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538F3" w14:textId="77777777" w:rsidR="009D4032" w:rsidRPr="009B21C8" w:rsidRDefault="009D4032">
      <w:pPr>
        <w:rPr>
          <w:rFonts w:ascii="Calibri" w:hAnsi="Calibri"/>
          <w:sz w:val="22"/>
          <w:szCs w:val="22"/>
        </w:rPr>
      </w:pPr>
    </w:p>
    <w:p w14:paraId="60F6CED7" w14:textId="77777777" w:rsidR="00E4549B" w:rsidRPr="009B21C8" w:rsidRDefault="00E4549B">
      <w:pPr>
        <w:rPr>
          <w:rFonts w:ascii="Calibri" w:hAnsi="Calibri"/>
          <w:sz w:val="22"/>
          <w:szCs w:val="22"/>
        </w:rPr>
      </w:pPr>
    </w:p>
    <w:p w14:paraId="776A0503" w14:textId="66635B11" w:rsidR="00E4549B" w:rsidRPr="00E2501A" w:rsidRDefault="00E4549B" w:rsidP="00E4549B">
      <w:pPr>
        <w:pStyle w:val="Kopfzeile"/>
        <w:tabs>
          <w:tab w:val="clear" w:pos="4536"/>
          <w:tab w:val="clear" w:pos="9072"/>
        </w:tabs>
        <w:ind w:left="851" w:right="850"/>
        <w:jc w:val="both"/>
        <w:rPr>
          <w:rFonts w:ascii="Calibri" w:hAnsi="Calibri"/>
        </w:rPr>
      </w:pPr>
      <w:r w:rsidRPr="00E2501A">
        <w:rPr>
          <w:rFonts w:ascii="Calibri" w:hAnsi="Calibri"/>
        </w:rPr>
        <w:t>NR</w:t>
      </w:r>
      <w:r w:rsidR="00A950A0" w:rsidRPr="00E2501A">
        <w:rPr>
          <w:rFonts w:ascii="Calibri" w:hAnsi="Calibri"/>
        </w:rPr>
        <w:t xml:space="preserve">I-              </w:t>
      </w:r>
      <w:r w:rsidR="00890AA9">
        <w:rPr>
          <w:rFonts w:ascii="Calibri" w:hAnsi="Calibri"/>
        </w:rPr>
        <w:t xml:space="preserve">    </w:t>
      </w:r>
      <w:r w:rsidR="004421DB">
        <w:rPr>
          <w:rFonts w:ascii="Calibri" w:hAnsi="Calibri"/>
        </w:rPr>
        <w:t xml:space="preserve"> </w:t>
      </w:r>
      <w:r w:rsidR="00A669F6">
        <w:rPr>
          <w:rFonts w:ascii="Calibri" w:hAnsi="Calibri"/>
        </w:rPr>
        <w:t xml:space="preserve">  </w:t>
      </w:r>
      <w:r w:rsidR="00AE00E4">
        <w:rPr>
          <w:rFonts w:ascii="Calibri" w:hAnsi="Calibri"/>
        </w:rPr>
        <w:t>297</w:t>
      </w:r>
      <w:r w:rsidR="009B21C8">
        <w:rPr>
          <w:rFonts w:ascii="Calibri" w:hAnsi="Calibri"/>
        </w:rPr>
        <w:t>/202</w:t>
      </w:r>
      <w:r w:rsidR="007063F3">
        <w:rPr>
          <w:rFonts w:ascii="Calibri" w:hAnsi="Calibri"/>
        </w:rPr>
        <w:t>6</w:t>
      </w:r>
    </w:p>
    <w:p w14:paraId="394F4E69" w14:textId="686A2351" w:rsidR="002A2AB6" w:rsidRDefault="00E4549B" w:rsidP="00E4549B">
      <w:pPr>
        <w:pStyle w:val="Kopfzeile"/>
        <w:tabs>
          <w:tab w:val="clear" w:pos="4536"/>
          <w:tab w:val="clear" w:pos="9072"/>
        </w:tabs>
        <w:ind w:left="851" w:right="850"/>
        <w:jc w:val="both"/>
        <w:rPr>
          <w:rFonts w:ascii="Calibri" w:hAnsi="Calibri"/>
        </w:rPr>
      </w:pPr>
      <w:r w:rsidRPr="001B3A99">
        <w:rPr>
          <w:rFonts w:ascii="Calibri" w:hAnsi="Calibri"/>
        </w:rPr>
        <w:t>Neuwied,</w:t>
      </w:r>
      <w:r w:rsidR="00F258F0" w:rsidRPr="001B3A99">
        <w:rPr>
          <w:rFonts w:ascii="Calibri" w:hAnsi="Calibri"/>
        </w:rPr>
        <w:t xml:space="preserve"> </w:t>
      </w:r>
      <w:r w:rsidR="00B86B71">
        <w:rPr>
          <w:rFonts w:ascii="Calibri" w:hAnsi="Calibri"/>
        </w:rPr>
        <w:t>2</w:t>
      </w:r>
      <w:r w:rsidR="00611C87">
        <w:rPr>
          <w:rFonts w:ascii="Calibri" w:hAnsi="Calibri"/>
        </w:rPr>
        <w:t>1</w:t>
      </w:r>
      <w:r w:rsidR="00F258F0" w:rsidRPr="001B3A99">
        <w:rPr>
          <w:rFonts w:ascii="Calibri" w:hAnsi="Calibri"/>
        </w:rPr>
        <w:t xml:space="preserve">. </w:t>
      </w:r>
      <w:r w:rsidR="00270546">
        <w:rPr>
          <w:rFonts w:ascii="Calibri" w:hAnsi="Calibri"/>
        </w:rPr>
        <w:t>Oktober</w:t>
      </w:r>
      <w:r w:rsidR="00284B37">
        <w:rPr>
          <w:rFonts w:ascii="Calibri" w:hAnsi="Calibri"/>
        </w:rPr>
        <w:t xml:space="preserve"> </w:t>
      </w:r>
      <w:r w:rsidR="009B21C8">
        <w:rPr>
          <w:rFonts w:ascii="Calibri" w:hAnsi="Calibri"/>
        </w:rPr>
        <w:t>202</w:t>
      </w:r>
      <w:r w:rsidR="007063F3">
        <w:rPr>
          <w:rFonts w:ascii="Calibri" w:hAnsi="Calibri"/>
        </w:rPr>
        <w:t>6</w:t>
      </w:r>
    </w:p>
    <w:p w14:paraId="327FD19C" w14:textId="4C02EB17" w:rsidR="00906B66" w:rsidRDefault="002A2AB6" w:rsidP="00906B66">
      <w:pPr>
        <w:pStyle w:val="Kopfzeile"/>
        <w:ind w:left="850" w:right="850"/>
        <w:jc w:val="both"/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</w:rPr>
        <w:br/>
      </w:r>
      <w:r w:rsidR="00222E92">
        <w:rPr>
          <w:rFonts w:ascii="Calibri" w:hAnsi="Calibri"/>
        </w:rPr>
        <w:br/>
      </w:r>
      <w:r w:rsidR="00B86B71">
        <w:rPr>
          <w:rFonts w:ascii="Calibri" w:hAnsi="Calibri"/>
          <w:b/>
          <w:sz w:val="32"/>
          <w:szCs w:val="32"/>
        </w:rPr>
        <w:t xml:space="preserve">„Weekend Hallenspaß“ </w:t>
      </w:r>
      <w:r w:rsidR="00611C87">
        <w:rPr>
          <w:rFonts w:ascii="Calibri" w:hAnsi="Calibri"/>
          <w:b/>
          <w:sz w:val="32"/>
          <w:szCs w:val="32"/>
        </w:rPr>
        <w:t xml:space="preserve">für Kinder </w:t>
      </w:r>
      <w:r w:rsidR="00B86B71">
        <w:rPr>
          <w:rFonts w:ascii="Calibri" w:hAnsi="Calibri"/>
          <w:b/>
          <w:sz w:val="32"/>
          <w:szCs w:val="32"/>
        </w:rPr>
        <w:t>in Feldkirchen</w:t>
      </w:r>
    </w:p>
    <w:p w14:paraId="6C9921BD" w14:textId="77777777" w:rsidR="00906B66" w:rsidRPr="009B21C8" w:rsidRDefault="00906B66" w:rsidP="00906B66">
      <w:pPr>
        <w:ind w:left="850" w:right="850"/>
        <w:rPr>
          <w:rFonts w:ascii="Calibri" w:hAnsi="Calibri"/>
          <w:sz w:val="22"/>
          <w:szCs w:val="22"/>
        </w:rPr>
      </w:pPr>
    </w:p>
    <w:p w14:paraId="0ACF703A" w14:textId="3FC0775B" w:rsidR="00906B66" w:rsidRDefault="00B86B71" w:rsidP="00906B66">
      <w:pPr>
        <w:pStyle w:val="Kopfzeile"/>
        <w:tabs>
          <w:tab w:val="clear" w:pos="4536"/>
          <w:tab w:val="clear" w:pos="9072"/>
          <w:tab w:val="left" w:pos="1253"/>
        </w:tabs>
        <w:ind w:left="850" w:right="850"/>
        <w:jc w:val="both"/>
        <w:rPr>
          <w:rFonts w:ascii="Calibri" w:hAnsi="Calibri"/>
          <w:b/>
          <w:i/>
          <w:sz w:val="24"/>
          <w:szCs w:val="24"/>
        </w:rPr>
      </w:pPr>
      <w:proofErr w:type="spellStart"/>
      <w:r w:rsidRPr="00B86B71">
        <w:rPr>
          <w:rFonts w:ascii="Calibri" w:hAnsi="Calibri"/>
          <w:b/>
          <w:i/>
          <w:sz w:val="24"/>
          <w:szCs w:val="24"/>
        </w:rPr>
        <w:t>KiJub</w:t>
      </w:r>
      <w:proofErr w:type="spellEnd"/>
      <w:r w:rsidRPr="00B86B71">
        <w:rPr>
          <w:rFonts w:ascii="Calibri" w:hAnsi="Calibri"/>
          <w:b/>
          <w:i/>
          <w:sz w:val="24"/>
          <w:szCs w:val="24"/>
        </w:rPr>
        <w:t xml:space="preserve"> </w:t>
      </w:r>
      <w:r>
        <w:rPr>
          <w:rFonts w:ascii="Calibri" w:hAnsi="Calibri"/>
          <w:b/>
          <w:i/>
          <w:sz w:val="24"/>
          <w:szCs w:val="24"/>
        </w:rPr>
        <w:t xml:space="preserve">Neuwied </w:t>
      </w:r>
      <w:r w:rsidRPr="00B86B71">
        <w:rPr>
          <w:rFonts w:ascii="Calibri" w:hAnsi="Calibri"/>
          <w:b/>
          <w:i/>
          <w:sz w:val="24"/>
          <w:szCs w:val="24"/>
        </w:rPr>
        <w:t>erfüllt Wunsch aus Beteiligungsprojekt „Check dein Viertel“</w:t>
      </w:r>
    </w:p>
    <w:p w14:paraId="55AFC2E9" w14:textId="77777777" w:rsidR="00B86B71" w:rsidRPr="00B86B71" w:rsidRDefault="00B86B71" w:rsidP="00906B66">
      <w:pPr>
        <w:pStyle w:val="Kopfzeile"/>
        <w:tabs>
          <w:tab w:val="clear" w:pos="4536"/>
          <w:tab w:val="clear" w:pos="9072"/>
          <w:tab w:val="left" w:pos="1253"/>
        </w:tabs>
        <w:ind w:left="850" w:right="850"/>
        <w:jc w:val="both"/>
        <w:rPr>
          <w:rFonts w:ascii="Calibri" w:hAnsi="Calibri"/>
          <w:b/>
          <w:i/>
        </w:rPr>
      </w:pPr>
    </w:p>
    <w:p w14:paraId="56419C18" w14:textId="7A905B71" w:rsidR="00B86B71" w:rsidRPr="00B86B71" w:rsidRDefault="00B86B71" w:rsidP="00B86B71">
      <w:pPr>
        <w:pStyle w:val="Kopfzeile"/>
        <w:ind w:left="850" w:right="850"/>
        <w:jc w:val="both"/>
        <w:rPr>
          <w:rFonts w:ascii="Calibri" w:hAnsi="Calibri"/>
          <w:sz w:val="22"/>
        </w:rPr>
      </w:pPr>
      <w:r w:rsidRPr="00B86B71">
        <w:rPr>
          <w:rFonts w:ascii="Calibri" w:hAnsi="Calibri"/>
          <w:sz w:val="22"/>
        </w:rPr>
        <w:t xml:space="preserve">Klettern, toben und nach Herzenslust Neues ausprobieren: Am Freitag, 30., und Samstag, 31. Oktober, wird die Turnhalle der Grundschule </w:t>
      </w:r>
      <w:r w:rsidR="00740346">
        <w:rPr>
          <w:rFonts w:ascii="Calibri" w:hAnsi="Calibri"/>
          <w:sz w:val="22"/>
        </w:rPr>
        <w:t xml:space="preserve">im Neuwieder Stadtteil </w:t>
      </w:r>
      <w:r w:rsidRPr="00B86B71">
        <w:rPr>
          <w:rFonts w:ascii="Calibri" w:hAnsi="Calibri"/>
          <w:sz w:val="22"/>
        </w:rPr>
        <w:t>Feldkirchen zum Spieleparadies für Kinder von sieben bis zwölf Jahren. Jeweils von 14 bis 18 Uhr lädt das Kinder- und Jugendbüro der Stadt Neuwied zum kostenlosen „Weekend-Hallenspaß“ ein. Das Besondere daran: Die Idee für das offene Bewegungsangebot stammt von den Kindern selbst.</w:t>
      </w:r>
    </w:p>
    <w:p w14:paraId="2E0E1AAA" w14:textId="77777777" w:rsidR="00B86B71" w:rsidRPr="00B86B71" w:rsidRDefault="00B86B71" w:rsidP="00B86B71">
      <w:pPr>
        <w:pStyle w:val="Kopfzeile"/>
        <w:ind w:left="850" w:right="850"/>
        <w:jc w:val="both"/>
        <w:rPr>
          <w:rFonts w:ascii="Calibri" w:hAnsi="Calibri"/>
          <w:sz w:val="22"/>
        </w:rPr>
      </w:pPr>
    </w:p>
    <w:p w14:paraId="6E21AC58" w14:textId="6C8EBE38" w:rsidR="00B86B71" w:rsidRPr="00B86B71" w:rsidRDefault="00611C87" w:rsidP="00B86B71">
      <w:pPr>
        <w:pStyle w:val="Kopfzeile"/>
        <w:ind w:left="850" w:right="850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Die Kinderfreundliche Kommune bot im</w:t>
      </w:r>
      <w:r w:rsidR="00B86B71" w:rsidRPr="00B86B71">
        <w:rPr>
          <w:rFonts w:ascii="Calibri" w:hAnsi="Calibri"/>
          <w:sz w:val="22"/>
        </w:rPr>
        <w:t xml:space="preserve"> Rahmen des Projekts „Check dein Viertel“ Mädchen und Jungen aus </w:t>
      </w:r>
      <w:r>
        <w:rPr>
          <w:rFonts w:ascii="Calibri" w:hAnsi="Calibri"/>
          <w:sz w:val="22"/>
        </w:rPr>
        <w:t>Feldkirchen</w:t>
      </w:r>
      <w:r w:rsidR="00B86B71" w:rsidRPr="00B86B71">
        <w:rPr>
          <w:rFonts w:ascii="Calibri" w:hAnsi="Calibri"/>
          <w:sz w:val="22"/>
        </w:rPr>
        <w:t xml:space="preserve"> die Gelegenheit, ihren Stadtteil genauer unter die Lupe zu nehmen. </w:t>
      </w:r>
      <w:r>
        <w:rPr>
          <w:rFonts w:ascii="Calibri" w:hAnsi="Calibri"/>
          <w:sz w:val="22"/>
        </w:rPr>
        <w:t>S</w:t>
      </w:r>
      <w:r w:rsidR="00B86B71" w:rsidRPr="00B86B71">
        <w:rPr>
          <w:rFonts w:ascii="Calibri" w:hAnsi="Calibri"/>
          <w:sz w:val="22"/>
        </w:rPr>
        <w:t>ie</w:t>
      </w:r>
      <w:r>
        <w:rPr>
          <w:rFonts w:ascii="Calibri" w:hAnsi="Calibri"/>
          <w:sz w:val="22"/>
        </w:rPr>
        <w:t xml:space="preserve"> brachten viele</w:t>
      </w:r>
      <w:r w:rsidR="00B86B71" w:rsidRPr="00B86B71">
        <w:rPr>
          <w:rFonts w:ascii="Calibri" w:hAnsi="Calibri"/>
          <w:sz w:val="22"/>
        </w:rPr>
        <w:t xml:space="preserve"> eigene Vorschläge ein, wie sich die Lebensqualität vor ihrer Haustür </w:t>
      </w:r>
      <w:r>
        <w:rPr>
          <w:rFonts w:ascii="Calibri" w:hAnsi="Calibri"/>
          <w:sz w:val="22"/>
        </w:rPr>
        <w:t xml:space="preserve">konkret </w:t>
      </w:r>
      <w:r w:rsidR="00B86B71" w:rsidRPr="00B86B71">
        <w:rPr>
          <w:rFonts w:ascii="Calibri" w:hAnsi="Calibri"/>
          <w:sz w:val="22"/>
        </w:rPr>
        <w:t xml:space="preserve">verbessern lässt. Dabei äußerten sie unter anderem den Wunsch nach einer </w:t>
      </w:r>
      <w:r>
        <w:rPr>
          <w:rFonts w:ascii="Calibri" w:hAnsi="Calibri"/>
          <w:sz w:val="22"/>
        </w:rPr>
        <w:t>„</w:t>
      </w:r>
      <w:r w:rsidR="00B86B71" w:rsidRPr="00B86B71">
        <w:rPr>
          <w:rFonts w:ascii="Calibri" w:hAnsi="Calibri"/>
          <w:sz w:val="22"/>
        </w:rPr>
        <w:t>offenen Turnhalle</w:t>
      </w:r>
      <w:r>
        <w:rPr>
          <w:rFonts w:ascii="Calibri" w:hAnsi="Calibri"/>
          <w:sz w:val="22"/>
        </w:rPr>
        <w:t>“</w:t>
      </w:r>
      <w:r w:rsidR="00B86B71" w:rsidRPr="00B86B71">
        <w:rPr>
          <w:rFonts w:ascii="Calibri" w:hAnsi="Calibri"/>
          <w:sz w:val="22"/>
        </w:rPr>
        <w:t>. Diesen greift das städtische Kinder- und Jugendbüro nun im Rahmen seiner mobilen Stadtteilarbeit auf.</w:t>
      </w:r>
    </w:p>
    <w:p w14:paraId="1CDD9BD7" w14:textId="77777777" w:rsidR="00B86B71" w:rsidRPr="00B86B71" w:rsidRDefault="00B86B71" w:rsidP="00B86B71">
      <w:pPr>
        <w:pStyle w:val="Kopfzeile"/>
        <w:ind w:left="850" w:right="850"/>
        <w:jc w:val="both"/>
        <w:rPr>
          <w:rFonts w:ascii="Calibri" w:hAnsi="Calibri"/>
          <w:sz w:val="22"/>
        </w:rPr>
      </w:pPr>
    </w:p>
    <w:p w14:paraId="7CB041EC" w14:textId="6C36FDF0" w:rsidR="00B86B71" w:rsidRPr="00B86B71" w:rsidRDefault="00B86B71" w:rsidP="004B22E5">
      <w:pPr>
        <w:pStyle w:val="Kopfzeile"/>
        <w:ind w:left="850" w:right="850"/>
        <w:jc w:val="both"/>
        <w:rPr>
          <w:rFonts w:ascii="Calibri" w:hAnsi="Calibri"/>
          <w:sz w:val="22"/>
        </w:rPr>
      </w:pPr>
      <w:r w:rsidRPr="00B86B71">
        <w:rPr>
          <w:rFonts w:ascii="Calibri" w:hAnsi="Calibri"/>
          <w:sz w:val="22"/>
        </w:rPr>
        <w:t>Beim „Weekend-Hallenspaß“ warten verschiedene Spiel- und Bewegungsstationen auf die jungen Gäste. Eine Kletterlandschaft nach dem Vorbild von Parcours- und Ninja-Warrior-Hindernissen lädt dazu ein, Geschicklichkeit und Mut zu testen. Daneben sorgen Fußball</w:t>
      </w:r>
      <w:r w:rsidR="004B22E5">
        <w:rPr>
          <w:rFonts w:ascii="Calibri" w:hAnsi="Calibri"/>
          <w:sz w:val="22"/>
        </w:rPr>
        <w:t>-D</w:t>
      </w:r>
      <w:r w:rsidRPr="00B86B71">
        <w:rPr>
          <w:rFonts w:ascii="Calibri" w:hAnsi="Calibri"/>
          <w:sz w:val="22"/>
        </w:rPr>
        <w:t xml:space="preserve">art, XXL-Spiele und weitere </w:t>
      </w:r>
      <w:r>
        <w:rPr>
          <w:rFonts w:ascii="Calibri" w:hAnsi="Calibri"/>
          <w:sz w:val="22"/>
        </w:rPr>
        <w:t xml:space="preserve">sportliche </w:t>
      </w:r>
      <w:r w:rsidRPr="00B86B71">
        <w:rPr>
          <w:rFonts w:ascii="Calibri" w:hAnsi="Calibri"/>
          <w:sz w:val="22"/>
        </w:rPr>
        <w:t xml:space="preserve">Angebote für Abwechslung. Die Kinder </w:t>
      </w:r>
      <w:r w:rsidR="00611C87">
        <w:rPr>
          <w:rFonts w:ascii="Calibri" w:hAnsi="Calibri"/>
          <w:sz w:val="22"/>
        </w:rPr>
        <w:t xml:space="preserve">entscheiden </w:t>
      </w:r>
      <w:r w:rsidRPr="00B86B71">
        <w:rPr>
          <w:rFonts w:ascii="Calibri" w:hAnsi="Calibri"/>
          <w:sz w:val="22"/>
        </w:rPr>
        <w:t>selbst, was sie ausprobieren und wie lange sie an den einzelnen Stationen bleiben.</w:t>
      </w:r>
    </w:p>
    <w:p w14:paraId="10DDEB21" w14:textId="77777777" w:rsidR="00B86B71" w:rsidRPr="00B86B71" w:rsidRDefault="00B86B71" w:rsidP="00B86B71">
      <w:pPr>
        <w:pStyle w:val="Kopfzeile"/>
        <w:ind w:left="850" w:right="850"/>
        <w:jc w:val="both"/>
        <w:rPr>
          <w:rFonts w:ascii="Calibri" w:hAnsi="Calibri"/>
          <w:sz w:val="22"/>
        </w:rPr>
      </w:pPr>
    </w:p>
    <w:p w14:paraId="72788780" w14:textId="1395DABF" w:rsidR="00B86B71" w:rsidRPr="00B86B71" w:rsidRDefault="00B86B71" w:rsidP="00B86B71">
      <w:pPr>
        <w:pStyle w:val="Kopfzeile"/>
        <w:ind w:left="850" w:right="850"/>
        <w:jc w:val="both"/>
        <w:rPr>
          <w:rFonts w:ascii="Calibri" w:hAnsi="Calibri"/>
          <w:sz w:val="22"/>
        </w:rPr>
      </w:pPr>
      <w:r w:rsidRPr="00B86B71">
        <w:rPr>
          <w:rFonts w:ascii="Calibri" w:hAnsi="Calibri"/>
          <w:sz w:val="22"/>
        </w:rPr>
        <w:t xml:space="preserve">Eine Anmeldung ist nicht erforderlich. Innerhalb der Öffnungszeiten können die </w:t>
      </w:r>
      <w:r w:rsidR="00611C87">
        <w:rPr>
          <w:rFonts w:ascii="Calibri" w:hAnsi="Calibri"/>
          <w:sz w:val="22"/>
        </w:rPr>
        <w:t>Teilnehmenden</w:t>
      </w:r>
      <w:r w:rsidRPr="00B86B71">
        <w:rPr>
          <w:rFonts w:ascii="Calibri" w:hAnsi="Calibri"/>
          <w:sz w:val="22"/>
        </w:rPr>
        <w:t xml:space="preserve"> jederzeit kommen und gehen. Aus Sicherheitsgründen dürfen allerdings maximal 50 Kinder gleichzeitig in der Halle </w:t>
      </w:r>
      <w:r>
        <w:rPr>
          <w:rFonts w:ascii="Calibri" w:hAnsi="Calibri"/>
          <w:sz w:val="22"/>
        </w:rPr>
        <w:t>sein</w:t>
      </w:r>
      <w:r w:rsidRPr="00B86B71">
        <w:rPr>
          <w:rFonts w:ascii="Calibri" w:hAnsi="Calibri"/>
          <w:sz w:val="22"/>
        </w:rPr>
        <w:t>. Die Aufsichtspflicht liegt während des gesamten Besuchs bei den Erziehungsberechtigten.</w:t>
      </w:r>
      <w:r>
        <w:rPr>
          <w:rFonts w:ascii="Calibri" w:hAnsi="Calibri"/>
          <w:sz w:val="22"/>
        </w:rPr>
        <w:t xml:space="preserve"> </w:t>
      </w:r>
      <w:r w:rsidRPr="00B86B71">
        <w:rPr>
          <w:rFonts w:ascii="Calibri" w:hAnsi="Calibri"/>
          <w:sz w:val="22"/>
        </w:rPr>
        <w:t>Mitzubringen sind bequeme Kleidung, saubere Hallenturnschuhe, Verpflegung sowie eine Telefonnummer, unter der die Eltern im Notfall erreichbar sind.</w:t>
      </w:r>
    </w:p>
    <w:p w14:paraId="14F339DB" w14:textId="77777777" w:rsidR="00B86B71" w:rsidRPr="00B86B71" w:rsidRDefault="00B86B71" w:rsidP="00B86B71">
      <w:pPr>
        <w:pStyle w:val="Kopfzeile"/>
        <w:ind w:left="850" w:right="850"/>
        <w:jc w:val="both"/>
        <w:rPr>
          <w:rFonts w:ascii="Calibri" w:hAnsi="Calibri"/>
          <w:sz w:val="22"/>
        </w:rPr>
      </w:pPr>
    </w:p>
    <w:p w14:paraId="4BA79338" w14:textId="6B94F9DE" w:rsidR="0083686F" w:rsidRDefault="00B86B71" w:rsidP="0083686F">
      <w:pPr>
        <w:pStyle w:val="Kopfzeile"/>
        <w:ind w:left="850" w:right="850"/>
        <w:jc w:val="both"/>
        <w:rPr>
          <w:rFonts w:ascii="Calibri" w:hAnsi="Calibri"/>
          <w:sz w:val="22"/>
        </w:rPr>
      </w:pPr>
      <w:r w:rsidRPr="00B86B71">
        <w:rPr>
          <w:rFonts w:ascii="Calibri" w:hAnsi="Calibri"/>
          <w:sz w:val="22"/>
        </w:rPr>
        <w:t>Weitere Info</w:t>
      </w:r>
      <w:r>
        <w:rPr>
          <w:rFonts w:ascii="Calibri" w:hAnsi="Calibri"/>
          <w:sz w:val="22"/>
        </w:rPr>
        <w:t>s erteilt</w:t>
      </w:r>
      <w:r w:rsidRPr="00B86B71">
        <w:rPr>
          <w:rFonts w:ascii="Calibri" w:hAnsi="Calibri"/>
          <w:sz w:val="22"/>
        </w:rPr>
        <w:t xml:space="preserve"> Eva Falkenburg </w:t>
      </w:r>
      <w:r>
        <w:rPr>
          <w:rFonts w:ascii="Calibri" w:hAnsi="Calibri"/>
          <w:sz w:val="22"/>
        </w:rPr>
        <w:t>vom</w:t>
      </w:r>
      <w:r w:rsidRPr="00B86B71">
        <w:rPr>
          <w:rFonts w:ascii="Calibri" w:hAnsi="Calibri"/>
          <w:sz w:val="22"/>
        </w:rPr>
        <w:t xml:space="preserve"> Kinder- und Jugendbüro der Stadt Neuwied</w:t>
      </w:r>
      <w:r>
        <w:rPr>
          <w:rFonts w:ascii="Calibri" w:hAnsi="Calibri"/>
          <w:sz w:val="22"/>
        </w:rPr>
        <w:t xml:space="preserve"> </w:t>
      </w:r>
      <w:r w:rsidRPr="00B86B71">
        <w:rPr>
          <w:rFonts w:ascii="Calibri" w:hAnsi="Calibri"/>
          <w:sz w:val="22"/>
        </w:rPr>
        <w:t>unter Tel</w:t>
      </w:r>
      <w:r>
        <w:rPr>
          <w:rFonts w:ascii="Calibri" w:hAnsi="Calibri"/>
          <w:sz w:val="22"/>
        </w:rPr>
        <w:t>.</w:t>
      </w:r>
      <w:r w:rsidRPr="00B86B71">
        <w:rPr>
          <w:rFonts w:ascii="Calibri" w:hAnsi="Calibri"/>
          <w:sz w:val="22"/>
        </w:rPr>
        <w:t xml:space="preserve"> 02631 802</w:t>
      </w:r>
      <w:r>
        <w:rPr>
          <w:rFonts w:ascii="Calibri" w:hAnsi="Calibri"/>
          <w:sz w:val="22"/>
        </w:rPr>
        <w:t xml:space="preserve"> </w:t>
      </w:r>
      <w:r w:rsidRPr="00B86B71">
        <w:rPr>
          <w:rFonts w:ascii="Calibri" w:hAnsi="Calibri"/>
          <w:sz w:val="22"/>
        </w:rPr>
        <w:t xml:space="preserve">176 oder per E-Mail an </w:t>
      </w:r>
      <w:hyperlink r:id="rId6" w:history="1">
        <w:r w:rsidRPr="001B4E38">
          <w:rPr>
            <w:rStyle w:val="Hyperlink"/>
            <w:rFonts w:ascii="Calibri" w:hAnsi="Calibri"/>
            <w:sz w:val="22"/>
          </w:rPr>
          <w:t>efalkenb@neuwied.de</w:t>
        </w:r>
      </w:hyperlink>
      <w:r>
        <w:rPr>
          <w:rFonts w:ascii="Calibri" w:hAnsi="Calibri"/>
          <w:sz w:val="22"/>
        </w:rPr>
        <w:t>.</w:t>
      </w:r>
    </w:p>
    <w:p w14:paraId="3596392B" w14:textId="77777777" w:rsidR="00B86B71" w:rsidRPr="00A5141D" w:rsidRDefault="00B86B71" w:rsidP="0083686F">
      <w:pPr>
        <w:pStyle w:val="Kopfzeile"/>
        <w:ind w:left="850" w:right="850"/>
        <w:jc w:val="both"/>
        <w:rPr>
          <w:rFonts w:ascii="Calibri" w:hAnsi="Calibri" w:cs="Calibri"/>
          <w:sz w:val="22"/>
          <w:szCs w:val="22"/>
        </w:rPr>
      </w:pPr>
    </w:p>
    <w:sectPr w:rsidR="00B86B71" w:rsidRPr="00A5141D" w:rsidSect="00E4549B">
      <w:headerReference w:type="default" r:id="rId7"/>
      <w:footerReference w:type="default" r:id="rId8"/>
      <w:pgSz w:w="11906" w:h="16838"/>
      <w:pgMar w:top="1417" w:right="1417" w:bottom="1134" w:left="1417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35552" w14:textId="77777777" w:rsidR="00B86B71" w:rsidRDefault="00B86B71">
      <w:r>
        <w:separator/>
      </w:r>
    </w:p>
  </w:endnote>
  <w:endnote w:type="continuationSeparator" w:id="0">
    <w:p w14:paraId="6B161848" w14:textId="77777777" w:rsidR="00B86B71" w:rsidRDefault="00B86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583E" w14:textId="77777777" w:rsidR="00F15E52" w:rsidRDefault="00513981" w:rsidP="00F15E52">
    <w:pPr>
      <w:pStyle w:val="Fuzeile"/>
      <w:tabs>
        <w:tab w:val="left" w:pos="0"/>
      </w:tabs>
      <w:ind w:left="142"/>
    </w:pPr>
    <w:r>
      <w:rPr>
        <w:noProof/>
      </w:rPr>
      <w:drawing>
        <wp:inline distT="0" distB="0" distL="0" distR="0" wp14:anchorId="227896D2" wp14:editId="073EB8C1">
          <wp:extent cx="5736812" cy="1273647"/>
          <wp:effectExtent l="0" t="0" r="0" b="3175"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36812" cy="1273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7B823" w14:textId="77777777" w:rsidR="00B86B71" w:rsidRDefault="00B86B71">
      <w:r>
        <w:separator/>
      </w:r>
    </w:p>
  </w:footnote>
  <w:footnote w:type="continuationSeparator" w:id="0">
    <w:p w14:paraId="22309831" w14:textId="77777777" w:rsidR="00B86B71" w:rsidRDefault="00B86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42A23" w14:textId="77777777" w:rsidR="00F15E52" w:rsidRDefault="00513981" w:rsidP="003D6944">
    <w:pPr>
      <w:pStyle w:val="Kopfzeile"/>
    </w:pPr>
    <w:r w:rsidRPr="00E44C57">
      <w:rPr>
        <w:noProof/>
      </w:rPr>
      <w:drawing>
        <wp:inline distT="0" distB="0" distL="0" distR="0" wp14:anchorId="1E3A09DF" wp14:editId="33997DB7">
          <wp:extent cx="5753100" cy="933450"/>
          <wp:effectExtent l="0" t="0" r="0" b="0"/>
          <wp:docPr id="1" name="Bild 1" descr="Kopfleiste CD WILLKOMM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Kopfleiste CD WILLKOMM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B71"/>
    <w:rsid w:val="00012987"/>
    <w:rsid w:val="00035283"/>
    <w:rsid w:val="00075295"/>
    <w:rsid w:val="00081E2B"/>
    <w:rsid w:val="0008390B"/>
    <w:rsid w:val="00091429"/>
    <w:rsid w:val="000937EE"/>
    <w:rsid w:val="000A0AAC"/>
    <w:rsid w:val="000A145B"/>
    <w:rsid w:val="000A70C6"/>
    <w:rsid w:val="000D069A"/>
    <w:rsid w:val="000D4B0E"/>
    <w:rsid w:val="000D5289"/>
    <w:rsid w:val="000F351E"/>
    <w:rsid w:val="00106C57"/>
    <w:rsid w:val="0013672F"/>
    <w:rsid w:val="00142436"/>
    <w:rsid w:val="001459FE"/>
    <w:rsid w:val="00150171"/>
    <w:rsid w:val="001A06D9"/>
    <w:rsid w:val="001B3A99"/>
    <w:rsid w:val="001C3C96"/>
    <w:rsid w:val="001D348C"/>
    <w:rsid w:val="001D6334"/>
    <w:rsid w:val="001E63F5"/>
    <w:rsid w:val="00222ABE"/>
    <w:rsid w:val="00222E92"/>
    <w:rsid w:val="00227D46"/>
    <w:rsid w:val="00246FF6"/>
    <w:rsid w:val="00252ABC"/>
    <w:rsid w:val="0025468C"/>
    <w:rsid w:val="00257AC0"/>
    <w:rsid w:val="00260D25"/>
    <w:rsid w:val="00265866"/>
    <w:rsid w:val="00270546"/>
    <w:rsid w:val="0027170C"/>
    <w:rsid w:val="00275AF4"/>
    <w:rsid w:val="00284B37"/>
    <w:rsid w:val="002933A3"/>
    <w:rsid w:val="002A01D8"/>
    <w:rsid w:val="002A2AB6"/>
    <w:rsid w:val="002A5BEA"/>
    <w:rsid w:val="002B2833"/>
    <w:rsid w:val="002B33C1"/>
    <w:rsid w:val="002E3749"/>
    <w:rsid w:val="003153A8"/>
    <w:rsid w:val="00342EBF"/>
    <w:rsid w:val="00347B6A"/>
    <w:rsid w:val="00352DC9"/>
    <w:rsid w:val="00375A3A"/>
    <w:rsid w:val="003929BB"/>
    <w:rsid w:val="00394914"/>
    <w:rsid w:val="003A61A3"/>
    <w:rsid w:val="003B401E"/>
    <w:rsid w:val="003D5CC6"/>
    <w:rsid w:val="003D6944"/>
    <w:rsid w:val="003E4CEA"/>
    <w:rsid w:val="003F0200"/>
    <w:rsid w:val="004018AE"/>
    <w:rsid w:val="00401D7B"/>
    <w:rsid w:val="0040361F"/>
    <w:rsid w:val="00417EE0"/>
    <w:rsid w:val="0043190F"/>
    <w:rsid w:val="004421DB"/>
    <w:rsid w:val="00452B36"/>
    <w:rsid w:val="00481590"/>
    <w:rsid w:val="00482D6E"/>
    <w:rsid w:val="00497BCD"/>
    <w:rsid w:val="004B172A"/>
    <w:rsid w:val="004B22E5"/>
    <w:rsid w:val="004C05C0"/>
    <w:rsid w:val="004C2A6B"/>
    <w:rsid w:val="004C57F1"/>
    <w:rsid w:val="004D3602"/>
    <w:rsid w:val="004D4DF7"/>
    <w:rsid w:val="004E407E"/>
    <w:rsid w:val="004F0F28"/>
    <w:rsid w:val="004F5A8E"/>
    <w:rsid w:val="004F75A7"/>
    <w:rsid w:val="004F771F"/>
    <w:rsid w:val="0050191E"/>
    <w:rsid w:val="0050593C"/>
    <w:rsid w:val="00510DEA"/>
    <w:rsid w:val="00513981"/>
    <w:rsid w:val="00530CCF"/>
    <w:rsid w:val="00541D9E"/>
    <w:rsid w:val="00545D14"/>
    <w:rsid w:val="00551FDB"/>
    <w:rsid w:val="0055233C"/>
    <w:rsid w:val="00580894"/>
    <w:rsid w:val="00582738"/>
    <w:rsid w:val="00583A5C"/>
    <w:rsid w:val="00584C05"/>
    <w:rsid w:val="005B11C6"/>
    <w:rsid w:val="005B3734"/>
    <w:rsid w:val="005C2816"/>
    <w:rsid w:val="005F7A1C"/>
    <w:rsid w:val="00611C87"/>
    <w:rsid w:val="00617B66"/>
    <w:rsid w:val="00626A59"/>
    <w:rsid w:val="006454E9"/>
    <w:rsid w:val="006520B8"/>
    <w:rsid w:val="0066759F"/>
    <w:rsid w:val="006679A2"/>
    <w:rsid w:val="0069321A"/>
    <w:rsid w:val="00694E87"/>
    <w:rsid w:val="006A4280"/>
    <w:rsid w:val="006B5C36"/>
    <w:rsid w:val="006B6907"/>
    <w:rsid w:val="006C4ECD"/>
    <w:rsid w:val="006D2690"/>
    <w:rsid w:val="007021E2"/>
    <w:rsid w:val="00705A1F"/>
    <w:rsid w:val="007063F3"/>
    <w:rsid w:val="0072723C"/>
    <w:rsid w:val="00735A23"/>
    <w:rsid w:val="00740346"/>
    <w:rsid w:val="0076261C"/>
    <w:rsid w:val="00773DD7"/>
    <w:rsid w:val="0078784E"/>
    <w:rsid w:val="00797683"/>
    <w:rsid w:val="007B52CB"/>
    <w:rsid w:val="007C08E1"/>
    <w:rsid w:val="007D1987"/>
    <w:rsid w:val="007D3752"/>
    <w:rsid w:val="007D3E5B"/>
    <w:rsid w:val="007E1B19"/>
    <w:rsid w:val="007F2FCD"/>
    <w:rsid w:val="0083686F"/>
    <w:rsid w:val="0084677F"/>
    <w:rsid w:val="00873095"/>
    <w:rsid w:val="00890AA9"/>
    <w:rsid w:val="008A7F43"/>
    <w:rsid w:val="008E0E7F"/>
    <w:rsid w:val="008E48FB"/>
    <w:rsid w:val="008F0DBA"/>
    <w:rsid w:val="008F13AD"/>
    <w:rsid w:val="00906B66"/>
    <w:rsid w:val="00910BA4"/>
    <w:rsid w:val="00914AFE"/>
    <w:rsid w:val="00914DD1"/>
    <w:rsid w:val="009342A0"/>
    <w:rsid w:val="009415D0"/>
    <w:rsid w:val="00962AA8"/>
    <w:rsid w:val="00974967"/>
    <w:rsid w:val="00985A0B"/>
    <w:rsid w:val="0099109F"/>
    <w:rsid w:val="00997A85"/>
    <w:rsid w:val="009B0757"/>
    <w:rsid w:val="009B21C8"/>
    <w:rsid w:val="009D4032"/>
    <w:rsid w:val="009F413B"/>
    <w:rsid w:val="009F6341"/>
    <w:rsid w:val="00A11C37"/>
    <w:rsid w:val="00A16A6C"/>
    <w:rsid w:val="00A214CF"/>
    <w:rsid w:val="00A23139"/>
    <w:rsid w:val="00A26292"/>
    <w:rsid w:val="00A5141D"/>
    <w:rsid w:val="00A669F6"/>
    <w:rsid w:val="00A82CA7"/>
    <w:rsid w:val="00A91413"/>
    <w:rsid w:val="00A950A0"/>
    <w:rsid w:val="00A95167"/>
    <w:rsid w:val="00AA0723"/>
    <w:rsid w:val="00AC2130"/>
    <w:rsid w:val="00AC231C"/>
    <w:rsid w:val="00AC2628"/>
    <w:rsid w:val="00AC406B"/>
    <w:rsid w:val="00AD06D6"/>
    <w:rsid w:val="00AD2063"/>
    <w:rsid w:val="00AE00E4"/>
    <w:rsid w:val="00AE2D3C"/>
    <w:rsid w:val="00B275D1"/>
    <w:rsid w:val="00B27F4A"/>
    <w:rsid w:val="00B42785"/>
    <w:rsid w:val="00B459C2"/>
    <w:rsid w:val="00B6561A"/>
    <w:rsid w:val="00B86B71"/>
    <w:rsid w:val="00BA2C33"/>
    <w:rsid w:val="00BA4EB5"/>
    <w:rsid w:val="00BA73FA"/>
    <w:rsid w:val="00BB79AB"/>
    <w:rsid w:val="00BD6D77"/>
    <w:rsid w:val="00C007E7"/>
    <w:rsid w:val="00C175AA"/>
    <w:rsid w:val="00C2369F"/>
    <w:rsid w:val="00C265DF"/>
    <w:rsid w:val="00C3771D"/>
    <w:rsid w:val="00CC0723"/>
    <w:rsid w:val="00CE2BB2"/>
    <w:rsid w:val="00D16826"/>
    <w:rsid w:val="00D27C74"/>
    <w:rsid w:val="00D31F3A"/>
    <w:rsid w:val="00D64998"/>
    <w:rsid w:val="00D73C8A"/>
    <w:rsid w:val="00D74A33"/>
    <w:rsid w:val="00D8404D"/>
    <w:rsid w:val="00D84F88"/>
    <w:rsid w:val="00D90AD1"/>
    <w:rsid w:val="00DA156F"/>
    <w:rsid w:val="00DA1FE6"/>
    <w:rsid w:val="00DB2D92"/>
    <w:rsid w:val="00DB7366"/>
    <w:rsid w:val="00DC1FD1"/>
    <w:rsid w:val="00DD7C65"/>
    <w:rsid w:val="00DE12E8"/>
    <w:rsid w:val="00E07ED4"/>
    <w:rsid w:val="00E16236"/>
    <w:rsid w:val="00E23CB6"/>
    <w:rsid w:val="00E24D77"/>
    <w:rsid w:val="00E2501A"/>
    <w:rsid w:val="00E31E55"/>
    <w:rsid w:val="00E332F9"/>
    <w:rsid w:val="00E4549B"/>
    <w:rsid w:val="00E53CB4"/>
    <w:rsid w:val="00E55191"/>
    <w:rsid w:val="00E57AAF"/>
    <w:rsid w:val="00E62EBD"/>
    <w:rsid w:val="00E73053"/>
    <w:rsid w:val="00E766BA"/>
    <w:rsid w:val="00E826A3"/>
    <w:rsid w:val="00EA5660"/>
    <w:rsid w:val="00EB7D91"/>
    <w:rsid w:val="00EC6482"/>
    <w:rsid w:val="00ED0FBE"/>
    <w:rsid w:val="00ED7ADA"/>
    <w:rsid w:val="00EF36BE"/>
    <w:rsid w:val="00EF7726"/>
    <w:rsid w:val="00F128B5"/>
    <w:rsid w:val="00F15E52"/>
    <w:rsid w:val="00F258F0"/>
    <w:rsid w:val="00F32D39"/>
    <w:rsid w:val="00F407D0"/>
    <w:rsid w:val="00F415A7"/>
    <w:rsid w:val="00F51C86"/>
    <w:rsid w:val="00F60E99"/>
    <w:rsid w:val="00F72EC4"/>
    <w:rsid w:val="00F77987"/>
    <w:rsid w:val="00FB12E6"/>
    <w:rsid w:val="00FB5199"/>
    <w:rsid w:val="00FB5FF9"/>
    <w:rsid w:val="00FC375C"/>
    <w:rsid w:val="00FD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D9C45E5"/>
  <w15:chartTrackingRefBased/>
  <w15:docId w15:val="{B39EB6AC-00A4-4779-A80D-CE630936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4549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4549B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E4549B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rsid w:val="00F258F0"/>
  </w:style>
  <w:style w:type="character" w:styleId="Hyperlink">
    <w:name w:val="Hyperlink"/>
    <w:uiPriority w:val="99"/>
    <w:unhideWhenUsed/>
    <w:rsid w:val="0050191E"/>
    <w:rPr>
      <w:color w:val="0563C1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86B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925069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5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6992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9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9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0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6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7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2057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878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falkenb@neuwied.d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Pressemitteilung\Pressemitteilungen%202026\NRI_Vorlage_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NRI_Vorlage_26.dotx</Template>
  <TotalTime>0</TotalTime>
  <Pages>1</Pages>
  <Words>283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NRI-                         /2014</vt:lpstr>
    </vt:vector>
  </TitlesOfParts>
  <Company>NR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NRI-                         /2014</dc:title>
  <dc:subject/>
  <dc:creator>Melanie Lange</dc:creator>
  <cp:keywords/>
  <dc:description/>
  <cp:lastModifiedBy>Melanie Lange</cp:lastModifiedBy>
  <cp:revision>2</cp:revision>
  <cp:lastPrinted>2014-02-03T11:09:00Z</cp:lastPrinted>
  <dcterms:created xsi:type="dcterms:W3CDTF">2026-10-21T08:32:00Z</dcterms:created>
  <dcterms:modified xsi:type="dcterms:W3CDTF">2026-10-21T08:32:00Z</dcterms:modified>
</cp:coreProperties>
</file>