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9A3EA" w14:textId="48C7C867" w:rsidR="005D4189" w:rsidRDefault="00AB5704" w:rsidP="005D4189">
      <w:pPr>
        <w:rPr>
          <w:szCs w:val="24"/>
        </w:rPr>
        <w:sectPr w:rsidR="005D4189" w:rsidSect="009C384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127" w:right="707" w:bottom="1134" w:left="1417" w:header="708" w:footer="708" w:gutter="0"/>
          <w:cols w:space="708"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DEAA7FE" wp14:editId="752C2586">
                <wp:simplePos x="0" y="0"/>
                <wp:positionH relativeFrom="margin">
                  <wp:align>left</wp:align>
                </wp:positionH>
                <wp:positionV relativeFrom="page">
                  <wp:posOffset>1876425</wp:posOffset>
                </wp:positionV>
                <wp:extent cx="6211570" cy="4667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F5512" w14:textId="1651024A" w:rsidR="00697F1E" w:rsidRPr="00E53982" w:rsidRDefault="0093171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resseberschrift2Zchn"/>
                              </w:rPr>
                              <w:t xml:space="preserve">Frischer Wind in der Jugendkunstschule Bergkamen: </w:t>
                            </w:r>
                            <w:r>
                              <w:rPr>
                                <w:rStyle w:val="Presseberschrift2Zchn"/>
                              </w:rPr>
                              <w:br/>
                              <w:t xml:space="preserve">Neues Programm </w:t>
                            </w:r>
                            <w:r w:rsidR="003241A5">
                              <w:rPr>
                                <w:rStyle w:val="Presseberschrift2Zchn"/>
                              </w:rPr>
                              <w:t>für K</w:t>
                            </w:r>
                            <w:r w:rsidR="00AB5704">
                              <w:rPr>
                                <w:rStyle w:val="Presseberschrift2Zchn"/>
                              </w:rPr>
                              <w:t>lei</w:t>
                            </w:r>
                            <w:r w:rsidR="003241A5">
                              <w:rPr>
                                <w:rStyle w:val="Presseberschrift2Zchn"/>
                              </w:rPr>
                              <w:t>n und Groß ist da!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AA7FE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47.75pt;width:489.1pt;height:36.75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" stroked="f">
                <v:textbox inset="0,0,0,0">
                  <w:txbxContent>
                    <w:p w14:paraId="6C0F5512" w14:textId="1651024A" w:rsidR="00697F1E" w:rsidRPr="00E53982" w:rsidRDefault="00931712" w:rsidP="00697F1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Style w:val="Presseberschrift2Zchn"/>
                        </w:rPr>
                        <w:t xml:space="preserve">Frischer Wind in der Jugendkunstschule Bergkamen: </w:t>
                      </w:r>
                      <w:r>
                        <w:rPr>
                          <w:rStyle w:val="Presseberschrift2Zchn"/>
                        </w:rPr>
                        <w:br/>
                        <w:t xml:space="preserve">Neues Programm </w:t>
                      </w:r>
                      <w:r w:rsidR="003241A5">
                        <w:rPr>
                          <w:rStyle w:val="Presseberschrift2Zchn"/>
                        </w:rPr>
                        <w:t>für K</w:t>
                      </w:r>
                      <w:r w:rsidR="00AB5704">
                        <w:rPr>
                          <w:rStyle w:val="Presseberschrift2Zchn"/>
                        </w:rPr>
                        <w:t>lei</w:t>
                      </w:r>
                      <w:r w:rsidR="003241A5">
                        <w:rPr>
                          <w:rStyle w:val="Presseberschrift2Zchn"/>
                        </w:rPr>
                        <w:t>n und Groß ist da!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550DB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04959A" wp14:editId="37EC081E">
                <wp:simplePos x="0" y="0"/>
                <wp:positionH relativeFrom="column">
                  <wp:posOffset>451485</wp:posOffset>
                </wp:positionH>
                <wp:positionV relativeFrom="paragraph">
                  <wp:posOffset>-376611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384C2" w14:textId="4AE862B7" w:rsidR="009C384E" w:rsidRDefault="004E15DC">
                            <w:r>
                              <w:t>27.</w:t>
                            </w:r>
                            <w:r w:rsidR="004F55E8">
                              <w:t>0</w:t>
                            </w:r>
                            <w:r>
                              <w:t>8</w:t>
                            </w:r>
                            <w:r w:rsidR="009E105C"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04959A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5.55pt;margin-top:-29.65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" filled="f" stroked="f">
                <v:textbox style="mso-fit-shape-to-text:t" inset="0,0,0,0">
                  <w:txbxContent>
                    <w:p w14:paraId="664384C2" w14:textId="4AE862B7" w:rsidR="009C384E" w:rsidRDefault="004E15DC">
                      <w:r>
                        <w:t>27.</w:t>
                      </w:r>
                      <w:r w:rsidR="004F55E8">
                        <w:t>0</w:t>
                      </w:r>
                      <w:r>
                        <w:t>8</w:t>
                      </w:r>
                      <w:r w:rsidR="009E105C">
                        <w:t>.2026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5004934" wp14:editId="054434A2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EE224" w14:textId="77777777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04934" id="_x0000_s1028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" stroked="f">
                <v:textbox inset="0,0,0,0">
                  <w:txbxContent>
                    <w:p w14:paraId="563EE224" w14:textId="77777777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4CD4A98" w14:textId="77777777" w:rsidR="004F55E8" w:rsidRPr="004F55E8" w:rsidRDefault="004F55E8" w:rsidP="004F55E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C037847" w14:textId="77777777" w:rsidR="00AB5704" w:rsidRDefault="003241A5" w:rsidP="00AB5704">
      <w:pPr>
        <w:autoSpaceDE w:val="0"/>
        <w:autoSpaceDN w:val="0"/>
        <w:adjustRightInd w:val="0"/>
        <w:spacing w:after="0" w:line="240" w:lineRule="auto"/>
        <w:rPr>
          <w:szCs w:val="24"/>
        </w:rPr>
      </w:pPr>
      <w:r w:rsidRPr="00AB5704">
        <w:rPr>
          <w:szCs w:val="24"/>
        </w:rPr>
        <w:t>I</w:t>
      </w:r>
      <w:r w:rsidR="00296D9D" w:rsidRPr="00AB5704">
        <w:rPr>
          <w:szCs w:val="24"/>
        </w:rPr>
        <w:t>n der zweiten Septemberwoche starten die neuen Kurse für Kinder, Jugendliche und Erwachsene im Pestalozzihaus. Das reichhaltige Angebot reicht vom Zeichnen über Malerei bis hin zu</w:t>
      </w:r>
      <w:r w:rsidRPr="00AB5704">
        <w:rPr>
          <w:szCs w:val="24"/>
        </w:rPr>
        <w:t xml:space="preserve"> offenen Angeboten wie der „Safer Space“ für quere Jugendliche. </w:t>
      </w:r>
      <w:r w:rsidR="00296D9D" w:rsidRPr="00AB5704">
        <w:rPr>
          <w:szCs w:val="24"/>
        </w:rPr>
        <w:t xml:space="preserve">Nachhaltiges und Digitales stehen ebenfalls auf dem Programm. </w:t>
      </w:r>
    </w:p>
    <w:p w14:paraId="35F62FF8" w14:textId="49860493" w:rsidR="000E50B2" w:rsidRPr="00AC08A5" w:rsidRDefault="000E50B2" w:rsidP="00AC08A5">
      <w:pPr>
        <w:autoSpaceDE w:val="0"/>
        <w:autoSpaceDN w:val="0"/>
        <w:adjustRightInd w:val="0"/>
        <w:spacing w:after="0" w:line="240" w:lineRule="auto"/>
        <w:rPr>
          <w:szCs w:val="24"/>
        </w:rPr>
      </w:pPr>
      <w:r w:rsidRPr="00AB5704">
        <w:rPr>
          <w:szCs w:val="24"/>
        </w:rPr>
        <w:br/>
        <w:t xml:space="preserve">Künstlerinnen und </w:t>
      </w:r>
      <w:r w:rsidR="00AC08A5">
        <w:rPr>
          <w:szCs w:val="24"/>
        </w:rPr>
        <w:t xml:space="preserve">Künstler sowie </w:t>
      </w:r>
      <w:r w:rsidRPr="00AB5704">
        <w:rPr>
          <w:szCs w:val="24"/>
        </w:rPr>
        <w:t>Kunstpädagoginnen</w:t>
      </w:r>
      <w:r w:rsidR="00AC08A5">
        <w:rPr>
          <w:szCs w:val="24"/>
        </w:rPr>
        <w:t xml:space="preserve"> und Kulturpädagogen</w:t>
      </w:r>
      <w:r w:rsidRPr="00AB5704">
        <w:rPr>
          <w:szCs w:val="24"/>
        </w:rPr>
        <w:t xml:space="preserve"> begleiten mit ihrer Expertise engagiert die Kurse und Projekte</w:t>
      </w:r>
      <w:r w:rsidR="009F7419" w:rsidRPr="00AB5704">
        <w:rPr>
          <w:szCs w:val="24"/>
        </w:rPr>
        <w:t xml:space="preserve">. Neben den Kursen </w:t>
      </w:r>
      <w:r w:rsidR="003241A5" w:rsidRPr="00AB5704">
        <w:rPr>
          <w:szCs w:val="24"/>
        </w:rPr>
        <w:t>vor Ort</w:t>
      </w:r>
      <w:r w:rsidR="009F7419" w:rsidRPr="00AB5704">
        <w:rPr>
          <w:szCs w:val="24"/>
        </w:rPr>
        <w:t xml:space="preserve">, bewegt sich die Jungendkunstschule auch aus den eigenen Mauern hinaus – so mit dem </w:t>
      </w:r>
      <w:proofErr w:type="spellStart"/>
      <w:r w:rsidR="009F7419" w:rsidRPr="00AB5704">
        <w:rPr>
          <w:szCs w:val="24"/>
        </w:rPr>
        <w:t>KunstLaster</w:t>
      </w:r>
      <w:proofErr w:type="spellEnd"/>
      <w:r w:rsidR="009F7419" w:rsidRPr="00AB5704">
        <w:rPr>
          <w:szCs w:val="24"/>
        </w:rPr>
        <w:t xml:space="preserve"> auf (Spielplatz-)Festen oder beim Urban </w:t>
      </w:r>
      <w:proofErr w:type="spellStart"/>
      <w:r w:rsidR="009F7419" w:rsidRPr="00AB5704">
        <w:rPr>
          <w:szCs w:val="24"/>
        </w:rPr>
        <w:t>Sketching</w:t>
      </w:r>
      <w:proofErr w:type="spellEnd"/>
      <w:r w:rsidR="009F7419" w:rsidRPr="00AB5704">
        <w:rPr>
          <w:szCs w:val="24"/>
        </w:rPr>
        <w:t xml:space="preserve"> mit dem Zeichenblock durch die Straßen unserer Stadt.  </w:t>
      </w:r>
      <w:r w:rsidR="009F7419" w:rsidRPr="00AB5704">
        <w:rPr>
          <w:szCs w:val="24"/>
        </w:rPr>
        <w:br/>
      </w:r>
      <w:r w:rsidR="00296D9D" w:rsidRPr="00AB5704">
        <w:rPr>
          <w:szCs w:val="24"/>
        </w:rPr>
        <w:br/>
        <w:t>Für die Jüngsten ab 18 Monaten lockt „</w:t>
      </w:r>
      <w:proofErr w:type="spellStart"/>
      <w:r w:rsidR="00296D9D" w:rsidRPr="00AB5704">
        <w:rPr>
          <w:szCs w:val="24"/>
        </w:rPr>
        <w:t>Sensory</w:t>
      </w:r>
      <w:proofErr w:type="spellEnd"/>
      <w:r w:rsidR="00296D9D" w:rsidRPr="00AB5704">
        <w:rPr>
          <w:szCs w:val="24"/>
        </w:rPr>
        <w:t xml:space="preserve"> Play - Frühkindliche Kunstförderung“</w:t>
      </w:r>
      <w:r w:rsidR="00AB5704">
        <w:rPr>
          <w:szCs w:val="24"/>
        </w:rPr>
        <w:t xml:space="preserve"> – </w:t>
      </w:r>
      <w:r w:rsidR="00AC08A5">
        <w:rPr>
          <w:szCs w:val="24"/>
        </w:rPr>
        <w:t>dabei</w:t>
      </w:r>
      <w:r w:rsidR="00AB5704">
        <w:rPr>
          <w:szCs w:val="24"/>
        </w:rPr>
        <w:t xml:space="preserve"> können E</w:t>
      </w:r>
      <w:r w:rsidR="009F7419" w:rsidRPr="00AB5704">
        <w:rPr>
          <w:szCs w:val="24"/>
        </w:rPr>
        <w:t xml:space="preserve">ltern und Kinder mittels anregender Materialien die Welt entdecken. Gezielt werden hier Wahrnehmung, Motorik und Sprachentwicklung gefördert. Aber auch Kinder ab 6 Jahren, Jugendliche und </w:t>
      </w:r>
      <w:r w:rsidR="00296D9D" w:rsidRPr="00AB5704">
        <w:rPr>
          <w:szCs w:val="24"/>
        </w:rPr>
        <w:t xml:space="preserve">Erwachsene kommen auf ihre </w:t>
      </w:r>
      <w:r w:rsidR="009F7419" w:rsidRPr="00AB5704">
        <w:rPr>
          <w:szCs w:val="24"/>
        </w:rPr>
        <w:t xml:space="preserve">kreativen </w:t>
      </w:r>
      <w:r w:rsidR="00296D9D" w:rsidRPr="00AB5704">
        <w:rPr>
          <w:szCs w:val="24"/>
        </w:rPr>
        <w:t xml:space="preserve">Kosten. </w:t>
      </w:r>
      <w:r w:rsidR="00296D9D" w:rsidRPr="00AB5704">
        <w:rPr>
          <w:szCs w:val="24"/>
        </w:rPr>
        <w:br/>
      </w:r>
      <w:r w:rsidR="00296D9D" w:rsidRPr="00AB5704">
        <w:rPr>
          <w:szCs w:val="24"/>
        </w:rPr>
        <w:br/>
        <w:t>Einige Kurse sind schon ausgebucht</w:t>
      </w:r>
      <w:r w:rsidR="00AC08A5">
        <w:rPr>
          <w:szCs w:val="24"/>
        </w:rPr>
        <w:t xml:space="preserve">; hier </w:t>
      </w:r>
      <w:r w:rsidR="00296D9D" w:rsidRPr="00AB5704">
        <w:rPr>
          <w:szCs w:val="24"/>
        </w:rPr>
        <w:t>gibt es noch wenige freie Plätze:</w:t>
      </w:r>
      <w:r w:rsidR="00296D9D" w:rsidRPr="00AB5704">
        <w:rPr>
          <w:szCs w:val="24"/>
        </w:rPr>
        <w:br/>
      </w:r>
      <w:r w:rsidRPr="00AB5704">
        <w:rPr>
          <w:szCs w:val="24"/>
        </w:rPr>
        <w:t>- „</w:t>
      </w:r>
      <w:r w:rsidR="00296D9D" w:rsidRPr="00AB5704">
        <w:rPr>
          <w:szCs w:val="24"/>
        </w:rPr>
        <w:t>Freitagskünstler</w:t>
      </w:r>
      <w:r w:rsidRPr="00AB5704">
        <w:rPr>
          <w:szCs w:val="24"/>
        </w:rPr>
        <w:t>“</w:t>
      </w:r>
      <w:r w:rsidR="00296D9D" w:rsidRPr="00AB5704">
        <w:rPr>
          <w:szCs w:val="24"/>
        </w:rPr>
        <w:t xml:space="preserve"> </w:t>
      </w:r>
      <w:r w:rsidRPr="00AB5704">
        <w:rPr>
          <w:szCs w:val="24"/>
        </w:rPr>
        <w:t xml:space="preserve">für Kinder ab 8 Jahren, freitags </w:t>
      </w:r>
      <w:r w:rsidR="00AC08A5">
        <w:rPr>
          <w:szCs w:val="24"/>
        </w:rPr>
        <w:t>von</w:t>
      </w:r>
      <w:r w:rsidRPr="00AB5704">
        <w:rPr>
          <w:szCs w:val="24"/>
        </w:rPr>
        <w:t xml:space="preserve"> 16:30 bis 18</w:t>
      </w:r>
      <w:r w:rsidR="003241A5" w:rsidRPr="00AB5704">
        <w:rPr>
          <w:szCs w:val="24"/>
        </w:rPr>
        <w:t>:00</w:t>
      </w:r>
      <w:r w:rsidRPr="00AB5704">
        <w:rPr>
          <w:szCs w:val="24"/>
        </w:rPr>
        <w:t xml:space="preserve"> Uhr</w:t>
      </w:r>
      <w:r w:rsidRPr="00AB5704">
        <w:rPr>
          <w:szCs w:val="24"/>
        </w:rPr>
        <w:br/>
      </w:r>
      <w:r w:rsidRPr="00AC08A5">
        <w:rPr>
          <w:szCs w:val="24"/>
        </w:rPr>
        <w:t>- „Skulpturen in Holz und Stein“ - Gestalten mit Holz, Speckstein, Alabaster und Sandstein für Erwachsene, dienstags</w:t>
      </w:r>
      <w:r w:rsidR="00AC08A5">
        <w:rPr>
          <w:szCs w:val="24"/>
        </w:rPr>
        <w:t xml:space="preserve"> von</w:t>
      </w:r>
      <w:r w:rsidRPr="00AC08A5">
        <w:rPr>
          <w:szCs w:val="24"/>
        </w:rPr>
        <w:t xml:space="preserve"> 19:00 bis 22:00 Uhr</w:t>
      </w:r>
      <w:r w:rsidRPr="00AC08A5">
        <w:rPr>
          <w:szCs w:val="24"/>
        </w:rPr>
        <w:br/>
        <w:t>- „Radierung/Drucktechnik“</w:t>
      </w:r>
      <w:r w:rsidR="00AC08A5">
        <w:rPr>
          <w:szCs w:val="24"/>
        </w:rPr>
        <w:t xml:space="preserve"> für Erwachsene</w:t>
      </w:r>
      <w:r w:rsidRPr="00AC08A5">
        <w:rPr>
          <w:szCs w:val="24"/>
        </w:rPr>
        <w:t>, Workshop vom 25.09. bis 27.09.</w:t>
      </w:r>
      <w:r w:rsidR="00AC08A5">
        <w:rPr>
          <w:szCs w:val="24"/>
        </w:rPr>
        <w:t>20</w:t>
      </w:r>
      <w:r w:rsidRPr="00AC08A5">
        <w:rPr>
          <w:szCs w:val="24"/>
        </w:rPr>
        <w:t>26</w:t>
      </w:r>
    </w:p>
    <w:p w14:paraId="7AA18159" w14:textId="77777777" w:rsidR="00AB5704" w:rsidRPr="00AC08A5" w:rsidRDefault="00AB5704" w:rsidP="00AC08A5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40A444F" w14:textId="77777777" w:rsidR="00AC08A5" w:rsidRDefault="00AC08A5" w:rsidP="00AC08A5">
      <w:pPr>
        <w:autoSpaceDE w:val="0"/>
        <w:autoSpaceDN w:val="0"/>
        <w:adjustRightInd w:val="0"/>
        <w:spacing w:after="0" w:line="240" w:lineRule="auto"/>
        <w:rPr>
          <w:szCs w:val="24"/>
        </w:rPr>
      </w:pPr>
      <w:r w:rsidRPr="00AC08A5">
        <w:rPr>
          <w:szCs w:val="24"/>
        </w:rPr>
        <w:t xml:space="preserve">Alle Informationen zu den Angeboten der Jugendkunstschule und der Kreativen Erwachsenenbildung sowie eine digitale Anmeldemöglichkeit findet sich auf der Website www.jugendkunstschule.bergkamen.de. </w:t>
      </w:r>
    </w:p>
    <w:p w14:paraId="28EB7D1E" w14:textId="77777777" w:rsidR="00AC08A5" w:rsidRDefault="00AC08A5" w:rsidP="00AC08A5">
      <w:pPr>
        <w:spacing w:after="0" w:line="240" w:lineRule="auto"/>
        <w:rPr>
          <w:szCs w:val="24"/>
        </w:rPr>
      </w:pPr>
      <w:r w:rsidRPr="00AC08A5">
        <w:rPr>
          <w:szCs w:val="24"/>
        </w:rPr>
        <w:t xml:space="preserve">Interessierte können sich bei Fragen an die Jugendkunstschule wenden, telefonisch unter 02307/288848 und 965462 oder per E-Mail an </w:t>
      </w:r>
      <w:hyperlink r:id="rId12" w:history="1">
        <w:r w:rsidRPr="00AC08A5">
          <w:rPr>
            <w:rStyle w:val="Hyperlink"/>
            <w:szCs w:val="24"/>
          </w:rPr>
          <w:t>jugendkunstschule@bergkamen.de</w:t>
        </w:r>
      </w:hyperlink>
      <w:r w:rsidRPr="00AC08A5">
        <w:rPr>
          <w:szCs w:val="24"/>
        </w:rPr>
        <w:t>.</w:t>
      </w:r>
    </w:p>
    <w:p w14:paraId="3D92B801" w14:textId="77777777" w:rsidR="00AC08A5" w:rsidRPr="00AC08A5" w:rsidRDefault="00AC08A5" w:rsidP="00AC08A5">
      <w:pPr>
        <w:spacing w:after="0" w:line="240" w:lineRule="auto"/>
        <w:rPr>
          <w:szCs w:val="24"/>
        </w:rPr>
      </w:pPr>
    </w:p>
    <w:p w14:paraId="446172A3" w14:textId="480654F6" w:rsidR="00296D9D" w:rsidRPr="00AC08A5" w:rsidRDefault="000E50B2" w:rsidP="00AC08A5">
      <w:pPr>
        <w:autoSpaceDE w:val="0"/>
        <w:autoSpaceDN w:val="0"/>
        <w:adjustRightInd w:val="0"/>
        <w:spacing w:after="0" w:line="240" w:lineRule="auto"/>
        <w:rPr>
          <w:szCs w:val="24"/>
        </w:rPr>
      </w:pPr>
      <w:r w:rsidRPr="00AC08A5">
        <w:rPr>
          <w:szCs w:val="24"/>
        </w:rPr>
        <w:t xml:space="preserve"> </w:t>
      </w:r>
    </w:p>
    <w:p w14:paraId="08600825" w14:textId="77777777" w:rsidR="00872BA4" w:rsidRDefault="00872BA4" w:rsidP="00872BA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872BA4" w14:paraId="166CE164" w14:textId="77777777" w:rsidTr="00CE24C8">
        <w:trPr>
          <w:trHeight w:val="340"/>
        </w:trPr>
        <w:tc>
          <w:tcPr>
            <w:tcW w:w="9776" w:type="dxa"/>
            <w:gridSpan w:val="2"/>
            <w:vAlign w:val="center"/>
          </w:tcPr>
          <w:p w14:paraId="672520EC" w14:textId="77777777" w:rsidR="00872BA4" w:rsidRDefault="00872BA4" w:rsidP="00CE24C8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48FAAE96" wp14:editId="540888AF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001534" w14:textId="39A8698F" w:rsidR="00872BA4" w:rsidRDefault="00C45D0B" w:rsidP="003E1564">
                                  <w:r>
                                    <w:t>Jasmin Lebaciu</w:t>
                                  </w:r>
                                  <w:r w:rsidR="00AB5704">
                                    <w:t xml:space="preserve"> </w:t>
                                  </w:r>
                                  <w:r>
                                    <w:t>/ Manuela Wenz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FAAE96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56001534" w14:textId="39A8698F" w:rsidR="00872BA4" w:rsidRDefault="00C45D0B" w:rsidP="003E1564">
                            <w:r>
                              <w:t>Jasmin Lebaciu</w:t>
                            </w:r>
                            <w:r w:rsidR="00AB5704">
                              <w:t xml:space="preserve"> </w:t>
                            </w:r>
                            <w:r>
                              <w:t>/ Manuela Wenz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72BA4" w14:paraId="10EE5409" w14:textId="77777777" w:rsidTr="00CE24C8">
        <w:trPr>
          <w:trHeight w:val="340"/>
        </w:trPr>
        <w:tc>
          <w:tcPr>
            <w:tcW w:w="9776" w:type="dxa"/>
            <w:gridSpan w:val="2"/>
            <w:vAlign w:val="center"/>
          </w:tcPr>
          <w:p w14:paraId="6A0F8321" w14:textId="77777777" w:rsidR="00872BA4" w:rsidRDefault="00872BA4" w:rsidP="00CE24C8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6707365" wp14:editId="0307D106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0A20A5" w14:textId="77777777" w:rsidR="00872BA4" w:rsidRDefault="00872BA4" w:rsidP="003E1564">
                                  <w:r>
                                    <w:t>Jugendkunstschule</w:t>
                                  </w:r>
                                  <w:r w:rsidR="003E1564">
                                    <w:t xml:space="preserve"> Bergkamen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707365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60A20A5" w14:textId="77777777" w:rsidR="00872BA4" w:rsidRDefault="00872BA4" w:rsidP="003E1564">
                            <w:r>
                              <w:t>Jugendkunstschule</w:t>
                            </w:r>
                            <w:r w:rsidR="003E1564">
                              <w:t xml:space="preserve"> Bergkamen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02685F7" w14:textId="74C01D38" w:rsidR="00872BA4" w:rsidRPr="00AB5704" w:rsidRDefault="00AB5704" w:rsidP="00CE24C8">
            <w:pPr>
              <w:spacing w:before="120"/>
              <w:rPr>
                <w:bCs/>
                <w:szCs w:val="24"/>
              </w:rPr>
            </w:pPr>
            <w:r w:rsidRPr="00AB5704">
              <w:rPr>
                <w:bCs/>
                <w:szCs w:val="24"/>
              </w:rPr>
              <w:t>Kulturreferat Bergkamen</w:t>
            </w:r>
          </w:p>
        </w:tc>
      </w:tr>
      <w:tr w:rsidR="00872BA4" w14:paraId="58DF43B9" w14:textId="77777777" w:rsidTr="00CE24C8">
        <w:trPr>
          <w:trHeight w:val="340"/>
        </w:trPr>
        <w:tc>
          <w:tcPr>
            <w:tcW w:w="1696" w:type="dxa"/>
            <w:vAlign w:val="center"/>
          </w:tcPr>
          <w:p w14:paraId="221AA820" w14:textId="77777777" w:rsidR="00872BA4" w:rsidRPr="002C3060" w:rsidRDefault="00872BA4" w:rsidP="00CE24C8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73B098B5" w14:textId="77777777" w:rsidR="00872BA4" w:rsidRDefault="00872BA4" w:rsidP="00CE24C8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DEA72CC" wp14:editId="0642EEFB">
                      <wp:extent cx="4447057" cy="198407"/>
                      <wp:effectExtent l="0" t="0" r="0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7057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87EE8" w14:textId="7FA60A84" w:rsidR="00872BA4" w:rsidRDefault="00872BA4" w:rsidP="00872BA4">
                                  <w:r>
                                    <w:t>02307</w:t>
                                  </w:r>
                                  <w:r w:rsidR="00AB5704">
                                    <w:t>/</w:t>
                                  </w:r>
                                  <w:r>
                                    <w:t>288848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EA72CC" id="_x0000_s1031" type="#_x0000_t202" style="width:350.1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" stroked="f">
                      <v:textbox inset="0,0,0,0">
                        <w:txbxContent>
                          <w:p w14:paraId="62087EE8" w14:textId="7FA60A84" w:rsidR="00872BA4" w:rsidRDefault="00872BA4" w:rsidP="00872BA4">
                            <w:r>
                              <w:t>02307</w:t>
                            </w:r>
                            <w:r w:rsidR="00AB5704">
                              <w:t>/</w:t>
                            </w:r>
                            <w:r>
                              <w:t>288848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72BA4" w:rsidRPr="002C3060" w14:paraId="7DFA2E87" w14:textId="77777777" w:rsidTr="00CE24C8">
        <w:trPr>
          <w:trHeight w:val="340"/>
        </w:trPr>
        <w:tc>
          <w:tcPr>
            <w:tcW w:w="1696" w:type="dxa"/>
            <w:vAlign w:val="center"/>
          </w:tcPr>
          <w:p w14:paraId="083606AC" w14:textId="77777777" w:rsidR="00872BA4" w:rsidRPr="002C3060" w:rsidRDefault="00872BA4" w:rsidP="00CE24C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1BAAAEA2" w14:textId="77777777" w:rsidR="00872BA4" w:rsidRPr="002C3060" w:rsidRDefault="00872BA4" w:rsidP="00CE24C8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0D6C8C2" wp14:editId="46A8D5F4">
                      <wp:extent cx="4610100" cy="209550"/>
                      <wp:effectExtent l="0" t="0" r="0" b="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0C9937" w14:textId="136B25C5" w:rsidR="00872BA4" w:rsidRDefault="00076276" w:rsidP="00872BA4">
                                  <w:hyperlink r:id="rId13" w:history="1">
                                    <w:r w:rsidRPr="00FE0B8A">
                                      <w:rPr>
                                        <w:rStyle w:val="Hyperlink"/>
                                      </w:rPr>
                                      <w:t>j.lebaciu@bergkamen.de /</w:t>
                                    </w:r>
                                  </w:hyperlink>
                                  <w:r w:rsidR="00C45D0B">
                                    <w:t xml:space="preserve"> </w:t>
                                  </w:r>
                                  <w:hyperlink r:id="rId14" w:history="1">
                                    <w:r w:rsidR="00AB5704" w:rsidRPr="00DF3242">
                                      <w:rPr>
                                        <w:rStyle w:val="Hyperlink"/>
                                      </w:rPr>
                                      <w:t>m.wenz@bergkamen.de</w:t>
                                    </w:r>
                                  </w:hyperlink>
                                </w:p>
                                <w:p w14:paraId="657FA7BB" w14:textId="77777777" w:rsidR="00AB5704" w:rsidRDefault="00AB5704" w:rsidP="00872BA4"/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0D6C8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width:363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" stroked="f">
                      <v:textbox inset="0,0,0,0">
                        <w:txbxContent>
                          <w:p w14:paraId="4E0C9937" w14:textId="136B25C5" w:rsidR="00872BA4" w:rsidRDefault="00076276" w:rsidP="00872BA4">
                            <w:hyperlink r:id="rId15" w:history="1">
                              <w:r w:rsidRPr="00FE0B8A">
                                <w:rPr>
                                  <w:rStyle w:val="Hyperlink"/>
                                </w:rPr>
                                <w:t>j.lebaciu@bergkamen.de /</w:t>
                              </w:r>
                            </w:hyperlink>
                            <w:r w:rsidR="00C45D0B">
                              <w:t xml:space="preserve"> </w:t>
                            </w:r>
                            <w:hyperlink r:id="rId16" w:history="1">
                              <w:r w:rsidR="00AB5704" w:rsidRPr="00DF3242">
                                <w:rPr>
                                  <w:rStyle w:val="Hyperlink"/>
                                </w:rPr>
                                <w:t>m.wenz@bergkamen.de</w:t>
                              </w:r>
                            </w:hyperlink>
                          </w:p>
                          <w:p w14:paraId="657FA7BB" w14:textId="77777777" w:rsidR="00AB5704" w:rsidRDefault="00AB5704" w:rsidP="00872BA4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1D7DB4C" w14:textId="77777777" w:rsidR="00E84583" w:rsidRPr="00C9791B" w:rsidRDefault="00E84583" w:rsidP="00E84583">
      <w:pPr>
        <w:spacing w:before="120"/>
        <w:rPr>
          <w:szCs w:val="24"/>
        </w:rPr>
      </w:pPr>
    </w:p>
    <w:sectPr w:rsidR="00E84583" w:rsidRPr="00C9791B" w:rsidSect="003E1564">
      <w:headerReference w:type="default" r:id="rId17"/>
      <w:type w:val="continuous"/>
      <w:pgSz w:w="11906" w:h="16838"/>
      <w:pgMar w:top="2269" w:right="70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4A011" w14:textId="77777777" w:rsidR="00501C03" w:rsidRDefault="00501C03" w:rsidP="00695138">
      <w:pPr>
        <w:spacing w:after="0" w:line="240" w:lineRule="auto"/>
      </w:pPr>
      <w:r>
        <w:separator/>
      </w:r>
    </w:p>
  </w:endnote>
  <w:endnote w:type="continuationSeparator" w:id="0">
    <w:p w14:paraId="44EA7D8A" w14:textId="77777777" w:rsidR="00501C03" w:rsidRDefault="00501C03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83F0" w14:textId="77777777" w:rsidR="006A7444" w:rsidRDefault="006A744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1822" w14:textId="77777777" w:rsidR="006A7444" w:rsidRDefault="006A744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EF7E" w14:textId="77777777" w:rsidR="006A7444" w:rsidRDefault="006A744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A1671" w14:textId="77777777" w:rsidR="00501C03" w:rsidRDefault="00501C03" w:rsidP="00695138">
      <w:pPr>
        <w:spacing w:after="0" w:line="240" w:lineRule="auto"/>
      </w:pPr>
      <w:r>
        <w:separator/>
      </w:r>
    </w:p>
  </w:footnote>
  <w:footnote w:type="continuationSeparator" w:id="0">
    <w:p w14:paraId="0E43936D" w14:textId="77777777" w:rsidR="00501C03" w:rsidRDefault="00501C03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69A9" w14:textId="77777777" w:rsidR="006A7444" w:rsidRDefault="006A744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9C93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5D5A7C9B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736B31E7" w14:textId="77777777" w:rsidR="00695138" w:rsidRDefault="00000000">
    <w:pPr>
      <w:pStyle w:val="Kopfzeile"/>
      <w:rPr>
        <w:b/>
        <w:smallCaps/>
        <w:sz w:val="36"/>
        <w:szCs w:val="36"/>
      </w:rPr>
    </w:pPr>
    <w:r>
      <w:rPr>
        <w:noProof/>
      </w:rPr>
      <w:pict w14:anchorId="3061F7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726664D3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5D36E0DF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BCD8C" w14:textId="77777777" w:rsidR="006A7444" w:rsidRDefault="006A7444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B2940" w14:textId="77777777" w:rsidR="00695138" w:rsidRDefault="005D4189">
    <w:pPr>
      <w:pStyle w:val="Kopfzeile"/>
      <w:rPr>
        <w:b/>
        <w:smallCaps/>
        <w:sz w:val="36"/>
        <w:szCs w:val="36"/>
      </w:rPr>
    </w:pPr>
    <w:r>
      <w:rPr>
        <w:b/>
        <w:smallCaps/>
        <w:noProof/>
        <w:sz w:val="36"/>
        <w:szCs w:val="36"/>
        <w:lang w:eastAsia="de-DE"/>
      </w:rPr>
      <w:drawing>
        <wp:anchor distT="0" distB="0" distL="114300" distR="114300" simplePos="0" relativeHeight="251657216" behindDoc="1" locked="0" layoutInCell="1" allowOverlap="1" wp14:anchorId="3969E062" wp14:editId="2DD1D776">
          <wp:simplePos x="0" y="0"/>
          <wp:positionH relativeFrom="column">
            <wp:posOffset>4130675</wp:posOffset>
          </wp:positionH>
          <wp:positionV relativeFrom="paragraph">
            <wp:posOffset>-266700</wp:posOffset>
          </wp:positionV>
          <wp:extent cx="2133600" cy="571500"/>
          <wp:effectExtent l="0" t="0" r="0" b="0"/>
          <wp:wrapNone/>
          <wp:docPr id="15" name="Grafik 15" descr="Bergkamen_Logo_blue_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rgkamen_Logo_blue_transpar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138" w:rsidRPr="009363D1">
      <w:rPr>
        <w:b/>
        <w:smallCaps/>
        <w:sz w:val="36"/>
        <w:szCs w:val="36"/>
      </w:rPr>
      <w:t>Pressemitteilung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34AA6646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4BB"/>
    <w:rsid w:val="0000595D"/>
    <w:rsid w:val="00040DC4"/>
    <w:rsid w:val="00076276"/>
    <w:rsid w:val="000D1987"/>
    <w:rsid w:val="000E4DB5"/>
    <w:rsid w:val="000E50B2"/>
    <w:rsid w:val="001512F2"/>
    <w:rsid w:val="00163B70"/>
    <w:rsid w:val="001646B8"/>
    <w:rsid w:val="001807C9"/>
    <w:rsid w:val="00190251"/>
    <w:rsid w:val="00196A44"/>
    <w:rsid w:val="001C2DC8"/>
    <w:rsid w:val="00217E40"/>
    <w:rsid w:val="00232DDB"/>
    <w:rsid w:val="0023693B"/>
    <w:rsid w:val="002429D7"/>
    <w:rsid w:val="00252643"/>
    <w:rsid w:val="00284255"/>
    <w:rsid w:val="002844BE"/>
    <w:rsid w:val="00296D9D"/>
    <w:rsid w:val="002C3060"/>
    <w:rsid w:val="002E7976"/>
    <w:rsid w:val="00317FD1"/>
    <w:rsid w:val="003241A5"/>
    <w:rsid w:val="003A4636"/>
    <w:rsid w:val="003B31BF"/>
    <w:rsid w:val="003E1564"/>
    <w:rsid w:val="004056D6"/>
    <w:rsid w:val="00416F5E"/>
    <w:rsid w:val="00470786"/>
    <w:rsid w:val="004761D7"/>
    <w:rsid w:val="00493169"/>
    <w:rsid w:val="004E15DC"/>
    <w:rsid w:val="004F55E8"/>
    <w:rsid w:val="004F7F39"/>
    <w:rsid w:val="005014A4"/>
    <w:rsid w:val="00501C03"/>
    <w:rsid w:val="00503304"/>
    <w:rsid w:val="0051069F"/>
    <w:rsid w:val="0052364F"/>
    <w:rsid w:val="00561F99"/>
    <w:rsid w:val="005830CF"/>
    <w:rsid w:val="005C7C8D"/>
    <w:rsid w:val="005D134A"/>
    <w:rsid w:val="005D4189"/>
    <w:rsid w:val="00612411"/>
    <w:rsid w:val="006347E5"/>
    <w:rsid w:val="0065283C"/>
    <w:rsid w:val="006871B7"/>
    <w:rsid w:val="00695138"/>
    <w:rsid w:val="00697F1E"/>
    <w:rsid w:val="006A7444"/>
    <w:rsid w:val="006D0EE1"/>
    <w:rsid w:val="006F0DA9"/>
    <w:rsid w:val="007416EB"/>
    <w:rsid w:val="007424BB"/>
    <w:rsid w:val="0074608D"/>
    <w:rsid w:val="00777DF5"/>
    <w:rsid w:val="007D1537"/>
    <w:rsid w:val="007D60AC"/>
    <w:rsid w:val="007E0415"/>
    <w:rsid w:val="008223A0"/>
    <w:rsid w:val="00847CA4"/>
    <w:rsid w:val="00864008"/>
    <w:rsid w:val="00872BA4"/>
    <w:rsid w:val="0089275E"/>
    <w:rsid w:val="008B58D8"/>
    <w:rsid w:val="008E5729"/>
    <w:rsid w:val="00931712"/>
    <w:rsid w:val="009363D1"/>
    <w:rsid w:val="00937CB3"/>
    <w:rsid w:val="00952056"/>
    <w:rsid w:val="00952C3A"/>
    <w:rsid w:val="00962174"/>
    <w:rsid w:val="009C384E"/>
    <w:rsid w:val="009E105C"/>
    <w:rsid w:val="009E4C6A"/>
    <w:rsid w:val="009F7419"/>
    <w:rsid w:val="00A04D78"/>
    <w:rsid w:val="00A267A3"/>
    <w:rsid w:val="00A62583"/>
    <w:rsid w:val="00AB5704"/>
    <w:rsid w:val="00AC08A5"/>
    <w:rsid w:val="00AC42A2"/>
    <w:rsid w:val="00AC5C3E"/>
    <w:rsid w:val="00B02F70"/>
    <w:rsid w:val="00B377E0"/>
    <w:rsid w:val="00B73C97"/>
    <w:rsid w:val="00B80FB6"/>
    <w:rsid w:val="00B90401"/>
    <w:rsid w:val="00B935C5"/>
    <w:rsid w:val="00B95087"/>
    <w:rsid w:val="00BA07E0"/>
    <w:rsid w:val="00BA2FF0"/>
    <w:rsid w:val="00BC024D"/>
    <w:rsid w:val="00BC3E67"/>
    <w:rsid w:val="00C02DE5"/>
    <w:rsid w:val="00C30C7C"/>
    <w:rsid w:val="00C45D0B"/>
    <w:rsid w:val="00C45F54"/>
    <w:rsid w:val="00C85FB7"/>
    <w:rsid w:val="00C9791B"/>
    <w:rsid w:val="00D171A4"/>
    <w:rsid w:val="00D30F0F"/>
    <w:rsid w:val="00D550DB"/>
    <w:rsid w:val="00D6073A"/>
    <w:rsid w:val="00D63DAA"/>
    <w:rsid w:val="00DE0580"/>
    <w:rsid w:val="00DF2E2D"/>
    <w:rsid w:val="00E0358F"/>
    <w:rsid w:val="00E047C7"/>
    <w:rsid w:val="00E20ADC"/>
    <w:rsid w:val="00E47BE2"/>
    <w:rsid w:val="00E53982"/>
    <w:rsid w:val="00E81245"/>
    <w:rsid w:val="00E84583"/>
    <w:rsid w:val="00F15081"/>
    <w:rsid w:val="00F50EFD"/>
    <w:rsid w:val="00F96D53"/>
    <w:rsid w:val="00F96E5C"/>
    <w:rsid w:val="00FB4501"/>
    <w:rsid w:val="00FD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C8818"/>
  <w15:chartTrackingRefBased/>
  <w15:docId w15:val="{2B08C16B-53A2-4F1A-BF02-723D9A36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72BA4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217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5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j.lebaciu@bergkamen.de%20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mailto:jugendkunstschule@bergkamen.de" TargetMode="Externa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hyperlink" Target="mailto:m.wenz@bergkamen.de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mailto:j.lebaciu@bergkamen.de%20/" TargetMode="Externa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yperlink" Target="mailto:m.wenz@bergkam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03rehe\AppData\Local\Temp\notesAC15F3\~627463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~6274636.dotx</Template>
  <TotalTime>0</TotalTime>
  <Pages>1</Pages>
  <Words>261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Rehers, Julia</dc:creator>
  <cp:keywords/>
  <dc:description/>
  <cp:lastModifiedBy>Hering, Nadine</cp:lastModifiedBy>
  <cp:revision>8</cp:revision>
  <cp:lastPrinted>2021-08-12T11:41:00Z</cp:lastPrinted>
  <dcterms:created xsi:type="dcterms:W3CDTF">2026-08-26T13:27:00Z</dcterms:created>
  <dcterms:modified xsi:type="dcterms:W3CDTF">2026-08-27T08:24:00Z</dcterms:modified>
</cp:coreProperties>
</file>