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E91DD" w14:textId="048B2352" w:rsidR="00862B7E" w:rsidRPr="00305926" w:rsidRDefault="00102A80" w:rsidP="00AE24B9">
      <w:pPr>
        <w:rPr>
          <w:rFonts w:ascii="Lato Semibold" w:hAnsi="Lato Semibold"/>
          <w:sz w:val="24"/>
          <w:szCs w:val="24"/>
        </w:rPr>
      </w:pPr>
      <w:r w:rsidRPr="00102A80">
        <w:rPr>
          <w:rFonts w:ascii="Lato Semibold" w:hAnsi="Lato Semibold"/>
          <w:sz w:val="24"/>
          <w:szCs w:val="24"/>
        </w:rPr>
        <w:t xml:space="preserve">Staatsstraße 2048 bei </w:t>
      </w:r>
      <w:proofErr w:type="spellStart"/>
      <w:r w:rsidRPr="00102A80">
        <w:rPr>
          <w:rFonts w:ascii="Lato Semibold" w:hAnsi="Lato Semibold"/>
          <w:sz w:val="24"/>
          <w:szCs w:val="24"/>
        </w:rPr>
        <w:t>Probfeld</w:t>
      </w:r>
      <w:proofErr w:type="spellEnd"/>
      <w:r w:rsidRPr="00102A80">
        <w:rPr>
          <w:rFonts w:ascii="Lato Semibold" w:hAnsi="Lato Semibold"/>
          <w:sz w:val="24"/>
          <w:szCs w:val="24"/>
        </w:rPr>
        <w:t xml:space="preserve"> wegen Sanierung des Bahnübergangs gesperrt</w:t>
      </w:r>
    </w:p>
    <w:p w14:paraId="1E96F2C5" w14:textId="77777777" w:rsidR="00AE24B9" w:rsidRPr="00AE24B9" w:rsidRDefault="00AE24B9" w:rsidP="00AE24B9">
      <w:pPr>
        <w:pStyle w:val="Listenabsatz"/>
        <w:rPr>
          <w:rFonts w:ascii="Lato Light" w:hAnsi="Lato Light"/>
          <w:b/>
        </w:rPr>
      </w:pPr>
    </w:p>
    <w:p w14:paraId="66AE9D01" w14:textId="37B3C2A2" w:rsidR="00102A80" w:rsidRPr="00102A80" w:rsidRDefault="00102A80" w:rsidP="00102A80">
      <w:pPr>
        <w:rPr>
          <w:rFonts w:ascii="Lato Light" w:hAnsi="Lato Light"/>
        </w:rPr>
      </w:pPr>
      <w:r w:rsidRPr="00102A80">
        <w:rPr>
          <w:rFonts w:ascii="Lato Light" w:hAnsi="Lato Light"/>
        </w:rPr>
        <w:t xml:space="preserve">Aufgrund von Sanierungsarbeiten am Bahnübergang </w:t>
      </w:r>
      <w:proofErr w:type="spellStart"/>
      <w:r w:rsidRPr="00102A80">
        <w:rPr>
          <w:rFonts w:ascii="Lato Light" w:hAnsi="Lato Light"/>
        </w:rPr>
        <w:t>Probfeld</w:t>
      </w:r>
      <w:proofErr w:type="spellEnd"/>
      <w:r w:rsidRPr="00102A80">
        <w:rPr>
          <w:rFonts w:ascii="Lato Light" w:hAnsi="Lato Light"/>
        </w:rPr>
        <w:t xml:space="preserve"> in der Gemeinde Karlskron wird die Staatsstraße 2048 von Dienstag, 10. November, bis einschließlich Donnerstag, 12. November 2026, vollständig für den Verkehr gesperrt.</w:t>
      </w:r>
    </w:p>
    <w:p w14:paraId="53CA1138" w14:textId="77777777" w:rsidR="00102A80" w:rsidRPr="00102A80" w:rsidRDefault="00102A80" w:rsidP="00102A80">
      <w:pPr>
        <w:rPr>
          <w:rFonts w:ascii="Lato Light" w:hAnsi="Lato Light"/>
        </w:rPr>
      </w:pPr>
    </w:p>
    <w:p w14:paraId="0A0373BA" w14:textId="77777777" w:rsidR="00102A80" w:rsidRPr="00102A80" w:rsidRDefault="00102A80" w:rsidP="00102A80">
      <w:pPr>
        <w:rPr>
          <w:rFonts w:ascii="Lato Light" w:hAnsi="Lato Light"/>
        </w:rPr>
      </w:pPr>
      <w:r w:rsidRPr="00102A80">
        <w:rPr>
          <w:rFonts w:ascii="Lato Light" w:hAnsi="Lato Light"/>
        </w:rPr>
        <w:t>Für die Dauer der Arbeiten wird eine entsprechende Umleitung eingerichtet und ausgeschildert.</w:t>
      </w:r>
    </w:p>
    <w:p w14:paraId="417B6D01" w14:textId="77777777" w:rsidR="00102A80" w:rsidRPr="00102A80" w:rsidRDefault="00102A80" w:rsidP="00102A80">
      <w:pPr>
        <w:rPr>
          <w:rFonts w:ascii="Lato Light" w:hAnsi="Lato Light"/>
        </w:rPr>
      </w:pPr>
    </w:p>
    <w:p w14:paraId="42A71C0C" w14:textId="046633F9" w:rsidR="00AE24B9" w:rsidRDefault="00102A80" w:rsidP="00102A80">
      <w:pPr>
        <w:rPr>
          <w:rFonts w:ascii="Lato Light" w:hAnsi="Lato Light"/>
        </w:rPr>
      </w:pPr>
      <w:r w:rsidRPr="00102A80">
        <w:rPr>
          <w:rFonts w:ascii="Lato Light" w:hAnsi="Lato Light"/>
        </w:rPr>
        <w:t xml:space="preserve">Das Landratsamt Neuburg-Schrobenhausen bittet alle </w:t>
      </w:r>
      <w:r>
        <w:rPr>
          <w:rFonts w:ascii="Lato Light" w:hAnsi="Lato Light"/>
        </w:rPr>
        <w:t>V</w:t>
      </w:r>
      <w:r w:rsidRPr="00102A80">
        <w:rPr>
          <w:rFonts w:ascii="Lato Light" w:hAnsi="Lato Light"/>
        </w:rPr>
        <w:t>erkehrsteilnehmerinnen und Verkehrsteilnehmer um Verständnis für die notwendigen Einschränkungen.</w:t>
      </w:r>
    </w:p>
    <w:sectPr w:rsidR="00AE24B9" w:rsidSect="00DA2BB2">
      <w:headerReference w:type="default" r:id="rId8"/>
      <w:footerReference w:type="even" r:id="rId9"/>
      <w:footerReference w:type="default" r:id="rId10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DC375" w14:textId="77777777" w:rsidR="00C87005" w:rsidRDefault="00C87005" w:rsidP="00260356">
      <w:r>
        <w:separator/>
      </w:r>
    </w:p>
  </w:endnote>
  <w:endnote w:type="continuationSeparator" w:id="0">
    <w:p w14:paraId="44E32CB3" w14:textId="77777777" w:rsidR="00C87005" w:rsidRDefault="00C87005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B746CA8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C794126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62D7B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20E47F" wp14:editId="3AEAD00D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7DBEF5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202D32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1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5254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" filled="f" stroked="f" strokeweight=".5pt">
              <v:textbox>
                <w:txbxContent>
                  <w:p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202D32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1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03706" w14:textId="77777777" w:rsidR="00C87005" w:rsidRDefault="00C87005" w:rsidP="00260356">
      <w:r>
        <w:separator/>
      </w:r>
    </w:p>
  </w:footnote>
  <w:footnote w:type="continuationSeparator" w:id="0">
    <w:p w14:paraId="61F4467E" w14:textId="77777777" w:rsidR="00C87005" w:rsidRDefault="00C87005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8258F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281C9E9C" wp14:editId="6CFD7C78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9CF177" wp14:editId="46E85565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3C5C7C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6FB4F21C" w14:textId="77777777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2A80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03.11.2026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0BB9200D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580F3A35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5B38F8E4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33B12369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2DA85228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2D64884C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04CD9531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5DE13A8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248E98E5" w14:textId="77777777" w:rsidR="00DA2BB2" w:rsidRPr="00B721AA" w:rsidRDefault="00202D3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Jonas Faller</w:t>
                          </w:r>
                        </w:p>
                        <w:p w14:paraId="0D8C52D9" w14:textId="77777777" w:rsidR="00DA2BB2" w:rsidRPr="00B721AA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 / 57-424</w:t>
                          </w:r>
                        </w:p>
                        <w:p w14:paraId="5B531783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CF17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5D3C5C7C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6FB4F21C" w14:textId="77777777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102A80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03.11.2026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0BB9200D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580F3A35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5B38F8E4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33B12369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2DA85228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2D64884C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04CD9531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5DE13A8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248E98E5" w14:textId="77777777" w:rsidR="00DA2BB2" w:rsidRPr="00B721AA" w:rsidRDefault="00202D3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Jonas Faller</w:t>
                    </w:r>
                  </w:p>
                  <w:p w14:paraId="0D8C52D9" w14:textId="77777777" w:rsidR="00DA2BB2" w:rsidRPr="00B721AA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 / 57-424</w:t>
                    </w:r>
                  </w:p>
                  <w:p w14:paraId="5B531783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1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5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00996">
    <w:abstractNumId w:val="5"/>
  </w:num>
  <w:num w:numId="2" w16cid:durableId="2054764495">
    <w:abstractNumId w:val="4"/>
  </w:num>
  <w:num w:numId="3" w16cid:durableId="265969470">
    <w:abstractNumId w:val="0"/>
  </w:num>
  <w:num w:numId="4" w16cid:durableId="2031446053">
    <w:abstractNumId w:val="1"/>
  </w:num>
  <w:num w:numId="5" w16cid:durableId="2107531576">
    <w:abstractNumId w:val="3"/>
  </w:num>
  <w:num w:numId="6" w16cid:durableId="990064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A2A92"/>
    <w:rsid w:val="000E7A84"/>
    <w:rsid w:val="00102A80"/>
    <w:rsid w:val="00142B2E"/>
    <w:rsid w:val="001B6E46"/>
    <w:rsid w:val="00200395"/>
    <w:rsid w:val="00202D32"/>
    <w:rsid w:val="00260356"/>
    <w:rsid w:val="002A31B6"/>
    <w:rsid w:val="002C150C"/>
    <w:rsid w:val="00400B02"/>
    <w:rsid w:val="00440B75"/>
    <w:rsid w:val="00452E56"/>
    <w:rsid w:val="00597044"/>
    <w:rsid w:val="00633608"/>
    <w:rsid w:val="006339EE"/>
    <w:rsid w:val="00651692"/>
    <w:rsid w:val="0068667F"/>
    <w:rsid w:val="00724AF2"/>
    <w:rsid w:val="00753AB0"/>
    <w:rsid w:val="00762BE9"/>
    <w:rsid w:val="00791909"/>
    <w:rsid w:val="00862B7E"/>
    <w:rsid w:val="008728ED"/>
    <w:rsid w:val="008F7FBA"/>
    <w:rsid w:val="00AE24B9"/>
    <w:rsid w:val="00B0593B"/>
    <w:rsid w:val="00B108E7"/>
    <w:rsid w:val="00B163D7"/>
    <w:rsid w:val="00B721AA"/>
    <w:rsid w:val="00B74170"/>
    <w:rsid w:val="00C03AD6"/>
    <w:rsid w:val="00C103D5"/>
    <w:rsid w:val="00C3297C"/>
    <w:rsid w:val="00C716D0"/>
    <w:rsid w:val="00C87005"/>
    <w:rsid w:val="00D3644B"/>
    <w:rsid w:val="00D53741"/>
    <w:rsid w:val="00DA2BB2"/>
    <w:rsid w:val="00DA361A"/>
    <w:rsid w:val="00DA5F85"/>
    <w:rsid w:val="00DB1AD8"/>
    <w:rsid w:val="00DC430C"/>
    <w:rsid w:val="00E048D0"/>
    <w:rsid w:val="00E06258"/>
    <w:rsid w:val="00E73709"/>
    <w:rsid w:val="00F26137"/>
    <w:rsid w:val="00F35E7A"/>
    <w:rsid w:val="00FD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104790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BB2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ACBA38-A5CB-4CC8-812F-D598BD7D4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74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Faller Jonas</cp:lastModifiedBy>
  <cp:revision>2</cp:revision>
  <cp:lastPrinted>2020-10-02T06:41:00Z</cp:lastPrinted>
  <dcterms:created xsi:type="dcterms:W3CDTF">2026-11-03T12:57:00Z</dcterms:created>
  <dcterms:modified xsi:type="dcterms:W3CDTF">2026-11-03T12:57:00Z</dcterms:modified>
</cp:coreProperties>
</file>