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78443B00" w14:textId="77777777">
        <w:trPr>
          <w:cantSplit/>
          <w:trHeight w:hRule="exact" w:val="100"/>
        </w:trPr>
        <w:tc>
          <w:tcPr>
            <w:tcW w:w="10773" w:type="dxa"/>
            <w:gridSpan w:val="3"/>
          </w:tcPr>
          <w:p w14:paraId="31BE9AC5"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5F8F1EDF">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79678DC7"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10A02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1DB2EC1A" w14:textId="77777777">
        <w:tc>
          <w:tcPr>
            <w:tcW w:w="6733" w:type="dxa"/>
          </w:tcPr>
          <w:p w14:paraId="6C985B1E" w14:textId="69A4F603" w:rsidR="008C55E5" w:rsidRDefault="00D62FD2">
            <w:pPr>
              <w:rPr>
                <w:sz w:val="28"/>
              </w:rPr>
            </w:pPr>
            <w:r>
              <w:rPr>
                <w:sz w:val="28"/>
              </w:rPr>
              <w:t>Stadthalle Troisdorf:</w:t>
            </w:r>
          </w:p>
          <w:p w14:paraId="2BEC924C" w14:textId="77777777" w:rsidR="008C55E5" w:rsidRDefault="008C55E5">
            <w:pPr>
              <w:rPr>
                <w:sz w:val="28"/>
              </w:rPr>
            </w:pPr>
          </w:p>
          <w:bookmarkStart w:id="0" w:name="head"/>
          <w:p w14:paraId="2DB545F4"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proofErr w:type="spellStart"/>
            <w:r w:rsidR="00D62FD2">
              <w:rPr>
                <w:b/>
                <w:sz w:val="32"/>
              </w:rPr>
              <w:t>Ham</w:t>
            </w:r>
            <w:proofErr w:type="spellEnd"/>
            <w:r w:rsidR="00D62FD2">
              <w:rPr>
                <w:b/>
                <w:sz w:val="32"/>
              </w:rPr>
              <w:t xml:space="preserve"> &amp; Egg - „Ich freu mich - Die 30!"</w:t>
            </w:r>
            <w:r>
              <w:rPr>
                <w:b/>
                <w:sz w:val="32"/>
              </w:rPr>
              <w:fldChar w:fldCharType="end"/>
            </w:r>
            <w:bookmarkEnd w:id="0"/>
          </w:p>
          <w:p w14:paraId="1E495B0A" w14:textId="77777777" w:rsidR="008C55E5" w:rsidRDefault="008C55E5">
            <w:pPr>
              <w:pStyle w:val="Textkrper"/>
              <w:spacing w:line="360" w:lineRule="auto"/>
              <w:rPr>
                <w:sz w:val="24"/>
              </w:rPr>
            </w:pPr>
            <w:bookmarkStart w:id="1" w:name="text"/>
          </w:p>
          <w:p w14:paraId="0055C229" w14:textId="77777777" w:rsidR="00D62FD2" w:rsidRPr="00D62FD2" w:rsidRDefault="00D62FD2" w:rsidP="00D62FD2">
            <w:pPr>
              <w:pStyle w:val="Textkrper"/>
              <w:spacing w:line="360" w:lineRule="auto"/>
              <w:rPr>
                <w:b/>
                <w:bCs/>
                <w:sz w:val="24"/>
              </w:rPr>
            </w:pPr>
            <w:r w:rsidRPr="00D62FD2">
              <w:rPr>
                <w:b/>
                <w:bCs/>
                <w:sz w:val="24"/>
              </w:rPr>
              <w:t>Freitag, 02.10.2026 | Beginn 20 Uhr | Einlass 19 Uhr</w:t>
            </w:r>
          </w:p>
          <w:p w14:paraId="7506409C" w14:textId="77777777" w:rsidR="00D62FD2" w:rsidRPr="00D62FD2" w:rsidRDefault="00D62FD2" w:rsidP="00D62FD2">
            <w:pPr>
              <w:pStyle w:val="Textkrper"/>
              <w:spacing w:line="360" w:lineRule="auto"/>
              <w:rPr>
                <w:b/>
                <w:bCs/>
                <w:sz w:val="24"/>
              </w:rPr>
            </w:pPr>
            <w:r w:rsidRPr="00D62FD2">
              <w:rPr>
                <w:b/>
                <w:bCs/>
                <w:sz w:val="24"/>
              </w:rPr>
              <w:t>Stadthalle Troisdorf, Kölner Str. 167, 53840 Troisdorf-Mitte</w:t>
            </w:r>
          </w:p>
          <w:p w14:paraId="0BE996D7" w14:textId="77777777" w:rsidR="00D62FD2" w:rsidRPr="00D62FD2" w:rsidRDefault="00D62FD2" w:rsidP="00D62FD2">
            <w:pPr>
              <w:pStyle w:val="Textkrper"/>
              <w:spacing w:line="360" w:lineRule="auto"/>
              <w:rPr>
                <w:b/>
                <w:bCs/>
                <w:sz w:val="24"/>
              </w:rPr>
            </w:pPr>
            <w:r w:rsidRPr="00D62FD2">
              <w:rPr>
                <w:b/>
                <w:bCs/>
                <w:sz w:val="24"/>
              </w:rPr>
              <w:t>Eintritt: VVK ab 30,40 € | Abendkasse ab 33,00 € - zzgl. evtl. Gebühren</w:t>
            </w:r>
          </w:p>
          <w:p w14:paraId="1B4C62D7" w14:textId="77777777" w:rsidR="00D62FD2" w:rsidRPr="00D62FD2" w:rsidRDefault="00D62FD2" w:rsidP="00D62FD2">
            <w:pPr>
              <w:pStyle w:val="Textkrper"/>
              <w:spacing w:line="360" w:lineRule="auto"/>
              <w:rPr>
                <w:sz w:val="24"/>
              </w:rPr>
            </w:pPr>
          </w:p>
          <w:p w14:paraId="5C789670" w14:textId="77777777" w:rsidR="00D62FD2" w:rsidRPr="00D62FD2" w:rsidRDefault="00D62FD2" w:rsidP="00D62FD2">
            <w:pPr>
              <w:pStyle w:val="Textkrper"/>
              <w:spacing w:line="360" w:lineRule="auto"/>
              <w:rPr>
                <w:sz w:val="24"/>
              </w:rPr>
            </w:pPr>
          </w:p>
          <w:p w14:paraId="193039B5" w14:textId="77777777" w:rsidR="00D62FD2" w:rsidRPr="00D62FD2" w:rsidRDefault="00D62FD2" w:rsidP="00D62FD2">
            <w:pPr>
              <w:pStyle w:val="berschrift1"/>
            </w:pPr>
            <w:r w:rsidRPr="00D62FD2">
              <w:t>30 Jahre Jubiläum - „Ich freu mich - Die 30!“</w:t>
            </w:r>
          </w:p>
          <w:p w14:paraId="6A228142" w14:textId="77777777" w:rsidR="00D62FD2" w:rsidRPr="00D62FD2" w:rsidRDefault="00D62FD2" w:rsidP="00D62FD2">
            <w:pPr>
              <w:pStyle w:val="Textkrper"/>
              <w:spacing w:line="360" w:lineRule="auto"/>
              <w:rPr>
                <w:sz w:val="24"/>
              </w:rPr>
            </w:pPr>
          </w:p>
          <w:p w14:paraId="48C5BD22" w14:textId="77777777" w:rsidR="00D62FD2" w:rsidRPr="00D62FD2" w:rsidRDefault="00D62FD2" w:rsidP="00D62FD2">
            <w:pPr>
              <w:pStyle w:val="Textkrper"/>
              <w:spacing w:line="360" w:lineRule="auto"/>
              <w:rPr>
                <w:sz w:val="24"/>
              </w:rPr>
            </w:pPr>
            <w:r w:rsidRPr="00D62FD2">
              <w:rPr>
                <w:sz w:val="24"/>
              </w:rPr>
              <w:t>Kaum ein Spruch wird so sehr mit den beiden deutschlandweit bekannten Vollblut-Travestie-Torpedos „</w:t>
            </w:r>
            <w:proofErr w:type="spellStart"/>
            <w:r w:rsidRPr="00D62FD2">
              <w:rPr>
                <w:sz w:val="24"/>
              </w:rPr>
              <w:t>Ham</w:t>
            </w:r>
            <w:proofErr w:type="spellEnd"/>
            <w:r w:rsidRPr="00D62FD2">
              <w:rPr>
                <w:sz w:val="24"/>
              </w:rPr>
              <w:t xml:space="preserve"> &amp; Egg“ in Verbindung gebracht, wie „Ich freu‘ mich!“ Grund genug, diesen Slogan für das neue Jubiläumsprogramm erneut auszusuchen und durch die Jubiläumszahl zu ergänzen.</w:t>
            </w:r>
          </w:p>
          <w:p w14:paraId="64F59A5D" w14:textId="77777777" w:rsidR="00D62FD2" w:rsidRPr="00D62FD2" w:rsidRDefault="00D62FD2" w:rsidP="00D62FD2">
            <w:pPr>
              <w:pStyle w:val="Textkrper"/>
              <w:spacing w:line="360" w:lineRule="auto"/>
              <w:rPr>
                <w:sz w:val="24"/>
              </w:rPr>
            </w:pPr>
          </w:p>
          <w:p w14:paraId="3D2FD9E5" w14:textId="77777777" w:rsidR="00D62FD2" w:rsidRPr="00D62FD2" w:rsidRDefault="00D62FD2" w:rsidP="00D62FD2">
            <w:pPr>
              <w:pStyle w:val="Textkrper"/>
              <w:spacing w:line="360" w:lineRule="auto"/>
              <w:rPr>
                <w:sz w:val="24"/>
              </w:rPr>
            </w:pPr>
            <w:r w:rsidRPr="00D62FD2">
              <w:rPr>
                <w:sz w:val="24"/>
              </w:rPr>
              <w:t>Und was haben sich die beiden in den vergangenen drei Dekaden gefreut. Es könnten jetzt große Erfolge beschrieben werden, die während der geschätzt 3.000 getanzten Shows mit zahlreichen ausverkauften Häusern und begeisterten Zuschauern gefeiert wurden. Aber „</w:t>
            </w:r>
            <w:proofErr w:type="spellStart"/>
            <w:r w:rsidRPr="00D62FD2">
              <w:rPr>
                <w:sz w:val="24"/>
              </w:rPr>
              <w:t>Ham</w:t>
            </w:r>
            <w:proofErr w:type="spellEnd"/>
            <w:r w:rsidRPr="00D62FD2">
              <w:rPr>
                <w:sz w:val="24"/>
              </w:rPr>
              <w:t xml:space="preserve"> &amp; Egg“ wären nicht „</w:t>
            </w:r>
            <w:proofErr w:type="spellStart"/>
            <w:r w:rsidRPr="00D62FD2">
              <w:rPr>
                <w:sz w:val="24"/>
              </w:rPr>
              <w:t>Ham</w:t>
            </w:r>
            <w:proofErr w:type="spellEnd"/>
            <w:r w:rsidRPr="00D62FD2">
              <w:rPr>
                <w:sz w:val="24"/>
              </w:rPr>
              <w:t xml:space="preserve"> &amp; Egg</w:t>
            </w:r>
            <w:proofErr w:type="gramStart"/>
            <w:r w:rsidRPr="00D62FD2">
              <w:rPr>
                <w:sz w:val="24"/>
              </w:rPr>
              <w:t>“</w:t>
            </w:r>
            <w:proofErr w:type="gramEnd"/>
            <w:r w:rsidRPr="00D62FD2">
              <w:rPr>
                <w:sz w:val="24"/>
              </w:rPr>
              <w:t xml:space="preserve"> wenn sich nicht auch über das ein oder andere Missgeschick des Showpartners amüsiert wurde. Da gab es beispielsweise spektakuläre Bühnenstürze, die dem Publikum den Atem raubten, geplatzte Reißverschlüsse die in Windeseile geschickt kaschiert werden mussten, </w:t>
            </w:r>
            <w:proofErr w:type="spellStart"/>
            <w:r w:rsidRPr="00D62FD2">
              <w:rPr>
                <w:sz w:val="24"/>
              </w:rPr>
              <w:t>pirouettenartige</w:t>
            </w:r>
            <w:proofErr w:type="spellEnd"/>
            <w:r w:rsidRPr="00D62FD2">
              <w:rPr>
                <w:sz w:val="24"/>
              </w:rPr>
              <w:t xml:space="preserve"> Ver- und Überdrehungen, die für einige gebrochene Absätze sorgten oder Kostüme, die sich während </w:t>
            </w:r>
            <w:r w:rsidRPr="00D62FD2">
              <w:rPr>
                <w:sz w:val="24"/>
              </w:rPr>
              <w:lastRenderedPageBreak/>
              <w:t>des Programms von selbst verabschiedeten.</w:t>
            </w:r>
          </w:p>
          <w:p w14:paraId="6FC7068C" w14:textId="77777777" w:rsidR="00D62FD2" w:rsidRPr="00D62FD2" w:rsidRDefault="00D62FD2" w:rsidP="00D62FD2">
            <w:pPr>
              <w:pStyle w:val="Textkrper"/>
              <w:spacing w:line="360" w:lineRule="auto"/>
              <w:rPr>
                <w:sz w:val="24"/>
              </w:rPr>
            </w:pPr>
          </w:p>
          <w:p w14:paraId="41531954" w14:textId="77777777" w:rsidR="00D62FD2" w:rsidRPr="00D62FD2" w:rsidRDefault="00D62FD2" w:rsidP="00D62FD2">
            <w:pPr>
              <w:pStyle w:val="Textkrper"/>
              <w:spacing w:line="360" w:lineRule="auto"/>
              <w:rPr>
                <w:sz w:val="24"/>
              </w:rPr>
            </w:pPr>
            <w:r w:rsidRPr="00D62FD2">
              <w:rPr>
                <w:sz w:val="24"/>
              </w:rPr>
              <w:t>Aber all‘ diese Missgeschicke haben auch dafür gesorgt, dass sich „</w:t>
            </w:r>
            <w:proofErr w:type="spellStart"/>
            <w:r w:rsidRPr="00D62FD2">
              <w:rPr>
                <w:sz w:val="24"/>
              </w:rPr>
              <w:t>Ham</w:t>
            </w:r>
            <w:proofErr w:type="spellEnd"/>
            <w:r w:rsidRPr="00D62FD2">
              <w:rPr>
                <w:sz w:val="24"/>
              </w:rPr>
              <w:t xml:space="preserve"> &amp; Egg“ immer über diese lange Zeit in der ersten Garde der deutschen Travestiekünstler halten konnte. </w:t>
            </w:r>
          </w:p>
          <w:p w14:paraId="2BFF77B8" w14:textId="77777777" w:rsidR="00D62FD2" w:rsidRPr="00D62FD2" w:rsidRDefault="00D62FD2" w:rsidP="00D62FD2">
            <w:pPr>
              <w:pStyle w:val="Textkrper"/>
              <w:spacing w:line="360" w:lineRule="auto"/>
              <w:rPr>
                <w:sz w:val="24"/>
              </w:rPr>
            </w:pPr>
          </w:p>
          <w:p w14:paraId="02A09D46" w14:textId="77777777" w:rsidR="00D62FD2" w:rsidRPr="00D62FD2" w:rsidRDefault="00D62FD2" w:rsidP="00D62FD2">
            <w:pPr>
              <w:pStyle w:val="Textkrper"/>
              <w:spacing w:line="360" w:lineRule="auto"/>
              <w:rPr>
                <w:sz w:val="24"/>
              </w:rPr>
            </w:pPr>
            <w:r w:rsidRPr="00D62FD2">
              <w:rPr>
                <w:sz w:val="24"/>
              </w:rPr>
              <w:t>Wie in den bereits präsentierten zwölf Programmen zuvor nehmen die beiden ihr Publikum anlässlich ihres großen Bühnenjubiläums mit auf eine Reise durch den internationalen Pop und Schlager der vergangenen Dekaden. Stimmgewaltig, voluminös und vor allem „LIVE“. Jede Menge Kostümideen wurden hierfür mit sehr viel Liebe zum Detail umgesetzt. Las Vegas, der Broadway und die Modemetropole Paris erblassen vor Neid beim Anblick der überdimensionalen Federkrägen, bunten Boas, wagenradgroßen Hüten, jeder Menge glitzernden Pailletten und funkelndem Strass.</w:t>
            </w:r>
          </w:p>
          <w:p w14:paraId="66BE2838" w14:textId="77777777" w:rsidR="00D62FD2" w:rsidRPr="00D62FD2" w:rsidRDefault="00D62FD2" w:rsidP="00D62FD2">
            <w:pPr>
              <w:pStyle w:val="Textkrper"/>
              <w:spacing w:line="360" w:lineRule="auto"/>
              <w:rPr>
                <w:sz w:val="24"/>
              </w:rPr>
            </w:pPr>
          </w:p>
          <w:p w14:paraId="2819E97A" w14:textId="77777777" w:rsidR="00D62FD2" w:rsidRPr="00D62FD2" w:rsidRDefault="00D62FD2" w:rsidP="00D62FD2">
            <w:pPr>
              <w:pStyle w:val="Textkrper"/>
              <w:spacing w:line="360" w:lineRule="auto"/>
              <w:rPr>
                <w:sz w:val="24"/>
              </w:rPr>
            </w:pPr>
            <w:r w:rsidRPr="00D62FD2">
              <w:rPr>
                <w:sz w:val="24"/>
              </w:rPr>
              <w:t>Lehnen Sie sich zurück und lassen Sie sich überraschen, mit welchen zu Kostüm gewordenen Stoffberge „</w:t>
            </w:r>
            <w:proofErr w:type="spellStart"/>
            <w:r w:rsidRPr="00D62FD2">
              <w:rPr>
                <w:sz w:val="24"/>
              </w:rPr>
              <w:t>Ham</w:t>
            </w:r>
            <w:proofErr w:type="spellEnd"/>
            <w:r w:rsidRPr="00D62FD2">
              <w:rPr>
                <w:sz w:val="24"/>
              </w:rPr>
              <w:t xml:space="preserve"> &amp; Egg“ bei Ihnen aufwarten werden.</w:t>
            </w:r>
          </w:p>
          <w:p w14:paraId="051EC4D7" w14:textId="77777777" w:rsidR="00D62FD2" w:rsidRPr="00D62FD2" w:rsidRDefault="00D62FD2" w:rsidP="00D62FD2">
            <w:pPr>
              <w:pStyle w:val="Textkrper"/>
              <w:spacing w:line="360" w:lineRule="auto"/>
              <w:rPr>
                <w:sz w:val="24"/>
              </w:rPr>
            </w:pPr>
          </w:p>
          <w:p w14:paraId="08722594" w14:textId="77777777" w:rsidR="00D62FD2" w:rsidRPr="00D62FD2" w:rsidRDefault="00D62FD2" w:rsidP="00D62FD2">
            <w:pPr>
              <w:pStyle w:val="Textkrper"/>
              <w:spacing w:line="360" w:lineRule="auto"/>
              <w:rPr>
                <w:sz w:val="24"/>
              </w:rPr>
            </w:pPr>
            <w:r w:rsidRPr="00D62FD2">
              <w:rPr>
                <w:sz w:val="24"/>
              </w:rPr>
              <w:t>Sexy, schrill, schräg - das sind „</w:t>
            </w:r>
            <w:proofErr w:type="spellStart"/>
            <w:r w:rsidRPr="00D62FD2">
              <w:rPr>
                <w:sz w:val="24"/>
              </w:rPr>
              <w:t>Ham</w:t>
            </w:r>
            <w:proofErr w:type="spellEnd"/>
            <w:r w:rsidRPr="00D62FD2">
              <w:rPr>
                <w:sz w:val="24"/>
              </w:rPr>
              <w:t xml:space="preserve"> &amp; Egg“ – das verrückteste und erfolgreichste Travestie-Duo Deutschlands und mit über 230 kg Lebendgewicht die wohl lustigsten und sympathischsten Kalorienbomben in der Showbranche. Erleben Sie die große Jubiläumsshow anlässlich des 30jährigen Bühnenjubiläums von </w:t>
            </w:r>
            <w:proofErr w:type="spellStart"/>
            <w:r w:rsidRPr="00D62FD2">
              <w:rPr>
                <w:sz w:val="24"/>
              </w:rPr>
              <w:t>Ham</w:t>
            </w:r>
            <w:proofErr w:type="spellEnd"/>
            <w:r w:rsidRPr="00D62FD2">
              <w:rPr>
                <w:sz w:val="24"/>
              </w:rPr>
              <w:t xml:space="preserve"> &amp; Egg mit absoluten Lieblingsnummern ihres Publikums.</w:t>
            </w:r>
          </w:p>
          <w:p w14:paraId="1E185E75" w14:textId="77777777" w:rsidR="00D62FD2" w:rsidRPr="00D62FD2" w:rsidRDefault="00D62FD2" w:rsidP="00D62FD2">
            <w:pPr>
              <w:pStyle w:val="Textkrper"/>
              <w:spacing w:line="360" w:lineRule="auto"/>
              <w:rPr>
                <w:sz w:val="24"/>
              </w:rPr>
            </w:pPr>
          </w:p>
          <w:p w14:paraId="27EC711E" w14:textId="77777777" w:rsidR="00D62FD2" w:rsidRPr="00D62FD2" w:rsidRDefault="00D62FD2" w:rsidP="00D62FD2">
            <w:pPr>
              <w:pStyle w:val="Textkrper"/>
              <w:spacing w:line="360" w:lineRule="auto"/>
              <w:rPr>
                <w:sz w:val="24"/>
              </w:rPr>
            </w:pPr>
            <w:r w:rsidRPr="00D62FD2">
              <w:rPr>
                <w:sz w:val="24"/>
              </w:rPr>
              <w:t>„Ich freu mich“</w:t>
            </w:r>
          </w:p>
          <w:p w14:paraId="34BC51BC" w14:textId="77777777" w:rsidR="00D62FD2" w:rsidRPr="00D62FD2" w:rsidRDefault="00D62FD2" w:rsidP="00D62FD2">
            <w:pPr>
              <w:pStyle w:val="Textkrper"/>
              <w:spacing w:line="360" w:lineRule="auto"/>
              <w:rPr>
                <w:sz w:val="24"/>
              </w:rPr>
            </w:pPr>
          </w:p>
          <w:p w14:paraId="379857DD" w14:textId="77777777" w:rsidR="00D62FD2" w:rsidRPr="00D62FD2" w:rsidRDefault="00D62FD2" w:rsidP="00D62FD2">
            <w:pPr>
              <w:pStyle w:val="Textkrper"/>
              <w:spacing w:line="360" w:lineRule="auto"/>
              <w:rPr>
                <w:sz w:val="24"/>
              </w:rPr>
            </w:pPr>
          </w:p>
          <w:p w14:paraId="6A6F8676" w14:textId="77777777" w:rsidR="00D62FD2" w:rsidRDefault="00D62FD2" w:rsidP="00D62FD2">
            <w:pPr>
              <w:pStyle w:val="berschrift1"/>
            </w:pPr>
            <w:r w:rsidRPr="00D62FD2">
              <w:t xml:space="preserve">Tickets </w:t>
            </w:r>
          </w:p>
          <w:p w14:paraId="4A00EF50" w14:textId="77777777" w:rsidR="00D62FD2" w:rsidRPr="00D62FD2" w:rsidRDefault="00D62FD2" w:rsidP="00D62FD2"/>
          <w:p w14:paraId="53863A27" w14:textId="77777777" w:rsidR="00D62FD2" w:rsidRPr="00D62FD2" w:rsidRDefault="00D62FD2" w:rsidP="00D62FD2">
            <w:pPr>
              <w:pStyle w:val="Textkrper"/>
              <w:spacing w:line="360" w:lineRule="auto"/>
              <w:rPr>
                <w:sz w:val="24"/>
              </w:rPr>
            </w:pPr>
            <w:r w:rsidRPr="00D62FD2">
              <w:rPr>
                <w:sz w:val="24"/>
              </w:rPr>
              <w:t>Das Kartenhaus</w:t>
            </w:r>
          </w:p>
          <w:p w14:paraId="5F71C97A" w14:textId="77777777" w:rsidR="00D62FD2" w:rsidRPr="00D62FD2" w:rsidRDefault="00D62FD2" w:rsidP="00D62FD2">
            <w:pPr>
              <w:pStyle w:val="Textkrper"/>
              <w:spacing w:line="360" w:lineRule="auto"/>
              <w:rPr>
                <w:sz w:val="24"/>
              </w:rPr>
            </w:pPr>
            <w:r w:rsidRPr="00D62FD2">
              <w:rPr>
                <w:sz w:val="24"/>
              </w:rPr>
              <w:t>Ticket-Shop der Stadthalle Troisdorf</w:t>
            </w:r>
          </w:p>
          <w:p w14:paraId="2B4B28F6" w14:textId="77777777" w:rsidR="00D62FD2" w:rsidRPr="00D62FD2" w:rsidRDefault="00D62FD2" w:rsidP="00D62FD2">
            <w:pPr>
              <w:pStyle w:val="Textkrper"/>
              <w:spacing w:line="360" w:lineRule="auto"/>
              <w:rPr>
                <w:sz w:val="24"/>
              </w:rPr>
            </w:pPr>
            <w:r w:rsidRPr="00D62FD2">
              <w:rPr>
                <w:sz w:val="24"/>
              </w:rPr>
              <w:t>Kölner Str. 167, 53840 Troisdorf</w:t>
            </w:r>
          </w:p>
          <w:p w14:paraId="7D6F1E76" w14:textId="77777777" w:rsidR="00D62FD2" w:rsidRPr="00D62FD2" w:rsidRDefault="00D62FD2" w:rsidP="00D62FD2">
            <w:pPr>
              <w:pStyle w:val="Textkrper"/>
              <w:spacing w:line="360" w:lineRule="auto"/>
              <w:rPr>
                <w:sz w:val="24"/>
              </w:rPr>
            </w:pPr>
            <w:r w:rsidRPr="00D62FD2">
              <w:rPr>
                <w:sz w:val="24"/>
              </w:rPr>
              <w:t>Tickethotline: 02405-40860</w:t>
            </w:r>
          </w:p>
          <w:p w14:paraId="2AF07E71" w14:textId="77777777" w:rsidR="00D62FD2" w:rsidRPr="00D62FD2" w:rsidRDefault="00D62FD2" w:rsidP="00D62FD2">
            <w:pPr>
              <w:pStyle w:val="Textkrper"/>
              <w:spacing w:line="360" w:lineRule="auto"/>
              <w:rPr>
                <w:sz w:val="24"/>
              </w:rPr>
            </w:pPr>
            <w:r w:rsidRPr="00D62FD2">
              <w:rPr>
                <w:sz w:val="24"/>
              </w:rPr>
              <w:t>E-Mail: info@daskartenhaus.de</w:t>
            </w:r>
          </w:p>
          <w:p w14:paraId="672F8C57" w14:textId="77777777" w:rsidR="00D62FD2" w:rsidRPr="00D62FD2" w:rsidRDefault="00D62FD2" w:rsidP="00D62FD2">
            <w:pPr>
              <w:pStyle w:val="Textkrper"/>
              <w:spacing w:line="360" w:lineRule="auto"/>
              <w:rPr>
                <w:sz w:val="24"/>
              </w:rPr>
            </w:pPr>
            <w:r w:rsidRPr="00D62FD2">
              <w:rPr>
                <w:sz w:val="24"/>
              </w:rPr>
              <w:t xml:space="preserve"> </w:t>
            </w:r>
          </w:p>
          <w:p w14:paraId="2627D6E6" w14:textId="77777777" w:rsidR="00D62FD2" w:rsidRPr="00D62FD2" w:rsidRDefault="00D62FD2" w:rsidP="00D62FD2">
            <w:pPr>
              <w:pStyle w:val="Textkrper"/>
              <w:spacing w:line="360" w:lineRule="auto"/>
              <w:rPr>
                <w:sz w:val="24"/>
              </w:rPr>
            </w:pPr>
            <w:r w:rsidRPr="00D62FD2">
              <w:rPr>
                <w:sz w:val="24"/>
              </w:rPr>
              <w:t>Online auf www.stadthalle-troisdorf.de</w:t>
            </w:r>
          </w:p>
          <w:p w14:paraId="616C019B" w14:textId="77777777" w:rsidR="00D62FD2" w:rsidRPr="00D62FD2" w:rsidRDefault="00D62FD2" w:rsidP="00D62FD2">
            <w:pPr>
              <w:pStyle w:val="Textkrper"/>
              <w:spacing w:line="360" w:lineRule="auto"/>
              <w:rPr>
                <w:sz w:val="24"/>
              </w:rPr>
            </w:pPr>
            <w:r w:rsidRPr="00D62FD2">
              <w:rPr>
                <w:sz w:val="24"/>
              </w:rPr>
              <w:t>unter dem Ticketlink der jeweiligen Veranstaltung!</w:t>
            </w:r>
          </w:p>
          <w:p w14:paraId="07867F2A" w14:textId="77777777" w:rsidR="00D62FD2" w:rsidRPr="00D62FD2" w:rsidRDefault="00D62FD2" w:rsidP="00D62FD2">
            <w:pPr>
              <w:pStyle w:val="Textkrper"/>
              <w:spacing w:line="360" w:lineRule="auto"/>
              <w:rPr>
                <w:sz w:val="24"/>
              </w:rPr>
            </w:pPr>
            <w:r w:rsidRPr="00D62FD2">
              <w:rPr>
                <w:sz w:val="24"/>
              </w:rPr>
              <w:t xml:space="preserve">Auch als </w:t>
            </w:r>
            <w:proofErr w:type="spellStart"/>
            <w:r w:rsidRPr="00D62FD2">
              <w:rPr>
                <w:sz w:val="24"/>
              </w:rPr>
              <w:t>ticketdirect</w:t>
            </w:r>
            <w:proofErr w:type="spellEnd"/>
            <w:r w:rsidRPr="00D62FD2">
              <w:rPr>
                <w:sz w:val="24"/>
              </w:rPr>
              <w:t xml:space="preserve"> (</w:t>
            </w:r>
            <w:proofErr w:type="spellStart"/>
            <w:r w:rsidRPr="00D62FD2">
              <w:rPr>
                <w:sz w:val="24"/>
              </w:rPr>
              <w:t>Print@home</w:t>
            </w:r>
            <w:proofErr w:type="spellEnd"/>
            <w:r w:rsidRPr="00D62FD2">
              <w:rPr>
                <w:sz w:val="24"/>
              </w:rPr>
              <w:t>) &amp;</w:t>
            </w:r>
          </w:p>
          <w:p w14:paraId="4DC9184B" w14:textId="77777777" w:rsidR="00D62FD2" w:rsidRPr="00D62FD2" w:rsidRDefault="00D62FD2" w:rsidP="00D62FD2">
            <w:pPr>
              <w:pStyle w:val="Textkrper"/>
              <w:spacing w:line="360" w:lineRule="auto"/>
              <w:rPr>
                <w:sz w:val="24"/>
              </w:rPr>
            </w:pPr>
            <w:r w:rsidRPr="00D62FD2">
              <w:rPr>
                <w:sz w:val="24"/>
              </w:rPr>
              <w:t>Mobile Ticket (Download für Apple &amp; Google Wallet)</w:t>
            </w:r>
          </w:p>
          <w:p w14:paraId="7F36475A" w14:textId="36B5CB44" w:rsidR="008C55E5" w:rsidRDefault="00D62FD2" w:rsidP="00D62FD2">
            <w:pPr>
              <w:pStyle w:val="Textkrper"/>
              <w:spacing w:line="360" w:lineRule="auto"/>
              <w:rPr>
                <w:sz w:val="24"/>
              </w:rPr>
            </w:pPr>
            <w:r w:rsidRPr="00D62FD2">
              <w:rPr>
                <w:sz w:val="24"/>
              </w:rPr>
              <w:t>Tickets an allen bekannten Vorverkaufsstellen &amp; online</w:t>
            </w:r>
          </w:p>
          <w:p w14:paraId="605C34CA" w14:textId="77777777" w:rsidR="008C55E5" w:rsidRDefault="008C55E5">
            <w:pPr>
              <w:pStyle w:val="Textkrper"/>
              <w:spacing w:line="360" w:lineRule="auto"/>
              <w:rPr>
                <w:sz w:val="24"/>
              </w:rPr>
            </w:pPr>
          </w:p>
          <w:p w14:paraId="4C621534" w14:textId="77777777" w:rsidR="008C55E5" w:rsidRDefault="008C55E5">
            <w:pPr>
              <w:pStyle w:val="Textkrper"/>
              <w:spacing w:line="360" w:lineRule="auto"/>
              <w:rPr>
                <w:sz w:val="24"/>
              </w:rPr>
            </w:pPr>
          </w:p>
          <w:p w14:paraId="69D45457" w14:textId="77777777" w:rsidR="00922779" w:rsidRDefault="00922779">
            <w:pPr>
              <w:pStyle w:val="Textkrper"/>
              <w:spacing w:line="360" w:lineRule="auto"/>
              <w:rPr>
                <w:sz w:val="24"/>
              </w:rPr>
            </w:pPr>
          </w:p>
          <w:p w14:paraId="11B46F64" w14:textId="77777777" w:rsidR="00922779" w:rsidRDefault="00922779">
            <w:pPr>
              <w:pStyle w:val="Textkrper"/>
              <w:spacing w:line="360" w:lineRule="auto"/>
              <w:rPr>
                <w:sz w:val="24"/>
              </w:rPr>
            </w:pPr>
          </w:p>
          <w:p w14:paraId="52220460" w14:textId="77777777" w:rsidR="008C55E5" w:rsidRDefault="008C55E5">
            <w:pPr>
              <w:pStyle w:val="Textkrper"/>
              <w:spacing w:line="360" w:lineRule="auto"/>
              <w:rPr>
                <w:sz w:val="24"/>
              </w:rPr>
            </w:pPr>
          </w:p>
          <w:bookmarkEnd w:id="1"/>
          <w:p w14:paraId="7E0EC7CA" w14:textId="77777777" w:rsidR="008C55E5" w:rsidRDefault="008C55E5" w:rsidP="00B57FAD">
            <w:pPr>
              <w:pStyle w:val="Textkrper"/>
              <w:spacing w:line="360" w:lineRule="auto"/>
              <w:jc w:val="center"/>
              <w:rPr>
                <w:sz w:val="24"/>
              </w:rPr>
            </w:pPr>
          </w:p>
        </w:tc>
        <w:tc>
          <w:tcPr>
            <w:tcW w:w="213" w:type="dxa"/>
          </w:tcPr>
          <w:p w14:paraId="18138653"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4014CE08"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7930E55D"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63DC2688"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0FBF1217"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3025B84D"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321C2170"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7C3B99C1"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158679AD" w14:textId="77777777" w:rsidR="008C55E5" w:rsidRDefault="008C55E5">
            <w:pPr>
              <w:tabs>
                <w:tab w:val="left" w:pos="1021"/>
                <w:tab w:val="left" w:pos="1134"/>
                <w:tab w:val="left" w:pos="1474"/>
              </w:tabs>
              <w:spacing w:line="60" w:lineRule="exact"/>
              <w:rPr>
                <w:rFonts w:eastAsia="Times New Roman"/>
                <w:b/>
                <w:sz w:val="16"/>
              </w:rPr>
            </w:pPr>
          </w:p>
          <w:p w14:paraId="62F69F5D"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2A4C917F" w14:textId="77777777" w:rsidR="008C55E5" w:rsidRDefault="008C55E5">
            <w:pPr>
              <w:tabs>
                <w:tab w:val="left" w:pos="1021"/>
                <w:tab w:val="left" w:pos="1134"/>
                <w:tab w:val="left" w:pos="1474"/>
              </w:tabs>
              <w:spacing w:line="60" w:lineRule="exact"/>
              <w:rPr>
                <w:rFonts w:eastAsia="Times New Roman"/>
                <w:sz w:val="16"/>
              </w:rPr>
            </w:pPr>
          </w:p>
          <w:p w14:paraId="56767F64"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1B01F965"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35C957E8" w14:textId="77777777" w:rsidR="008C55E5" w:rsidRDefault="008C55E5">
            <w:pPr>
              <w:tabs>
                <w:tab w:val="left" w:pos="1021"/>
                <w:tab w:val="left" w:pos="1134"/>
                <w:tab w:val="left" w:pos="1474"/>
              </w:tabs>
              <w:spacing w:line="60" w:lineRule="exact"/>
              <w:rPr>
                <w:rFonts w:eastAsia="Times New Roman"/>
                <w:sz w:val="16"/>
              </w:rPr>
            </w:pPr>
          </w:p>
          <w:p w14:paraId="083E2C50"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5436A20C" w14:textId="1211F78E"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D62FD2">
              <w:rPr>
                <w:rFonts w:eastAsia="Times New Roman"/>
                <w:sz w:val="16"/>
              </w:rPr>
              <w:t>18</w:t>
            </w:r>
            <w:r w:rsidR="000C2BB6">
              <w:rPr>
                <w:rFonts w:eastAsia="Times New Roman"/>
                <w:sz w:val="16"/>
              </w:rPr>
              <w:t>.0</w:t>
            </w:r>
            <w:r w:rsidR="00D62FD2">
              <w:rPr>
                <w:rFonts w:eastAsia="Times New Roman"/>
                <w:sz w:val="16"/>
              </w:rPr>
              <w:t>9</w:t>
            </w:r>
            <w:r w:rsidR="000C2BB6">
              <w:rPr>
                <w:rFonts w:eastAsia="Times New Roman"/>
                <w:sz w:val="16"/>
              </w:rPr>
              <w:t>.202</w:t>
            </w:r>
            <w:r w:rsidR="00D62FD2">
              <w:rPr>
                <w:rFonts w:eastAsia="Times New Roman"/>
                <w:sz w:val="16"/>
              </w:rPr>
              <w:t>6</w:t>
            </w:r>
          </w:p>
          <w:p w14:paraId="4EF38DE9" w14:textId="77777777" w:rsidR="008C55E5" w:rsidRDefault="008C55E5">
            <w:pPr>
              <w:tabs>
                <w:tab w:val="left" w:pos="1021"/>
                <w:tab w:val="left" w:pos="1134"/>
                <w:tab w:val="left" w:pos="1474"/>
              </w:tabs>
              <w:spacing w:line="190" w:lineRule="exact"/>
              <w:rPr>
                <w:rFonts w:eastAsia="Times New Roman"/>
                <w:sz w:val="16"/>
              </w:rPr>
            </w:pPr>
          </w:p>
          <w:p w14:paraId="7097FE88" w14:textId="77777777" w:rsidR="008C55E5" w:rsidRDefault="008C55E5">
            <w:pPr>
              <w:tabs>
                <w:tab w:val="left" w:pos="1021"/>
                <w:tab w:val="left" w:pos="1134"/>
                <w:tab w:val="left" w:pos="1474"/>
              </w:tabs>
              <w:spacing w:line="190" w:lineRule="exact"/>
              <w:rPr>
                <w:rFonts w:eastAsia="Times New Roman"/>
                <w:sz w:val="16"/>
              </w:rPr>
            </w:pPr>
          </w:p>
          <w:p w14:paraId="120C8DE9" w14:textId="77777777" w:rsidR="008C55E5" w:rsidRDefault="008C55E5">
            <w:pPr>
              <w:tabs>
                <w:tab w:val="left" w:pos="1021"/>
                <w:tab w:val="left" w:pos="1134"/>
                <w:tab w:val="left" w:pos="1474"/>
              </w:tabs>
              <w:spacing w:line="190" w:lineRule="exact"/>
              <w:rPr>
                <w:rFonts w:eastAsia="Times New Roman"/>
                <w:sz w:val="16"/>
              </w:rPr>
            </w:pPr>
          </w:p>
          <w:p w14:paraId="06ACE9B5" w14:textId="137DE85F"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D62FD2">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D62FD2">
              <w:rPr>
                <w:rFonts w:eastAsia="Times New Roman"/>
                <w:b/>
                <w:sz w:val="16"/>
              </w:rPr>
              <w:t>446</w:t>
            </w:r>
            <w:r w:rsidR="000C2BB6">
              <w:rPr>
                <w:rFonts w:eastAsia="Times New Roman"/>
                <w:b/>
                <w:sz w:val="16"/>
              </w:rPr>
              <w:t>/202</w:t>
            </w:r>
            <w:r w:rsidR="00D62FD2">
              <w:rPr>
                <w:rFonts w:eastAsia="Times New Roman"/>
                <w:b/>
                <w:sz w:val="16"/>
              </w:rPr>
              <w:t>6</w:t>
            </w:r>
          </w:p>
          <w:p w14:paraId="328E71DD" w14:textId="77777777" w:rsidR="008C55E5" w:rsidRDefault="008C55E5">
            <w:pPr>
              <w:tabs>
                <w:tab w:val="left" w:pos="1021"/>
                <w:tab w:val="left" w:pos="1134"/>
                <w:tab w:val="left" w:pos="1474"/>
              </w:tabs>
              <w:spacing w:line="190" w:lineRule="exact"/>
            </w:pPr>
          </w:p>
        </w:tc>
      </w:tr>
      <w:tr w:rsidR="00197E12" w14:paraId="74B54072" w14:textId="77777777">
        <w:tc>
          <w:tcPr>
            <w:tcW w:w="6733" w:type="dxa"/>
          </w:tcPr>
          <w:p w14:paraId="7418597D" w14:textId="77777777" w:rsidR="00197E12" w:rsidRDefault="00197E12">
            <w:pPr>
              <w:rPr>
                <w:sz w:val="28"/>
              </w:rPr>
            </w:pPr>
          </w:p>
        </w:tc>
        <w:tc>
          <w:tcPr>
            <w:tcW w:w="213" w:type="dxa"/>
          </w:tcPr>
          <w:p w14:paraId="652E0B84"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327CB194" w14:textId="77777777" w:rsidR="00197E12" w:rsidRDefault="00197E12">
            <w:pPr>
              <w:tabs>
                <w:tab w:val="left" w:pos="1021"/>
                <w:tab w:val="left" w:pos="1134"/>
                <w:tab w:val="left" w:pos="1474"/>
              </w:tabs>
              <w:spacing w:line="190" w:lineRule="exact"/>
              <w:rPr>
                <w:rFonts w:eastAsia="Times New Roman"/>
                <w:b/>
                <w:sz w:val="16"/>
              </w:rPr>
            </w:pPr>
          </w:p>
        </w:tc>
      </w:tr>
    </w:tbl>
    <w:p w14:paraId="687652C4" w14:textId="77777777" w:rsidR="008C55E5" w:rsidRDefault="008C55E5">
      <w:pPr>
        <w:pStyle w:val="Textkrper"/>
        <w:rPr>
          <w:noProof/>
        </w:rPr>
      </w:pPr>
    </w:p>
    <w:p w14:paraId="1E522510" w14:textId="77777777" w:rsidR="008C55E5" w:rsidRDefault="008C55E5">
      <w:pPr>
        <w:pStyle w:val="Textkrper"/>
        <w:rPr>
          <w:noProof/>
        </w:rPr>
      </w:pPr>
    </w:p>
    <w:p w14:paraId="506493F4" w14:textId="77777777" w:rsidR="008C55E5" w:rsidRDefault="008C55E5">
      <w:pPr>
        <w:pStyle w:val="Textkrper"/>
        <w:rPr>
          <w:noProof/>
        </w:rPr>
      </w:pPr>
    </w:p>
    <w:p w14:paraId="3D8CD9DF"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4F25A" w14:textId="77777777" w:rsidR="00D62FD2" w:rsidRDefault="00D62FD2">
      <w:r>
        <w:separator/>
      </w:r>
    </w:p>
  </w:endnote>
  <w:endnote w:type="continuationSeparator" w:id="0">
    <w:p w14:paraId="50D3DED1" w14:textId="77777777" w:rsidR="00D62FD2" w:rsidRDefault="00D62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9840E" w14:textId="77777777" w:rsidR="008C55E5" w:rsidRDefault="0029759D">
    <w:pPr>
      <w:pStyle w:val="Fuzeile"/>
    </w:pPr>
    <w:r>
      <w:rPr>
        <w:noProof/>
      </w:rPr>
      <w:pict w14:anchorId="64016258">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2C4DB223" w14:textId="77777777" w:rsidR="008C55E5" w:rsidRDefault="008C55E5">
                <w:pPr>
                  <w:pStyle w:val="berschrift3"/>
                  <w:tabs>
                    <w:tab w:val="clear" w:pos="7088"/>
                    <w:tab w:val="left" w:pos="6946"/>
                  </w:tabs>
                </w:pPr>
                <w:r>
                  <w:tab/>
                </w:r>
                <w:r>
                  <w:tab/>
                </w:r>
                <w:r>
                  <w:tab/>
                </w:r>
                <w:r>
                  <w:tab/>
                  <w:t>Zustelladresse Rathaus</w:t>
                </w:r>
              </w:p>
              <w:p w14:paraId="3BB7B9A3"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125982A7"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0EF5EB61"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0B53B03F"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77D7A" w14:textId="77777777" w:rsidR="00D62FD2" w:rsidRDefault="00D62FD2">
      <w:r>
        <w:separator/>
      </w:r>
    </w:p>
  </w:footnote>
  <w:footnote w:type="continuationSeparator" w:id="0">
    <w:p w14:paraId="10C462C7" w14:textId="77777777" w:rsidR="00D62FD2" w:rsidRDefault="00D62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812AF" w14:textId="77777777" w:rsidR="008C55E5" w:rsidRDefault="0029759D">
    <w:pPr>
      <w:pStyle w:val="Kopfzeile"/>
    </w:pPr>
    <w:r>
      <w:rPr>
        <w:noProof/>
      </w:rPr>
      <w:pict w14:anchorId="224832F5">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6FA099DE"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46D7A33E">
        <v:shape id="_x0000_s1037" type="#_x0000_t202" style="position:absolute;margin-left:400.05pt;margin-top:108.2pt;width:158.7pt;height:50.05pt;z-index:251662336;mso-position-horizontal-relative:page;mso-position-vertical-relative:page" filled="f" stroked="f">
          <v:textbox style="mso-next-textbox:#_x0000_s1037">
            <w:txbxContent>
              <w:p w14:paraId="3397AF2C" w14:textId="77777777" w:rsidR="008C55E5" w:rsidRDefault="0029759D">
                <w:pPr>
                  <w:pStyle w:val="headseite2"/>
                  <w:keepNext/>
                  <w:widowControl w:val="0"/>
                </w:pPr>
                <w:r>
                  <w:fldChar w:fldCharType="begin"/>
                </w:r>
                <w:r>
                  <w:instrText xml:space="preserve"> REF head \*CHARFORMAT </w:instrText>
                </w:r>
                <w:r>
                  <w:fldChar w:fldCharType="separate"/>
                </w:r>
                <w:proofErr w:type="spellStart"/>
                <w:r w:rsidR="00D62FD2" w:rsidRPr="00D62FD2">
                  <w:t>Ham</w:t>
                </w:r>
                <w:proofErr w:type="spellEnd"/>
                <w:r w:rsidR="00D62FD2" w:rsidRPr="00D62FD2">
                  <w:t xml:space="preserve"> &amp; Egg - „Ich freu mich - Die 30!"</w:t>
                </w:r>
                <w:r>
                  <w:fldChar w:fldCharType="end"/>
                </w:r>
              </w:p>
            </w:txbxContent>
          </v:textbox>
          <w10:wrap anchorx="page" anchory="page"/>
          <w10:anchorlock/>
        </v:shape>
      </w:pict>
    </w:r>
    <w:r>
      <w:rPr>
        <w:noProof/>
      </w:rPr>
      <w:pict w14:anchorId="599E4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28AB6CE9">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537DF1F2">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21B7BFCF">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21463B72">
        <v:shape id="_x0000_s1026" type="#_x0000_t202" style="position:absolute;margin-left:-6.3pt;margin-top:50.45pt;width:252pt;height:43.2pt;z-index:251653120;mso-position-vertical-relative:page" o:allowincell="f" filled="f" stroked="f">
          <v:textbox style="mso-next-textbox:#_x0000_s1026">
            <w:txbxContent>
              <w:p w14:paraId="602348CB" w14:textId="77777777" w:rsidR="008C55E5" w:rsidRDefault="008C55E5">
                <w:pPr>
                  <w:pStyle w:val="berschrift1"/>
                  <w:rPr>
                    <w:color w:val="000000"/>
                  </w:rPr>
                </w:pPr>
              </w:p>
            </w:txbxContent>
          </v:textbox>
          <w10:wrap anchory="page"/>
          <w10:anchorlock/>
        </v:shape>
      </w:pict>
    </w:r>
    <w:r>
      <w:rPr>
        <w:noProof/>
      </w:rPr>
      <w:pict w14:anchorId="1E6356B0">
        <v:shape id="_x0000_s1025" type="#_x0000_t202" style="position:absolute;margin-left:-7.65pt;margin-top:81.2pt;width:252pt;height:21.45pt;z-index:251652096;mso-position-vertical-relative:page" filled="f" stroked="f">
          <v:textbox style="mso-next-textbox:#_x0000_s1025">
            <w:txbxContent>
              <w:p w14:paraId="2792D28B"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46A3E5E7" w14:textId="77777777" w:rsidR="00922779" w:rsidRDefault="00922779">
                <w:pPr>
                  <w:tabs>
                    <w:tab w:val="left" w:pos="709"/>
                  </w:tabs>
                  <w:rPr>
                    <w:rFonts w:eastAsia="Times New Roman"/>
                    <w:sz w:val="16"/>
                  </w:rPr>
                </w:pPr>
              </w:p>
              <w:p w14:paraId="18B7ACBB" w14:textId="77777777" w:rsidR="00922779" w:rsidRDefault="00922779">
                <w:pPr>
                  <w:tabs>
                    <w:tab w:val="left" w:pos="709"/>
                  </w:tabs>
                  <w:rPr>
                    <w:rFonts w:eastAsia="Times New Roman"/>
                    <w:sz w:val="16"/>
                  </w:rPr>
                </w:pPr>
              </w:p>
              <w:p w14:paraId="596A454B"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26F8F" w14:textId="77777777" w:rsidR="008C55E5" w:rsidRDefault="0029759D">
    <w:pPr>
      <w:pStyle w:val="Kopfzeile"/>
    </w:pPr>
    <w:r>
      <w:rPr>
        <w:noProof/>
      </w:rPr>
      <w:pict w14:anchorId="2426C3F4">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7E383663">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4D8B707F">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2FD2"/>
    <w:rsid w:val="000841CB"/>
    <w:rsid w:val="000C2BB6"/>
    <w:rsid w:val="00197E12"/>
    <w:rsid w:val="00290CC3"/>
    <w:rsid w:val="0029759D"/>
    <w:rsid w:val="003C4AAF"/>
    <w:rsid w:val="0040242C"/>
    <w:rsid w:val="004D6AD7"/>
    <w:rsid w:val="005F7FDC"/>
    <w:rsid w:val="00603280"/>
    <w:rsid w:val="006B7339"/>
    <w:rsid w:val="00712E89"/>
    <w:rsid w:val="008C55E5"/>
    <w:rsid w:val="00922779"/>
    <w:rsid w:val="00B57FAD"/>
    <w:rsid w:val="00CE3911"/>
    <w:rsid w:val="00D62FD2"/>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0AF31DCA"/>
  <w15:chartTrackingRefBased/>
  <w15:docId w15:val="{631EC016-9DF9-4DAA-B906-C434B435B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3</Pages>
  <Words>458</Words>
  <Characters>2888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3340</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1</cp:revision>
  <cp:lastPrinted>2003-09-29T13:52:00Z</cp:lastPrinted>
  <dcterms:created xsi:type="dcterms:W3CDTF">2026-09-18T08:43:00Z</dcterms:created>
  <dcterms:modified xsi:type="dcterms:W3CDTF">2026-09-18T08:45:00Z</dcterms:modified>
</cp:coreProperties>
</file>