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3EA00" w14:textId="77777777" w:rsidR="00D27893" w:rsidRDefault="00D27893" w:rsidP="0087103C">
      <w:pPr>
        <w:spacing w:after="0" w:line="360" w:lineRule="auto"/>
        <w:jc w:val="right"/>
        <w:rPr>
          <w:b/>
          <w:sz w:val="28"/>
          <w:szCs w:val="28"/>
        </w:rPr>
      </w:pPr>
    </w:p>
    <w:p w14:paraId="4204C9DB" w14:textId="77777777" w:rsidR="003540C8" w:rsidRDefault="003540C8" w:rsidP="000F6B21">
      <w:pPr>
        <w:spacing w:after="0" w:line="360" w:lineRule="auto"/>
        <w:jc w:val="right"/>
      </w:pPr>
    </w:p>
    <w:p w14:paraId="4CC0B7D1" w14:textId="0E22001D" w:rsidR="000F6B21" w:rsidRPr="00D27893" w:rsidRDefault="00E879F7" w:rsidP="00F55EC5">
      <w:pPr>
        <w:spacing w:after="0" w:line="360" w:lineRule="auto"/>
      </w:pPr>
      <w:r>
        <w:t xml:space="preserve">Weiterstadt, </w:t>
      </w:r>
      <w:r w:rsidR="00B04C5B">
        <w:fldChar w:fldCharType="begin"/>
      </w:r>
      <w:r w:rsidR="00B04C5B">
        <w:instrText xml:space="preserve"> DATE  \@ "d. MMMM yyyy"  \* MERGEFORMAT </w:instrText>
      </w:r>
      <w:r w:rsidR="00B04C5B">
        <w:fldChar w:fldCharType="separate"/>
      </w:r>
      <w:r w:rsidR="00AB13F6">
        <w:rPr>
          <w:noProof/>
        </w:rPr>
        <w:t>7. Oktober 2026</w:t>
      </w:r>
      <w:r w:rsidR="00B04C5B">
        <w:fldChar w:fldCharType="end"/>
      </w:r>
    </w:p>
    <w:p w14:paraId="18589DED" w14:textId="77777777" w:rsidR="00D27893" w:rsidRDefault="00D27893" w:rsidP="00E879F7">
      <w:pPr>
        <w:spacing w:after="0" w:line="360" w:lineRule="auto"/>
        <w:rPr>
          <w:sz w:val="28"/>
          <w:szCs w:val="28"/>
        </w:rPr>
      </w:pPr>
    </w:p>
    <w:p w14:paraId="1AAF4E23" w14:textId="77777777" w:rsidR="00F55EC5" w:rsidRPr="00D27893" w:rsidRDefault="00F55EC5" w:rsidP="00E879F7">
      <w:pPr>
        <w:spacing w:after="0" w:line="360" w:lineRule="auto"/>
        <w:rPr>
          <w:sz w:val="28"/>
          <w:szCs w:val="28"/>
        </w:rPr>
      </w:pPr>
    </w:p>
    <w:p w14:paraId="24AD751A" w14:textId="6644352D" w:rsidR="00EA1EB6" w:rsidRDefault="0050200A" w:rsidP="001C5D29">
      <w:pPr>
        <w:rPr>
          <w:b/>
          <w:sz w:val="28"/>
          <w:szCs w:val="28"/>
        </w:rPr>
      </w:pPr>
      <w:r w:rsidRPr="0050200A">
        <w:rPr>
          <w:b/>
          <w:sz w:val="28"/>
          <w:szCs w:val="28"/>
        </w:rPr>
        <w:t>Neue Begegnungsmöglichkeit für Mamas und kleine Kinder in Gräfenhausen</w:t>
      </w:r>
    </w:p>
    <w:p w14:paraId="691F663F" w14:textId="77777777" w:rsidR="00A42D24" w:rsidRDefault="00A42D24" w:rsidP="00A42D24">
      <w:r>
        <w:t>Eine neue Möglichkeit für Begegnung und Austausch gibt es ab dem 22. Oktober in Gräfenhausen: Im Evangelischen Gemeindehaus findet künftig alle zwei Wochen der „Mama-Treff International“ für Mütter mit Kindern im Alter von 0 bis 3 Jahren statt.</w:t>
      </w:r>
    </w:p>
    <w:p w14:paraId="16C4CB95" w14:textId="77777777" w:rsidR="00A42D24" w:rsidRDefault="00A42D24" w:rsidP="00A42D24">
      <w:r>
        <w:t>Der Treff bietet Raum, andere Mütter kennenzulernen, miteinander ins Gespräch zu kommen und Erfahrungen aus dem Alltag mit kleinen Kindern auszutauschen. Herkunft und Sprache spielen dabei keine Rolle. Auch schwangere Frauen sind willkommen. Für die Kinder steht ein Krabbelraum mit verschiedenen Spielmöglichkeiten zur Verfügung.</w:t>
      </w:r>
    </w:p>
    <w:p w14:paraId="4CDC10DB" w14:textId="71F80EB3" w:rsidR="00A42D24" w:rsidRDefault="00A42D24" w:rsidP="00A42D24">
      <w:r>
        <w:t>Begleitet wird das Angebot von den WIR-</w:t>
      </w:r>
      <w:r w:rsidR="00AB13F6">
        <w:t>Lotsen</w:t>
      </w:r>
      <w:r>
        <w:t xml:space="preserve"> Naila Javed und Salwa Al-Sari. Der Treff richtet sich an Familien aus Weiterstadt und bietet die Möglichkeit, Kontakte über unterschiedliche sprachliche und kulturelle Hintergründe hinweg zu knüpfen.</w:t>
      </w:r>
    </w:p>
    <w:p w14:paraId="01B0D51D" w14:textId="4D0C6896" w:rsidR="00A42D24" w:rsidRDefault="00A42D24" w:rsidP="00A42D24">
      <w:r>
        <w:t>Der „Mama-Treff International“ ist eine gemeinsame Initiative der Evangelischen Kirchen in Weiterstadt und Erzhausen und des WIR-</w:t>
      </w:r>
      <w:r w:rsidR="00AB13F6">
        <w:t>Lotsen</w:t>
      </w:r>
      <w:r>
        <w:t>-Projekts der Stadt Weiterstadt.</w:t>
      </w:r>
    </w:p>
    <w:p w14:paraId="40E8C2C0" w14:textId="77777777" w:rsidR="00A42D24" w:rsidRDefault="00A42D24" w:rsidP="00A42D24">
      <w:r>
        <w:t>Das erste Treffen findet am Donnerstag, 22. Oktober 2026, von 9:30 bis 11:00 Uhr im Evangelischen Gemeindehaus Gräfenhausen, Darmstädter Landstraße 19, statt. Danach ist der Treff im zweiwöchigen Rhythmus geplant. Die Teilnahme ist kostenlos.</w:t>
      </w:r>
    </w:p>
    <w:p w14:paraId="30AEF747" w14:textId="34A272D6" w:rsidR="00EA1EB6" w:rsidRDefault="00A42D24" w:rsidP="00A42D24">
      <w:r>
        <w:t>Eine Anmeldung ist für die Planung erforderlich. Sie ist per WhatsApp bei Naila Javed unter 0179-4347091 oder per E-Mail an linda.dahmen@ekhn.de (Gemeindepädagogin) möglich.</w:t>
      </w:r>
    </w:p>
    <w:sectPr w:rsidR="00EA1EB6" w:rsidSect="003B7CA8">
      <w:headerReference w:type="default" r:id="rId7"/>
      <w:footerReference w:type="default" r:id="rId8"/>
      <w:pgSz w:w="11906" w:h="16838"/>
      <w:pgMar w:top="85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0B681" w14:textId="77777777" w:rsidR="00095A64" w:rsidRDefault="00095A64" w:rsidP="000F6B21">
      <w:pPr>
        <w:spacing w:after="0" w:line="240" w:lineRule="auto"/>
      </w:pPr>
      <w:r>
        <w:separator/>
      </w:r>
    </w:p>
  </w:endnote>
  <w:endnote w:type="continuationSeparator" w:id="0">
    <w:p w14:paraId="096EA007" w14:textId="77777777" w:rsidR="00095A64" w:rsidRDefault="00095A64" w:rsidP="000F6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4400D" w14:textId="77777777" w:rsidR="00E879F7" w:rsidRDefault="00E879F7" w:rsidP="000F6B21">
    <w:pPr>
      <w:pStyle w:val="Fuzeile"/>
      <w:tabs>
        <w:tab w:val="left" w:pos="4536"/>
      </w:tabs>
      <w:rPr>
        <w:sz w:val="18"/>
        <w:szCs w:val="18"/>
      </w:rPr>
    </w:pPr>
  </w:p>
  <w:p w14:paraId="5BDA13FA" w14:textId="77777777" w:rsidR="000F6B21" w:rsidRDefault="0059401F" w:rsidP="00E879F7">
    <w:pPr>
      <w:pStyle w:val="Fuzeile"/>
      <w:tabs>
        <w:tab w:val="left" w:pos="4536"/>
        <w:tab w:val="left" w:pos="6379"/>
      </w:tabs>
      <w:rPr>
        <w:sz w:val="18"/>
        <w:szCs w:val="18"/>
      </w:rPr>
    </w:pPr>
    <w:r>
      <w:rPr>
        <w:noProof/>
        <w:sz w:val="18"/>
        <w:szCs w:val="18"/>
        <w:lang w:eastAsia="de-DE"/>
      </w:rPr>
      <mc:AlternateContent>
        <mc:Choice Requires="wps">
          <w:drawing>
            <wp:anchor distT="0" distB="0" distL="114300" distR="114300" simplePos="0" relativeHeight="251657216" behindDoc="0" locked="0" layoutInCell="1" allowOverlap="1" wp14:anchorId="633C0A0D" wp14:editId="115A8D83">
              <wp:simplePos x="0" y="0"/>
              <wp:positionH relativeFrom="column">
                <wp:posOffset>-375285</wp:posOffset>
              </wp:positionH>
              <wp:positionV relativeFrom="paragraph">
                <wp:posOffset>3810</wp:posOffset>
              </wp:positionV>
              <wp:extent cx="6556375" cy="0"/>
              <wp:effectExtent l="5715" t="13335" r="10160" b="571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6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75A514" id="_x0000_t32" coordsize="21600,21600" o:spt="32" o:oned="t" path="m,l21600,21600e" filled="f">
              <v:path arrowok="t" fillok="f" o:connecttype="none"/>
              <o:lock v:ext="edit" shapetype="t"/>
            </v:shapetype>
            <v:shape id="AutoShape 1" o:spid="_x0000_s1026" type="#_x0000_t32" style="position:absolute;margin-left:-29.55pt;margin-top:.3pt;width:516.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1wJIAIAADsEAAAOAAAAZHJzL2Uyb0RvYy54bWysU82O2jAQvlfqO1i+QxI2sBARVqsEetm2&#10;SLt9AGM7iVXHtmxDQFXfvWPz09Jeqqo5OGPPzDc/38zy6dhLdODWCa1KnI1TjLiimgnVlvjL22Y0&#10;x8h5ohiRWvESn7jDT6v375aDKfhEd1oybhGAKFcMpsSd96ZIEkc73hM31oYrUDba9sTD1bYJs2QA&#10;9F4mkzSdJYO2zFhNuXPwWp+VeBXxm4ZT/7lpHPdIlhhy8/G08dyFM1ktSdFaYjpBL2mQf8iiJ0JB&#10;0BtUTTxBeyv+gOoFtdrpxo+p7hPdNILyWANUk6W/VfPaEcNjLdAcZ25tcv8Pln46bC0SDLjDSJEe&#10;KHreex0joyy0ZzCuAKtKbW0okB7Vq3nR9KtDSlcdUS2Pxm8nA77RI7lzCRdnIMhu+KgZ2BDAj706&#10;NrYPkNAFdIyUnG6U8KNHFB5n0+ns4XGKEb3qElJcHY11/gPXPQpCiZ23RLSdr7RSQLy2WQxDDi/O&#10;QyHgeHUIUZXeCCkj/1KhocSL6WQaHZyWggVlMHO23VXSogMJExS/0BUAuzOzeq9YBOs4YeuL7ImQ&#10;ZxnspQp4UBikc5HOI/JtkS7W8/U8H+WT2XqUp3U9et5U+Wi2yR6n9UNdVXX2PaSW5UUnGOMqZHcd&#10;1yz/u3G4LM550G4De2tDco8eS4Rkr/+YdGQ2kHkei51mp60N3Qgkw4RG48s2hRX49R6tfu786gcA&#10;AAD//wMAUEsDBBQABgAIAAAAIQDg1Z+z2wAAAAUBAAAPAAAAZHJzL2Rvd25yZXYueG1sTI7BbsIw&#10;EETvlfoP1iL1UoETWihJs0EIqYceC0i9mnhJUuJ1FDsk8PU1p/Y4mtGbl61H04gLda62jBDPIhDE&#10;hdU1lwiH/cd0BcJ5xVo1lgnhSg7W+eNDplJtB/6iy86XIkDYpQqh8r5NpXRFRUa5mW2JQ3eynVE+&#10;xK6UulNDgJtGzqNoKY2qOTxUqqVtRcV51xsEcv0ijjaJKQ+ft+H5e377Gdo94tNk3LyD8DT6vzHc&#10;9YM65MHpaHvWTjQI00UShynCEkSok7eXVxDHe5R5Jv/b578AAAD//wMAUEsBAi0AFAAGAAgAAAAh&#10;ALaDOJL+AAAA4QEAABMAAAAAAAAAAAAAAAAAAAAAAFtDb250ZW50X1R5cGVzXS54bWxQSwECLQAU&#10;AAYACAAAACEAOP0h/9YAAACUAQAACwAAAAAAAAAAAAAAAAAvAQAAX3JlbHMvLnJlbHNQSwECLQAU&#10;AAYACAAAACEA+09cCSACAAA7BAAADgAAAAAAAAAAAAAAAAAuAgAAZHJzL2Uyb0RvYy54bWxQSwEC&#10;LQAUAAYACAAAACEA4NWfs9sAAAAFAQAADwAAAAAAAAAAAAAAAAB6BAAAZHJzL2Rvd25yZXYueG1s&#10;UEsFBgAAAAAEAAQA8wAAAIIFAAAAAA==&#10;"/>
          </w:pict>
        </mc:Fallback>
      </mc:AlternateContent>
    </w:r>
    <w:r w:rsidR="00E879F7">
      <w:rPr>
        <w:sz w:val="18"/>
        <w:szCs w:val="18"/>
      </w:rPr>
      <w:tab/>
    </w:r>
    <w:r w:rsidR="00E879F7">
      <w:rPr>
        <w:sz w:val="18"/>
        <w:szCs w:val="18"/>
      </w:rPr>
      <w:tab/>
      <w:t xml:space="preserve"> </w:t>
    </w:r>
  </w:p>
  <w:p w14:paraId="583D552E" w14:textId="77777777" w:rsidR="000849C2" w:rsidRDefault="000849C2" w:rsidP="000849C2">
    <w:pPr>
      <w:pStyle w:val="Fuzeile"/>
      <w:tabs>
        <w:tab w:val="clear" w:pos="4536"/>
        <w:tab w:val="left" w:pos="3402"/>
        <w:tab w:val="left" w:pos="6379"/>
      </w:tabs>
      <w:rPr>
        <w:sz w:val="18"/>
        <w:szCs w:val="18"/>
      </w:rPr>
    </w:pPr>
    <w:r>
      <w:rPr>
        <w:sz w:val="18"/>
        <w:szCs w:val="18"/>
      </w:rPr>
      <w:t xml:space="preserve">Herausgeber: </w:t>
    </w:r>
    <w:r>
      <w:rPr>
        <w:sz w:val="18"/>
        <w:szCs w:val="18"/>
      </w:rPr>
      <w:tab/>
      <w:t>Anschrift:</w:t>
    </w:r>
    <w:r>
      <w:rPr>
        <w:sz w:val="18"/>
        <w:szCs w:val="18"/>
      </w:rPr>
      <w:tab/>
      <w:t>Ansprechpartner:</w:t>
    </w:r>
  </w:p>
  <w:p w14:paraId="43F9AD1D" w14:textId="77777777" w:rsidR="000F6B21" w:rsidRPr="000F6B21" w:rsidRDefault="00F55EC5" w:rsidP="000849C2">
    <w:pPr>
      <w:pStyle w:val="Fuzeile"/>
      <w:tabs>
        <w:tab w:val="clear" w:pos="4536"/>
        <w:tab w:val="left" w:pos="3402"/>
        <w:tab w:val="left" w:pos="6379"/>
      </w:tabs>
      <w:rPr>
        <w:sz w:val="18"/>
        <w:szCs w:val="18"/>
      </w:rPr>
    </w:pPr>
    <w:r>
      <w:rPr>
        <w:sz w:val="18"/>
        <w:szCs w:val="18"/>
      </w:rPr>
      <w:t xml:space="preserve">Der </w:t>
    </w:r>
    <w:r w:rsidR="000849C2">
      <w:rPr>
        <w:sz w:val="18"/>
        <w:szCs w:val="18"/>
      </w:rPr>
      <w:t xml:space="preserve">Magistrat der </w:t>
    </w:r>
    <w:r w:rsidR="000F6B21" w:rsidRPr="000F6B21">
      <w:rPr>
        <w:sz w:val="18"/>
        <w:szCs w:val="18"/>
      </w:rPr>
      <w:tab/>
    </w:r>
    <w:r w:rsidR="000849C2" w:rsidRPr="000F6B21">
      <w:rPr>
        <w:sz w:val="18"/>
        <w:szCs w:val="18"/>
      </w:rPr>
      <w:t>Riedbahnstraße 6</w:t>
    </w:r>
    <w:r w:rsidR="000849C2">
      <w:rPr>
        <w:sz w:val="18"/>
        <w:szCs w:val="18"/>
      </w:rPr>
      <w:tab/>
    </w:r>
    <w:r w:rsidR="00976C6E">
      <w:rPr>
        <w:sz w:val="18"/>
        <w:szCs w:val="18"/>
      </w:rPr>
      <w:t>Frank Hamm</w:t>
    </w:r>
  </w:p>
  <w:p w14:paraId="5C72FE7C" w14:textId="77777777" w:rsidR="000F6B21" w:rsidRPr="000F6B21" w:rsidRDefault="000849C2" w:rsidP="000849C2">
    <w:pPr>
      <w:pStyle w:val="Fuzeile"/>
      <w:tabs>
        <w:tab w:val="clear" w:pos="4536"/>
        <w:tab w:val="left" w:pos="3402"/>
        <w:tab w:val="left" w:pos="6379"/>
      </w:tabs>
      <w:rPr>
        <w:sz w:val="18"/>
        <w:szCs w:val="18"/>
      </w:rPr>
    </w:pPr>
    <w:r w:rsidRPr="000F6B21">
      <w:rPr>
        <w:sz w:val="18"/>
        <w:szCs w:val="18"/>
      </w:rPr>
      <w:t>Stadt Weiterstadt</w:t>
    </w:r>
    <w:r>
      <w:rPr>
        <w:sz w:val="18"/>
        <w:szCs w:val="18"/>
      </w:rPr>
      <w:tab/>
    </w:r>
    <w:r w:rsidRPr="000F6B21">
      <w:rPr>
        <w:sz w:val="18"/>
        <w:szCs w:val="18"/>
      </w:rPr>
      <w:t>64331 Weiterstadt</w:t>
    </w:r>
    <w:r w:rsidR="000F6B21" w:rsidRPr="000F6B21">
      <w:rPr>
        <w:sz w:val="18"/>
        <w:szCs w:val="18"/>
      </w:rPr>
      <w:tab/>
      <w:t>Telefon: 06150 / 400-1006</w:t>
    </w:r>
  </w:p>
  <w:p w14:paraId="4299C9CB" w14:textId="21CD4935" w:rsidR="000F6B21" w:rsidRPr="000F6B21" w:rsidRDefault="000849C2" w:rsidP="000849C2">
    <w:pPr>
      <w:pStyle w:val="Fuzeile"/>
      <w:tabs>
        <w:tab w:val="clear" w:pos="4536"/>
        <w:tab w:val="left" w:pos="3402"/>
        <w:tab w:val="left" w:pos="6379"/>
      </w:tabs>
      <w:rPr>
        <w:sz w:val="18"/>
        <w:szCs w:val="18"/>
      </w:rPr>
    </w:pPr>
    <w:r>
      <w:rPr>
        <w:sz w:val="18"/>
        <w:szCs w:val="18"/>
      </w:rPr>
      <w:tab/>
    </w:r>
    <w:r w:rsidR="000F6B21" w:rsidRPr="000F6B21">
      <w:rPr>
        <w:sz w:val="18"/>
        <w:szCs w:val="18"/>
      </w:rPr>
      <w:tab/>
    </w:r>
    <w:r w:rsidR="00D14453">
      <w:rPr>
        <w:sz w:val="18"/>
        <w:szCs w:val="18"/>
      </w:rPr>
      <w:t>f</w:t>
    </w:r>
    <w:r w:rsidR="00976C6E">
      <w:rPr>
        <w:sz w:val="18"/>
        <w:szCs w:val="18"/>
      </w:rPr>
      <w:t>rank.hamm</w:t>
    </w:r>
    <w:r w:rsidR="000F6B21" w:rsidRPr="000F6B21">
      <w:rPr>
        <w:sz w:val="18"/>
        <w:szCs w:val="18"/>
      </w:rPr>
      <w:t>@weiterstadt.de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DFF29" w14:textId="77777777" w:rsidR="00095A64" w:rsidRDefault="00095A64" w:rsidP="000F6B21">
      <w:pPr>
        <w:spacing w:after="0" w:line="240" w:lineRule="auto"/>
      </w:pPr>
      <w:r>
        <w:separator/>
      </w:r>
    </w:p>
  </w:footnote>
  <w:footnote w:type="continuationSeparator" w:id="0">
    <w:p w14:paraId="05D3198D" w14:textId="77777777" w:rsidR="00095A64" w:rsidRDefault="00095A64" w:rsidP="000F6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CE3FB" w14:textId="7CFAF7E8" w:rsidR="000849C2" w:rsidRDefault="00D14453" w:rsidP="00E879F7">
    <w:pPr>
      <w:spacing w:after="0" w:line="360" w:lineRule="auto"/>
      <w:rPr>
        <w:b/>
        <w:sz w:val="36"/>
        <w:szCs w:val="36"/>
      </w:rPr>
    </w:pPr>
    <w:r>
      <w:rPr>
        <w:b/>
        <w:noProof/>
        <w:sz w:val="36"/>
        <w:szCs w:val="36"/>
        <w:lang w:eastAsia="de-DE"/>
      </w:rPr>
      <w:drawing>
        <wp:anchor distT="0" distB="0" distL="114300" distR="114300" simplePos="0" relativeHeight="251658240" behindDoc="1" locked="0" layoutInCell="1" allowOverlap="1" wp14:anchorId="5461652B" wp14:editId="6D1C8A95">
          <wp:simplePos x="0" y="0"/>
          <wp:positionH relativeFrom="column">
            <wp:posOffset>4224020</wp:posOffset>
          </wp:positionH>
          <wp:positionV relativeFrom="paragraph">
            <wp:posOffset>121285</wp:posOffset>
          </wp:positionV>
          <wp:extent cx="1825625" cy="447675"/>
          <wp:effectExtent l="0" t="0" r="3175" b="9525"/>
          <wp:wrapNone/>
          <wp:docPr id="4" name="Grafik 4" descr="Ein Bild, das Schrift, Screenshot, Grafiken, Grafikdesign enthäl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Schrift, Screenshot, Grafiken, Grafikdesign enthäl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25625" cy="447675"/>
                  </a:xfrm>
                  <a:prstGeom prst="rect">
                    <a:avLst/>
                  </a:prstGeom>
                </pic:spPr>
              </pic:pic>
            </a:graphicData>
          </a:graphic>
        </wp:anchor>
      </w:drawing>
    </w:r>
  </w:p>
  <w:p w14:paraId="79F2FB82" w14:textId="77777777" w:rsidR="00E879F7" w:rsidRPr="00E879F7" w:rsidRDefault="00E879F7" w:rsidP="00E879F7">
    <w:pPr>
      <w:spacing w:after="0" w:line="360" w:lineRule="auto"/>
      <w:rPr>
        <w:b/>
        <w:sz w:val="36"/>
        <w:szCs w:val="36"/>
      </w:rPr>
    </w:pPr>
    <w:r w:rsidRPr="00E879F7">
      <w:rPr>
        <w:b/>
        <w:sz w:val="36"/>
        <w:szCs w:val="36"/>
      </w:rPr>
      <w:t>Medieninformation</w:t>
    </w:r>
    <w:r>
      <w:rPr>
        <w:b/>
        <w:sz w:val="36"/>
        <w:szCs w:val="36"/>
      </w:rPr>
      <w:tab/>
    </w:r>
  </w:p>
  <w:p w14:paraId="79A796A5" w14:textId="77777777" w:rsidR="00E879F7" w:rsidRDefault="00E879F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ocumentProtection w:formatting="1" w:enforcement="0"/>
  <w:defaultTabStop w:val="709"/>
  <w:hyphenationZone w:val="425"/>
  <w:characterSpacingControl w:val="doNotCompress"/>
  <w:hdrShapeDefaults>
    <o:shapedefaults v:ext="edit" spidmax="665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3E6"/>
    <w:rsid w:val="00012F1B"/>
    <w:rsid w:val="000242AE"/>
    <w:rsid w:val="00036DA1"/>
    <w:rsid w:val="00045169"/>
    <w:rsid w:val="00070F45"/>
    <w:rsid w:val="000722D9"/>
    <w:rsid w:val="000766A0"/>
    <w:rsid w:val="000849C2"/>
    <w:rsid w:val="0009497F"/>
    <w:rsid w:val="00095356"/>
    <w:rsid w:val="00095A64"/>
    <w:rsid w:val="000C18CD"/>
    <w:rsid w:val="000E2AE4"/>
    <w:rsid w:val="000F6B21"/>
    <w:rsid w:val="00126B29"/>
    <w:rsid w:val="00127C25"/>
    <w:rsid w:val="00127F7D"/>
    <w:rsid w:val="00161E1B"/>
    <w:rsid w:val="001847D8"/>
    <w:rsid w:val="00186A07"/>
    <w:rsid w:val="001C2516"/>
    <w:rsid w:val="001C58E5"/>
    <w:rsid w:val="001C5D29"/>
    <w:rsid w:val="001D66A8"/>
    <w:rsid w:val="001D76CE"/>
    <w:rsid w:val="001E01FB"/>
    <w:rsid w:val="001E4374"/>
    <w:rsid w:val="001E69F5"/>
    <w:rsid w:val="001F26C5"/>
    <w:rsid w:val="001F2A7C"/>
    <w:rsid w:val="00234B9E"/>
    <w:rsid w:val="00235030"/>
    <w:rsid w:val="00235A4C"/>
    <w:rsid w:val="0024458F"/>
    <w:rsid w:val="00273F66"/>
    <w:rsid w:val="002A7008"/>
    <w:rsid w:val="002B4470"/>
    <w:rsid w:val="002E198A"/>
    <w:rsid w:val="00341B27"/>
    <w:rsid w:val="0034586B"/>
    <w:rsid w:val="003540C8"/>
    <w:rsid w:val="0037743E"/>
    <w:rsid w:val="00380AED"/>
    <w:rsid w:val="00385302"/>
    <w:rsid w:val="0038770A"/>
    <w:rsid w:val="003A4172"/>
    <w:rsid w:val="003B7CA8"/>
    <w:rsid w:val="003D6452"/>
    <w:rsid w:val="003E1DF1"/>
    <w:rsid w:val="00406ABE"/>
    <w:rsid w:val="004611CE"/>
    <w:rsid w:val="0047555E"/>
    <w:rsid w:val="0050200A"/>
    <w:rsid w:val="005211BB"/>
    <w:rsid w:val="00567688"/>
    <w:rsid w:val="0059401F"/>
    <w:rsid w:val="005A56F6"/>
    <w:rsid w:val="005B04BC"/>
    <w:rsid w:val="005B4DE9"/>
    <w:rsid w:val="00603C8F"/>
    <w:rsid w:val="00610639"/>
    <w:rsid w:val="00621163"/>
    <w:rsid w:val="00671E11"/>
    <w:rsid w:val="00671E2B"/>
    <w:rsid w:val="00696DD7"/>
    <w:rsid w:val="006D372F"/>
    <w:rsid w:val="006D701E"/>
    <w:rsid w:val="00701658"/>
    <w:rsid w:val="0072372F"/>
    <w:rsid w:val="007268E6"/>
    <w:rsid w:val="00770054"/>
    <w:rsid w:val="007B62E5"/>
    <w:rsid w:val="007D1A91"/>
    <w:rsid w:val="007F528D"/>
    <w:rsid w:val="00850ED4"/>
    <w:rsid w:val="00866AE5"/>
    <w:rsid w:val="0087103C"/>
    <w:rsid w:val="00872575"/>
    <w:rsid w:val="008743BE"/>
    <w:rsid w:val="0088461F"/>
    <w:rsid w:val="008A4944"/>
    <w:rsid w:val="008D33E6"/>
    <w:rsid w:val="008E26DC"/>
    <w:rsid w:val="00923EA5"/>
    <w:rsid w:val="0092612A"/>
    <w:rsid w:val="00932645"/>
    <w:rsid w:val="00976C6E"/>
    <w:rsid w:val="00984879"/>
    <w:rsid w:val="009A4BD6"/>
    <w:rsid w:val="009A6A71"/>
    <w:rsid w:val="009A7716"/>
    <w:rsid w:val="009C161E"/>
    <w:rsid w:val="009C2A27"/>
    <w:rsid w:val="009D1434"/>
    <w:rsid w:val="009D25CF"/>
    <w:rsid w:val="009E4624"/>
    <w:rsid w:val="009F2C66"/>
    <w:rsid w:val="009F4079"/>
    <w:rsid w:val="00A3552E"/>
    <w:rsid w:val="00A42D24"/>
    <w:rsid w:val="00AA45C4"/>
    <w:rsid w:val="00AB13F6"/>
    <w:rsid w:val="00AB7B3A"/>
    <w:rsid w:val="00B04C5B"/>
    <w:rsid w:val="00B60D8E"/>
    <w:rsid w:val="00B61AC2"/>
    <w:rsid w:val="00B7652E"/>
    <w:rsid w:val="00BB3D09"/>
    <w:rsid w:val="00BB6E29"/>
    <w:rsid w:val="00BB7527"/>
    <w:rsid w:val="00BE1B9C"/>
    <w:rsid w:val="00BF078D"/>
    <w:rsid w:val="00BF36AD"/>
    <w:rsid w:val="00C53C15"/>
    <w:rsid w:val="00C6193F"/>
    <w:rsid w:val="00C76951"/>
    <w:rsid w:val="00CB0160"/>
    <w:rsid w:val="00CB5EA7"/>
    <w:rsid w:val="00CE40F4"/>
    <w:rsid w:val="00D14453"/>
    <w:rsid w:val="00D267D4"/>
    <w:rsid w:val="00D27893"/>
    <w:rsid w:val="00D30499"/>
    <w:rsid w:val="00D327D2"/>
    <w:rsid w:val="00D3403F"/>
    <w:rsid w:val="00D36CA7"/>
    <w:rsid w:val="00D40677"/>
    <w:rsid w:val="00D45DCB"/>
    <w:rsid w:val="00D64668"/>
    <w:rsid w:val="00D6606A"/>
    <w:rsid w:val="00D7138A"/>
    <w:rsid w:val="00D76E1C"/>
    <w:rsid w:val="00DB39E2"/>
    <w:rsid w:val="00DB7F36"/>
    <w:rsid w:val="00DF73CC"/>
    <w:rsid w:val="00E04B7E"/>
    <w:rsid w:val="00E15AF3"/>
    <w:rsid w:val="00E270AF"/>
    <w:rsid w:val="00E34B26"/>
    <w:rsid w:val="00E55FE3"/>
    <w:rsid w:val="00E675C4"/>
    <w:rsid w:val="00E879F7"/>
    <w:rsid w:val="00E96661"/>
    <w:rsid w:val="00EA1EB6"/>
    <w:rsid w:val="00EA4B04"/>
    <w:rsid w:val="00EA5066"/>
    <w:rsid w:val="00EF3042"/>
    <w:rsid w:val="00EF642C"/>
    <w:rsid w:val="00F153B2"/>
    <w:rsid w:val="00F249AE"/>
    <w:rsid w:val="00F30485"/>
    <w:rsid w:val="00F4447A"/>
    <w:rsid w:val="00F4567E"/>
    <w:rsid w:val="00F55EC5"/>
    <w:rsid w:val="00F87492"/>
    <w:rsid w:val="00FC4AFB"/>
    <w:rsid w:val="00FE3E5B"/>
    <w:rsid w:val="00FF148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6561"/>
    <o:shapelayout v:ext="edit">
      <o:idmap v:ext="edit" data="1"/>
    </o:shapelayout>
  </w:shapeDefaults>
  <w:decimalSymbol w:val=","/>
  <w:listSeparator w:val=";"/>
  <w14:docId w14:val="6E7E80C7"/>
  <w15:chartTrackingRefBased/>
  <w15:docId w15:val="{37061C72-6F82-42A0-8A02-0C6063865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21163"/>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7103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87103C"/>
    <w:rPr>
      <w:rFonts w:ascii="Tahoma" w:hAnsi="Tahoma" w:cs="Tahoma"/>
      <w:sz w:val="16"/>
      <w:szCs w:val="16"/>
    </w:rPr>
  </w:style>
  <w:style w:type="paragraph" w:styleId="Kopfzeile">
    <w:name w:val="header"/>
    <w:basedOn w:val="Standard"/>
    <w:link w:val="KopfzeileZchn"/>
    <w:uiPriority w:val="99"/>
    <w:unhideWhenUsed/>
    <w:rsid w:val="000F6B2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F6B21"/>
  </w:style>
  <w:style w:type="paragraph" w:styleId="Fuzeile">
    <w:name w:val="footer"/>
    <w:basedOn w:val="Standard"/>
    <w:link w:val="FuzeileZchn"/>
    <w:uiPriority w:val="99"/>
    <w:unhideWhenUsed/>
    <w:rsid w:val="000F6B2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F6B21"/>
  </w:style>
  <w:style w:type="character" w:styleId="Hyperlink">
    <w:name w:val="Hyperlink"/>
    <w:basedOn w:val="Absatz-Standardschriftart"/>
    <w:uiPriority w:val="99"/>
    <w:unhideWhenUsed/>
    <w:rsid w:val="002E19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fano\AppData\Local\Microsoft\Windows\Temporary%20Internet%20Files\Content.Outlook\D9OWH27B\PM_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A13C3D-0F1E-4626-88E9-EB1216462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PM_Vorlage.dotx</Template>
  <TotalTime>0</TotalTime>
  <Pages>1</Pages>
  <Words>213</Words>
  <Characters>1342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Stadt Weiterstadt</Company>
  <LinksUpToDate>false</LinksUpToDate>
  <CharactersWithSpaces>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Install</dc:creator>
  <cp:keywords/>
  <cp:lastModifiedBy>Hamm, Frank</cp:lastModifiedBy>
  <cp:revision>4</cp:revision>
  <cp:lastPrinted>2026-03-25T13:01:00Z</cp:lastPrinted>
  <dcterms:created xsi:type="dcterms:W3CDTF">2026-10-02T07:48:00Z</dcterms:created>
  <dcterms:modified xsi:type="dcterms:W3CDTF">2026-10-07T13:25:00Z</dcterms:modified>
</cp:coreProperties>
</file>