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524FE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6B98F558" w14:textId="77777777" w:rsidR="003540C8" w:rsidRDefault="003540C8" w:rsidP="000F6B21">
      <w:pPr>
        <w:spacing w:after="0" w:line="360" w:lineRule="auto"/>
        <w:jc w:val="right"/>
      </w:pPr>
    </w:p>
    <w:p w14:paraId="66091F56" w14:textId="621893F4" w:rsidR="000F6B21" w:rsidRPr="00D27893" w:rsidRDefault="00E879F7" w:rsidP="00F55EC5">
      <w:pPr>
        <w:spacing w:after="0" w:line="360" w:lineRule="auto"/>
      </w:pPr>
      <w:r>
        <w:t xml:space="preserve">Weiterstadt, </w:t>
      </w:r>
      <w:r w:rsidR="00B04C5B">
        <w:fldChar w:fldCharType="begin"/>
      </w:r>
      <w:r w:rsidR="00B04C5B">
        <w:instrText xml:space="preserve"> DATE  \@ "d. MMMM yyyy"  \* MERGEFORMAT </w:instrText>
      </w:r>
      <w:r w:rsidR="00B04C5B">
        <w:fldChar w:fldCharType="separate"/>
      </w:r>
      <w:r w:rsidR="00B31AA4">
        <w:rPr>
          <w:noProof/>
        </w:rPr>
        <w:t>1. Oktober 2026</w:t>
      </w:r>
      <w:r w:rsidR="00B04C5B">
        <w:fldChar w:fldCharType="end"/>
      </w:r>
    </w:p>
    <w:p w14:paraId="07041584" w14:textId="77777777" w:rsidR="00F55EC5" w:rsidRPr="00D27893" w:rsidRDefault="00F55EC5" w:rsidP="00E879F7">
      <w:pPr>
        <w:spacing w:after="0" w:line="360" w:lineRule="auto"/>
        <w:rPr>
          <w:sz w:val="28"/>
          <w:szCs w:val="28"/>
        </w:rPr>
      </w:pPr>
    </w:p>
    <w:p w14:paraId="42BA1250" w14:textId="57488236" w:rsidR="00BC3D13" w:rsidRDefault="00B31AA4" w:rsidP="00D814BB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Gespenster</w:t>
      </w:r>
      <w:r w:rsidR="00994435">
        <w:rPr>
          <w:b/>
          <w:sz w:val="28"/>
          <w:szCs w:val="28"/>
        </w:rPr>
        <w:t xml:space="preserve">stunde </w:t>
      </w:r>
      <w:r w:rsidR="007F6CB4">
        <w:rPr>
          <w:b/>
          <w:sz w:val="28"/>
          <w:szCs w:val="28"/>
        </w:rPr>
        <w:t>in der Stadtbücherei</w:t>
      </w:r>
      <w:r w:rsidR="00994435">
        <w:rPr>
          <w:b/>
          <w:sz w:val="28"/>
          <w:szCs w:val="28"/>
        </w:rPr>
        <w:t xml:space="preserve"> - schaurig schön</w:t>
      </w:r>
      <w:r w:rsidR="002F280F">
        <w:rPr>
          <w:b/>
          <w:sz w:val="28"/>
          <w:szCs w:val="28"/>
        </w:rPr>
        <w:t>,</w:t>
      </w:r>
      <w:r w:rsidR="00994435">
        <w:rPr>
          <w:b/>
          <w:sz w:val="28"/>
          <w:szCs w:val="28"/>
        </w:rPr>
        <w:t xml:space="preserve"> ganz ohne gruseln</w:t>
      </w:r>
    </w:p>
    <w:p w14:paraId="775D6B17" w14:textId="77777777" w:rsidR="00D814BB" w:rsidRPr="00D814BB" w:rsidRDefault="00D814BB" w:rsidP="00D814BB">
      <w:pPr>
        <w:spacing w:after="0" w:line="360" w:lineRule="auto"/>
        <w:rPr>
          <w:b/>
          <w:sz w:val="28"/>
          <w:szCs w:val="28"/>
        </w:rPr>
      </w:pPr>
    </w:p>
    <w:p w14:paraId="55E23E00" w14:textId="4221EAAD" w:rsidR="000F49E7" w:rsidRDefault="006B6705" w:rsidP="00BC3D13">
      <w:r>
        <w:t xml:space="preserve">Am </w:t>
      </w:r>
      <w:r w:rsidR="00994435">
        <w:t>Frei</w:t>
      </w:r>
      <w:r>
        <w:t>tag</w:t>
      </w:r>
      <w:r w:rsidR="007F6CB4">
        <w:t xml:space="preserve">, </w:t>
      </w:r>
      <w:r w:rsidR="00994435">
        <w:t>30</w:t>
      </w:r>
      <w:r w:rsidR="007F6CB4">
        <w:t>.</w:t>
      </w:r>
      <w:r w:rsidR="00BC3D13">
        <w:t xml:space="preserve"> </w:t>
      </w:r>
      <w:r>
        <w:t xml:space="preserve">Oktober </w:t>
      </w:r>
      <w:r w:rsidR="00994435">
        <w:t xml:space="preserve">2026 </w:t>
      </w:r>
      <w:r w:rsidR="007F6CB4">
        <w:t>von 1</w:t>
      </w:r>
      <w:r w:rsidR="00994435">
        <w:t xml:space="preserve">5 </w:t>
      </w:r>
      <w:r w:rsidR="007F6CB4">
        <w:t>– 1</w:t>
      </w:r>
      <w:r w:rsidR="00994435">
        <w:t>7</w:t>
      </w:r>
      <w:r w:rsidR="007F6CB4">
        <w:t xml:space="preserve"> Uhr </w:t>
      </w:r>
      <w:r w:rsidR="00994435">
        <w:t>findet in der Bü</w:t>
      </w:r>
      <w:r w:rsidR="00FD126F">
        <w:t xml:space="preserve">cherei im Medienschiff eine Veranstaltung für Kinder </w:t>
      </w:r>
      <w:r w:rsidR="00994435">
        <w:t>von 3 – 6</w:t>
      </w:r>
      <w:r>
        <w:t xml:space="preserve"> Jahren statt, die gerne Gespenstergeschichten hören und sich nicht davor gruseln.</w:t>
      </w:r>
      <w:r w:rsidR="00C2081D">
        <w:br/>
      </w:r>
    </w:p>
    <w:p w14:paraId="3FEC9A41" w14:textId="6AC1099D" w:rsidR="00BC3D13" w:rsidRDefault="00BC3D13" w:rsidP="002F280F">
      <w:pPr>
        <w:ind w:left="1418" w:hanging="1418"/>
        <w:rPr>
          <w:b/>
          <w:sz w:val="20"/>
        </w:rPr>
      </w:pPr>
      <w:r>
        <w:rPr>
          <w:b/>
          <w:sz w:val="20"/>
        </w:rPr>
        <w:t>Wann:</w:t>
      </w:r>
      <w:r>
        <w:rPr>
          <w:b/>
          <w:sz w:val="20"/>
        </w:rPr>
        <w:tab/>
      </w:r>
      <w:r w:rsidR="002F280F">
        <w:rPr>
          <w:b/>
          <w:sz w:val="20"/>
        </w:rPr>
        <w:t>Frei</w:t>
      </w:r>
      <w:r w:rsidR="00E07A72">
        <w:rPr>
          <w:b/>
          <w:sz w:val="20"/>
        </w:rPr>
        <w:t>tag,</w:t>
      </w:r>
      <w:r w:rsidR="0075196C">
        <w:rPr>
          <w:b/>
          <w:sz w:val="20"/>
        </w:rPr>
        <w:t xml:space="preserve"> </w:t>
      </w:r>
      <w:r w:rsidR="002F280F">
        <w:rPr>
          <w:b/>
          <w:sz w:val="20"/>
        </w:rPr>
        <w:t>30</w:t>
      </w:r>
      <w:r w:rsidR="00E07A72">
        <w:rPr>
          <w:b/>
          <w:sz w:val="20"/>
        </w:rPr>
        <w:t>. Oktober, 1</w:t>
      </w:r>
      <w:r w:rsidR="002F280F">
        <w:rPr>
          <w:b/>
          <w:sz w:val="20"/>
        </w:rPr>
        <w:t xml:space="preserve">5:00 </w:t>
      </w:r>
      <w:r w:rsidR="00E07A72">
        <w:rPr>
          <w:b/>
          <w:sz w:val="20"/>
        </w:rPr>
        <w:t>-</w:t>
      </w:r>
      <w:r w:rsidR="002F280F">
        <w:rPr>
          <w:b/>
          <w:sz w:val="20"/>
        </w:rPr>
        <w:t xml:space="preserve"> </w:t>
      </w:r>
      <w:r w:rsidR="00E07A72">
        <w:rPr>
          <w:b/>
          <w:sz w:val="20"/>
        </w:rPr>
        <w:t>1</w:t>
      </w:r>
      <w:r w:rsidR="002F280F">
        <w:rPr>
          <w:b/>
          <w:sz w:val="20"/>
        </w:rPr>
        <w:t>7</w:t>
      </w:r>
      <w:r w:rsidR="00E07A72">
        <w:rPr>
          <w:b/>
          <w:sz w:val="20"/>
        </w:rPr>
        <w:t xml:space="preserve">:00 </w:t>
      </w:r>
      <w:r w:rsidR="00FD126F">
        <w:rPr>
          <w:b/>
          <w:sz w:val="20"/>
        </w:rPr>
        <w:t>Uhr</w:t>
      </w:r>
    </w:p>
    <w:p w14:paraId="72E67A8A" w14:textId="4366D707" w:rsidR="00BC3D13" w:rsidRDefault="00E07A72" w:rsidP="00E07A72">
      <w:pPr>
        <w:ind w:left="1418" w:hanging="1418"/>
        <w:rPr>
          <w:b/>
          <w:sz w:val="20"/>
        </w:rPr>
      </w:pPr>
      <w:r>
        <w:rPr>
          <w:b/>
          <w:sz w:val="20"/>
        </w:rPr>
        <w:t>Wer:</w:t>
      </w:r>
      <w:r w:rsidR="00BC3D13">
        <w:rPr>
          <w:b/>
          <w:sz w:val="20"/>
        </w:rPr>
        <w:tab/>
      </w:r>
      <w:r w:rsidRPr="0075196C">
        <w:rPr>
          <w:b/>
          <w:sz w:val="20"/>
          <w:szCs w:val="20"/>
        </w:rPr>
        <w:t xml:space="preserve">alle Kinder </w:t>
      </w:r>
      <w:r w:rsidR="002F280F">
        <w:rPr>
          <w:b/>
          <w:sz w:val="20"/>
          <w:szCs w:val="20"/>
        </w:rPr>
        <w:t>im Alter von 3 - 6</w:t>
      </w:r>
      <w:r w:rsidRPr="0075196C">
        <w:rPr>
          <w:b/>
          <w:sz w:val="20"/>
          <w:szCs w:val="20"/>
        </w:rPr>
        <w:t>Jahren</w:t>
      </w:r>
    </w:p>
    <w:p w14:paraId="0EF7F28D" w14:textId="561A8C79" w:rsidR="00FD126F" w:rsidRDefault="00100864" w:rsidP="00FD126F">
      <w:pPr>
        <w:ind w:left="1418" w:hanging="1418"/>
        <w:rPr>
          <w:b/>
          <w:sz w:val="20"/>
        </w:rPr>
      </w:pPr>
      <w:r w:rsidRPr="00266D56">
        <w:rPr>
          <w:b/>
          <w:sz w:val="20"/>
        </w:rPr>
        <w:t>Was:</w:t>
      </w:r>
      <w:r>
        <w:rPr>
          <w:sz w:val="20"/>
        </w:rPr>
        <w:tab/>
      </w:r>
      <w:r w:rsidR="00B31AA4">
        <w:rPr>
          <w:b/>
          <w:sz w:val="20"/>
        </w:rPr>
        <w:t>Gespensterstunde</w:t>
      </w:r>
      <w:r w:rsidR="002F280F">
        <w:rPr>
          <w:b/>
          <w:sz w:val="20"/>
        </w:rPr>
        <w:t xml:space="preserve"> ohne Gruselfaktor</w:t>
      </w:r>
    </w:p>
    <w:p w14:paraId="5A5D1262" w14:textId="01E61D10" w:rsidR="00D814BB" w:rsidRDefault="00FD126F" w:rsidP="002F280F">
      <w:pPr>
        <w:ind w:left="1418" w:hanging="1418"/>
        <w:rPr>
          <w:bCs/>
          <w:sz w:val="20"/>
        </w:rPr>
      </w:pPr>
      <w:r>
        <w:rPr>
          <w:b/>
          <w:sz w:val="20"/>
        </w:rPr>
        <w:tab/>
      </w:r>
      <w:r w:rsidR="002F280F" w:rsidRPr="002F280F">
        <w:rPr>
          <w:bCs/>
          <w:sz w:val="20"/>
        </w:rPr>
        <w:t xml:space="preserve">Spannende und kindgerechte </w:t>
      </w:r>
      <w:r w:rsidR="002F280F">
        <w:rPr>
          <w:bCs/>
          <w:sz w:val="20"/>
        </w:rPr>
        <w:t>G</w:t>
      </w:r>
      <w:r w:rsidR="002F280F" w:rsidRPr="002F280F">
        <w:rPr>
          <w:bCs/>
          <w:sz w:val="20"/>
        </w:rPr>
        <w:t>eschichten erwarten euch. Abwechselnd w</w:t>
      </w:r>
      <w:r w:rsidR="002F280F">
        <w:rPr>
          <w:bCs/>
          <w:sz w:val="20"/>
        </w:rPr>
        <w:t xml:space="preserve">ird eine </w:t>
      </w:r>
      <w:r w:rsidR="002F280F" w:rsidRPr="002F280F">
        <w:rPr>
          <w:bCs/>
          <w:sz w:val="20"/>
        </w:rPr>
        <w:t>Ge</w:t>
      </w:r>
      <w:r w:rsidR="00B31AA4">
        <w:rPr>
          <w:bCs/>
          <w:sz w:val="20"/>
        </w:rPr>
        <w:t>spenster</w:t>
      </w:r>
      <w:r w:rsidR="002F280F" w:rsidRPr="002F280F">
        <w:rPr>
          <w:bCs/>
          <w:sz w:val="20"/>
        </w:rPr>
        <w:t>geschichte vorgelesen und eine Onilo Boardstory gezeigt, die zum Zuhören und Mitfiebern einladen. Außerdem können die kleinen Besucherinnen und Besucher ihrer Fantasie bei Bastel- und Malangeboten freien Lauf lassen.</w:t>
      </w:r>
    </w:p>
    <w:p w14:paraId="640A64CF" w14:textId="7DCA362F" w:rsidR="001B35E4" w:rsidRPr="001B35E4" w:rsidRDefault="001B35E4" w:rsidP="001B35E4">
      <w:pPr>
        <w:ind w:left="1418" w:hanging="1418"/>
        <w:rPr>
          <w:bCs/>
          <w:sz w:val="20"/>
        </w:rPr>
      </w:pPr>
      <w:r>
        <w:rPr>
          <w:bCs/>
          <w:sz w:val="20"/>
        </w:rPr>
        <w:tab/>
      </w:r>
      <w:r w:rsidRPr="001B35E4">
        <w:rPr>
          <w:bCs/>
          <w:sz w:val="20"/>
        </w:rPr>
        <w:t>Wir freuen uns auf viele kleine Gespenster, die Lust auf einen gemütlichen, kreativen und fröhlichen Nachmittag haben. Gerne können die Kinder verkleidet kommen.</w:t>
      </w:r>
    </w:p>
    <w:p w14:paraId="3F9731DD" w14:textId="77777777" w:rsidR="00100864" w:rsidRDefault="00100864" w:rsidP="00100864">
      <w:pPr>
        <w:rPr>
          <w:b/>
          <w:sz w:val="20"/>
        </w:rPr>
      </w:pPr>
      <w:r>
        <w:rPr>
          <w:b/>
          <w:sz w:val="20"/>
        </w:rPr>
        <w:t>Wo:</w:t>
      </w:r>
      <w:r>
        <w:rPr>
          <w:b/>
          <w:sz w:val="20"/>
        </w:rPr>
        <w:tab/>
      </w:r>
      <w:r>
        <w:rPr>
          <w:b/>
          <w:sz w:val="20"/>
        </w:rPr>
        <w:tab/>
        <w:t>Stadtbücherei im Medienschiff</w:t>
      </w:r>
    </w:p>
    <w:p w14:paraId="287B1722" w14:textId="32031B93" w:rsidR="00127F7D" w:rsidRDefault="00100864" w:rsidP="00F55EC5">
      <w:pPr>
        <w:rPr>
          <w:b/>
          <w:sz w:val="20"/>
        </w:rPr>
      </w:pPr>
      <w:r>
        <w:rPr>
          <w:b/>
          <w:sz w:val="20"/>
        </w:rPr>
        <w:t>Eintritt:</w:t>
      </w:r>
      <w:r>
        <w:rPr>
          <w:b/>
          <w:sz w:val="20"/>
        </w:rPr>
        <w:tab/>
        <w:t>Frei!</w:t>
      </w:r>
    </w:p>
    <w:sectPr w:rsidR="00127F7D" w:rsidSect="003B7CA8">
      <w:headerReference w:type="default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2839C" w14:textId="77777777" w:rsidR="005919D3" w:rsidRDefault="005919D3" w:rsidP="000F6B21">
      <w:pPr>
        <w:spacing w:after="0" w:line="240" w:lineRule="auto"/>
      </w:pPr>
      <w:r>
        <w:separator/>
      </w:r>
    </w:p>
  </w:endnote>
  <w:endnote w:type="continuationSeparator" w:id="0">
    <w:p w14:paraId="34FA88AB" w14:textId="77777777" w:rsidR="005919D3" w:rsidRDefault="005919D3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8E227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6CC8B6F3" w14:textId="77777777" w:rsidR="000F6B21" w:rsidRDefault="0059401F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6C4FD16" wp14:editId="6E2E077C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5A5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1wJ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5n0+ns4XGKEb3qElJcHY11/gPXPQpCiZ23RLSdr7RSQLy2WQxDDi/O&#10;QyHgeHUIUZXeCCkj/1KhocSL6WQaHZyWggVlMHO23VXSogMJExS/0BUAuzOzeq9YBOs4YeuL7ImQ&#10;ZxnspQp4UBikc5HOI/JtkS7W8/U8H+WT2XqUp3U9et5U+Wi2yR6n9UNdVXX2PaSW5UUnGOMqZHcd&#10;1yz/u3G4LM550G4De2tDco8eS4Rkr/+YdGQ2kHkei51mp60N3Qgkw4RG48s2hRX49R6tfu786gc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+09cCS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6B1F7EBD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324DF93E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976C6E">
      <w:rPr>
        <w:sz w:val="18"/>
        <w:szCs w:val="18"/>
      </w:rPr>
      <w:t>Frank Hamm</w:t>
    </w:r>
  </w:p>
  <w:p w14:paraId="745F9E9B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0F6B21" w:rsidRPr="000F6B21">
      <w:rPr>
        <w:sz w:val="18"/>
        <w:szCs w:val="18"/>
      </w:rPr>
      <w:tab/>
      <w:t>Telefon: 06150 / 400-1006</w:t>
    </w:r>
  </w:p>
  <w:p w14:paraId="13548D68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0F6B21" w:rsidRPr="000F6B21">
      <w:rPr>
        <w:sz w:val="18"/>
        <w:szCs w:val="18"/>
      </w:rPr>
      <w:tab/>
    </w:r>
    <w:r w:rsidR="00976C6E">
      <w:rPr>
        <w:sz w:val="18"/>
        <w:szCs w:val="18"/>
      </w:rPr>
      <w:t>Frank.hamm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D7CFD" w14:textId="77777777" w:rsidR="005919D3" w:rsidRDefault="005919D3" w:rsidP="000F6B21">
      <w:pPr>
        <w:spacing w:after="0" w:line="240" w:lineRule="auto"/>
      </w:pPr>
      <w:r>
        <w:separator/>
      </w:r>
    </w:p>
  </w:footnote>
  <w:footnote w:type="continuationSeparator" w:id="0">
    <w:p w14:paraId="7912C88E" w14:textId="77777777" w:rsidR="005919D3" w:rsidRDefault="005919D3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34DFB" w14:textId="77777777" w:rsidR="000849C2" w:rsidRDefault="0059401F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8240" behindDoc="1" locked="0" layoutInCell="1" allowOverlap="1" wp14:anchorId="7B2FD273" wp14:editId="74A987A0">
          <wp:simplePos x="0" y="0"/>
          <wp:positionH relativeFrom="column">
            <wp:posOffset>3802380</wp:posOffset>
          </wp:positionH>
          <wp:positionV relativeFrom="paragraph">
            <wp:posOffset>111760</wp:posOffset>
          </wp:positionV>
          <wp:extent cx="2059305" cy="504825"/>
          <wp:effectExtent l="0" t="0" r="0" b="0"/>
          <wp:wrapTight wrapText="bothSides">
            <wp:wrapPolygon edited="0">
              <wp:start x="0" y="0"/>
              <wp:lineTo x="0" y="21192"/>
              <wp:lineTo x="21380" y="21192"/>
              <wp:lineTo x="21380" y="0"/>
              <wp:lineTo x="0" y="0"/>
            </wp:wrapPolygon>
          </wp:wrapTight>
          <wp:docPr id="2" name="Bild 1" descr="K:\Bürgermeister\Öffentlichkeitsarbeit\Homepage\Relaunch 2014\Logo_Weiterstadt_cmyk_10_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K:\Bürgermeister\Öffentlichkeitsarbeit\Homepage\Relaunch 2014\Logo_Weiterstadt_cmyk_10_201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30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A360AA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56C0225D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E6"/>
    <w:rsid w:val="00012F1B"/>
    <w:rsid w:val="000242AE"/>
    <w:rsid w:val="00045169"/>
    <w:rsid w:val="000722D9"/>
    <w:rsid w:val="000766A0"/>
    <w:rsid w:val="000849C2"/>
    <w:rsid w:val="0009497F"/>
    <w:rsid w:val="00095A64"/>
    <w:rsid w:val="00097FC8"/>
    <w:rsid w:val="000A5011"/>
    <w:rsid w:val="000C18CD"/>
    <w:rsid w:val="000F49E7"/>
    <w:rsid w:val="000F6B21"/>
    <w:rsid w:val="00100864"/>
    <w:rsid w:val="00127F7D"/>
    <w:rsid w:val="00161E1B"/>
    <w:rsid w:val="00186A07"/>
    <w:rsid w:val="001B35E4"/>
    <w:rsid w:val="001C58E5"/>
    <w:rsid w:val="001E01FB"/>
    <w:rsid w:val="001F2A7C"/>
    <w:rsid w:val="00235030"/>
    <w:rsid w:val="0024458F"/>
    <w:rsid w:val="00261A2A"/>
    <w:rsid w:val="00281A28"/>
    <w:rsid w:val="002B4470"/>
    <w:rsid w:val="002F280F"/>
    <w:rsid w:val="00313A71"/>
    <w:rsid w:val="00341B27"/>
    <w:rsid w:val="0034586B"/>
    <w:rsid w:val="003540C8"/>
    <w:rsid w:val="00362257"/>
    <w:rsid w:val="0038770A"/>
    <w:rsid w:val="003A4172"/>
    <w:rsid w:val="003B2376"/>
    <w:rsid w:val="003B7CA8"/>
    <w:rsid w:val="003D6452"/>
    <w:rsid w:val="003E1DF1"/>
    <w:rsid w:val="003F32D5"/>
    <w:rsid w:val="00406ABE"/>
    <w:rsid w:val="0043170B"/>
    <w:rsid w:val="005919D3"/>
    <w:rsid w:val="0059401F"/>
    <w:rsid w:val="005B04BC"/>
    <w:rsid w:val="00621163"/>
    <w:rsid w:val="00671E11"/>
    <w:rsid w:val="00696DD7"/>
    <w:rsid w:val="006B6705"/>
    <w:rsid w:val="006D372F"/>
    <w:rsid w:val="006D701E"/>
    <w:rsid w:val="00713207"/>
    <w:rsid w:val="0072372F"/>
    <w:rsid w:val="0075196C"/>
    <w:rsid w:val="00770054"/>
    <w:rsid w:val="007B62E5"/>
    <w:rsid w:val="007D1A91"/>
    <w:rsid w:val="007F528D"/>
    <w:rsid w:val="007F6CB4"/>
    <w:rsid w:val="00837E3A"/>
    <w:rsid w:val="00850ED4"/>
    <w:rsid w:val="0087103C"/>
    <w:rsid w:val="00872575"/>
    <w:rsid w:val="008743BE"/>
    <w:rsid w:val="008930E0"/>
    <w:rsid w:val="008B5E02"/>
    <w:rsid w:val="008D33E6"/>
    <w:rsid w:val="008E152D"/>
    <w:rsid w:val="008E26DC"/>
    <w:rsid w:val="00923EA5"/>
    <w:rsid w:val="00932645"/>
    <w:rsid w:val="00976C6E"/>
    <w:rsid w:val="00994435"/>
    <w:rsid w:val="009A4BD6"/>
    <w:rsid w:val="009A6A71"/>
    <w:rsid w:val="009A7716"/>
    <w:rsid w:val="009D1434"/>
    <w:rsid w:val="009F6391"/>
    <w:rsid w:val="00AB7B3A"/>
    <w:rsid w:val="00B04C5B"/>
    <w:rsid w:val="00B31AA4"/>
    <w:rsid w:val="00B61AC2"/>
    <w:rsid w:val="00B7652E"/>
    <w:rsid w:val="00BA3A9A"/>
    <w:rsid w:val="00BB7527"/>
    <w:rsid w:val="00BC3D13"/>
    <w:rsid w:val="00BF36AD"/>
    <w:rsid w:val="00C2081D"/>
    <w:rsid w:val="00C43400"/>
    <w:rsid w:val="00C6193F"/>
    <w:rsid w:val="00C7587E"/>
    <w:rsid w:val="00CE40F4"/>
    <w:rsid w:val="00CF6D4C"/>
    <w:rsid w:val="00D267D4"/>
    <w:rsid w:val="00D27893"/>
    <w:rsid w:val="00D30499"/>
    <w:rsid w:val="00D327D2"/>
    <w:rsid w:val="00D3403F"/>
    <w:rsid w:val="00D40677"/>
    <w:rsid w:val="00D6606A"/>
    <w:rsid w:val="00D814BB"/>
    <w:rsid w:val="00DB39E2"/>
    <w:rsid w:val="00DB7F36"/>
    <w:rsid w:val="00DF6959"/>
    <w:rsid w:val="00E07A72"/>
    <w:rsid w:val="00E34B26"/>
    <w:rsid w:val="00E879F7"/>
    <w:rsid w:val="00E9145B"/>
    <w:rsid w:val="00E96661"/>
    <w:rsid w:val="00EA4B04"/>
    <w:rsid w:val="00F249AE"/>
    <w:rsid w:val="00F30485"/>
    <w:rsid w:val="00F55EC5"/>
    <w:rsid w:val="00F75D7D"/>
    <w:rsid w:val="00F8105B"/>
    <w:rsid w:val="00FD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B0239F6"/>
  <w15:chartTrackingRefBased/>
  <w15:docId w15:val="{37061C72-6F82-42A0-8A02-0C606386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  <w:style w:type="character" w:styleId="Hyperlink">
    <w:name w:val="Hyperlink"/>
    <w:basedOn w:val="Absatz-Standardschriftart"/>
    <w:uiPriority w:val="99"/>
    <w:unhideWhenUsed/>
    <w:rsid w:val="00BC3D13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7519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7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no\AppData\Local\Microsoft\Windows\Temporary%20Internet%20Files\Content.Outlook\D9OWH27B\P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C8649-6673-4228-A70D-FC213E72C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PM_Vorlage</Template>
  <TotalTime>0</TotalTime>
  <Pages>1</Pages>
  <Words>137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cp:lastModifiedBy>Rösch, Christina</cp:lastModifiedBy>
  <cp:revision>5</cp:revision>
  <cp:lastPrinted>2016-01-21T16:55:00Z</cp:lastPrinted>
  <dcterms:created xsi:type="dcterms:W3CDTF">2026-09-30T10:04:00Z</dcterms:created>
  <dcterms:modified xsi:type="dcterms:W3CDTF">2026-10-01T10:45:00Z</dcterms:modified>
</cp:coreProperties>
</file>