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494EC" w14:textId="77777777" w:rsidR="00334094" w:rsidRPr="00BE7B50" w:rsidRDefault="00334094" w:rsidP="00D9266E">
      <w:pPr>
        <w:spacing w:line="336" w:lineRule="auto"/>
        <w:jc w:val="both"/>
        <w:rPr>
          <w:rFonts w:ascii="Arial" w:hAnsi="Arial" w:cs="Arial"/>
          <w:sz w:val="24"/>
          <w:szCs w:val="24"/>
        </w:rPr>
      </w:pPr>
    </w:p>
    <w:p w14:paraId="1DF6D47D" w14:textId="77777777" w:rsidR="00334094" w:rsidRDefault="00334094" w:rsidP="00D9266E">
      <w:pPr>
        <w:spacing w:line="336" w:lineRule="auto"/>
        <w:jc w:val="both"/>
        <w:rPr>
          <w:rFonts w:ascii="Arial" w:hAnsi="Arial" w:cs="Arial"/>
          <w:sz w:val="24"/>
          <w:szCs w:val="24"/>
        </w:rPr>
      </w:pPr>
    </w:p>
    <w:p w14:paraId="69B7EEA4" w14:textId="77777777" w:rsidR="00D9266E" w:rsidRDefault="00D9266E" w:rsidP="00D9266E">
      <w:pPr>
        <w:spacing w:line="336" w:lineRule="auto"/>
        <w:jc w:val="both"/>
        <w:rPr>
          <w:rFonts w:ascii="Arial" w:hAnsi="Arial" w:cs="Arial"/>
          <w:b/>
          <w:bCs/>
          <w:sz w:val="28"/>
          <w:szCs w:val="28"/>
        </w:rPr>
      </w:pPr>
    </w:p>
    <w:p w14:paraId="34DFDB80" w14:textId="77777777" w:rsidR="004A0F4F" w:rsidRDefault="004A0F4F" w:rsidP="004A0F4F">
      <w:pPr>
        <w:spacing w:line="336" w:lineRule="auto"/>
        <w:jc w:val="both"/>
        <w:rPr>
          <w:rFonts w:ascii="Arial" w:hAnsi="Arial" w:cs="Arial"/>
          <w:b/>
          <w:bCs/>
          <w:sz w:val="24"/>
          <w:szCs w:val="24"/>
        </w:rPr>
      </w:pPr>
      <w:r w:rsidRPr="004A0F4F">
        <w:rPr>
          <w:rFonts w:ascii="Arial" w:hAnsi="Arial" w:cs="Arial"/>
          <w:b/>
          <w:bCs/>
          <w:sz w:val="24"/>
          <w:szCs w:val="24"/>
        </w:rPr>
        <w:t>Tradition trifft Volksfeststimmung</w:t>
      </w:r>
    </w:p>
    <w:p w14:paraId="79DEE8EC" w14:textId="77777777" w:rsidR="004A0F4F" w:rsidRPr="004A0F4F" w:rsidRDefault="004A0F4F" w:rsidP="004A0F4F">
      <w:pPr>
        <w:spacing w:line="336" w:lineRule="auto"/>
        <w:jc w:val="both"/>
        <w:rPr>
          <w:rFonts w:ascii="Arial" w:hAnsi="Arial" w:cs="Arial"/>
          <w:b/>
          <w:bCs/>
          <w:sz w:val="24"/>
          <w:szCs w:val="24"/>
        </w:rPr>
      </w:pPr>
    </w:p>
    <w:p w14:paraId="510F1A4E" w14:textId="77777777" w:rsidR="004A0F4F" w:rsidRPr="004A0F4F" w:rsidRDefault="004A0F4F" w:rsidP="004A0F4F">
      <w:pPr>
        <w:spacing w:line="336" w:lineRule="auto"/>
        <w:jc w:val="both"/>
        <w:rPr>
          <w:rFonts w:ascii="Arial" w:hAnsi="Arial" w:cs="Arial"/>
          <w:b/>
          <w:bCs/>
          <w:sz w:val="32"/>
          <w:szCs w:val="32"/>
        </w:rPr>
      </w:pPr>
      <w:r w:rsidRPr="004A0F4F">
        <w:rPr>
          <w:rFonts w:ascii="Arial" w:hAnsi="Arial" w:cs="Arial"/>
          <w:b/>
          <w:bCs/>
          <w:sz w:val="32"/>
          <w:szCs w:val="32"/>
        </w:rPr>
        <w:t xml:space="preserve">Herbstmarkt Hohenmölsen begeistert mit Mittelalterflair, </w:t>
      </w:r>
    </w:p>
    <w:p w14:paraId="63AF5E2A" w14:textId="54014DB6" w:rsidR="004A0F4F" w:rsidRPr="004A0F4F" w:rsidRDefault="004A0F4F" w:rsidP="004A0F4F">
      <w:pPr>
        <w:spacing w:line="336" w:lineRule="auto"/>
        <w:jc w:val="both"/>
        <w:rPr>
          <w:rFonts w:ascii="Arial" w:hAnsi="Arial" w:cs="Arial"/>
          <w:b/>
          <w:bCs/>
          <w:sz w:val="32"/>
          <w:szCs w:val="32"/>
        </w:rPr>
      </w:pPr>
      <w:r w:rsidRPr="004A0F4F">
        <w:rPr>
          <w:rFonts w:ascii="Arial" w:hAnsi="Arial" w:cs="Arial"/>
          <w:b/>
          <w:bCs/>
          <w:sz w:val="32"/>
          <w:szCs w:val="32"/>
        </w:rPr>
        <w:t>Musik und Miteinander</w:t>
      </w:r>
    </w:p>
    <w:p w14:paraId="3C7AA153" w14:textId="77777777" w:rsidR="00987DEB" w:rsidRPr="00987DEB" w:rsidRDefault="00987DEB" w:rsidP="00D9266E">
      <w:pPr>
        <w:spacing w:line="336" w:lineRule="auto"/>
        <w:jc w:val="both"/>
        <w:rPr>
          <w:rFonts w:ascii="Arial" w:hAnsi="Arial" w:cs="Arial"/>
          <w:b/>
          <w:bCs/>
          <w:sz w:val="28"/>
          <w:szCs w:val="28"/>
        </w:rPr>
      </w:pPr>
    </w:p>
    <w:p w14:paraId="29AF24B9" w14:textId="3EEA1D16" w:rsidR="00D9266E" w:rsidRPr="00D9266E" w:rsidRDefault="00987DEB" w:rsidP="00D9266E">
      <w:pPr>
        <w:spacing w:line="336" w:lineRule="auto"/>
        <w:jc w:val="both"/>
        <w:rPr>
          <w:rFonts w:ascii="Arial" w:hAnsi="Arial" w:cs="Arial"/>
          <w:sz w:val="24"/>
          <w:szCs w:val="24"/>
        </w:rPr>
      </w:pPr>
      <w:r>
        <w:rPr>
          <w:rFonts w:ascii="Arial" w:hAnsi="Arial" w:cs="Arial"/>
          <w:sz w:val="24"/>
          <w:szCs w:val="24"/>
        </w:rPr>
        <w:t xml:space="preserve">HOHENMÖLSEN. </w:t>
      </w:r>
      <w:r w:rsidR="002E5297" w:rsidRPr="002E5297">
        <w:rPr>
          <w:rFonts w:ascii="Arial" w:hAnsi="Arial" w:cs="Arial"/>
          <w:sz w:val="24"/>
          <w:szCs w:val="24"/>
        </w:rPr>
        <w:t>Vier Tage Volksfest, Mittelalterflair, Musik und Familienerlebnisse: Vom 3. bis 6. September 2026 lädt die Stadt Hohenmölsen wieder zum traditionellen Herbstmarkt ein. Tausende Besucherinnen und Besucher erwartet ein abwechslungs</w:t>
      </w:r>
      <w:r w:rsidR="000041EA">
        <w:rPr>
          <w:rFonts w:ascii="Arial" w:hAnsi="Arial" w:cs="Arial"/>
          <w:sz w:val="24"/>
          <w:szCs w:val="24"/>
        </w:rPr>
        <w:softHyphen/>
      </w:r>
      <w:r w:rsidR="002E5297" w:rsidRPr="002E5297">
        <w:rPr>
          <w:rFonts w:ascii="Arial" w:hAnsi="Arial" w:cs="Arial"/>
          <w:sz w:val="24"/>
          <w:szCs w:val="24"/>
        </w:rPr>
        <w:t xml:space="preserve">reiches Programm zwischen historischem Spektakel, Krammarkt, Fahrgeschäften und Live-Unterhaltung. </w:t>
      </w:r>
      <w:r w:rsidR="00D9266E" w:rsidRPr="00D9266E">
        <w:rPr>
          <w:rFonts w:ascii="Arial" w:hAnsi="Arial" w:cs="Arial"/>
          <w:sz w:val="24"/>
          <w:szCs w:val="24"/>
        </w:rPr>
        <w:t xml:space="preserve">Neben den zahlreichen Programmhöhepunkten gibt es 2026 einen besonderen Anlass zum Feiern: Schausteller Peter Lutze nimmt bereits zum 50. Mal am </w:t>
      </w:r>
      <w:proofErr w:type="spellStart"/>
      <w:r w:rsidR="00D9266E" w:rsidRPr="00D9266E">
        <w:rPr>
          <w:rFonts w:ascii="Arial" w:hAnsi="Arial" w:cs="Arial"/>
          <w:sz w:val="24"/>
          <w:szCs w:val="24"/>
        </w:rPr>
        <w:t>Hohenmölsener</w:t>
      </w:r>
      <w:proofErr w:type="spellEnd"/>
      <w:r w:rsidR="00D9266E" w:rsidRPr="00D9266E">
        <w:rPr>
          <w:rFonts w:ascii="Arial" w:hAnsi="Arial" w:cs="Arial"/>
          <w:sz w:val="24"/>
          <w:szCs w:val="24"/>
        </w:rPr>
        <w:t xml:space="preserve"> Herbstmarkt teil.</w:t>
      </w:r>
    </w:p>
    <w:p w14:paraId="1AB3F389" w14:textId="77777777" w:rsidR="002E5297" w:rsidRPr="002E5297" w:rsidRDefault="002E5297" w:rsidP="00D9266E">
      <w:pPr>
        <w:jc w:val="both"/>
        <w:rPr>
          <w:rFonts w:ascii="Arial" w:hAnsi="Arial" w:cs="Arial"/>
          <w:sz w:val="24"/>
          <w:szCs w:val="24"/>
        </w:rPr>
      </w:pPr>
    </w:p>
    <w:p w14:paraId="3D9CFF53" w14:textId="77777777" w:rsidR="002E5297" w:rsidRDefault="002E5297" w:rsidP="00D9266E">
      <w:pPr>
        <w:jc w:val="both"/>
        <w:rPr>
          <w:rFonts w:ascii="Arial" w:hAnsi="Arial" w:cs="Arial"/>
          <w:b/>
          <w:bCs/>
          <w:sz w:val="24"/>
          <w:szCs w:val="24"/>
        </w:rPr>
      </w:pPr>
      <w:r w:rsidRPr="002E5297">
        <w:rPr>
          <w:rFonts w:ascii="Arial" w:hAnsi="Arial" w:cs="Arial"/>
          <w:b/>
          <w:bCs/>
          <w:sz w:val="24"/>
          <w:szCs w:val="24"/>
        </w:rPr>
        <w:t>Ein Jubiläum, das Generationen verbindet</w:t>
      </w:r>
    </w:p>
    <w:p w14:paraId="04D4CE77" w14:textId="77777777" w:rsidR="002E5297" w:rsidRPr="002E5297" w:rsidRDefault="002E5297" w:rsidP="00D9266E">
      <w:pPr>
        <w:jc w:val="both"/>
        <w:rPr>
          <w:rFonts w:ascii="Arial" w:hAnsi="Arial" w:cs="Arial"/>
          <w:b/>
          <w:bCs/>
          <w:sz w:val="24"/>
          <w:szCs w:val="24"/>
        </w:rPr>
      </w:pPr>
    </w:p>
    <w:p w14:paraId="4AFBD94A" w14:textId="77777777" w:rsidR="002E5297" w:rsidRPr="002E5297" w:rsidRDefault="002E5297" w:rsidP="00D9266E">
      <w:pPr>
        <w:spacing w:line="336" w:lineRule="auto"/>
        <w:jc w:val="both"/>
        <w:rPr>
          <w:rFonts w:ascii="Arial" w:hAnsi="Arial" w:cs="Arial"/>
          <w:sz w:val="24"/>
          <w:szCs w:val="24"/>
        </w:rPr>
      </w:pPr>
      <w:r w:rsidRPr="002E5297">
        <w:rPr>
          <w:rFonts w:ascii="Arial" w:hAnsi="Arial" w:cs="Arial"/>
          <w:sz w:val="24"/>
          <w:szCs w:val="24"/>
        </w:rPr>
        <w:t xml:space="preserve">Seit fünf Jahrzehnten gehören die Fahrgeschäfte von Peter Lutze zum Herbstmarkt. Viele </w:t>
      </w:r>
      <w:proofErr w:type="spellStart"/>
      <w:r w:rsidRPr="002E5297">
        <w:rPr>
          <w:rFonts w:ascii="Arial" w:hAnsi="Arial" w:cs="Arial"/>
          <w:sz w:val="24"/>
          <w:szCs w:val="24"/>
        </w:rPr>
        <w:t>Hohenmölsener</w:t>
      </w:r>
      <w:proofErr w:type="spellEnd"/>
      <w:r w:rsidRPr="002E5297">
        <w:rPr>
          <w:rFonts w:ascii="Arial" w:hAnsi="Arial" w:cs="Arial"/>
          <w:sz w:val="24"/>
          <w:szCs w:val="24"/>
        </w:rPr>
        <w:t xml:space="preserve"> erinnern sich noch heute daran, wie sie bereits als Kinder auf seinen Karussells ihre Runden drehten. Dass ein Schausteller seinem Standort über einen so langen Zeitraum die Treue hält, ist längst keine Selbstverständlichkeit mehr.</w:t>
      </w:r>
    </w:p>
    <w:p w14:paraId="3ACBB6F6" w14:textId="34E1BD24" w:rsidR="002E5297" w:rsidRPr="002E5297" w:rsidRDefault="002E5297" w:rsidP="00D9266E">
      <w:pPr>
        <w:spacing w:line="336" w:lineRule="auto"/>
        <w:jc w:val="both"/>
        <w:rPr>
          <w:rFonts w:ascii="Arial" w:hAnsi="Arial" w:cs="Arial"/>
          <w:sz w:val="24"/>
          <w:szCs w:val="24"/>
        </w:rPr>
      </w:pPr>
      <w:r w:rsidRPr="002E5297">
        <w:rPr>
          <w:rFonts w:ascii="Arial" w:hAnsi="Arial" w:cs="Arial"/>
          <w:sz w:val="24"/>
          <w:szCs w:val="24"/>
        </w:rPr>
        <w:t>„Der Herbstmarkt lebt von Menschen, die ihn über viele Jahre begleiten und prägen. Peter Lutze gehört zweifellos dazu“, würdigt Bürgermeister Andy Haugk das besondere Jubiläum. „Seine Fahrgeschäfte sind für viele Familien ein fester Bestandteil ihrer persönlichen Herbstmarkt-Erinnerungen.“</w:t>
      </w:r>
    </w:p>
    <w:p w14:paraId="742C0046" w14:textId="77777777" w:rsidR="002E5297" w:rsidRDefault="002E5297" w:rsidP="00D9266E">
      <w:pPr>
        <w:jc w:val="both"/>
        <w:rPr>
          <w:rFonts w:ascii="Arial" w:hAnsi="Arial" w:cs="Arial"/>
          <w:sz w:val="24"/>
          <w:szCs w:val="24"/>
        </w:rPr>
      </w:pPr>
    </w:p>
    <w:p w14:paraId="3436D55B" w14:textId="7301696B" w:rsidR="002E5297" w:rsidRDefault="002E5297" w:rsidP="00D9266E">
      <w:pPr>
        <w:jc w:val="both"/>
        <w:rPr>
          <w:rFonts w:ascii="Arial" w:hAnsi="Arial" w:cs="Arial"/>
          <w:b/>
          <w:bCs/>
          <w:sz w:val="24"/>
          <w:szCs w:val="24"/>
        </w:rPr>
      </w:pPr>
      <w:r w:rsidRPr="002E5297">
        <w:rPr>
          <w:rFonts w:ascii="Arial" w:hAnsi="Arial" w:cs="Arial"/>
          <w:b/>
          <w:bCs/>
          <w:sz w:val="24"/>
          <w:szCs w:val="24"/>
        </w:rPr>
        <w:t>Tradition und Geschichte erleben</w:t>
      </w:r>
    </w:p>
    <w:p w14:paraId="0A042A01" w14:textId="77777777" w:rsidR="002E5297" w:rsidRPr="002E5297" w:rsidRDefault="002E5297" w:rsidP="00D9266E">
      <w:pPr>
        <w:jc w:val="both"/>
        <w:rPr>
          <w:rFonts w:ascii="Arial" w:hAnsi="Arial" w:cs="Arial"/>
          <w:b/>
          <w:bCs/>
          <w:sz w:val="24"/>
          <w:szCs w:val="24"/>
        </w:rPr>
      </w:pPr>
    </w:p>
    <w:p w14:paraId="546147EB" w14:textId="77777777" w:rsidR="000041EA" w:rsidRDefault="002E5297" w:rsidP="00D9266E">
      <w:pPr>
        <w:spacing w:line="336" w:lineRule="auto"/>
        <w:jc w:val="both"/>
        <w:rPr>
          <w:rFonts w:ascii="Arial" w:hAnsi="Arial" w:cs="Arial"/>
          <w:sz w:val="24"/>
          <w:szCs w:val="24"/>
        </w:rPr>
      </w:pPr>
      <w:r w:rsidRPr="002E5297">
        <w:rPr>
          <w:rFonts w:ascii="Arial" w:hAnsi="Arial" w:cs="Arial"/>
          <w:sz w:val="24"/>
          <w:szCs w:val="24"/>
        </w:rPr>
        <w:t xml:space="preserve">Der Herbstmarkt zählt zu den ältesten Festtraditionen der Stadt. Seine Wurzeln reichen bis ins Jahr 1284 zurück, als Hohenmölsen das Marktrecht verliehen bekam. Bis heute </w:t>
      </w:r>
    </w:p>
    <w:p w14:paraId="29610F57" w14:textId="77777777" w:rsidR="000041EA" w:rsidRDefault="000041EA" w:rsidP="00D9266E">
      <w:pPr>
        <w:spacing w:line="336" w:lineRule="auto"/>
        <w:jc w:val="both"/>
        <w:rPr>
          <w:rFonts w:ascii="Arial" w:hAnsi="Arial" w:cs="Arial"/>
          <w:sz w:val="24"/>
          <w:szCs w:val="24"/>
        </w:rPr>
      </w:pPr>
    </w:p>
    <w:p w14:paraId="21C421FC" w14:textId="77777777" w:rsidR="000041EA" w:rsidRDefault="000041EA" w:rsidP="00D9266E">
      <w:pPr>
        <w:spacing w:line="336" w:lineRule="auto"/>
        <w:jc w:val="both"/>
        <w:rPr>
          <w:rFonts w:ascii="Arial" w:hAnsi="Arial" w:cs="Arial"/>
          <w:sz w:val="24"/>
          <w:szCs w:val="24"/>
        </w:rPr>
      </w:pPr>
    </w:p>
    <w:p w14:paraId="6AC380B1" w14:textId="77777777" w:rsidR="000041EA" w:rsidRDefault="000041EA" w:rsidP="00D9266E">
      <w:pPr>
        <w:spacing w:line="336" w:lineRule="auto"/>
        <w:jc w:val="both"/>
        <w:rPr>
          <w:rFonts w:ascii="Arial" w:hAnsi="Arial" w:cs="Arial"/>
          <w:sz w:val="24"/>
          <w:szCs w:val="24"/>
        </w:rPr>
      </w:pPr>
    </w:p>
    <w:p w14:paraId="36A3E3AB" w14:textId="31E31ED0" w:rsidR="002E5297" w:rsidRDefault="002E5297" w:rsidP="00D9266E">
      <w:pPr>
        <w:spacing w:line="336" w:lineRule="auto"/>
        <w:jc w:val="both"/>
        <w:rPr>
          <w:rFonts w:ascii="Arial" w:hAnsi="Arial" w:cs="Arial"/>
          <w:sz w:val="24"/>
          <w:szCs w:val="24"/>
        </w:rPr>
      </w:pPr>
      <w:r w:rsidRPr="002E5297">
        <w:rPr>
          <w:rFonts w:ascii="Arial" w:hAnsi="Arial" w:cs="Arial"/>
          <w:sz w:val="24"/>
          <w:szCs w:val="24"/>
        </w:rPr>
        <w:t>verbindet das Fest historische Traditionen mit einem modernen Veranstaltungs</w:t>
      </w:r>
      <w:r w:rsidR="000041EA">
        <w:rPr>
          <w:rFonts w:ascii="Arial" w:hAnsi="Arial" w:cs="Arial"/>
          <w:sz w:val="24"/>
          <w:szCs w:val="24"/>
        </w:rPr>
        <w:softHyphen/>
      </w:r>
      <w:r w:rsidRPr="002E5297">
        <w:rPr>
          <w:rFonts w:ascii="Arial" w:hAnsi="Arial" w:cs="Arial"/>
          <w:sz w:val="24"/>
          <w:szCs w:val="24"/>
        </w:rPr>
        <w:t>programm.</w:t>
      </w:r>
    </w:p>
    <w:p w14:paraId="40101ADD" w14:textId="77777777" w:rsidR="002E5297" w:rsidRPr="002E5297" w:rsidRDefault="002E5297" w:rsidP="00D9266E">
      <w:pPr>
        <w:spacing w:line="336" w:lineRule="auto"/>
        <w:jc w:val="both"/>
        <w:rPr>
          <w:rFonts w:ascii="Arial" w:hAnsi="Arial" w:cs="Arial"/>
          <w:sz w:val="24"/>
          <w:szCs w:val="24"/>
        </w:rPr>
      </w:pPr>
    </w:p>
    <w:p w14:paraId="4861E845" w14:textId="00A11825" w:rsidR="002E5297" w:rsidRDefault="002E5297" w:rsidP="00D9266E">
      <w:pPr>
        <w:spacing w:line="336" w:lineRule="auto"/>
        <w:jc w:val="both"/>
        <w:rPr>
          <w:rFonts w:ascii="Arial" w:hAnsi="Arial" w:cs="Arial"/>
          <w:sz w:val="24"/>
          <w:szCs w:val="24"/>
        </w:rPr>
      </w:pPr>
      <w:r w:rsidRPr="002E5297">
        <w:rPr>
          <w:rFonts w:ascii="Arial" w:hAnsi="Arial" w:cs="Arial"/>
          <w:sz w:val="24"/>
          <w:szCs w:val="24"/>
        </w:rPr>
        <w:t>Ein besonderer Publikumsmagnet ist erneut der Mittelaltermarkt auf dem Altmarkt. Ritterlager, Handwerk, Handel, Bogenschießen, Gaukelei und Musik entführen die Gäste in vergangene Jahrhunderte. Höhepunkt des Mittelalterspektakels ist die auf</w:t>
      </w:r>
      <w:r w:rsidR="000041EA">
        <w:rPr>
          <w:rFonts w:ascii="Arial" w:hAnsi="Arial" w:cs="Arial"/>
          <w:sz w:val="24"/>
          <w:szCs w:val="24"/>
        </w:rPr>
        <w:softHyphen/>
      </w:r>
      <w:r w:rsidRPr="002E5297">
        <w:rPr>
          <w:rFonts w:ascii="Arial" w:hAnsi="Arial" w:cs="Arial"/>
          <w:sz w:val="24"/>
          <w:szCs w:val="24"/>
        </w:rPr>
        <w:t>wendig inszenierte „Schlacht der Könige“, die am Samstag um 18 Uhr und am Sonntag um 16.30 Uhr aufgeführt wird. Ergänzt wird das Programm durch Feuershows, mittel</w:t>
      </w:r>
      <w:r w:rsidR="000041EA">
        <w:rPr>
          <w:rFonts w:ascii="Arial" w:hAnsi="Arial" w:cs="Arial"/>
          <w:sz w:val="24"/>
          <w:szCs w:val="24"/>
        </w:rPr>
        <w:softHyphen/>
      </w:r>
      <w:r w:rsidRPr="002E5297">
        <w:rPr>
          <w:rFonts w:ascii="Arial" w:hAnsi="Arial" w:cs="Arial"/>
          <w:sz w:val="24"/>
          <w:szCs w:val="24"/>
        </w:rPr>
        <w:t xml:space="preserve">alterliche Musikgruppen, Jonglage und Mitmachangebote für Kinder. </w:t>
      </w:r>
    </w:p>
    <w:p w14:paraId="35A502DE" w14:textId="77777777" w:rsidR="002E5297" w:rsidRDefault="002E5297" w:rsidP="00D9266E">
      <w:pPr>
        <w:spacing w:line="336" w:lineRule="auto"/>
        <w:jc w:val="both"/>
        <w:rPr>
          <w:rFonts w:ascii="Arial" w:hAnsi="Arial" w:cs="Arial"/>
          <w:sz w:val="24"/>
          <w:szCs w:val="24"/>
        </w:rPr>
      </w:pPr>
    </w:p>
    <w:p w14:paraId="3070267E" w14:textId="6EA63BA9" w:rsidR="002E5297" w:rsidRPr="002E5297" w:rsidRDefault="002E5297" w:rsidP="00D9266E">
      <w:pPr>
        <w:spacing w:line="336" w:lineRule="auto"/>
        <w:jc w:val="both"/>
        <w:rPr>
          <w:rFonts w:ascii="Arial" w:hAnsi="Arial" w:cs="Arial"/>
          <w:sz w:val="24"/>
          <w:szCs w:val="24"/>
        </w:rPr>
      </w:pPr>
      <w:r w:rsidRPr="002E5297">
        <w:rPr>
          <w:rFonts w:ascii="Arial" w:hAnsi="Arial" w:cs="Arial"/>
          <w:sz w:val="24"/>
          <w:szCs w:val="24"/>
        </w:rPr>
        <w:t xml:space="preserve">Eine liebgewonnene Herbstmarkttradition kehrt 2026 </w:t>
      </w:r>
      <w:r w:rsidR="00FC635E">
        <w:rPr>
          <w:rFonts w:ascii="Arial" w:hAnsi="Arial" w:cs="Arial"/>
          <w:sz w:val="24"/>
          <w:szCs w:val="24"/>
        </w:rPr>
        <w:t xml:space="preserve">wieder </w:t>
      </w:r>
      <w:r w:rsidRPr="002E5297">
        <w:rPr>
          <w:rFonts w:ascii="Arial" w:hAnsi="Arial" w:cs="Arial"/>
          <w:sz w:val="24"/>
          <w:szCs w:val="24"/>
        </w:rPr>
        <w:t xml:space="preserve">zurück: </w:t>
      </w:r>
      <w:r w:rsidR="00D9266E" w:rsidRPr="002E5297">
        <w:rPr>
          <w:rFonts w:ascii="Arial" w:hAnsi="Arial" w:cs="Arial"/>
          <w:sz w:val="24"/>
          <w:szCs w:val="24"/>
        </w:rPr>
        <w:t xml:space="preserve">Der beliebte </w:t>
      </w:r>
      <w:proofErr w:type="spellStart"/>
      <w:r w:rsidR="00D9266E" w:rsidRPr="002E5297">
        <w:rPr>
          <w:rFonts w:ascii="Arial" w:hAnsi="Arial" w:cs="Arial"/>
          <w:sz w:val="24"/>
          <w:szCs w:val="24"/>
        </w:rPr>
        <w:t>Plätzerten</w:t>
      </w:r>
      <w:proofErr w:type="spellEnd"/>
      <w:r w:rsidR="00D9266E" w:rsidRPr="002E5297">
        <w:rPr>
          <w:rFonts w:ascii="Arial" w:hAnsi="Arial" w:cs="Arial"/>
          <w:sz w:val="24"/>
          <w:szCs w:val="24"/>
        </w:rPr>
        <w:t>-Stand</w:t>
      </w:r>
      <w:r w:rsidRPr="002E5297">
        <w:rPr>
          <w:rFonts w:ascii="Arial" w:hAnsi="Arial" w:cs="Arial"/>
          <w:sz w:val="24"/>
          <w:szCs w:val="24"/>
        </w:rPr>
        <w:t xml:space="preserve"> der Sekundarschule „Drei Türme“ Hohenmölsen bietet am Freitag und Samstag wieder </w:t>
      </w:r>
      <w:r w:rsidR="00FC635E">
        <w:rPr>
          <w:rFonts w:ascii="Arial" w:hAnsi="Arial" w:cs="Arial"/>
          <w:sz w:val="24"/>
          <w:szCs w:val="24"/>
        </w:rPr>
        <w:t xml:space="preserve">die traditionellen </w:t>
      </w:r>
      <w:r w:rsidRPr="002E5297">
        <w:rPr>
          <w:rFonts w:ascii="Arial" w:hAnsi="Arial" w:cs="Arial"/>
          <w:sz w:val="24"/>
          <w:szCs w:val="24"/>
        </w:rPr>
        <w:t>frisch zubereiteten Kartoffelplätz</w:t>
      </w:r>
      <w:r w:rsidR="00FC635E">
        <w:rPr>
          <w:rFonts w:ascii="Arial" w:hAnsi="Arial" w:cs="Arial"/>
          <w:sz w:val="24"/>
          <w:szCs w:val="24"/>
        </w:rPr>
        <w:t>chen</w:t>
      </w:r>
      <w:r w:rsidRPr="002E5297">
        <w:rPr>
          <w:rFonts w:ascii="Arial" w:hAnsi="Arial" w:cs="Arial"/>
          <w:sz w:val="24"/>
          <w:szCs w:val="24"/>
        </w:rPr>
        <w:t xml:space="preserve"> an. In diesem Jahr befindet sich der Stand an einem neuen Standort</w:t>
      </w:r>
      <w:r w:rsidR="00D9266E">
        <w:rPr>
          <w:rFonts w:ascii="Arial" w:hAnsi="Arial" w:cs="Arial"/>
          <w:sz w:val="24"/>
          <w:szCs w:val="24"/>
        </w:rPr>
        <w:t xml:space="preserve"> - </w:t>
      </w:r>
      <w:r w:rsidRPr="002E5297">
        <w:rPr>
          <w:rFonts w:ascii="Arial" w:hAnsi="Arial" w:cs="Arial"/>
          <w:sz w:val="24"/>
          <w:szCs w:val="24"/>
        </w:rPr>
        <w:t>direkt gegenüber dem Mittel</w:t>
      </w:r>
      <w:r w:rsidR="000041EA">
        <w:rPr>
          <w:rFonts w:ascii="Arial" w:hAnsi="Arial" w:cs="Arial"/>
          <w:sz w:val="24"/>
          <w:szCs w:val="24"/>
        </w:rPr>
        <w:softHyphen/>
      </w:r>
      <w:r w:rsidRPr="002E5297">
        <w:rPr>
          <w:rFonts w:ascii="Arial" w:hAnsi="Arial" w:cs="Arial"/>
          <w:sz w:val="24"/>
          <w:szCs w:val="24"/>
        </w:rPr>
        <w:t>altermarkt. Viele Besucherinnen und Besucher verbinden den Herbstmarkt seit Jahren mit dem herzhaften Kartoffelgebäck, dessen Verkauf zugleich die Arbeit der Schule unterstützt. D</w:t>
      </w:r>
      <w:r w:rsidR="00FC635E">
        <w:rPr>
          <w:rFonts w:ascii="Arial" w:hAnsi="Arial" w:cs="Arial"/>
          <w:sz w:val="24"/>
          <w:szCs w:val="24"/>
        </w:rPr>
        <w:t>er</w:t>
      </w:r>
      <w:r w:rsidRPr="002E5297">
        <w:rPr>
          <w:rFonts w:ascii="Arial" w:hAnsi="Arial" w:cs="Arial"/>
          <w:sz w:val="24"/>
          <w:szCs w:val="24"/>
        </w:rPr>
        <w:t xml:space="preserve"> </w:t>
      </w:r>
      <w:proofErr w:type="spellStart"/>
      <w:r w:rsidRPr="002E5297">
        <w:rPr>
          <w:rFonts w:ascii="Arial" w:hAnsi="Arial" w:cs="Arial"/>
          <w:sz w:val="24"/>
          <w:szCs w:val="24"/>
        </w:rPr>
        <w:t>Plätz</w:t>
      </w:r>
      <w:r w:rsidR="00FC635E">
        <w:rPr>
          <w:rFonts w:ascii="Arial" w:hAnsi="Arial" w:cs="Arial"/>
          <w:sz w:val="24"/>
          <w:szCs w:val="24"/>
        </w:rPr>
        <w:t>er</w:t>
      </w:r>
      <w:r w:rsidRPr="002E5297">
        <w:rPr>
          <w:rFonts w:ascii="Arial" w:hAnsi="Arial" w:cs="Arial"/>
          <w:sz w:val="24"/>
          <w:szCs w:val="24"/>
        </w:rPr>
        <w:t>ten</w:t>
      </w:r>
      <w:proofErr w:type="spellEnd"/>
      <w:r w:rsidR="00FC635E">
        <w:rPr>
          <w:rFonts w:ascii="Arial" w:hAnsi="Arial" w:cs="Arial"/>
          <w:sz w:val="24"/>
          <w:szCs w:val="24"/>
        </w:rPr>
        <w:t>-Stand</w:t>
      </w:r>
      <w:r w:rsidRPr="002E5297">
        <w:rPr>
          <w:rFonts w:ascii="Arial" w:hAnsi="Arial" w:cs="Arial"/>
          <w:sz w:val="24"/>
          <w:szCs w:val="24"/>
        </w:rPr>
        <w:t xml:space="preserve"> ist damit nicht nur kulinarischer Anziehungspunkt, sondern auch ein </w:t>
      </w:r>
      <w:r w:rsidR="00D9266E">
        <w:rPr>
          <w:rFonts w:ascii="Arial" w:hAnsi="Arial" w:cs="Arial"/>
          <w:sz w:val="24"/>
          <w:szCs w:val="24"/>
        </w:rPr>
        <w:t>gelungenes</w:t>
      </w:r>
      <w:r w:rsidRPr="002E5297">
        <w:rPr>
          <w:rFonts w:ascii="Arial" w:hAnsi="Arial" w:cs="Arial"/>
          <w:sz w:val="24"/>
          <w:szCs w:val="24"/>
        </w:rPr>
        <w:t xml:space="preserve"> Beispiel für das Engagement der örtlichen Vereine und Einrichtungen, die den Herbstmarkt mitgestalten.</w:t>
      </w:r>
    </w:p>
    <w:p w14:paraId="125B7218" w14:textId="77777777" w:rsidR="002E5297" w:rsidRDefault="002E5297" w:rsidP="00D9266E">
      <w:pPr>
        <w:jc w:val="both"/>
        <w:rPr>
          <w:rFonts w:ascii="Arial" w:hAnsi="Arial" w:cs="Arial"/>
          <w:b/>
          <w:bCs/>
          <w:sz w:val="24"/>
          <w:szCs w:val="24"/>
        </w:rPr>
      </w:pPr>
    </w:p>
    <w:p w14:paraId="6F186E0A" w14:textId="0DF530BD" w:rsidR="002E5297" w:rsidRPr="002E5297" w:rsidRDefault="002E5297" w:rsidP="00D9266E">
      <w:pPr>
        <w:jc w:val="both"/>
        <w:rPr>
          <w:rFonts w:ascii="Arial" w:hAnsi="Arial" w:cs="Arial"/>
          <w:b/>
          <w:bCs/>
          <w:sz w:val="24"/>
          <w:szCs w:val="24"/>
        </w:rPr>
      </w:pPr>
      <w:r w:rsidRPr="002E5297">
        <w:rPr>
          <w:rFonts w:ascii="Arial" w:hAnsi="Arial" w:cs="Arial"/>
          <w:b/>
          <w:bCs/>
          <w:sz w:val="24"/>
          <w:szCs w:val="24"/>
        </w:rPr>
        <w:t>Familientag eröffnet das Festwochenende</w:t>
      </w:r>
    </w:p>
    <w:p w14:paraId="561ECF42" w14:textId="77777777" w:rsidR="002E5297" w:rsidRDefault="002E5297" w:rsidP="00D9266E">
      <w:pPr>
        <w:jc w:val="both"/>
        <w:rPr>
          <w:rFonts w:ascii="Arial" w:hAnsi="Arial" w:cs="Arial"/>
          <w:sz w:val="24"/>
          <w:szCs w:val="24"/>
        </w:rPr>
      </w:pPr>
    </w:p>
    <w:p w14:paraId="174260B5" w14:textId="75F3CFF6" w:rsidR="002E5297" w:rsidRPr="002E5297" w:rsidRDefault="002E5297" w:rsidP="00D9266E">
      <w:pPr>
        <w:spacing w:line="336" w:lineRule="auto"/>
        <w:jc w:val="both"/>
        <w:rPr>
          <w:rFonts w:ascii="Arial" w:hAnsi="Arial" w:cs="Arial"/>
          <w:sz w:val="24"/>
          <w:szCs w:val="24"/>
        </w:rPr>
      </w:pPr>
      <w:r w:rsidRPr="002E5297">
        <w:rPr>
          <w:rFonts w:ascii="Arial" w:hAnsi="Arial" w:cs="Arial"/>
          <w:sz w:val="24"/>
          <w:szCs w:val="24"/>
        </w:rPr>
        <w:t>Den Auftakt bildet am Donnerstag, 3. September, der traditionelle Familientag auf dem Rummelplatz am Franz-Spiller-Platz. Bereits ab 16 Uhr können Besucher die Fahr</w:t>
      </w:r>
      <w:r w:rsidR="000041EA">
        <w:rPr>
          <w:rFonts w:ascii="Arial" w:hAnsi="Arial" w:cs="Arial"/>
          <w:sz w:val="24"/>
          <w:szCs w:val="24"/>
        </w:rPr>
        <w:softHyphen/>
      </w:r>
      <w:r w:rsidRPr="002E5297">
        <w:rPr>
          <w:rFonts w:ascii="Arial" w:hAnsi="Arial" w:cs="Arial"/>
          <w:sz w:val="24"/>
          <w:szCs w:val="24"/>
        </w:rPr>
        <w:t>geschäfte zu vergünstigten Preisen nutzen. Ab 17 Uhr sorgen auf den Bühnen in der Herrenstraße und auf dem Marktplatz erste musikalische Programmpunkte für Fest</w:t>
      </w:r>
      <w:r w:rsidR="000041EA">
        <w:rPr>
          <w:rFonts w:ascii="Arial" w:hAnsi="Arial" w:cs="Arial"/>
          <w:sz w:val="24"/>
          <w:szCs w:val="24"/>
        </w:rPr>
        <w:softHyphen/>
      </w:r>
      <w:r w:rsidRPr="002E5297">
        <w:rPr>
          <w:rFonts w:ascii="Arial" w:hAnsi="Arial" w:cs="Arial"/>
          <w:sz w:val="24"/>
          <w:szCs w:val="24"/>
        </w:rPr>
        <w:t xml:space="preserve">stimmung. Unternehmen und Vereine sind eingeladen, den Abend gemeinsam auf dem Festgelände zu verbringen. </w:t>
      </w:r>
    </w:p>
    <w:p w14:paraId="7001EA88" w14:textId="77777777" w:rsidR="002E5297" w:rsidRDefault="002E5297" w:rsidP="00D9266E">
      <w:pPr>
        <w:spacing w:line="336" w:lineRule="auto"/>
        <w:jc w:val="both"/>
        <w:rPr>
          <w:rFonts w:ascii="Arial" w:hAnsi="Arial" w:cs="Arial"/>
          <w:sz w:val="24"/>
          <w:szCs w:val="24"/>
        </w:rPr>
      </w:pPr>
    </w:p>
    <w:p w14:paraId="02431FC0" w14:textId="77777777" w:rsidR="000041EA" w:rsidRDefault="000041EA" w:rsidP="00D9266E">
      <w:pPr>
        <w:spacing w:line="336" w:lineRule="auto"/>
        <w:jc w:val="both"/>
        <w:rPr>
          <w:rFonts w:ascii="Arial" w:hAnsi="Arial" w:cs="Arial"/>
          <w:b/>
          <w:bCs/>
          <w:sz w:val="24"/>
          <w:szCs w:val="24"/>
        </w:rPr>
      </w:pPr>
    </w:p>
    <w:p w14:paraId="1861FB59" w14:textId="77777777" w:rsidR="000041EA" w:rsidRDefault="000041EA" w:rsidP="00D9266E">
      <w:pPr>
        <w:spacing w:line="336" w:lineRule="auto"/>
        <w:jc w:val="both"/>
        <w:rPr>
          <w:rFonts w:ascii="Arial" w:hAnsi="Arial" w:cs="Arial"/>
          <w:b/>
          <w:bCs/>
          <w:sz w:val="24"/>
          <w:szCs w:val="24"/>
        </w:rPr>
      </w:pPr>
    </w:p>
    <w:p w14:paraId="13EEAF73" w14:textId="77777777" w:rsidR="000041EA" w:rsidRDefault="000041EA" w:rsidP="00D9266E">
      <w:pPr>
        <w:spacing w:line="336" w:lineRule="auto"/>
        <w:jc w:val="both"/>
        <w:rPr>
          <w:rFonts w:ascii="Arial" w:hAnsi="Arial" w:cs="Arial"/>
          <w:b/>
          <w:bCs/>
          <w:sz w:val="24"/>
          <w:szCs w:val="24"/>
        </w:rPr>
      </w:pPr>
    </w:p>
    <w:p w14:paraId="7C086EFA" w14:textId="01F44B05" w:rsidR="002E5297" w:rsidRDefault="002E5297" w:rsidP="00D9266E">
      <w:pPr>
        <w:spacing w:line="336" w:lineRule="auto"/>
        <w:jc w:val="both"/>
        <w:rPr>
          <w:rFonts w:ascii="Arial" w:hAnsi="Arial" w:cs="Arial"/>
          <w:b/>
          <w:bCs/>
          <w:sz w:val="24"/>
          <w:szCs w:val="24"/>
        </w:rPr>
      </w:pPr>
      <w:r w:rsidRPr="002E5297">
        <w:rPr>
          <w:rFonts w:ascii="Arial" w:hAnsi="Arial" w:cs="Arial"/>
          <w:b/>
          <w:bCs/>
          <w:sz w:val="24"/>
          <w:szCs w:val="24"/>
        </w:rPr>
        <w:t>Krammarkt und Fassbieranstich am Freitag</w:t>
      </w:r>
    </w:p>
    <w:p w14:paraId="298ABDCA" w14:textId="77777777" w:rsidR="002E5297" w:rsidRDefault="002E5297" w:rsidP="00D9266E">
      <w:pPr>
        <w:spacing w:line="336" w:lineRule="auto"/>
        <w:jc w:val="both"/>
        <w:rPr>
          <w:rFonts w:ascii="Arial" w:hAnsi="Arial" w:cs="Arial"/>
          <w:b/>
          <w:bCs/>
          <w:sz w:val="24"/>
          <w:szCs w:val="24"/>
        </w:rPr>
      </w:pPr>
    </w:p>
    <w:p w14:paraId="491E4A9A" w14:textId="0955BE09" w:rsidR="002E5297" w:rsidRPr="002E5297" w:rsidRDefault="002E5297" w:rsidP="00D9266E">
      <w:pPr>
        <w:spacing w:line="336" w:lineRule="auto"/>
        <w:jc w:val="both"/>
        <w:rPr>
          <w:rFonts w:ascii="Arial" w:hAnsi="Arial" w:cs="Arial"/>
          <w:b/>
          <w:bCs/>
          <w:sz w:val="24"/>
          <w:szCs w:val="24"/>
        </w:rPr>
      </w:pPr>
      <w:r w:rsidRPr="002E5297">
        <w:rPr>
          <w:rFonts w:ascii="Arial" w:hAnsi="Arial" w:cs="Arial"/>
          <w:sz w:val="24"/>
          <w:szCs w:val="24"/>
        </w:rPr>
        <w:t xml:space="preserve">Der Freitag startet mit dem traditionellen Krammarkt, auf dem Händler aus nah und fern ihre Waren anbieten. Von 7 bis 17 Uhr verwandelt sich das Stadtzentrum </w:t>
      </w:r>
      <w:r w:rsidR="00D9266E" w:rsidRPr="002E5297">
        <w:rPr>
          <w:rFonts w:ascii="Arial" w:hAnsi="Arial" w:cs="Arial"/>
          <w:sz w:val="24"/>
          <w:szCs w:val="24"/>
        </w:rPr>
        <w:t>in ein großes Kaufhaus</w:t>
      </w:r>
      <w:r>
        <w:rPr>
          <w:rFonts w:ascii="Arial" w:hAnsi="Arial" w:cs="Arial"/>
          <w:sz w:val="24"/>
          <w:szCs w:val="24"/>
        </w:rPr>
        <w:t xml:space="preserve"> unter freiem Himmel</w:t>
      </w:r>
      <w:r w:rsidRPr="002E5297">
        <w:rPr>
          <w:rFonts w:ascii="Arial" w:hAnsi="Arial" w:cs="Arial"/>
          <w:sz w:val="24"/>
          <w:szCs w:val="24"/>
        </w:rPr>
        <w:t xml:space="preserve">. </w:t>
      </w:r>
    </w:p>
    <w:p w14:paraId="37098D69" w14:textId="77777777" w:rsidR="002E5297" w:rsidRDefault="002E5297" w:rsidP="00D9266E">
      <w:pPr>
        <w:spacing w:line="336" w:lineRule="auto"/>
        <w:jc w:val="both"/>
        <w:rPr>
          <w:rFonts w:ascii="Arial" w:hAnsi="Arial" w:cs="Arial"/>
          <w:sz w:val="24"/>
          <w:szCs w:val="24"/>
        </w:rPr>
      </w:pPr>
    </w:p>
    <w:p w14:paraId="2A20C97E" w14:textId="31F970ED" w:rsidR="002E5297" w:rsidRPr="002E5297" w:rsidRDefault="002E5297" w:rsidP="00D9266E">
      <w:pPr>
        <w:spacing w:line="336" w:lineRule="auto"/>
        <w:jc w:val="both"/>
        <w:rPr>
          <w:rFonts w:ascii="Arial" w:hAnsi="Arial" w:cs="Arial"/>
          <w:sz w:val="24"/>
          <w:szCs w:val="24"/>
        </w:rPr>
      </w:pPr>
      <w:r w:rsidRPr="002E5297">
        <w:rPr>
          <w:rFonts w:ascii="Arial" w:hAnsi="Arial" w:cs="Arial"/>
          <w:sz w:val="24"/>
          <w:szCs w:val="24"/>
        </w:rPr>
        <w:t>Ab 11.30 Uhr begleiten die Zeitzer Blasmusikanten den Frühschoppen auf dem Markt</w:t>
      </w:r>
      <w:r w:rsidR="000041EA">
        <w:rPr>
          <w:rFonts w:ascii="Arial" w:hAnsi="Arial" w:cs="Arial"/>
          <w:sz w:val="24"/>
          <w:szCs w:val="24"/>
        </w:rPr>
        <w:softHyphen/>
      </w:r>
      <w:r w:rsidRPr="002E5297">
        <w:rPr>
          <w:rFonts w:ascii="Arial" w:hAnsi="Arial" w:cs="Arial"/>
          <w:sz w:val="24"/>
          <w:szCs w:val="24"/>
        </w:rPr>
        <w:t>platz, bevor Bürgermeister Andy Haugk um 12 Uhr mit dem traditionellen Fassbier</w:t>
      </w:r>
      <w:r w:rsidR="000041EA">
        <w:rPr>
          <w:rFonts w:ascii="Arial" w:hAnsi="Arial" w:cs="Arial"/>
          <w:sz w:val="24"/>
          <w:szCs w:val="24"/>
        </w:rPr>
        <w:softHyphen/>
      </w:r>
      <w:r w:rsidRPr="002E5297">
        <w:rPr>
          <w:rFonts w:ascii="Arial" w:hAnsi="Arial" w:cs="Arial"/>
          <w:sz w:val="24"/>
          <w:szCs w:val="24"/>
        </w:rPr>
        <w:t>anstich das Herbstmarktwochenende offiziell eröffnet. Auf den Bühnen sorgen Kinder</w:t>
      </w:r>
      <w:r w:rsidR="000041EA">
        <w:rPr>
          <w:rFonts w:ascii="Arial" w:hAnsi="Arial" w:cs="Arial"/>
          <w:sz w:val="24"/>
          <w:szCs w:val="24"/>
        </w:rPr>
        <w:softHyphen/>
      </w:r>
      <w:r w:rsidRPr="002E5297">
        <w:rPr>
          <w:rFonts w:ascii="Arial" w:hAnsi="Arial" w:cs="Arial"/>
          <w:sz w:val="24"/>
          <w:szCs w:val="24"/>
        </w:rPr>
        <w:t>tanzgruppen und zahlreiche Musikacts für Unterhaltung. Am Abend verwandeln Konzerte und Partystimmung den Marktplatz und die Herrenstraße in eine große Fest</w:t>
      </w:r>
      <w:r w:rsidR="000041EA">
        <w:rPr>
          <w:rFonts w:ascii="Arial" w:hAnsi="Arial" w:cs="Arial"/>
          <w:sz w:val="24"/>
          <w:szCs w:val="24"/>
        </w:rPr>
        <w:softHyphen/>
      </w:r>
      <w:r w:rsidRPr="002E5297">
        <w:rPr>
          <w:rFonts w:ascii="Arial" w:hAnsi="Arial" w:cs="Arial"/>
          <w:sz w:val="24"/>
          <w:szCs w:val="24"/>
        </w:rPr>
        <w:t xml:space="preserve">meile. </w:t>
      </w:r>
    </w:p>
    <w:p w14:paraId="5D10B1AC" w14:textId="77777777" w:rsidR="002E5297" w:rsidRDefault="002E5297" w:rsidP="00D9266E">
      <w:pPr>
        <w:jc w:val="both"/>
        <w:rPr>
          <w:rFonts w:ascii="Arial" w:hAnsi="Arial" w:cs="Arial"/>
          <w:sz w:val="24"/>
          <w:szCs w:val="24"/>
        </w:rPr>
      </w:pPr>
    </w:p>
    <w:p w14:paraId="46DEAE8E" w14:textId="299BE799" w:rsidR="002E5297" w:rsidRDefault="002E5297" w:rsidP="00D9266E">
      <w:pPr>
        <w:jc w:val="both"/>
        <w:rPr>
          <w:rFonts w:ascii="Arial" w:hAnsi="Arial" w:cs="Arial"/>
          <w:b/>
          <w:bCs/>
          <w:sz w:val="24"/>
          <w:szCs w:val="24"/>
        </w:rPr>
      </w:pPr>
      <w:r w:rsidRPr="002E5297">
        <w:rPr>
          <w:rFonts w:ascii="Arial" w:hAnsi="Arial" w:cs="Arial"/>
          <w:b/>
          <w:bCs/>
          <w:sz w:val="24"/>
          <w:szCs w:val="24"/>
        </w:rPr>
        <w:t>Musik, Tanz und Volksfeststimmung</w:t>
      </w:r>
    </w:p>
    <w:p w14:paraId="277E3CC4" w14:textId="77777777" w:rsidR="002E5297" w:rsidRPr="002E5297" w:rsidRDefault="002E5297" w:rsidP="00D9266E">
      <w:pPr>
        <w:jc w:val="both"/>
        <w:rPr>
          <w:rFonts w:ascii="Arial" w:hAnsi="Arial" w:cs="Arial"/>
          <w:b/>
          <w:bCs/>
          <w:sz w:val="24"/>
          <w:szCs w:val="24"/>
        </w:rPr>
      </w:pPr>
    </w:p>
    <w:p w14:paraId="67DB57DF" w14:textId="2D38AC15" w:rsidR="002E5297" w:rsidRDefault="002E5297" w:rsidP="00D9266E">
      <w:pPr>
        <w:spacing w:line="336" w:lineRule="auto"/>
        <w:jc w:val="both"/>
        <w:rPr>
          <w:rFonts w:ascii="Arial" w:hAnsi="Arial" w:cs="Arial"/>
          <w:sz w:val="24"/>
          <w:szCs w:val="24"/>
        </w:rPr>
      </w:pPr>
      <w:r w:rsidRPr="002E5297">
        <w:rPr>
          <w:rFonts w:ascii="Arial" w:hAnsi="Arial" w:cs="Arial"/>
          <w:sz w:val="24"/>
          <w:szCs w:val="24"/>
        </w:rPr>
        <w:t>An allen Veranstaltungstagen erwartet die Besucher ein abwechslungsreiches Bühnen</w:t>
      </w:r>
      <w:r w:rsidR="000041EA">
        <w:rPr>
          <w:rFonts w:ascii="Arial" w:hAnsi="Arial" w:cs="Arial"/>
          <w:sz w:val="24"/>
          <w:szCs w:val="24"/>
        </w:rPr>
        <w:softHyphen/>
      </w:r>
      <w:r w:rsidRPr="002E5297">
        <w:rPr>
          <w:rFonts w:ascii="Arial" w:hAnsi="Arial" w:cs="Arial"/>
          <w:sz w:val="24"/>
          <w:szCs w:val="24"/>
        </w:rPr>
        <w:t>programm. Mit dabei sind unter anderem die Tanzgruppen Sunflowers und Cheerdance, die Zeitzer Blasmusikanten, das Schalmeienorchester Taucha, die Partyband Blue Diamonds, die Rock'n'Roll-Band The Blue Stixx, Sängerin Melli Bloom sowie weitere Künstlerinnen und Künstler. Für beste Unterhaltung sorgen außerdem DJs und Live-Musik bis in die Abendstunden.</w:t>
      </w:r>
    </w:p>
    <w:p w14:paraId="36C16309" w14:textId="77777777" w:rsidR="002E5297" w:rsidRPr="002E5297" w:rsidRDefault="002E5297" w:rsidP="00D9266E">
      <w:pPr>
        <w:jc w:val="both"/>
        <w:rPr>
          <w:rFonts w:ascii="Arial" w:hAnsi="Arial" w:cs="Arial"/>
          <w:sz w:val="24"/>
          <w:szCs w:val="24"/>
        </w:rPr>
      </w:pPr>
    </w:p>
    <w:p w14:paraId="64C7017E" w14:textId="77777777" w:rsidR="002E5297" w:rsidRPr="002E5297" w:rsidRDefault="002E5297" w:rsidP="00D9266E">
      <w:pPr>
        <w:jc w:val="both"/>
        <w:rPr>
          <w:rFonts w:ascii="Arial" w:hAnsi="Arial" w:cs="Arial"/>
          <w:b/>
          <w:bCs/>
          <w:sz w:val="24"/>
          <w:szCs w:val="24"/>
        </w:rPr>
      </w:pPr>
      <w:r w:rsidRPr="002E5297">
        <w:rPr>
          <w:rFonts w:ascii="Arial" w:hAnsi="Arial" w:cs="Arial"/>
          <w:b/>
          <w:bCs/>
          <w:sz w:val="24"/>
          <w:szCs w:val="24"/>
        </w:rPr>
        <w:t>Oldtimer, offene Kirche und großer Abschluss</w:t>
      </w:r>
    </w:p>
    <w:p w14:paraId="2A4396A8" w14:textId="77777777" w:rsidR="002E5297" w:rsidRDefault="002E5297" w:rsidP="00D9266E">
      <w:pPr>
        <w:jc w:val="both"/>
        <w:rPr>
          <w:rFonts w:ascii="Arial" w:hAnsi="Arial" w:cs="Arial"/>
          <w:sz w:val="24"/>
          <w:szCs w:val="24"/>
        </w:rPr>
      </w:pPr>
    </w:p>
    <w:p w14:paraId="655DF922" w14:textId="77777777" w:rsidR="00E14BD6" w:rsidRDefault="002E5297" w:rsidP="00D9266E">
      <w:pPr>
        <w:spacing w:line="336" w:lineRule="auto"/>
        <w:jc w:val="both"/>
        <w:rPr>
          <w:rFonts w:ascii="Arial" w:hAnsi="Arial" w:cs="Arial"/>
          <w:sz w:val="24"/>
          <w:szCs w:val="24"/>
        </w:rPr>
      </w:pPr>
      <w:r w:rsidRPr="002E5297">
        <w:rPr>
          <w:rFonts w:ascii="Arial" w:hAnsi="Arial" w:cs="Arial"/>
          <w:sz w:val="24"/>
          <w:szCs w:val="24"/>
        </w:rPr>
        <w:t>Der Sonntag beginnt mit dem inzwischen 9. Oldtimertreffen auf dem EDEKA-Parkplatz und in Teilen der Herrenstraße. Liebhaber historischer Fahrzeuge können dort zahl</w:t>
      </w:r>
      <w:r w:rsidR="000041EA">
        <w:rPr>
          <w:rFonts w:ascii="Arial" w:hAnsi="Arial" w:cs="Arial"/>
          <w:sz w:val="24"/>
          <w:szCs w:val="24"/>
        </w:rPr>
        <w:softHyphen/>
      </w:r>
      <w:r w:rsidRPr="002E5297">
        <w:rPr>
          <w:rFonts w:ascii="Arial" w:hAnsi="Arial" w:cs="Arial"/>
          <w:sz w:val="24"/>
          <w:szCs w:val="24"/>
        </w:rPr>
        <w:t xml:space="preserve">reiche Klassiker bestaunen. Parallel laden der Mittelaltermarkt, </w:t>
      </w:r>
      <w:r w:rsidR="00D9266E">
        <w:rPr>
          <w:rFonts w:ascii="Arial" w:hAnsi="Arial" w:cs="Arial"/>
          <w:sz w:val="24"/>
          <w:szCs w:val="24"/>
        </w:rPr>
        <w:t>der Rummel</w:t>
      </w:r>
      <w:r w:rsidRPr="002E5297">
        <w:rPr>
          <w:rFonts w:ascii="Arial" w:hAnsi="Arial" w:cs="Arial"/>
          <w:sz w:val="24"/>
          <w:szCs w:val="24"/>
        </w:rPr>
        <w:t xml:space="preserve"> und d</w:t>
      </w:r>
      <w:r w:rsidR="00D9266E">
        <w:rPr>
          <w:rFonts w:ascii="Arial" w:hAnsi="Arial" w:cs="Arial"/>
          <w:sz w:val="24"/>
          <w:szCs w:val="24"/>
        </w:rPr>
        <w:t>ie</w:t>
      </w:r>
      <w:r w:rsidRPr="002E5297">
        <w:rPr>
          <w:rFonts w:ascii="Arial" w:hAnsi="Arial" w:cs="Arial"/>
          <w:sz w:val="24"/>
          <w:szCs w:val="24"/>
        </w:rPr>
        <w:t xml:space="preserve"> </w:t>
      </w:r>
    </w:p>
    <w:p w14:paraId="5C756E31" w14:textId="77777777" w:rsidR="00E14BD6" w:rsidRDefault="00E14BD6" w:rsidP="00D9266E">
      <w:pPr>
        <w:spacing w:line="336" w:lineRule="auto"/>
        <w:jc w:val="both"/>
        <w:rPr>
          <w:rFonts w:ascii="Arial" w:hAnsi="Arial" w:cs="Arial"/>
          <w:sz w:val="24"/>
          <w:szCs w:val="24"/>
        </w:rPr>
      </w:pPr>
    </w:p>
    <w:p w14:paraId="4E444393" w14:textId="77777777" w:rsidR="00E14BD6" w:rsidRDefault="00E14BD6" w:rsidP="00D9266E">
      <w:pPr>
        <w:spacing w:line="336" w:lineRule="auto"/>
        <w:jc w:val="both"/>
        <w:rPr>
          <w:rFonts w:ascii="Arial" w:hAnsi="Arial" w:cs="Arial"/>
          <w:sz w:val="24"/>
          <w:szCs w:val="24"/>
        </w:rPr>
      </w:pPr>
    </w:p>
    <w:p w14:paraId="7CDDD5AC" w14:textId="77777777" w:rsidR="00E14BD6" w:rsidRDefault="00E14BD6" w:rsidP="00D9266E">
      <w:pPr>
        <w:spacing w:line="336" w:lineRule="auto"/>
        <w:jc w:val="both"/>
        <w:rPr>
          <w:rFonts w:ascii="Arial" w:hAnsi="Arial" w:cs="Arial"/>
          <w:sz w:val="24"/>
          <w:szCs w:val="24"/>
        </w:rPr>
      </w:pPr>
    </w:p>
    <w:p w14:paraId="419125CD" w14:textId="2BE149ED" w:rsidR="002E5297" w:rsidRPr="002E5297" w:rsidRDefault="00D9266E" w:rsidP="00D9266E">
      <w:pPr>
        <w:spacing w:line="336" w:lineRule="auto"/>
        <w:jc w:val="both"/>
        <w:rPr>
          <w:rFonts w:ascii="Arial" w:hAnsi="Arial" w:cs="Arial"/>
          <w:sz w:val="24"/>
          <w:szCs w:val="24"/>
        </w:rPr>
      </w:pPr>
      <w:r>
        <w:rPr>
          <w:rFonts w:ascii="Arial" w:hAnsi="Arial" w:cs="Arial"/>
          <w:sz w:val="24"/>
          <w:szCs w:val="24"/>
        </w:rPr>
        <w:t>Festplätze</w:t>
      </w:r>
      <w:r w:rsidR="002E5297" w:rsidRPr="002E5297">
        <w:rPr>
          <w:rFonts w:ascii="Arial" w:hAnsi="Arial" w:cs="Arial"/>
          <w:sz w:val="24"/>
          <w:szCs w:val="24"/>
        </w:rPr>
        <w:t xml:space="preserve"> zum Verweilen ein. Die Stadtkirche St. Peter öffnet zudem während des gesamten Wochenendes ihre Türen für Besucher. </w:t>
      </w:r>
    </w:p>
    <w:p w14:paraId="6526F513" w14:textId="77777777" w:rsidR="00D9266E" w:rsidRDefault="00D9266E" w:rsidP="00D9266E">
      <w:pPr>
        <w:spacing w:line="336" w:lineRule="auto"/>
        <w:jc w:val="both"/>
        <w:rPr>
          <w:rFonts w:ascii="Arial" w:hAnsi="Arial" w:cs="Arial"/>
          <w:sz w:val="24"/>
          <w:szCs w:val="24"/>
        </w:rPr>
      </w:pPr>
    </w:p>
    <w:p w14:paraId="2DCE9A0A" w14:textId="77777777" w:rsidR="00D92940" w:rsidRPr="00D92940" w:rsidRDefault="00D92940" w:rsidP="00D92940">
      <w:pPr>
        <w:spacing w:line="336" w:lineRule="auto"/>
        <w:jc w:val="both"/>
        <w:rPr>
          <w:rFonts w:ascii="Arial" w:hAnsi="Arial" w:cs="Arial"/>
          <w:sz w:val="24"/>
          <w:szCs w:val="24"/>
        </w:rPr>
      </w:pPr>
      <w:r w:rsidRPr="00D92940">
        <w:rPr>
          <w:rFonts w:ascii="Arial" w:hAnsi="Arial" w:cs="Arial"/>
          <w:sz w:val="24"/>
          <w:szCs w:val="24"/>
        </w:rPr>
        <w:t>Bevor um 21 Uhr die spektakuläre Lasershow auf dem Marktplatz für einen beeindruckenden Höhepunkt sorgt, werden die Gewinner des großen Herbstmarkt-Gewinnspiels gezogen. Mit diesem stimmungsvollen Finale endet ein Festwochenende voller Tradition, Unterhaltung und Gemeinschaft.</w:t>
      </w:r>
    </w:p>
    <w:p w14:paraId="4C4F5BAD" w14:textId="2E7895E7" w:rsidR="006B6ADD" w:rsidRPr="00987DEB" w:rsidRDefault="006B6ADD" w:rsidP="00D9266E">
      <w:pPr>
        <w:spacing w:line="336" w:lineRule="auto"/>
        <w:jc w:val="both"/>
        <w:rPr>
          <w:rFonts w:ascii="Arial" w:hAnsi="Arial" w:cs="Arial"/>
          <w:sz w:val="24"/>
          <w:szCs w:val="24"/>
          <w:u w:val="single"/>
        </w:rPr>
      </w:pPr>
    </w:p>
    <w:p w14:paraId="0EE0FEEB" w14:textId="77777777" w:rsidR="00870A3F" w:rsidRDefault="00870A3F" w:rsidP="00D9266E">
      <w:pPr>
        <w:spacing w:line="336" w:lineRule="auto"/>
        <w:jc w:val="both"/>
        <w:rPr>
          <w:rFonts w:ascii="Arial" w:hAnsi="Arial" w:cs="Arial"/>
          <w:sz w:val="22"/>
          <w:szCs w:val="22"/>
          <w:u w:val="single"/>
        </w:rPr>
      </w:pPr>
    </w:p>
    <w:p w14:paraId="1D66F751" w14:textId="340DC23A" w:rsidR="00586E5C" w:rsidRPr="006B6ADD" w:rsidRDefault="001B4C8A" w:rsidP="00D9266E">
      <w:pPr>
        <w:spacing w:line="336" w:lineRule="auto"/>
        <w:jc w:val="both"/>
        <w:rPr>
          <w:rFonts w:ascii="Arial" w:hAnsi="Arial" w:cs="Arial"/>
          <w:sz w:val="22"/>
          <w:szCs w:val="22"/>
          <w:u w:val="single"/>
        </w:rPr>
      </w:pPr>
      <w:r w:rsidRPr="006B6ADD">
        <w:rPr>
          <w:rFonts w:ascii="Arial" w:hAnsi="Arial" w:cs="Arial"/>
          <w:sz w:val="22"/>
          <w:szCs w:val="22"/>
          <w:u w:val="single"/>
        </w:rPr>
        <w:t>Weitere Presse-Informationen:</w:t>
      </w:r>
    </w:p>
    <w:p w14:paraId="714B3615" w14:textId="7FDAB8B4" w:rsidR="001B4C8A" w:rsidRPr="000041EA" w:rsidRDefault="001B4C8A" w:rsidP="00D9266E">
      <w:pPr>
        <w:spacing w:line="336" w:lineRule="auto"/>
        <w:jc w:val="both"/>
        <w:rPr>
          <w:rFonts w:ascii="Arial" w:hAnsi="Arial" w:cs="Arial"/>
          <w:sz w:val="18"/>
          <w:szCs w:val="18"/>
        </w:rPr>
      </w:pPr>
      <w:r w:rsidRPr="000041EA">
        <w:rPr>
          <w:rFonts w:ascii="Arial" w:hAnsi="Arial" w:cs="Arial"/>
          <w:sz w:val="18"/>
          <w:szCs w:val="18"/>
        </w:rPr>
        <w:t>Christiane Denecke</w:t>
      </w:r>
    </w:p>
    <w:p w14:paraId="1C0006BF" w14:textId="32FA65D0" w:rsidR="001B4C8A" w:rsidRPr="000041EA" w:rsidRDefault="001B4C8A" w:rsidP="00D9266E">
      <w:pPr>
        <w:spacing w:line="336" w:lineRule="auto"/>
        <w:jc w:val="both"/>
        <w:rPr>
          <w:rFonts w:ascii="Arial" w:hAnsi="Arial" w:cs="Arial"/>
          <w:sz w:val="18"/>
          <w:szCs w:val="18"/>
        </w:rPr>
      </w:pPr>
      <w:r w:rsidRPr="000041EA">
        <w:rPr>
          <w:rFonts w:ascii="Arial" w:hAnsi="Arial" w:cs="Arial"/>
          <w:sz w:val="18"/>
          <w:szCs w:val="18"/>
        </w:rPr>
        <w:t>Stadt Hohenmölsen</w:t>
      </w:r>
    </w:p>
    <w:p w14:paraId="7693833A" w14:textId="4BDA4FF2" w:rsidR="001B4C8A" w:rsidRPr="000041EA" w:rsidRDefault="00762A8C" w:rsidP="00D9266E">
      <w:pPr>
        <w:spacing w:line="336" w:lineRule="auto"/>
        <w:jc w:val="both"/>
        <w:rPr>
          <w:rFonts w:ascii="Arial" w:hAnsi="Arial" w:cs="Arial"/>
          <w:sz w:val="18"/>
          <w:szCs w:val="18"/>
        </w:rPr>
      </w:pPr>
      <w:r w:rsidRPr="000041EA">
        <w:rPr>
          <w:rFonts w:ascii="Arial" w:hAnsi="Arial" w:cs="Arial"/>
          <w:sz w:val="18"/>
          <w:szCs w:val="18"/>
        </w:rPr>
        <w:t>Markt 1 • 06679 Hohenmölsen</w:t>
      </w:r>
    </w:p>
    <w:p w14:paraId="306A31FF" w14:textId="0F9C0BF6" w:rsidR="00762A8C" w:rsidRPr="000041EA" w:rsidRDefault="00762A8C" w:rsidP="00D9266E">
      <w:pPr>
        <w:spacing w:line="336" w:lineRule="auto"/>
        <w:jc w:val="both"/>
        <w:rPr>
          <w:rFonts w:ascii="Arial" w:hAnsi="Arial" w:cs="Arial"/>
          <w:sz w:val="18"/>
          <w:szCs w:val="18"/>
        </w:rPr>
      </w:pPr>
      <w:r w:rsidRPr="000041EA">
        <w:rPr>
          <w:rFonts w:ascii="Arial" w:hAnsi="Arial" w:cs="Arial"/>
          <w:sz w:val="18"/>
          <w:szCs w:val="18"/>
        </w:rPr>
        <w:t>Telefon 034441 42-252 • Fax 034441 42-220</w:t>
      </w:r>
    </w:p>
    <w:p w14:paraId="7C7D2D65" w14:textId="10211BC0" w:rsidR="00762A8C" w:rsidRPr="000041EA" w:rsidRDefault="00762A8C" w:rsidP="00D9266E">
      <w:pPr>
        <w:spacing w:line="336" w:lineRule="auto"/>
        <w:jc w:val="both"/>
        <w:rPr>
          <w:rFonts w:ascii="Arial" w:hAnsi="Arial" w:cs="Arial"/>
          <w:sz w:val="18"/>
          <w:szCs w:val="18"/>
        </w:rPr>
      </w:pPr>
      <w:hyperlink r:id="rId7" w:history="1">
        <w:r w:rsidRPr="000041EA">
          <w:rPr>
            <w:rStyle w:val="Hyperlink"/>
            <w:rFonts w:ascii="Arial" w:hAnsi="Arial" w:cs="Arial"/>
            <w:sz w:val="18"/>
            <w:szCs w:val="18"/>
          </w:rPr>
          <w:t>denecke@stadt-hohenmoelsen.de</w:t>
        </w:r>
      </w:hyperlink>
      <w:r w:rsidRPr="000041EA">
        <w:rPr>
          <w:rFonts w:ascii="Arial" w:hAnsi="Arial" w:cs="Arial"/>
          <w:sz w:val="18"/>
          <w:szCs w:val="18"/>
        </w:rPr>
        <w:t xml:space="preserve"> • www.stadt-hohenmoelsen.de</w:t>
      </w:r>
    </w:p>
    <w:p w14:paraId="0950F862" w14:textId="1986DF74" w:rsidR="00586E5C" w:rsidRPr="00BE7B50" w:rsidRDefault="00586E5C" w:rsidP="00D9266E">
      <w:pPr>
        <w:spacing w:line="336" w:lineRule="auto"/>
        <w:jc w:val="both"/>
        <w:rPr>
          <w:rFonts w:ascii="Arial" w:hAnsi="Arial" w:cs="Arial"/>
          <w:sz w:val="24"/>
          <w:szCs w:val="24"/>
        </w:rPr>
      </w:pPr>
    </w:p>
    <w:p w14:paraId="526D173B" w14:textId="306E6903" w:rsidR="00C22529" w:rsidRPr="00BE7B50" w:rsidRDefault="00C22529" w:rsidP="00D9266E">
      <w:pPr>
        <w:spacing w:line="336" w:lineRule="auto"/>
        <w:jc w:val="both"/>
        <w:rPr>
          <w:rFonts w:ascii="Arial" w:hAnsi="Arial" w:cs="Arial"/>
          <w:sz w:val="24"/>
          <w:szCs w:val="24"/>
        </w:rPr>
      </w:pPr>
    </w:p>
    <w:p w14:paraId="5A327902" w14:textId="2CDC5575" w:rsidR="00165009" w:rsidRPr="00BE7B50" w:rsidRDefault="00D76E0F" w:rsidP="00D9266E">
      <w:pPr>
        <w:pStyle w:val="Beschriftung"/>
        <w:spacing w:after="0" w:line="336" w:lineRule="auto"/>
        <w:jc w:val="both"/>
        <w:rPr>
          <w:sz w:val="24"/>
          <w:szCs w:val="24"/>
        </w:rPr>
      </w:pPr>
      <w:r>
        <w:rPr>
          <w:noProof/>
          <w:sz w:val="24"/>
          <w:szCs w:val="24"/>
        </w:rPr>
        <w:drawing>
          <wp:inline distT="0" distB="0" distL="0" distR="0" wp14:anchorId="1BC73961" wp14:editId="18B63FD6">
            <wp:extent cx="2369820" cy="1580326"/>
            <wp:effectExtent l="0" t="0" r="0" b="1270"/>
            <wp:docPr id="2031479122"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79122" name="Grafik 20314791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6554" cy="1591485"/>
                    </a:xfrm>
                    <a:prstGeom prst="rect">
                      <a:avLst/>
                    </a:prstGeom>
                  </pic:spPr>
                </pic:pic>
              </a:graphicData>
            </a:graphic>
          </wp:inline>
        </w:drawing>
      </w:r>
    </w:p>
    <w:p w14:paraId="0BFA1498" w14:textId="3B9AE174" w:rsidR="00165009" w:rsidRPr="00BE7B50" w:rsidRDefault="00A57BF2" w:rsidP="00D9266E">
      <w:pPr>
        <w:pStyle w:val="Beschriftung"/>
        <w:spacing w:line="336" w:lineRule="auto"/>
        <w:jc w:val="both"/>
        <w:rPr>
          <w:rFonts w:ascii="Arial" w:hAnsi="Arial" w:cs="Arial"/>
          <w:sz w:val="24"/>
          <w:szCs w:val="24"/>
        </w:rPr>
      </w:pPr>
      <w:r w:rsidRPr="00BE7B50">
        <w:rPr>
          <w:noProof/>
          <w:sz w:val="24"/>
          <w:szCs w:val="24"/>
        </w:rPr>
        <mc:AlternateContent>
          <mc:Choice Requires="wps">
            <w:drawing>
              <wp:anchor distT="0" distB="0" distL="114300" distR="114300" simplePos="0" relativeHeight="251660288" behindDoc="1" locked="0" layoutInCell="1" allowOverlap="1" wp14:anchorId="7ED65471" wp14:editId="3FC7EFFD">
                <wp:simplePos x="0" y="0"/>
                <wp:positionH relativeFrom="margin">
                  <wp:align>left</wp:align>
                </wp:positionH>
                <wp:positionV relativeFrom="paragraph">
                  <wp:posOffset>8255</wp:posOffset>
                </wp:positionV>
                <wp:extent cx="2644140" cy="635"/>
                <wp:effectExtent l="0" t="0" r="3810" b="8255"/>
                <wp:wrapTight wrapText="bothSides">
                  <wp:wrapPolygon edited="0">
                    <wp:start x="0" y="0"/>
                    <wp:lineTo x="0" y="20698"/>
                    <wp:lineTo x="21476" y="20698"/>
                    <wp:lineTo x="21476" y="0"/>
                    <wp:lineTo x="0" y="0"/>
                  </wp:wrapPolygon>
                </wp:wrapTight>
                <wp:docPr id="1593987664" name="Textfeld 1"/>
                <wp:cNvGraphicFramePr/>
                <a:graphic xmlns:a="http://schemas.openxmlformats.org/drawingml/2006/main">
                  <a:graphicData uri="http://schemas.microsoft.com/office/word/2010/wordprocessingShape">
                    <wps:wsp>
                      <wps:cNvSpPr txBox="1"/>
                      <wps:spPr>
                        <a:xfrm>
                          <a:off x="0" y="0"/>
                          <a:ext cx="2644140" cy="635"/>
                        </a:xfrm>
                        <a:prstGeom prst="rect">
                          <a:avLst/>
                        </a:prstGeom>
                        <a:solidFill>
                          <a:prstClr val="white"/>
                        </a:solidFill>
                        <a:ln>
                          <a:noFill/>
                        </a:ln>
                      </wps:spPr>
                      <wps:txbx>
                        <w:txbxContent>
                          <w:p w14:paraId="5ACBA1BC" w14:textId="041C960D" w:rsidR="006A62EC" w:rsidRPr="00095D99" w:rsidRDefault="000B19C8" w:rsidP="006A62EC">
                            <w:pPr>
                              <w:pStyle w:val="Beschriftung"/>
                              <w:rPr>
                                <w:noProof/>
                                <w:sz w:val="20"/>
                                <w:szCs w:val="20"/>
                              </w:rPr>
                            </w:pPr>
                            <w:r w:rsidRPr="000041EA">
                              <w:rPr>
                                <w:noProof/>
                              </w:rPr>
                              <w:t>50 Jahre Kinderkarussell Peter Lutze</w:t>
                            </w:r>
                            <w:r w:rsidR="006A62EC" w:rsidRPr="000041EA">
                              <w:rPr>
                                <w:noProof/>
                              </w:rPr>
                              <w:t xml:space="preserve">_© </w:t>
                            </w:r>
                            <w:r w:rsidRPr="000041EA">
                              <w:rPr>
                                <w:noProof/>
                              </w:rPr>
                              <w:t>Peter</w:t>
                            </w:r>
                            <w:r>
                              <w:t xml:space="preserve"> Lutze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ED65471" id="_x0000_t202" coordsize="21600,21600" o:spt="202" path="m,l,21600r21600,l21600,xe">
                <v:stroke joinstyle="miter"/>
                <v:path gradientshapeok="t" o:connecttype="rect"/>
              </v:shapetype>
              <v:shape id="Textfeld 1" o:spid="_x0000_s1026" type="#_x0000_t202" style="position:absolute;left:0;text-align:left;margin-left:0;margin-top:.65pt;width:208.2pt;height:.05pt;z-index:-2516561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" stroked="f">
                <v:textbox style="mso-fit-shape-to-text:t" inset="0,0,0,0">
                  <w:txbxContent>
                    <w:p w14:paraId="5ACBA1BC" w14:textId="041C960D" w:rsidR="006A62EC" w:rsidRPr="00095D99" w:rsidRDefault="000B19C8" w:rsidP="006A62EC">
                      <w:pPr>
                        <w:pStyle w:val="Beschriftung"/>
                        <w:rPr>
                          <w:noProof/>
                          <w:sz w:val="20"/>
                          <w:szCs w:val="20"/>
                        </w:rPr>
                      </w:pPr>
                      <w:r w:rsidRPr="000041EA">
                        <w:rPr>
                          <w:noProof/>
                        </w:rPr>
                        <w:t>50 Jahre Kinderkarussell Peter Lutze</w:t>
                      </w:r>
                      <w:r w:rsidR="006A62EC" w:rsidRPr="000041EA">
                        <w:rPr>
                          <w:noProof/>
                        </w:rPr>
                        <w:t xml:space="preserve">_© </w:t>
                      </w:r>
                      <w:r w:rsidRPr="000041EA">
                        <w:rPr>
                          <w:noProof/>
                        </w:rPr>
                        <w:t>Peter</w:t>
                      </w:r>
                      <w:r>
                        <w:t xml:space="preserve"> Lutze</w:t>
                      </w:r>
                    </w:p>
                  </w:txbxContent>
                </v:textbox>
                <w10:wrap type="tight" anchorx="margin"/>
              </v:shape>
            </w:pict>
          </mc:Fallback>
        </mc:AlternateContent>
      </w:r>
    </w:p>
    <w:p w14:paraId="4CF1F37E" w14:textId="7CF45123" w:rsidR="000041EA" w:rsidRDefault="000041EA" w:rsidP="00D9266E">
      <w:pPr>
        <w:spacing w:line="336" w:lineRule="auto"/>
        <w:jc w:val="both"/>
        <w:rPr>
          <w:rFonts w:ascii="Arial" w:hAnsi="Arial" w:cs="Arial"/>
          <w:iCs/>
          <w:sz w:val="24"/>
          <w:szCs w:val="24"/>
        </w:rPr>
      </w:pPr>
    </w:p>
    <w:p w14:paraId="019B606B" w14:textId="7C284DEE" w:rsidR="000041EA" w:rsidRDefault="000041EA" w:rsidP="00D9266E">
      <w:pPr>
        <w:spacing w:line="336" w:lineRule="auto"/>
        <w:jc w:val="both"/>
        <w:rPr>
          <w:rFonts w:ascii="Arial" w:hAnsi="Arial" w:cs="Arial"/>
          <w:iCs/>
          <w:sz w:val="24"/>
          <w:szCs w:val="24"/>
        </w:rPr>
      </w:pPr>
    </w:p>
    <w:p w14:paraId="430FD8C0" w14:textId="77777777" w:rsidR="000041EA" w:rsidRPr="00BE7B50" w:rsidRDefault="000041EA" w:rsidP="00D9266E">
      <w:pPr>
        <w:spacing w:line="336" w:lineRule="auto"/>
        <w:jc w:val="both"/>
        <w:rPr>
          <w:rFonts w:ascii="Arial" w:hAnsi="Arial" w:cs="Arial"/>
          <w:iCs/>
          <w:sz w:val="24"/>
          <w:szCs w:val="24"/>
        </w:rPr>
        <w:sectPr w:rsidR="000041EA" w:rsidRPr="00BE7B50" w:rsidSect="001B4C8A">
          <w:headerReference w:type="default" r:id="rId9"/>
          <w:footerReference w:type="default" r:id="rId10"/>
          <w:headerReference w:type="first" r:id="rId11"/>
          <w:footerReference w:type="first" r:id="rId12"/>
          <w:pgSz w:w="11907" w:h="16840" w:code="9"/>
          <w:pgMar w:top="567" w:right="1276" w:bottom="2410" w:left="1418" w:header="720" w:footer="340" w:gutter="0"/>
          <w:pgNumType w:start="1"/>
          <w:cols w:space="720"/>
          <w:titlePg/>
          <w:docGrid w:linePitch="272"/>
        </w:sectPr>
      </w:pPr>
    </w:p>
    <w:p w14:paraId="4FFCF51C" w14:textId="0CADD658" w:rsidR="00F67DEC" w:rsidRPr="00BE7B50" w:rsidRDefault="00F67DEC" w:rsidP="00D9266E">
      <w:pPr>
        <w:spacing w:line="336" w:lineRule="auto"/>
        <w:jc w:val="both"/>
        <w:rPr>
          <w:rFonts w:ascii="Arial" w:hAnsi="Arial" w:cs="Arial"/>
          <w:sz w:val="24"/>
          <w:szCs w:val="24"/>
        </w:rPr>
      </w:pPr>
    </w:p>
    <w:sectPr w:rsidR="00F67DEC" w:rsidRPr="00BE7B50" w:rsidSect="00491BC5">
      <w:footerReference w:type="default" r:id="rId13"/>
      <w:footerReference w:type="first" r:id="rId14"/>
      <w:type w:val="continuous"/>
      <w:pgSz w:w="11907" w:h="16840" w:code="9"/>
      <w:pgMar w:top="567" w:right="737" w:bottom="1134" w:left="1418"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C094E" w14:textId="77777777" w:rsidR="00D23D55" w:rsidRDefault="00D23D55">
      <w:r>
        <w:separator/>
      </w:r>
    </w:p>
  </w:endnote>
  <w:endnote w:type="continuationSeparator" w:id="0">
    <w:p w14:paraId="03FAF5B8" w14:textId="77777777" w:rsidR="00D23D55" w:rsidRDefault="00D23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Md BT">
    <w:altName w:val="Times New Roman"/>
    <w:panose1 w:val="00000000000000000000"/>
    <w:charset w:val="00"/>
    <w:family w:val="roman"/>
    <w:notTrueType/>
    <w:pitch w:val="variable"/>
    <w:sig w:usb0="00000003" w:usb1="00000000" w:usb2="00000000" w:usb3="00000000" w:csb0="00000001" w:csb1="00000000"/>
  </w:font>
  <w:font w:name="Belwe Bd BT">
    <w:altName w:val="Cambria"/>
    <w:panose1 w:val="00000000000000000000"/>
    <w:charset w:val="00"/>
    <w:family w:val="roman"/>
    <w:notTrueType/>
    <w:pitch w:val="variable"/>
    <w:sig w:usb0="00000003" w:usb1="00000000" w:usb2="00000000" w:usb3="00000000" w:csb0="00000001" w:csb1="00000000"/>
  </w:font>
  <w:font w:name="ZapfCalligr BT">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ED00" w14:textId="77777777" w:rsidR="00951AB5" w:rsidRDefault="00951AB5" w:rsidP="002F7CC8">
    <w:pPr>
      <w:tabs>
        <w:tab w:val="left" w:pos="5103"/>
      </w:tabs>
      <w:jc w:val="both"/>
      <w:rPr>
        <w:rFonts w:ascii="Arial" w:hAnsi="Arial" w:cs="Arial"/>
      </w:rPr>
    </w:pPr>
  </w:p>
  <w:p w14:paraId="0D611391" w14:textId="590AFB48" w:rsidR="002F7CC8" w:rsidRPr="00F67DEC" w:rsidRDefault="002F7CC8" w:rsidP="002F7CC8">
    <w:pPr>
      <w:tabs>
        <w:tab w:val="left" w:pos="5103"/>
      </w:tabs>
      <w:jc w:val="both"/>
      <w:rPr>
        <w:rFonts w:ascii="Arial" w:hAnsi="Arial" w:cs="Arial"/>
      </w:rPr>
    </w:pPr>
    <w:r w:rsidRPr="00F67DEC">
      <w:rPr>
        <w:rFonts w:ascii="Arial" w:hAnsi="Arial" w:cs="Arial"/>
      </w:rPr>
      <w:t>Stadt Hohenmölsen</w:t>
    </w:r>
    <w:r>
      <w:rPr>
        <w:rFonts w:ascii="Arial" w:hAnsi="Arial" w:cs="Arial"/>
      </w:rPr>
      <w:tab/>
      <w:t>Bürgermeister</w:t>
    </w:r>
  </w:p>
  <w:p w14:paraId="603853F3" w14:textId="77777777" w:rsidR="002F7CC8" w:rsidRPr="00F67DEC" w:rsidRDefault="002F7CC8" w:rsidP="002F7CC8">
    <w:pPr>
      <w:tabs>
        <w:tab w:val="left" w:pos="5103"/>
      </w:tabs>
      <w:jc w:val="both"/>
      <w:rPr>
        <w:rFonts w:ascii="Arial" w:hAnsi="Arial" w:cs="Arial"/>
      </w:rPr>
    </w:pPr>
    <w:r w:rsidRPr="00F67DEC">
      <w:rPr>
        <w:rFonts w:ascii="Arial" w:hAnsi="Arial" w:cs="Arial"/>
      </w:rPr>
      <w:t>Markt 1</w:t>
    </w:r>
    <w:r>
      <w:rPr>
        <w:rFonts w:ascii="Arial" w:hAnsi="Arial" w:cs="Arial"/>
      </w:rPr>
      <w:tab/>
      <w:t>Andy Haugk</w:t>
    </w:r>
  </w:p>
  <w:p w14:paraId="6BF98CE8" w14:textId="77777777" w:rsidR="002F7CC8" w:rsidRPr="00F67DEC" w:rsidRDefault="002F7CC8" w:rsidP="002F7CC8">
    <w:pPr>
      <w:tabs>
        <w:tab w:val="left" w:pos="5103"/>
      </w:tabs>
      <w:jc w:val="both"/>
      <w:rPr>
        <w:rFonts w:ascii="Arial" w:hAnsi="Arial" w:cs="Arial"/>
      </w:rPr>
    </w:pPr>
    <w:r w:rsidRPr="00F67DEC">
      <w:rPr>
        <w:rFonts w:ascii="Arial" w:hAnsi="Arial" w:cs="Arial"/>
      </w:rPr>
      <w:t>06679 Hohenmölsen</w:t>
    </w:r>
    <w:r>
      <w:rPr>
        <w:rFonts w:ascii="Arial" w:hAnsi="Arial" w:cs="Arial"/>
      </w:rPr>
      <w:tab/>
      <w:t>Tel.: 034441 / 42 - 0</w:t>
    </w:r>
  </w:p>
  <w:p w14:paraId="5F9F953E" w14:textId="77777777" w:rsidR="002F7CC8" w:rsidRPr="002F7CC8" w:rsidRDefault="002F7CC8" w:rsidP="002F7CC8">
    <w:pPr>
      <w:tabs>
        <w:tab w:val="left" w:pos="3024"/>
        <w:tab w:val="left" w:pos="5103"/>
      </w:tabs>
      <w:jc w:val="both"/>
      <w:rPr>
        <w:rFonts w:ascii="Arial" w:hAnsi="Arial" w:cs="Arial"/>
      </w:rPr>
    </w:pPr>
    <w:r>
      <w:rPr>
        <w:rFonts w:ascii="Arial" w:hAnsi="Arial" w:cs="Arial"/>
      </w:rPr>
      <w:tab/>
    </w:r>
    <w:r>
      <w:rPr>
        <w:rFonts w:ascii="Arial" w:hAnsi="Arial" w:cs="Arial"/>
      </w:rPr>
      <w:tab/>
    </w:r>
    <w:r w:rsidRPr="002F7CC8">
      <w:rPr>
        <w:rFonts w:ascii="Arial" w:hAnsi="Arial" w:cs="Arial"/>
      </w:rPr>
      <w:t>Fax: 034441 / 42 - 155</w:t>
    </w:r>
  </w:p>
  <w:p w14:paraId="6D7BAF59" w14:textId="45E2A228" w:rsidR="002F7CC8" w:rsidRPr="002F7CC8" w:rsidRDefault="002F7CC8" w:rsidP="002F7CC8">
    <w:pPr>
      <w:tabs>
        <w:tab w:val="left" w:pos="5103"/>
      </w:tabs>
      <w:jc w:val="both"/>
      <w:rPr>
        <w:rFonts w:ascii="Arial" w:hAnsi="Arial" w:cs="Arial"/>
      </w:rPr>
    </w:pPr>
    <w:hyperlink r:id="rId1" w:history="1">
      <w:r w:rsidRPr="002F7CC8">
        <w:rPr>
          <w:rStyle w:val="Hyperlink"/>
          <w:rFonts w:ascii="Arial" w:hAnsi="Arial" w:cs="Arial"/>
        </w:rPr>
        <w:t>www.stadt-hohenmoelsen.de</w:t>
      </w:r>
    </w:hyperlink>
    <w:r w:rsidRPr="00F67DEC">
      <w:rPr>
        <w:noProof/>
      </w:rPr>
      <mc:AlternateContent>
        <mc:Choice Requires="wps">
          <w:drawing>
            <wp:anchor distT="0" distB="0" distL="114300" distR="114300" simplePos="0" relativeHeight="251668480" behindDoc="1" locked="1" layoutInCell="1" allowOverlap="1" wp14:anchorId="4EE9EE81" wp14:editId="6EAE946E">
              <wp:simplePos x="0" y="0"/>
              <wp:positionH relativeFrom="page">
                <wp:posOffset>-53340</wp:posOffset>
              </wp:positionH>
              <wp:positionV relativeFrom="paragraph">
                <wp:posOffset>-729615</wp:posOffset>
              </wp:positionV>
              <wp:extent cx="7696200" cy="1079500"/>
              <wp:effectExtent l="0" t="0" r="0" b="6350"/>
              <wp:wrapNone/>
              <wp:docPr id="157974274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0795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3396E" id="Rectangle 13" o:spid="_x0000_s1026" style="position:absolute;margin-left:-4.2pt;margin-top:-57.45pt;width:606pt;height:8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" fillcolor="#ddd" stroked="f">
              <w10:wrap anchorx="page"/>
              <w10:anchorlock/>
            </v:rect>
          </w:pict>
        </mc:Fallback>
      </mc:AlternateContent>
    </w:r>
    <w:r w:rsidRPr="002F7CC8">
      <w:rPr>
        <w:rFonts w:ascii="Arial" w:hAnsi="Arial" w:cs="Arial"/>
      </w:rPr>
      <w:tab/>
    </w:r>
    <w:proofErr w:type="spellStart"/>
    <w:r w:rsidRPr="002F7CC8">
      <w:rPr>
        <w:rFonts w:ascii="Arial" w:hAnsi="Arial" w:cs="Arial"/>
      </w:rPr>
      <w:t>e-mail</w:t>
    </w:r>
    <w:proofErr w:type="spellEnd"/>
    <w:r w:rsidRPr="002F7CC8">
      <w:rPr>
        <w:rFonts w:ascii="Arial" w:hAnsi="Arial" w:cs="Arial"/>
      </w:rPr>
      <w:t>: info@stadt-hohenmoelsen.de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01A0" w14:textId="77777777" w:rsidR="00951AB5" w:rsidRDefault="00951AB5" w:rsidP="00B5082F">
    <w:pPr>
      <w:tabs>
        <w:tab w:val="left" w:pos="5103"/>
      </w:tabs>
      <w:jc w:val="both"/>
      <w:rPr>
        <w:rFonts w:ascii="Arial" w:hAnsi="Arial" w:cs="Arial"/>
      </w:rPr>
    </w:pPr>
  </w:p>
  <w:p w14:paraId="2F4B08B0" w14:textId="50F584BC" w:rsidR="00B5082F" w:rsidRPr="00F67DEC" w:rsidRDefault="00F67DEC" w:rsidP="00B5082F">
    <w:pPr>
      <w:tabs>
        <w:tab w:val="left" w:pos="5103"/>
      </w:tabs>
      <w:jc w:val="both"/>
      <w:rPr>
        <w:rFonts w:ascii="Arial" w:hAnsi="Arial" w:cs="Arial"/>
      </w:rPr>
    </w:pPr>
    <w:r w:rsidRPr="00F67DEC">
      <w:rPr>
        <w:rFonts w:ascii="Arial" w:hAnsi="Arial" w:cs="Arial"/>
      </w:rPr>
      <w:t>Stadt Hohenmölsen</w:t>
    </w:r>
    <w:r w:rsidR="00B5082F">
      <w:rPr>
        <w:rFonts w:ascii="Arial" w:hAnsi="Arial" w:cs="Arial"/>
      </w:rPr>
      <w:tab/>
      <w:t>Bürgermeister</w:t>
    </w:r>
  </w:p>
  <w:p w14:paraId="00309F5D" w14:textId="6E701B49" w:rsidR="00F67DEC" w:rsidRPr="00F67DEC" w:rsidRDefault="00F67DEC" w:rsidP="002F7CC8">
    <w:pPr>
      <w:tabs>
        <w:tab w:val="left" w:pos="5103"/>
        <w:tab w:val="right" w:pos="9213"/>
      </w:tabs>
      <w:jc w:val="both"/>
      <w:rPr>
        <w:rFonts w:ascii="Arial" w:hAnsi="Arial" w:cs="Arial"/>
      </w:rPr>
    </w:pPr>
    <w:r w:rsidRPr="00F67DEC">
      <w:rPr>
        <w:rFonts w:ascii="Arial" w:hAnsi="Arial" w:cs="Arial"/>
      </w:rPr>
      <w:t>Markt 1</w:t>
    </w:r>
    <w:r w:rsidR="00B5082F">
      <w:rPr>
        <w:rFonts w:ascii="Arial" w:hAnsi="Arial" w:cs="Arial"/>
      </w:rPr>
      <w:tab/>
      <w:t>Andy Haugk</w:t>
    </w:r>
    <w:r w:rsidR="002F7CC8">
      <w:rPr>
        <w:rFonts w:ascii="Arial" w:hAnsi="Arial" w:cs="Arial"/>
      </w:rPr>
      <w:tab/>
    </w:r>
  </w:p>
  <w:p w14:paraId="645E58FF" w14:textId="2B535B02" w:rsidR="00F67DEC" w:rsidRPr="00F67DEC" w:rsidRDefault="00F67DEC" w:rsidP="00B5082F">
    <w:pPr>
      <w:tabs>
        <w:tab w:val="left" w:pos="5103"/>
      </w:tabs>
      <w:jc w:val="both"/>
      <w:rPr>
        <w:rFonts w:ascii="Arial" w:hAnsi="Arial" w:cs="Arial"/>
      </w:rPr>
    </w:pPr>
    <w:r w:rsidRPr="00F67DEC">
      <w:rPr>
        <w:rFonts w:ascii="Arial" w:hAnsi="Arial" w:cs="Arial"/>
      </w:rPr>
      <w:t>06679 Hohenmölsen</w:t>
    </w:r>
    <w:r w:rsidR="00B5082F">
      <w:rPr>
        <w:rFonts w:ascii="Arial" w:hAnsi="Arial" w:cs="Arial"/>
      </w:rPr>
      <w:tab/>
      <w:t>Tel.: 034441 / 42 - 0</w:t>
    </w:r>
  </w:p>
  <w:p w14:paraId="128920E8" w14:textId="14105B0F" w:rsidR="00F67DEC" w:rsidRPr="002F7CC8" w:rsidRDefault="00B5082F" w:rsidP="002F7CC8">
    <w:pPr>
      <w:tabs>
        <w:tab w:val="left" w:pos="3024"/>
        <w:tab w:val="left" w:pos="5103"/>
        <w:tab w:val="right" w:pos="9213"/>
      </w:tabs>
      <w:jc w:val="both"/>
      <w:rPr>
        <w:rFonts w:ascii="Arial" w:hAnsi="Arial" w:cs="Arial"/>
      </w:rPr>
    </w:pPr>
    <w:r>
      <w:rPr>
        <w:rFonts w:ascii="Arial" w:hAnsi="Arial" w:cs="Arial"/>
      </w:rPr>
      <w:tab/>
    </w:r>
    <w:r>
      <w:rPr>
        <w:rFonts w:ascii="Arial" w:hAnsi="Arial" w:cs="Arial"/>
      </w:rPr>
      <w:tab/>
    </w:r>
    <w:r w:rsidRPr="002F7CC8">
      <w:rPr>
        <w:rFonts w:ascii="Arial" w:hAnsi="Arial" w:cs="Arial"/>
      </w:rPr>
      <w:t>Fax: 034441 / 42 - 155</w:t>
    </w:r>
    <w:r w:rsidR="002F7CC8">
      <w:rPr>
        <w:rFonts w:ascii="Arial" w:hAnsi="Arial" w:cs="Arial"/>
      </w:rPr>
      <w:tab/>
    </w:r>
  </w:p>
  <w:p w14:paraId="0DF7BA4F" w14:textId="484ED8F8" w:rsidR="00491BC5" w:rsidRPr="002F7CC8" w:rsidRDefault="00B5082F" w:rsidP="00B5082F">
    <w:pPr>
      <w:tabs>
        <w:tab w:val="left" w:pos="5103"/>
      </w:tabs>
      <w:jc w:val="both"/>
      <w:rPr>
        <w:rFonts w:ascii="Arial" w:hAnsi="Arial" w:cs="Arial"/>
      </w:rPr>
    </w:pPr>
    <w:hyperlink r:id="rId1" w:history="1">
      <w:r w:rsidRPr="002F7CC8">
        <w:rPr>
          <w:rStyle w:val="Hyperlink"/>
          <w:rFonts w:ascii="Arial" w:hAnsi="Arial" w:cs="Arial"/>
        </w:rPr>
        <w:t>www.stadt-hohenmoelsen.de</w:t>
      </w:r>
    </w:hyperlink>
    <w:r w:rsidR="000D613A" w:rsidRPr="00F67DEC">
      <w:rPr>
        <w:noProof/>
      </w:rPr>
      <mc:AlternateContent>
        <mc:Choice Requires="wps">
          <w:drawing>
            <wp:anchor distT="0" distB="0" distL="114300" distR="114300" simplePos="0" relativeHeight="251660288" behindDoc="1" locked="1" layoutInCell="1" allowOverlap="1" wp14:anchorId="47F9A2F3" wp14:editId="067AFBF2">
              <wp:simplePos x="0" y="0"/>
              <wp:positionH relativeFrom="column">
                <wp:posOffset>-961390</wp:posOffset>
              </wp:positionH>
              <wp:positionV relativeFrom="paragraph">
                <wp:posOffset>-730885</wp:posOffset>
              </wp:positionV>
              <wp:extent cx="7696200" cy="1079500"/>
              <wp:effectExtent l="0" t="0" r="0" b="6350"/>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0795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A4371" id="Rectangle 13" o:spid="_x0000_s1026" style="position:absolute;margin-left:-75.7pt;margin-top:-57.55pt;width:606pt;height: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" fillcolor="#ddd" stroked="f">
              <w10:anchorlock/>
            </v:rect>
          </w:pict>
        </mc:Fallback>
      </mc:AlternateContent>
    </w:r>
    <w:r w:rsidRPr="002F7CC8">
      <w:rPr>
        <w:rFonts w:ascii="Arial" w:hAnsi="Arial" w:cs="Arial"/>
      </w:rPr>
      <w:tab/>
    </w:r>
    <w:proofErr w:type="spellStart"/>
    <w:r w:rsidRPr="002F7CC8">
      <w:rPr>
        <w:rFonts w:ascii="Arial" w:hAnsi="Arial" w:cs="Arial"/>
      </w:rPr>
      <w:t>e-mail</w:t>
    </w:r>
    <w:proofErr w:type="spellEnd"/>
    <w:r w:rsidRPr="002F7CC8">
      <w:rPr>
        <w:rFonts w:ascii="Arial" w:hAnsi="Arial" w:cs="Arial"/>
      </w:rPr>
      <w:t>: info@stadt-hohenmoelsen.de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736E" w14:textId="77777777" w:rsidR="008F76B8" w:rsidRDefault="008F76B8" w:rsidP="00B93D65">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51BA7" w14:textId="77777777" w:rsidR="008F76B8" w:rsidRDefault="008F76B8">
    <w:pPr>
      <w:rPr>
        <w:rFonts w:ascii="ZapfCalligr BT" w:hAnsi="ZapfCalligr BT"/>
        <w:sz w:val="17"/>
      </w:rPr>
    </w:pPr>
    <w:r>
      <w:rPr>
        <w:rFonts w:ascii="ZapfCalligr BT" w:hAnsi="ZapfCalligr BT"/>
        <w:sz w:val="17"/>
      </w:rPr>
      <w:t xml:space="preserve">Bankverbindung: Deutsche Kreditbank Halle </w:t>
    </w:r>
    <w:r>
      <w:rPr>
        <w:rFonts w:ascii="ZapfCalligr BT" w:hAnsi="ZapfCalligr BT"/>
        <w:sz w:val="16"/>
      </w:rPr>
      <w:sym w:font="Wingdings" w:char="F09E"/>
    </w:r>
    <w:r>
      <w:rPr>
        <w:rFonts w:ascii="ZapfCalligr BT" w:hAnsi="ZapfCalligr BT"/>
        <w:sz w:val="17"/>
      </w:rPr>
      <w:t xml:space="preserve">  BLZ 120 300 00 </w:t>
    </w:r>
    <w:r>
      <w:rPr>
        <w:rFonts w:ascii="ZapfCalligr BT" w:hAnsi="ZapfCalligr BT"/>
        <w:sz w:val="16"/>
      </w:rPr>
      <w:sym w:font="Wingdings" w:char="F09E"/>
    </w:r>
    <w:r>
      <w:rPr>
        <w:rFonts w:ascii="ZapfCalligr BT" w:hAnsi="ZapfCalligr BT"/>
        <w:sz w:val="17"/>
      </w:rPr>
      <w:t xml:space="preserve"> Konto 810 572 Zahlungsgrund: 0200 1320</w:t>
    </w:r>
  </w:p>
  <w:p w14:paraId="38928E8A" w14:textId="77777777" w:rsidR="008F76B8" w:rsidRDefault="008F76B8">
    <w:pPr>
      <w:rPr>
        <w:rFonts w:ascii="ZapfCalligr BT" w:hAnsi="ZapfCalligr BT"/>
        <w:sz w:val="17"/>
      </w:rPr>
    </w:pPr>
    <w:r>
      <w:rPr>
        <w:rFonts w:ascii="ZapfCalligr BT" w:hAnsi="ZapfCalligr BT"/>
        <w:sz w:val="17"/>
      </w:rPr>
      <w:t xml:space="preserve">Bankverbindung: Kreissparkasse Weißenfels </w:t>
    </w:r>
    <w:r>
      <w:rPr>
        <w:rFonts w:ascii="ZapfCalligr BT" w:hAnsi="ZapfCalligr BT"/>
        <w:sz w:val="16"/>
      </w:rPr>
      <w:sym w:font="Wingdings" w:char="F09E"/>
    </w:r>
    <w:r>
      <w:rPr>
        <w:rFonts w:ascii="ZapfCalligr BT" w:hAnsi="ZapfCalligr BT"/>
        <w:sz w:val="17"/>
      </w:rPr>
      <w:t xml:space="preserve">  BLZ 800 540 00 </w:t>
    </w:r>
    <w:r>
      <w:rPr>
        <w:rFonts w:ascii="ZapfCalligr BT" w:hAnsi="ZapfCalligr BT"/>
        <w:sz w:val="16"/>
      </w:rPr>
      <w:sym w:font="Wingdings" w:char="F09E"/>
    </w:r>
    <w:r>
      <w:rPr>
        <w:rFonts w:ascii="ZapfCalligr BT" w:hAnsi="ZapfCalligr BT"/>
        <w:sz w:val="17"/>
      </w:rPr>
      <w:t xml:space="preserve"> Konto 2 300 896 110 - Zahlungsgrund: 0200 1320</w:t>
    </w:r>
  </w:p>
  <w:p w14:paraId="697318CD" w14:textId="77777777" w:rsidR="008F76B8" w:rsidRDefault="008F76B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DEB58" w14:textId="77777777" w:rsidR="00D23D55" w:rsidRDefault="00D23D55">
      <w:r>
        <w:separator/>
      </w:r>
    </w:p>
  </w:footnote>
  <w:footnote w:type="continuationSeparator" w:id="0">
    <w:p w14:paraId="60C14187" w14:textId="77777777" w:rsidR="00D23D55" w:rsidRDefault="00D23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D79A" w14:textId="77777777" w:rsidR="002F7CC8" w:rsidRPr="00F67DEC" w:rsidRDefault="002F7CC8" w:rsidP="002F7CC8">
    <w:pPr>
      <w:pStyle w:val="berschrift1"/>
      <w:spacing w:before="240"/>
      <w:rPr>
        <w:rFonts w:ascii="Arial" w:hAnsi="Arial" w:cs="Arial"/>
        <w:spacing w:val="40"/>
        <w:sz w:val="48"/>
      </w:rPr>
    </w:pPr>
    <w:r w:rsidRPr="00F67DEC">
      <w:rPr>
        <w:rFonts w:ascii="Arial" w:hAnsi="Arial" w:cs="Arial"/>
        <w:noProof/>
        <w:sz w:val="72"/>
        <w:szCs w:val="22"/>
      </w:rPr>
      <w:drawing>
        <wp:anchor distT="0" distB="0" distL="114300" distR="114300" simplePos="0" relativeHeight="251666432" behindDoc="0" locked="0" layoutInCell="1" allowOverlap="1" wp14:anchorId="4BF5AC31" wp14:editId="2ADBB715">
          <wp:simplePos x="0" y="0"/>
          <wp:positionH relativeFrom="column">
            <wp:posOffset>5020310</wp:posOffset>
          </wp:positionH>
          <wp:positionV relativeFrom="paragraph">
            <wp:posOffset>-144780</wp:posOffset>
          </wp:positionV>
          <wp:extent cx="1131570" cy="1359827"/>
          <wp:effectExtent l="0" t="0" r="0" b="0"/>
          <wp:wrapNone/>
          <wp:docPr id="618378505"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1570" cy="13598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DEC">
      <w:rPr>
        <w:rFonts w:ascii="Arial" w:hAnsi="Arial" w:cs="Arial"/>
        <w:noProof/>
        <w:spacing w:val="40"/>
        <w:sz w:val="52"/>
        <w:szCs w:val="22"/>
      </w:rPr>
      <mc:AlternateContent>
        <mc:Choice Requires="wps">
          <w:drawing>
            <wp:anchor distT="0" distB="0" distL="114300" distR="114300" simplePos="0" relativeHeight="251665408" behindDoc="1" locked="0" layoutInCell="1" allowOverlap="1" wp14:anchorId="4A0B6DF4" wp14:editId="338614DD">
              <wp:simplePos x="0" y="0"/>
              <wp:positionH relativeFrom="column">
                <wp:posOffset>5588635</wp:posOffset>
              </wp:positionH>
              <wp:positionV relativeFrom="paragraph">
                <wp:posOffset>-492760</wp:posOffset>
              </wp:positionV>
              <wp:extent cx="1295400" cy="457200"/>
              <wp:effectExtent l="0" t="0" r="0" b="0"/>
              <wp:wrapNone/>
              <wp:docPr id="11979070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4572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7C8C0" id="Rectangle 8" o:spid="_x0000_s1026" style="position:absolute;margin-left:440.05pt;margin-top:-38.8pt;width:102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" fillcolor="black" stroked="f"/>
          </w:pict>
        </mc:Fallback>
      </mc:AlternateContent>
    </w:r>
    <w:r w:rsidRPr="00F67DEC">
      <w:rPr>
        <w:rFonts w:ascii="Arial" w:hAnsi="Arial" w:cs="Arial"/>
        <w:noProof/>
        <w:spacing w:val="40"/>
        <w:sz w:val="52"/>
        <w:szCs w:val="22"/>
      </w:rPr>
      <mc:AlternateContent>
        <mc:Choice Requires="wps">
          <w:drawing>
            <wp:anchor distT="0" distB="0" distL="114300" distR="114300" simplePos="0" relativeHeight="251664384" behindDoc="1" locked="0" layoutInCell="1" allowOverlap="1" wp14:anchorId="39DB395A" wp14:editId="2A340E15">
              <wp:simplePos x="0" y="0"/>
              <wp:positionH relativeFrom="column">
                <wp:posOffset>-964565</wp:posOffset>
              </wp:positionH>
              <wp:positionV relativeFrom="paragraph">
                <wp:posOffset>-492760</wp:posOffset>
              </wp:positionV>
              <wp:extent cx="6553200" cy="459105"/>
              <wp:effectExtent l="0" t="0" r="0" b="0"/>
              <wp:wrapNone/>
              <wp:docPr id="51111048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0" cy="459105"/>
                      </a:xfrm>
                      <a:prstGeom prst="rect">
                        <a:avLst/>
                      </a:prstGeom>
                      <a:solidFill>
                        <a:srgbClr val="F4E5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64022" id="Rectangle 7" o:spid="_x0000_s1026" style="position:absolute;margin-left:-75.95pt;margin-top:-38.8pt;width:516pt;height:36.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" fillcolor="#f4e500" stroked="f"/>
          </w:pict>
        </mc:Fallback>
      </mc:AlternateContent>
    </w:r>
    <w:r>
      <w:rPr>
        <w:rFonts w:ascii="Arial" w:hAnsi="Arial" w:cs="Arial"/>
        <w:i w:val="0"/>
        <w:iCs/>
        <w:spacing w:val="40"/>
        <w:sz w:val="52"/>
        <w:szCs w:val="22"/>
      </w:rPr>
      <w:t>STADT HOHENMÖLSEN</w:t>
    </w:r>
  </w:p>
  <w:p w14:paraId="74F729AD" w14:textId="77777777" w:rsidR="002F7CC8" w:rsidRDefault="002F7CC8" w:rsidP="002F7CC8">
    <w:pPr>
      <w:pStyle w:val="berschrift1"/>
      <w:rPr>
        <w:rFonts w:ascii="Arial" w:hAnsi="Arial" w:cs="Arial"/>
        <w:b w:val="0"/>
        <w:bCs/>
        <w:i w:val="0"/>
        <w:iCs/>
        <w:spacing w:val="40"/>
        <w:sz w:val="40"/>
        <w:szCs w:val="40"/>
      </w:rPr>
    </w:pPr>
  </w:p>
  <w:p w14:paraId="4906C011" w14:textId="77777777" w:rsidR="002F7CC8" w:rsidRPr="00F67DEC" w:rsidRDefault="002F7CC8" w:rsidP="002F7CC8">
    <w:pPr>
      <w:pStyle w:val="berschrift1"/>
      <w:rPr>
        <w:rFonts w:ascii="Arial" w:hAnsi="Arial" w:cs="Arial"/>
        <w:b w:val="0"/>
        <w:bCs/>
        <w:i w:val="0"/>
        <w:iCs/>
        <w:spacing w:val="40"/>
        <w:sz w:val="40"/>
        <w:szCs w:val="40"/>
      </w:rPr>
    </w:pPr>
    <w:r w:rsidRPr="00F67DEC">
      <w:rPr>
        <w:rFonts w:ascii="Arial" w:hAnsi="Arial" w:cs="Arial"/>
        <w:b w:val="0"/>
        <w:bCs/>
        <w:i w:val="0"/>
        <w:iCs/>
        <w:spacing w:val="40"/>
        <w:sz w:val="40"/>
        <w:szCs w:val="40"/>
      </w:rPr>
      <w:t>Presse-Informationen</w:t>
    </w:r>
  </w:p>
  <w:p w14:paraId="23032D82" w14:textId="1E2A45DA" w:rsidR="002F7CC8" w:rsidRPr="00F67DEC" w:rsidRDefault="002F7CC8" w:rsidP="002F7CC8">
    <w:pPr>
      <w:rPr>
        <w:rFonts w:ascii="ZapfCalligr BT" w:hAnsi="ZapfCalligr BT"/>
        <w:sz w:val="16"/>
      </w:rPr>
    </w:pPr>
    <w:r>
      <w:rPr>
        <w:rFonts w:ascii="ZapfCalligr BT" w:hAnsi="ZapfCalligr BT"/>
        <w:b/>
        <w:i/>
        <w:sz w:val="22"/>
      </w:rPr>
      <w:tab/>
    </w:r>
    <w:r>
      <w:rPr>
        <w:rFonts w:ascii="ZapfCalligr BT" w:hAnsi="ZapfCalligr BT"/>
        <w:b/>
        <w:i/>
        <w:sz w:val="22"/>
      </w:rPr>
      <w:tab/>
    </w:r>
    <w:r>
      <w:rPr>
        <w:rFonts w:ascii="ZapfCalligr BT" w:hAnsi="ZapfCalligr BT"/>
        <w:noProof/>
        <w:sz w:val="16"/>
      </w:rPr>
      <mc:AlternateContent>
        <mc:Choice Requires="wps">
          <w:drawing>
            <wp:anchor distT="0" distB="0" distL="114300" distR="114300" simplePos="0" relativeHeight="251663360" behindDoc="0" locked="0" layoutInCell="1" allowOverlap="1" wp14:anchorId="3042242C" wp14:editId="56C68BD8">
              <wp:simplePos x="0" y="0"/>
              <wp:positionH relativeFrom="page">
                <wp:posOffset>180340</wp:posOffset>
              </wp:positionH>
              <wp:positionV relativeFrom="page">
                <wp:posOffset>3600450</wp:posOffset>
              </wp:positionV>
              <wp:extent cx="269875" cy="0"/>
              <wp:effectExtent l="0" t="0" r="0" b="0"/>
              <wp:wrapNone/>
              <wp:docPr id="63902200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26EFD" id="Line 3"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83.5pt" to="35.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" strokeweight=".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8AF56" w14:textId="52B1E5AE" w:rsidR="002C5C62" w:rsidRPr="00F67DEC" w:rsidRDefault="00F67DEC" w:rsidP="00F67DEC">
    <w:pPr>
      <w:pStyle w:val="berschrift1"/>
      <w:spacing w:before="240"/>
      <w:rPr>
        <w:rFonts w:ascii="Arial" w:hAnsi="Arial" w:cs="Arial"/>
        <w:spacing w:val="40"/>
        <w:sz w:val="48"/>
      </w:rPr>
    </w:pPr>
    <w:r w:rsidRPr="00F67DEC">
      <w:rPr>
        <w:rFonts w:ascii="Arial" w:hAnsi="Arial" w:cs="Arial"/>
        <w:noProof/>
        <w:sz w:val="72"/>
        <w:szCs w:val="22"/>
      </w:rPr>
      <w:drawing>
        <wp:anchor distT="0" distB="0" distL="114300" distR="114300" simplePos="0" relativeHeight="251658240" behindDoc="0" locked="0" layoutInCell="1" allowOverlap="1" wp14:anchorId="5180BB79" wp14:editId="737F70DA">
          <wp:simplePos x="0" y="0"/>
          <wp:positionH relativeFrom="column">
            <wp:posOffset>5020310</wp:posOffset>
          </wp:positionH>
          <wp:positionV relativeFrom="paragraph">
            <wp:posOffset>-144780</wp:posOffset>
          </wp:positionV>
          <wp:extent cx="1131570" cy="1359827"/>
          <wp:effectExtent l="0" t="0" r="0" b="0"/>
          <wp:wrapNone/>
          <wp:docPr id="49227494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1570" cy="1359827"/>
                  </a:xfrm>
                  <a:prstGeom prst="rect">
                    <a:avLst/>
                  </a:prstGeom>
                  <a:noFill/>
                  <a:ln>
                    <a:noFill/>
                  </a:ln>
                </pic:spPr>
              </pic:pic>
            </a:graphicData>
          </a:graphic>
          <wp14:sizeRelH relativeFrom="page">
            <wp14:pctWidth>0</wp14:pctWidth>
          </wp14:sizeRelH>
          <wp14:sizeRelV relativeFrom="page">
            <wp14:pctHeight>0</wp14:pctHeight>
          </wp14:sizeRelV>
        </wp:anchor>
      </w:drawing>
    </w:r>
    <w:r w:rsidR="000D613A" w:rsidRPr="00F67DEC">
      <w:rPr>
        <w:rFonts w:ascii="Arial" w:hAnsi="Arial" w:cs="Arial"/>
        <w:noProof/>
        <w:spacing w:val="40"/>
        <w:sz w:val="52"/>
        <w:szCs w:val="22"/>
      </w:rPr>
      <mc:AlternateContent>
        <mc:Choice Requires="wps">
          <w:drawing>
            <wp:anchor distT="0" distB="0" distL="114300" distR="114300" simplePos="0" relativeHeight="251657216" behindDoc="1" locked="0" layoutInCell="1" allowOverlap="1" wp14:anchorId="28E7DE24" wp14:editId="6241C5F8">
              <wp:simplePos x="0" y="0"/>
              <wp:positionH relativeFrom="column">
                <wp:posOffset>5588635</wp:posOffset>
              </wp:positionH>
              <wp:positionV relativeFrom="paragraph">
                <wp:posOffset>-492760</wp:posOffset>
              </wp:positionV>
              <wp:extent cx="1295400" cy="457200"/>
              <wp:effectExtent l="0" t="0" r="0" b="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4572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BF6CE" id="Rectangle 8" o:spid="_x0000_s1026" style="position:absolute;margin-left:440.05pt;margin-top:-38.8pt;width:102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" fillcolor="black" stroked="f"/>
          </w:pict>
        </mc:Fallback>
      </mc:AlternateContent>
    </w:r>
    <w:r w:rsidR="000D613A" w:rsidRPr="00F67DEC">
      <w:rPr>
        <w:rFonts w:ascii="Arial" w:hAnsi="Arial" w:cs="Arial"/>
        <w:noProof/>
        <w:spacing w:val="40"/>
        <w:sz w:val="52"/>
        <w:szCs w:val="22"/>
      </w:rPr>
      <mc:AlternateContent>
        <mc:Choice Requires="wps">
          <w:drawing>
            <wp:anchor distT="0" distB="0" distL="114300" distR="114300" simplePos="0" relativeHeight="251656192" behindDoc="1" locked="0" layoutInCell="1" allowOverlap="1" wp14:anchorId="1054B275" wp14:editId="1C4EF38B">
              <wp:simplePos x="0" y="0"/>
              <wp:positionH relativeFrom="column">
                <wp:posOffset>-964565</wp:posOffset>
              </wp:positionH>
              <wp:positionV relativeFrom="paragraph">
                <wp:posOffset>-492760</wp:posOffset>
              </wp:positionV>
              <wp:extent cx="6553200" cy="459105"/>
              <wp:effectExtent l="0" t="0" r="0"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0" cy="459105"/>
                      </a:xfrm>
                      <a:prstGeom prst="rect">
                        <a:avLst/>
                      </a:prstGeom>
                      <a:solidFill>
                        <a:srgbClr val="F4E5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8DF19" id="Rectangle 7" o:spid="_x0000_s1026" style="position:absolute;margin-left:-75.95pt;margin-top:-38.8pt;width:516pt;height:3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" fillcolor="#f4e500" stroked="f"/>
          </w:pict>
        </mc:Fallback>
      </mc:AlternateContent>
    </w:r>
    <w:r>
      <w:rPr>
        <w:rFonts w:ascii="Arial" w:hAnsi="Arial" w:cs="Arial"/>
        <w:i w:val="0"/>
        <w:iCs/>
        <w:spacing w:val="40"/>
        <w:sz w:val="52"/>
        <w:szCs w:val="22"/>
      </w:rPr>
      <w:t>STADT HOHENMÖLSEN</w:t>
    </w:r>
  </w:p>
  <w:p w14:paraId="4EE543C1" w14:textId="77777777" w:rsidR="00F67DEC" w:rsidRDefault="00F67DEC" w:rsidP="00F67DEC">
    <w:pPr>
      <w:pStyle w:val="berschrift1"/>
      <w:rPr>
        <w:rFonts w:ascii="Arial" w:hAnsi="Arial" w:cs="Arial"/>
        <w:b w:val="0"/>
        <w:bCs/>
        <w:i w:val="0"/>
        <w:iCs/>
        <w:spacing w:val="40"/>
        <w:sz w:val="40"/>
        <w:szCs w:val="40"/>
      </w:rPr>
    </w:pPr>
  </w:p>
  <w:p w14:paraId="680B5FBD" w14:textId="72C6C7A0" w:rsidR="0068299A" w:rsidRPr="00F67DEC" w:rsidRDefault="00F67DEC" w:rsidP="00F67DEC">
    <w:pPr>
      <w:pStyle w:val="berschrift1"/>
      <w:rPr>
        <w:rFonts w:ascii="Arial" w:hAnsi="Arial" w:cs="Arial"/>
        <w:b w:val="0"/>
        <w:bCs/>
        <w:i w:val="0"/>
        <w:iCs/>
        <w:spacing w:val="40"/>
        <w:sz w:val="40"/>
        <w:szCs w:val="40"/>
      </w:rPr>
    </w:pPr>
    <w:r w:rsidRPr="00F67DEC">
      <w:rPr>
        <w:rFonts w:ascii="Arial" w:hAnsi="Arial" w:cs="Arial"/>
        <w:b w:val="0"/>
        <w:bCs/>
        <w:i w:val="0"/>
        <w:iCs/>
        <w:spacing w:val="40"/>
        <w:sz w:val="40"/>
        <w:szCs w:val="40"/>
      </w:rPr>
      <w:t>Presse-Informationen</w:t>
    </w:r>
  </w:p>
  <w:p w14:paraId="2BDB5235" w14:textId="5E22D057" w:rsidR="00591FE8" w:rsidRPr="00F67DEC" w:rsidRDefault="002C5C62" w:rsidP="00F67DEC">
    <w:pPr>
      <w:rPr>
        <w:rFonts w:ascii="ZapfCalligr BT" w:hAnsi="ZapfCalligr BT"/>
        <w:sz w:val="16"/>
      </w:rPr>
    </w:pPr>
    <w:r>
      <w:rPr>
        <w:rFonts w:ascii="ZapfCalligr BT" w:hAnsi="ZapfCalligr BT"/>
        <w:b/>
        <w:i/>
        <w:sz w:val="22"/>
      </w:rPr>
      <w:tab/>
    </w:r>
    <w:r>
      <w:rPr>
        <w:rFonts w:ascii="ZapfCalligr BT" w:hAnsi="ZapfCalligr BT"/>
        <w:b/>
        <w:i/>
        <w:sz w:val="22"/>
      </w:rPr>
      <w:tab/>
    </w:r>
    <w:r w:rsidR="000D613A" w:rsidRPr="00A60572">
      <w:rPr>
        <w:rFonts w:ascii="Arial" w:hAnsi="Arial" w:cs="Arial"/>
        <w:noProof/>
        <w:sz w:val="16"/>
      </w:rPr>
      <mc:AlternateContent>
        <mc:Choice Requires="wps">
          <w:drawing>
            <wp:anchor distT="0" distB="0" distL="114300" distR="114300" simplePos="0" relativeHeight="251654144" behindDoc="0" locked="0" layoutInCell="1" allowOverlap="1" wp14:anchorId="2E398634" wp14:editId="6FDE5367">
              <wp:simplePos x="0" y="0"/>
              <wp:positionH relativeFrom="column">
                <wp:posOffset>3252470</wp:posOffset>
              </wp:positionH>
              <wp:positionV relativeFrom="paragraph">
                <wp:posOffset>25400</wp:posOffset>
              </wp:positionV>
              <wp:extent cx="3019425" cy="14097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40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594DE" w14:textId="77777777" w:rsidR="00A60572" w:rsidRDefault="00A6057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98634" id="_x0000_t202" coordsize="21600,21600" o:spt="202" path="m,l,21600r21600,l21600,xe">
              <v:stroke joinstyle="miter"/>
              <v:path gradientshapeok="t" o:connecttype="rect"/>
            </v:shapetype>
            <v:shape id="Text Box 1" o:spid="_x0000_s1027" type="#_x0000_t202" style="position:absolute;margin-left:256.1pt;margin-top:2pt;width:237.75pt;height:11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" filled="f" stroked="f">
              <v:textbox>
                <w:txbxContent>
                  <w:p w14:paraId="127594DE" w14:textId="77777777" w:rsidR="00A60572" w:rsidRDefault="00A60572"/>
                </w:txbxContent>
              </v:textbox>
            </v:shape>
          </w:pict>
        </mc:Fallback>
      </mc:AlternateContent>
    </w:r>
    <w:r w:rsidR="000D613A">
      <w:rPr>
        <w:rFonts w:ascii="ZapfCalligr BT" w:hAnsi="ZapfCalligr BT"/>
        <w:noProof/>
        <w:sz w:val="16"/>
      </w:rPr>
      <mc:AlternateContent>
        <mc:Choice Requires="wps">
          <w:drawing>
            <wp:anchor distT="0" distB="0" distL="114300" distR="114300" simplePos="0" relativeHeight="251655168" behindDoc="0" locked="0" layoutInCell="1" allowOverlap="1" wp14:anchorId="3F328071" wp14:editId="221C0759">
              <wp:simplePos x="0" y="0"/>
              <wp:positionH relativeFrom="page">
                <wp:posOffset>180340</wp:posOffset>
              </wp:positionH>
              <wp:positionV relativeFrom="page">
                <wp:posOffset>3600450</wp:posOffset>
              </wp:positionV>
              <wp:extent cx="269875"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7607E" id="Line 3"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83.5pt" to="35.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" strokeweight=".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F2766"/>
    <w:multiLevelType w:val="multilevel"/>
    <w:tmpl w:val="52D06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733A51"/>
    <w:multiLevelType w:val="multilevel"/>
    <w:tmpl w:val="ED00C7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C05C96"/>
    <w:multiLevelType w:val="multilevel"/>
    <w:tmpl w:val="531A94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669868005">
    <w:abstractNumId w:val="0"/>
  </w:num>
  <w:num w:numId="2" w16cid:durableId="1492597206">
    <w:abstractNumId w:val="1"/>
  </w:num>
  <w:num w:numId="3" w16cid:durableId="1352955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4e500,#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349"/>
    <w:rsid w:val="000041EA"/>
    <w:rsid w:val="00007BF7"/>
    <w:rsid w:val="00016C4A"/>
    <w:rsid w:val="000375D5"/>
    <w:rsid w:val="00075AC3"/>
    <w:rsid w:val="00076552"/>
    <w:rsid w:val="00083B15"/>
    <w:rsid w:val="00090F2D"/>
    <w:rsid w:val="000A6EAE"/>
    <w:rsid w:val="000B19C8"/>
    <w:rsid w:val="000B2496"/>
    <w:rsid w:val="000C1DAF"/>
    <w:rsid w:val="000D53D1"/>
    <w:rsid w:val="000D613A"/>
    <w:rsid w:val="000E3BC1"/>
    <w:rsid w:val="000F372D"/>
    <w:rsid w:val="0011136C"/>
    <w:rsid w:val="00131C27"/>
    <w:rsid w:val="00143977"/>
    <w:rsid w:val="00147171"/>
    <w:rsid w:val="00157363"/>
    <w:rsid w:val="00163F34"/>
    <w:rsid w:val="00165009"/>
    <w:rsid w:val="00176218"/>
    <w:rsid w:val="00193AE6"/>
    <w:rsid w:val="001A0CFE"/>
    <w:rsid w:val="001A4787"/>
    <w:rsid w:val="001A4D24"/>
    <w:rsid w:val="001B284A"/>
    <w:rsid w:val="001B4C8A"/>
    <w:rsid w:val="001C5EF2"/>
    <w:rsid w:val="001C6180"/>
    <w:rsid w:val="001D146C"/>
    <w:rsid w:val="001D6181"/>
    <w:rsid w:val="001E1F60"/>
    <w:rsid w:val="001E2866"/>
    <w:rsid w:val="002041B8"/>
    <w:rsid w:val="002060A1"/>
    <w:rsid w:val="00211D19"/>
    <w:rsid w:val="00243374"/>
    <w:rsid w:val="00244075"/>
    <w:rsid w:val="002477AC"/>
    <w:rsid w:val="002525B5"/>
    <w:rsid w:val="00273A93"/>
    <w:rsid w:val="002769A0"/>
    <w:rsid w:val="002949DB"/>
    <w:rsid w:val="00297FC9"/>
    <w:rsid w:val="002A3981"/>
    <w:rsid w:val="002B2E47"/>
    <w:rsid w:val="002B388A"/>
    <w:rsid w:val="002C0B41"/>
    <w:rsid w:val="002C5217"/>
    <w:rsid w:val="002C5C62"/>
    <w:rsid w:val="002C7F57"/>
    <w:rsid w:val="002D0600"/>
    <w:rsid w:val="002E4599"/>
    <w:rsid w:val="002E5297"/>
    <w:rsid w:val="002E6E8F"/>
    <w:rsid w:val="002F2C3E"/>
    <w:rsid w:val="002F7CC8"/>
    <w:rsid w:val="00320BAA"/>
    <w:rsid w:val="003217A9"/>
    <w:rsid w:val="0032228C"/>
    <w:rsid w:val="00323689"/>
    <w:rsid w:val="00327361"/>
    <w:rsid w:val="00332991"/>
    <w:rsid w:val="00334094"/>
    <w:rsid w:val="0034789B"/>
    <w:rsid w:val="00357F40"/>
    <w:rsid w:val="00367F32"/>
    <w:rsid w:val="003A38D9"/>
    <w:rsid w:val="003E4F18"/>
    <w:rsid w:val="003E65EC"/>
    <w:rsid w:val="003F0F5A"/>
    <w:rsid w:val="00402380"/>
    <w:rsid w:val="00440C53"/>
    <w:rsid w:val="0044731E"/>
    <w:rsid w:val="00450B4F"/>
    <w:rsid w:val="004552D7"/>
    <w:rsid w:val="00463D1B"/>
    <w:rsid w:val="00463F8E"/>
    <w:rsid w:val="004643F0"/>
    <w:rsid w:val="00471642"/>
    <w:rsid w:val="00484E49"/>
    <w:rsid w:val="00485BE5"/>
    <w:rsid w:val="00491BC5"/>
    <w:rsid w:val="004964D1"/>
    <w:rsid w:val="004972B9"/>
    <w:rsid w:val="004A0687"/>
    <w:rsid w:val="004A0F4F"/>
    <w:rsid w:val="004B22D3"/>
    <w:rsid w:val="004B27CF"/>
    <w:rsid w:val="004D3396"/>
    <w:rsid w:val="004D4A1A"/>
    <w:rsid w:val="004D7ED4"/>
    <w:rsid w:val="00502E8B"/>
    <w:rsid w:val="00512AF7"/>
    <w:rsid w:val="0052056C"/>
    <w:rsid w:val="00520820"/>
    <w:rsid w:val="005324FB"/>
    <w:rsid w:val="0053661D"/>
    <w:rsid w:val="0054098D"/>
    <w:rsid w:val="00541918"/>
    <w:rsid w:val="00553AE8"/>
    <w:rsid w:val="005647FB"/>
    <w:rsid w:val="00565D1E"/>
    <w:rsid w:val="0057237A"/>
    <w:rsid w:val="005745F0"/>
    <w:rsid w:val="00585E56"/>
    <w:rsid w:val="00586E5C"/>
    <w:rsid w:val="00591FE8"/>
    <w:rsid w:val="0059268C"/>
    <w:rsid w:val="00592EF1"/>
    <w:rsid w:val="005B1294"/>
    <w:rsid w:val="005B4B9D"/>
    <w:rsid w:val="005C0ADF"/>
    <w:rsid w:val="005C1F21"/>
    <w:rsid w:val="005E7C00"/>
    <w:rsid w:val="005F3FE4"/>
    <w:rsid w:val="005F6833"/>
    <w:rsid w:val="00614141"/>
    <w:rsid w:val="0061542D"/>
    <w:rsid w:val="00616A9C"/>
    <w:rsid w:val="006203BF"/>
    <w:rsid w:val="00640F99"/>
    <w:rsid w:val="00657696"/>
    <w:rsid w:val="00664789"/>
    <w:rsid w:val="00671FEB"/>
    <w:rsid w:val="0068299A"/>
    <w:rsid w:val="00691A94"/>
    <w:rsid w:val="006A62EC"/>
    <w:rsid w:val="006A68DF"/>
    <w:rsid w:val="006B6ADD"/>
    <w:rsid w:val="006C1AB1"/>
    <w:rsid w:val="006E09B1"/>
    <w:rsid w:val="006F520A"/>
    <w:rsid w:val="006F70E7"/>
    <w:rsid w:val="006F77FF"/>
    <w:rsid w:val="007118FA"/>
    <w:rsid w:val="00724A70"/>
    <w:rsid w:val="00731A23"/>
    <w:rsid w:val="007373A3"/>
    <w:rsid w:val="00747EEC"/>
    <w:rsid w:val="0075657C"/>
    <w:rsid w:val="00762A8C"/>
    <w:rsid w:val="00765707"/>
    <w:rsid w:val="0077098E"/>
    <w:rsid w:val="007753FF"/>
    <w:rsid w:val="00782601"/>
    <w:rsid w:val="00787E92"/>
    <w:rsid w:val="0079402B"/>
    <w:rsid w:val="00796E52"/>
    <w:rsid w:val="007A236A"/>
    <w:rsid w:val="007B65C4"/>
    <w:rsid w:val="007B764E"/>
    <w:rsid w:val="007C044C"/>
    <w:rsid w:val="007C7A6D"/>
    <w:rsid w:val="007E596C"/>
    <w:rsid w:val="007F6847"/>
    <w:rsid w:val="008015DC"/>
    <w:rsid w:val="008046C2"/>
    <w:rsid w:val="00807175"/>
    <w:rsid w:val="00816EDA"/>
    <w:rsid w:val="00824857"/>
    <w:rsid w:val="00850D35"/>
    <w:rsid w:val="00870737"/>
    <w:rsid w:val="00870A3F"/>
    <w:rsid w:val="008772CC"/>
    <w:rsid w:val="00882E2F"/>
    <w:rsid w:val="00891315"/>
    <w:rsid w:val="00893F40"/>
    <w:rsid w:val="00895B83"/>
    <w:rsid w:val="00897655"/>
    <w:rsid w:val="008A42CC"/>
    <w:rsid w:val="008A437D"/>
    <w:rsid w:val="008B58B6"/>
    <w:rsid w:val="008B739B"/>
    <w:rsid w:val="008D73D7"/>
    <w:rsid w:val="008E548B"/>
    <w:rsid w:val="008F1965"/>
    <w:rsid w:val="008F2A16"/>
    <w:rsid w:val="008F2DD6"/>
    <w:rsid w:val="008F3DB2"/>
    <w:rsid w:val="008F76B8"/>
    <w:rsid w:val="00913578"/>
    <w:rsid w:val="00941CC1"/>
    <w:rsid w:val="00951AB5"/>
    <w:rsid w:val="00963767"/>
    <w:rsid w:val="00964F27"/>
    <w:rsid w:val="00965E91"/>
    <w:rsid w:val="00967373"/>
    <w:rsid w:val="00982F8E"/>
    <w:rsid w:val="00987DEB"/>
    <w:rsid w:val="0099316E"/>
    <w:rsid w:val="00997106"/>
    <w:rsid w:val="009B0F98"/>
    <w:rsid w:val="009D0BD1"/>
    <w:rsid w:val="009D2F89"/>
    <w:rsid w:val="009D5F06"/>
    <w:rsid w:val="00A05F0D"/>
    <w:rsid w:val="00A07248"/>
    <w:rsid w:val="00A11D32"/>
    <w:rsid w:val="00A13F52"/>
    <w:rsid w:val="00A374C2"/>
    <w:rsid w:val="00A479AB"/>
    <w:rsid w:val="00A541A5"/>
    <w:rsid w:val="00A57BF2"/>
    <w:rsid w:val="00A60572"/>
    <w:rsid w:val="00A763A5"/>
    <w:rsid w:val="00A76FAD"/>
    <w:rsid w:val="00A8292F"/>
    <w:rsid w:val="00A92F25"/>
    <w:rsid w:val="00A940C6"/>
    <w:rsid w:val="00AA5C34"/>
    <w:rsid w:val="00AA7939"/>
    <w:rsid w:val="00AB15B7"/>
    <w:rsid w:val="00AB1745"/>
    <w:rsid w:val="00AC4905"/>
    <w:rsid w:val="00AC71CD"/>
    <w:rsid w:val="00AD236D"/>
    <w:rsid w:val="00AD7B3E"/>
    <w:rsid w:val="00AE15CF"/>
    <w:rsid w:val="00AE3050"/>
    <w:rsid w:val="00AE647D"/>
    <w:rsid w:val="00AF3811"/>
    <w:rsid w:val="00B0289B"/>
    <w:rsid w:val="00B054EA"/>
    <w:rsid w:val="00B1075D"/>
    <w:rsid w:val="00B25744"/>
    <w:rsid w:val="00B33475"/>
    <w:rsid w:val="00B338AE"/>
    <w:rsid w:val="00B346BF"/>
    <w:rsid w:val="00B35C21"/>
    <w:rsid w:val="00B40B75"/>
    <w:rsid w:val="00B41B29"/>
    <w:rsid w:val="00B4315E"/>
    <w:rsid w:val="00B46258"/>
    <w:rsid w:val="00B46D1F"/>
    <w:rsid w:val="00B5082F"/>
    <w:rsid w:val="00B54E7F"/>
    <w:rsid w:val="00B8290C"/>
    <w:rsid w:val="00B84FCA"/>
    <w:rsid w:val="00B90CA0"/>
    <w:rsid w:val="00B93D65"/>
    <w:rsid w:val="00BA08DE"/>
    <w:rsid w:val="00BB417C"/>
    <w:rsid w:val="00BD2A3C"/>
    <w:rsid w:val="00BE3F1A"/>
    <w:rsid w:val="00BE62A4"/>
    <w:rsid w:val="00BE7B50"/>
    <w:rsid w:val="00BF3AC7"/>
    <w:rsid w:val="00C03A59"/>
    <w:rsid w:val="00C069E5"/>
    <w:rsid w:val="00C06D51"/>
    <w:rsid w:val="00C079CC"/>
    <w:rsid w:val="00C115C8"/>
    <w:rsid w:val="00C14B51"/>
    <w:rsid w:val="00C174EE"/>
    <w:rsid w:val="00C223E6"/>
    <w:rsid w:val="00C22529"/>
    <w:rsid w:val="00C33DF8"/>
    <w:rsid w:val="00C46155"/>
    <w:rsid w:val="00C5002C"/>
    <w:rsid w:val="00C5651E"/>
    <w:rsid w:val="00C568DE"/>
    <w:rsid w:val="00C579B2"/>
    <w:rsid w:val="00C730E3"/>
    <w:rsid w:val="00C74573"/>
    <w:rsid w:val="00C7685B"/>
    <w:rsid w:val="00CA3328"/>
    <w:rsid w:val="00CC3B2D"/>
    <w:rsid w:val="00CD0BA8"/>
    <w:rsid w:val="00CD5D3A"/>
    <w:rsid w:val="00CE397C"/>
    <w:rsid w:val="00CE7E74"/>
    <w:rsid w:val="00CF0BC5"/>
    <w:rsid w:val="00CF237F"/>
    <w:rsid w:val="00CF44FF"/>
    <w:rsid w:val="00D006F6"/>
    <w:rsid w:val="00D03C0A"/>
    <w:rsid w:val="00D1478B"/>
    <w:rsid w:val="00D1752A"/>
    <w:rsid w:val="00D23D55"/>
    <w:rsid w:val="00D35305"/>
    <w:rsid w:val="00D35E86"/>
    <w:rsid w:val="00D41B4D"/>
    <w:rsid w:val="00D45C9F"/>
    <w:rsid w:val="00D63E04"/>
    <w:rsid w:val="00D651DE"/>
    <w:rsid w:val="00D73C8B"/>
    <w:rsid w:val="00D76DC5"/>
    <w:rsid w:val="00D76E0F"/>
    <w:rsid w:val="00D80733"/>
    <w:rsid w:val="00D808FB"/>
    <w:rsid w:val="00D9266E"/>
    <w:rsid w:val="00D92940"/>
    <w:rsid w:val="00D93031"/>
    <w:rsid w:val="00D96F1C"/>
    <w:rsid w:val="00DA0E89"/>
    <w:rsid w:val="00DA47DD"/>
    <w:rsid w:val="00DC2C30"/>
    <w:rsid w:val="00DD281E"/>
    <w:rsid w:val="00DE469C"/>
    <w:rsid w:val="00DE78E6"/>
    <w:rsid w:val="00E14BD6"/>
    <w:rsid w:val="00E215BC"/>
    <w:rsid w:val="00E342F5"/>
    <w:rsid w:val="00E42BDB"/>
    <w:rsid w:val="00E44EC0"/>
    <w:rsid w:val="00E56FB3"/>
    <w:rsid w:val="00E87040"/>
    <w:rsid w:val="00E971DD"/>
    <w:rsid w:val="00EA3E1C"/>
    <w:rsid w:val="00EA73B8"/>
    <w:rsid w:val="00EB166E"/>
    <w:rsid w:val="00EB1E9C"/>
    <w:rsid w:val="00EB4191"/>
    <w:rsid w:val="00EB58F0"/>
    <w:rsid w:val="00EF65EA"/>
    <w:rsid w:val="00F049BF"/>
    <w:rsid w:val="00F24EBD"/>
    <w:rsid w:val="00F2520C"/>
    <w:rsid w:val="00F30138"/>
    <w:rsid w:val="00F47B80"/>
    <w:rsid w:val="00F51A9A"/>
    <w:rsid w:val="00F52F84"/>
    <w:rsid w:val="00F55DAC"/>
    <w:rsid w:val="00F565B6"/>
    <w:rsid w:val="00F62272"/>
    <w:rsid w:val="00F62D50"/>
    <w:rsid w:val="00F67DEC"/>
    <w:rsid w:val="00F72E51"/>
    <w:rsid w:val="00F92697"/>
    <w:rsid w:val="00F93CE6"/>
    <w:rsid w:val="00FA1C1B"/>
    <w:rsid w:val="00FA2B95"/>
    <w:rsid w:val="00FA3D2C"/>
    <w:rsid w:val="00FB4349"/>
    <w:rsid w:val="00FC635E"/>
    <w:rsid w:val="00FD3303"/>
    <w:rsid w:val="00FE183B"/>
    <w:rsid w:val="00FF472D"/>
    <w:rsid w:val="00FF5C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4e500,#ddd"/>
    </o:shapedefaults>
    <o:shapelayout v:ext="edit">
      <o:idmap v:ext="edit" data="2"/>
    </o:shapelayout>
  </w:shapeDefaults>
  <w:decimalSymbol w:val=","/>
  <w:listSeparator w:val=";"/>
  <w14:docId w14:val="4B0599AE"/>
  <w15:chartTrackingRefBased/>
  <w15:docId w15:val="{5882D5F0-DC6B-4F06-9D6D-08B66DA46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B1745"/>
    <w:pPr>
      <w:overflowPunct w:val="0"/>
      <w:autoSpaceDE w:val="0"/>
      <w:autoSpaceDN w:val="0"/>
      <w:adjustRightInd w:val="0"/>
      <w:textAlignment w:val="baseline"/>
    </w:pPr>
  </w:style>
  <w:style w:type="paragraph" w:styleId="berschrift1">
    <w:name w:val="heading 1"/>
    <w:basedOn w:val="Standard"/>
    <w:next w:val="Standard"/>
    <w:qFormat/>
    <w:pPr>
      <w:keepNext/>
      <w:outlineLvl w:val="0"/>
    </w:pPr>
    <w:rPr>
      <w:rFonts w:ascii="Cooper Md BT" w:hAnsi="Cooper Md BT"/>
      <w:b/>
      <w:i/>
      <w:sz w:val="56"/>
    </w:rPr>
  </w:style>
  <w:style w:type="paragraph" w:styleId="berschrift2">
    <w:name w:val="heading 2"/>
    <w:basedOn w:val="Standard"/>
    <w:next w:val="Standard"/>
    <w:qFormat/>
    <w:pPr>
      <w:keepNext/>
      <w:outlineLvl w:val="1"/>
    </w:pPr>
    <w:rPr>
      <w:rFonts w:ascii="Belwe Bd BT" w:hAnsi="Belwe Bd BT"/>
      <w:b/>
    </w:rPr>
  </w:style>
  <w:style w:type="paragraph" w:styleId="berschrift3">
    <w:name w:val="heading 3"/>
    <w:basedOn w:val="Standard"/>
    <w:next w:val="Standard"/>
    <w:qFormat/>
    <w:pPr>
      <w:keepNext/>
      <w:outlineLvl w:val="2"/>
    </w:pPr>
    <w:rPr>
      <w:rFonts w:ascii="ZapfCalligr BT" w:hAnsi="ZapfCalligr BT"/>
      <w:i/>
      <w:sz w:val="22"/>
    </w:rPr>
  </w:style>
  <w:style w:type="paragraph" w:styleId="berschrift4">
    <w:name w:val="heading 4"/>
    <w:basedOn w:val="Standard"/>
    <w:next w:val="Standard"/>
    <w:qFormat/>
    <w:pPr>
      <w:keepNext/>
      <w:outlineLvl w:val="3"/>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right"/>
    </w:pPr>
    <w:rPr>
      <w:sz w:val="22"/>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rsid w:val="008046C2"/>
    <w:pPr>
      <w:shd w:val="clear" w:color="auto" w:fill="000080"/>
    </w:pPr>
    <w:rPr>
      <w:rFonts w:ascii="Tahoma" w:hAnsi="Tahoma" w:cs="Tahoma"/>
    </w:rPr>
  </w:style>
  <w:style w:type="character" w:styleId="Hyperlink">
    <w:name w:val="Hyperlink"/>
    <w:basedOn w:val="Absatz-Standardschriftart"/>
    <w:rsid w:val="00F93CE6"/>
    <w:rPr>
      <w:color w:val="0000FF"/>
      <w:u w:val="single"/>
    </w:rPr>
  </w:style>
  <w:style w:type="table" w:styleId="Tabellenraster">
    <w:name w:val="Table Grid"/>
    <w:basedOn w:val="NormaleTabelle"/>
    <w:rsid w:val="00A605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3E4F18"/>
    <w:rPr>
      <w:rFonts w:ascii="Tahoma" w:hAnsi="Tahoma" w:cs="Tahoma"/>
      <w:sz w:val="16"/>
      <w:szCs w:val="16"/>
    </w:rPr>
  </w:style>
  <w:style w:type="character" w:styleId="HTMLSchreibmaschine">
    <w:name w:val="HTML Typewriter"/>
    <w:basedOn w:val="Absatz-Standardschriftart"/>
    <w:rsid w:val="00616A9C"/>
    <w:rPr>
      <w:rFonts w:ascii="Courier New" w:eastAsia="Times New Roman" w:hAnsi="Courier New" w:cs="Courier New"/>
      <w:sz w:val="20"/>
      <w:szCs w:val="20"/>
    </w:rPr>
  </w:style>
  <w:style w:type="paragraph" w:styleId="StandardWeb">
    <w:name w:val="Normal (Web)"/>
    <w:basedOn w:val="Standard"/>
    <w:uiPriority w:val="99"/>
    <w:rsid w:val="00F049BF"/>
    <w:pPr>
      <w:overflowPunct/>
      <w:autoSpaceDE/>
      <w:autoSpaceDN/>
      <w:adjustRightInd/>
      <w:spacing w:before="100" w:beforeAutospacing="1" w:after="100" w:afterAutospacing="1"/>
      <w:textAlignment w:val="auto"/>
    </w:pPr>
    <w:rPr>
      <w:sz w:val="24"/>
      <w:szCs w:val="24"/>
    </w:rPr>
  </w:style>
  <w:style w:type="character" w:styleId="Seitenzahl">
    <w:name w:val="page number"/>
    <w:basedOn w:val="Absatz-Standardschriftart"/>
    <w:rsid w:val="00FF472D"/>
  </w:style>
  <w:style w:type="character" w:styleId="NichtaufgelsteErwhnung">
    <w:name w:val="Unresolved Mention"/>
    <w:basedOn w:val="Absatz-Standardschriftart"/>
    <w:uiPriority w:val="99"/>
    <w:semiHidden/>
    <w:unhideWhenUsed/>
    <w:rsid w:val="00E87040"/>
    <w:rPr>
      <w:color w:val="605E5C"/>
      <w:shd w:val="clear" w:color="auto" w:fill="E1DFDD"/>
    </w:rPr>
  </w:style>
  <w:style w:type="paragraph" w:styleId="Beschriftung">
    <w:name w:val="caption"/>
    <w:basedOn w:val="Standard"/>
    <w:next w:val="Standard"/>
    <w:unhideWhenUsed/>
    <w:qFormat/>
    <w:rsid w:val="00762A8C"/>
    <w:pPr>
      <w:spacing w:after="200"/>
    </w:pPr>
    <w:rPr>
      <w:i/>
      <w:iCs/>
      <w:color w:val="44546A" w:themeColor="text2"/>
      <w:sz w:val="18"/>
      <w:szCs w:val="18"/>
    </w:rPr>
  </w:style>
  <w:style w:type="character" w:styleId="BesuchterLink">
    <w:name w:val="FollowedHyperlink"/>
    <w:basedOn w:val="Absatz-Standardschriftart"/>
    <w:rsid w:val="006576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1341">
      <w:bodyDiv w:val="1"/>
      <w:marLeft w:val="0"/>
      <w:marRight w:val="0"/>
      <w:marTop w:val="0"/>
      <w:marBottom w:val="0"/>
      <w:divBdr>
        <w:top w:val="none" w:sz="0" w:space="0" w:color="auto"/>
        <w:left w:val="none" w:sz="0" w:space="0" w:color="auto"/>
        <w:bottom w:val="none" w:sz="0" w:space="0" w:color="auto"/>
        <w:right w:val="none" w:sz="0" w:space="0" w:color="auto"/>
      </w:divBdr>
    </w:div>
    <w:div w:id="335305924">
      <w:bodyDiv w:val="1"/>
      <w:marLeft w:val="0"/>
      <w:marRight w:val="0"/>
      <w:marTop w:val="0"/>
      <w:marBottom w:val="0"/>
      <w:divBdr>
        <w:top w:val="none" w:sz="0" w:space="0" w:color="auto"/>
        <w:left w:val="none" w:sz="0" w:space="0" w:color="auto"/>
        <w:bottom w:val="none" w:sz="0" w:space="0" w:color="auto"/>
        <w:right w:val="none" w:sz="0" w:space="0" w:color="auto"/>
      </w:divBdr>
    </w:div>
    <w:div w:id="372735677">
      <w:bodyDiv w:val="1"/>
      <w:marLeft w:val="0"/>
      <w:marRight w:val="0"/>
      <w:marTop w:val="0"/>
      <w:marBottom w:val="0"/>
      <w:divBdr>
        <w:top w:val="none" w:sz="0" w:space="0" w:color="auto"/>
        <w:left w:val="none" w:sz="0" w:space="0" w:color="auto"/>
        <w:bottom w:val="none" w:sz="0" w:space="0" w:color="auto"/>
        <w:right w:val="none" w:sz="0" w:space="0" w:color="auto"/>
      </w:divBdr>
    </w:div>
    <w:div w:id="403651744">
      <w:bodyDiv w:val="1"/>
      <w:marLeft w:val="0"/>
      <w:marRight w:val="0"/>
      <w:marTop w:val="0"/>
      <w:marBottom w:val="0"/>
      <w:divBdr>
        <w:top w:val="none" w:sz="0" w:space="0" w:color="auto"/>
        <w:left w:val="none" w:sz="0" w:space="0" w:color="auto"/>
        <w:bottom w:val="none" w:sz="0" w:space="0" w:color="auto"/>
        <w:right w:val="none" w:sz="0" w:space="0" w:color="auto"/>
      </w:divBdr>
    </w:div>
    <w:div w:id="601569633">
      <w:bodyDiv w:val="1"/>
      <w:marLeft w:val="0"/>
      <w:marRight w:val="0"/>
      <w:marTop w:val="0"/>
      <w:marBottom w:val="0"/>
      <w:divBdr>
        <w:top w:val="none" w:sz="0" w:space="0" w:color="auto"/>
        <w:left w:val="none" w:sz="0" w:space="0" w:color="auto"/>
        <w:bottom w:val="none" w:sz="0" w:space="0" w:color="auto"/>
        <w:right w:val="none" w:sz="0" w:space="0" w:color="auto"/>
      </w:divBdr>
      <w:divsChild>
        <w:div w:id="1635671661">
          <w:marLeft w:val="0"/>
          <w:marRight w:val="0"/>
          <w:marTop w:val="0"/>
          <w:marBottom w:val="0"/>
          <w:divBdr>
            <w:top w:val="none" w:sz="0" w:space="0" w:color="auto"/>
            <w:left w:val="none" w:sz="0" w:space="0" w:color="auto"/>
            <w:bottom w:val="none" w:sz="0" w:space="0" w:color="auto"/>
            <w:right w:val="none" w:sz="0" w:space="0" w:color="auto"/>
          </w:divBdr>
          <w:divsChild>
            <w:div w:id="2090079686">
              <w:marLeft w:val="0"/>
              <w:marRight w:val="0"/>
              <w:marTop w:val="0"/>
              <w:marBottom w:val="0"/>
              <w:divBdr>
                <w:top w:val="none" w:sz="0" w:space="0" w:color="auto"/>
                <w:left w:val="none" w:sz="0" w:space="0" w:color="auto"/>
                <w:bottom w:val="none" w:sz="0" w:space="0" w:color="auto"/>
                <w:right w:val="none" w:sz="0" w:space="0" w:color="auto"/>
              </w:divBdr>
              <w:divsChild>
                <w:div w:id="930625940">
                  <w:marLeft w:val="2928"/>
                  <w:marRight w:val="0"/>
                  <w:marTop w:val="720"/>
                  <w:marBottom w:val="0"/>
                  <w:divBdr>
                    <w:top w:val="none" w:sz="0" w:space="0" w:color="auto"/>
                    <w:left w:val="none" w:sz="0" w:space="0" w:color="auto"/>
                    <w:bottom w:val="none" w:sz="0" w:space="0" w:color="auto"/>
                    <w:right w:val="none" w:sz="0" w:space="0" w:color="auto"/>
                  </w:divBdr>
                  <w:divsChild>
                    <w:div w:id="7111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481264">
      <w:bodyDiv w:val="1"/>
      <w:marLeft w:val="0"/>
      <w:marRight w:val="0"/>
      <w:marTop w:val="0"/>
      <w:marBottom w:val="0"/>
      <w:divBdr>
        <w:top w:val="none" w:sz="0" w:space="0" w:color="auto"/>
        <w:left w:val="none" w:sz="0" w:space="0" w:color="auto"/>
        <w:bottom w:val="none" w:sz="0" w:space="0" w:color="auto"/>
        <w:right w:val="none" w:sz="0" w:space="0" w:color="auto"/>
      </w:divBdr>
    </w:div>
    <w:div w:id="788819541">
      <w:bodyDiv w:val="1"/>
      <w:marLeft w:val="0"/>
      <w:marRight w:val="0"/>
      <w:marTop w:val="0"/>
      <w:marBottom w:val="0"/>
      <w:divBdr>
        <w:top w:val="none" w:sz="0" w:space="0" w:color="auto"/>
        <w:left w:val="none" w:sz="0" w:space="0" w:color="auto"/>
        <w:bottom w:val="none" w:sz="0" w:space="0" w:color="auto"/>
        <w:right w:val="none" w:sz="0" w:space="0" w:color="auto"/>
      </w:divBdr>
    </w:div>
    <w:div w:id="885217216">
      <w:bodyDiv w:val="1"/>
      <w:marLeft w:val="0"/>
      <w:marRight w:val="0"/>
      <w:marTop w:val="0"/>
      <w:marBottom w:val="0"/>
      <w:divBdr>
        <w:top w:val="none" w:sz="0" w:space="0" w:color="auto"/>
        <w:left w:val="none" w:sz="0" w:space="0" w:color="auto"/>
        <w:bottom w:val="none" w:sz="0" w:space="0" w:color="auto"/>
        <w:right w:val="none" w:sz="0" w:space="0" w:color="auto"/>
      </w:divBdr>
    </w:div>
    <w:div w:id="954605879">
      <w:bodyDiv w:val="1"/>
      <w:marLeft w:val="0"/>
      <w:marRight w:val="0"/>
      <w:marTop w:val="0"/>
      <w:marBottom w:val="0"/>
      <w:divBdr>
        <w:top w:val="none" w:sz="0" w:space="0" w:color="auto"/>
        <w:left w:val="none" w:sz="0" w:space="0" w:color="auto"/>
        <w:bottom w:val="none" w:sz="0" w:space="0" w:color="auto"/>
        <w:right w:val="none" w:sz="0" w:space="0" w:color="auto"/>
      </w:divBdr>
    </w:div>
    <w:div w:id="1589076900">
      <w:bodyDiv w:val="1"/>
      <w:marLeft w:val="0"/>
      <w:marRight w:val="0"/>
      <w:marTop w:val="0"/>
      <w:marBottom w:val="0"/>
      <w:divBdr>
        <w:top w:val="none" w:sz="0" w:space="0" w:color="auto"/>
        <w:left w:val="none" w:sz="0" w:space="0" w:color="auto"/>
        <w:bottom w:val="none" w:sz="0" w:space="0" w:color="auto"/>
        <w:right w:val="none" w:sz="0" w:space="0" w:color="auto"/>
      </w:divBdr>
      <w:divsChild>
        <w:div w:id="1803813060">
          <w:marLeft w:val="0"/>
          <w:marRight w:val="0"/>
          <w:marTop w:val="0"/>
          <w:marBottom w:val="0"/>
          <w:divBdr>
            <w:top w:val="none" w:sz="0" w:space="0" w:color="auto"/>
            <w:left w:val="none" w:sz="0" w:space="0" w:color="auto"/>
            <w:bottom w:val="none" w:sz="0" w:space="0" w:color="auto"/>
            <w:right w:val="none" w:sz="0" w:space="0" w:color="auto"/>
          </w:divBdr>
          <w:divsChild>
            <w:div w:id="1731465817">
              <w:marLeft w:val="0"/>
              <w:marRight w:val="0"/>
              <w:marTop w:val="0"/>
              <w:marBottom w:val="0"/>
              <w:divBdr>
                <w:top w:val="none" w:sz="0" w:space="0" w:color="auto"/>
                <w:left w:val="none" w:sz="0" w:space="0" w:color="auto"/>
                <w:bottom w:val="none" w:sz="0" w:space="0" w:color="auto"/>
                <w:right w:val="none" w:sz="0" w:space="0" w:color="auto"/>
              </w:divBdr>
              <w:divsChild>
                <w:div w:id="566570293">
                  <w:marLeft w:val="2928"/>
                  <w:marRight w:val="0"/>
                  <w:marTop w:val="720"/>
                  <w:marBottom w:val="0"/>
                  <w:divBdr>
                    <w:top w:val="none" w:sz="0" w:space="0" w:color="auto"/>
                    <w:left w:val="none" w:sz="0" w:space="0" w:color="auto"/>
                    <w:bottom w:val="none" w:sz="0" w:space="0" w:color="auto"/>
                    <w:right w:val="none" w:sz="0" w:space="0" w:color="auto"/>
                  </w:divBdr>
                  <w:divsChild>
                    <w:div w:id="93455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152343">
      <w:bodyDiv w:val="1"/>
      <w:marLeft w:val="0"/>
      <w:marRight w:val="0"/>
      <w:marTop w:val="0"/>
      <w:marBottom w:val="0"/>
      <w:divBdr>
        <w:top w:val="none" w:sz="0" w:space="0" w:color="auto"/>
        <w:left w:val="none" w:sz="0" w:space="0" w:color="auto"/>
        <w:bottom w:val="none" w:sz="0" w:space="0" w:color="auto"/>
        <w:right w:val="none" w:sz="0" w:space="0" w:color="auto"/>
      </w:divBdr>
    </w:div>
    <w:div w:id="1956019485">
      <w:bodyDiv w:val="1"/>
      <w:marLeft w:val="0"/>
      <w:marRight w:val="0"/>
      <w:marTop w:val="0"/>
      <w:marBottom w:val="0"/>
      <w:divBdr>
        <w:top w:val="none" w:sz="0" w:space="0" w:color="auto"/>
        <w:left w:val="none" w:sz="0" w:space="0" w:color="auto"/>
        <w:bottom w:val="none" w:sz="0" w:space="0" w:color="auto"/>
        <w:right w:val="none" w:sz="0" w:space="0" w:color="auto"/>
      </w:divBdr>
    </w:div>
    <w:div w:id="2100831200">
      <w:bodyDiv w:val="1"/>
      <w:marLeft w:val="0"/>
      <w:marRight w:val="0"/>
      <w:marTop w:val="0"/>
      <w:marBottom w:val="0"/>
      <w:divBdr>
        <w:top w:val="none" w:sz="0" w:space="0" w:color="auto"/>
        <w:left w:val="none" w:sz="0" w:space="0" w:color="auto"/>
        <w:bottom w:val="none" w:sz="0" w:space="0" w:color="auto"/>
        <w:right w:val="none" w:sz="0" w:space="0" w:color="auto"/>
      </w:divBdr>
      <w:divsChild>
        <w:div w:id="1095590522">
          <w:marLeft w:val="0"/>
          <w:marRight w:val="0"/>
          <w:marTop w:val="0"/>
          <w:marBottom w:val="0"/>
          <w:divBdr>
            <w:top w:val="none" w:sz="0" w:space="0" w:color="auto"/>
            <w:left w:val="none" w:sz="0" w:space="0" w:color="auto"/>
            <w:bottom w:val="none" w:sz="0" w:space="0" w:color="auto"/>
            <w:right w:val="none" w:sz="0" w:space="0" w:color="auto"/>
          </w:divBdr>
          <w:divsChild>
            <w:div w:id="56436467">
              <w:marLeft w:val="0"/>
              <w:marRight w:val="0"/>
              <w:marTop w:val="0"/>
              <w:marBottom w:val="0"/>
              <w:divBdr>
                <w:top w:val="none" w:sz="0" w:space="0" w:color="auto"/>
                <w:left w:val="none" w:sz="0" w:space="0" w:color="auto"/>
                <w:bottom w:val="none" w:sz="0" w:space="0" w:color="auto"/>
                <w:right w:val="none" w:sz="0" w:space="0" w:color="auto"/>
              </w:divBdr>
              <w:divsChild>
                <w:div w:id="1585336179">
                  <w:marLeft w:val="2928"/>
                  <w:marRight w:val="0"/>
                  <w:marTop w:val="720"/>
                  <w:marBottom w:val="0"/>
                  <w:divBdr>
                    <w:top w:val="none" w:sz="0" w:space="0" w:color="auto"/>
                    <w:left w:val="none" w:sz="0" w:space="0" w:color="auto"/>
                    <w:bottom w:val="none" w:sz="0" w:space="0" w:color="auto"/>
                    <w:right w:val="none" w:sz="0" w:space="0" w:color="auto"/>
                  </w:divBdr>
                  <w:divsChild>
                    <w:div w:id="11670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enecke@stadt-hohenmoelsen.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http://www.stadt-hohenmoelse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tadt-hohenmoels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sgeldstelle\Documents\Benutzerdefinierte%20Office-Vorlagen\Briefkopf%20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Briefkopf 2018</Template>
  <TotalTime>0</TotalTime>
  <Pages>4</Pages>
  <Words>734</Words>
  <Characters>4627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Bussgeldstelle</dc:creator>
  <cp:keywords/>
  <dc:description/>
  <cp:lastModifiedBy>Denecke, Christiane</cp:lastModifiedBy>
  <cp:revision>7</cp:revision>
  <cp:lastPrinted>2022-03-29T06:13:00Z</cp:lastPrinted>
  <dcterms:created xsi:type="dcterms:W3CDTF">2026-07-09T13:18:00Z</dcterms:created>
  <dcterms:modified xsi:type="dcterms:W3CDTF">2026-08-25T07:16:00Z</dcterms:modified>
</cp:coreProperties>
</file>