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2783DFE0" w14:textId="77777777">
        <w:trPr>
          <w:trHeight w:hRule="exact" w:val="709"/>
        </w:trPr>
        <w:tc>
          <w:tcPr>
            <w:tcW w:w="5613" w:type="dxa"/>
          </w:tcPr>
          <w:p w14:paraId="24A29DC6" w14:textId="4EFD852A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C03F42">
              <w:rPr>
                <w:rFonts w:ascii="Arial" w:hAnsi="Arial"/>
                <w:sz w:val="22"/>
              </w:rPr>
              <w:t>381</w:t>
            </w:r>
          </w:p>
          <w:p w14:paraId="0D8B718D" w14:textId="48038B43" w:rsidR="009E4F0C" w:rsidRDefault="00C03F4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20.10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398FDFAD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5F84C53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038DBE5F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6FCD069E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133CB12B" w14:textId="77777777">
        <w:trPr>
          <w:trHeight w:hRule="exact" w:val="538"/>
        </w:trPr>
        <w:tc>
          <w:tcPr>
            <w:tcW w:w="5613" w:type="dxa"/>
          </w:tcPr>
          <w:p w14:paraId="09304D40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1D103E8F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1A658176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53F6BE9A" wp14:editId="3BFB0AA3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403E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D3F040" wp14:editId="65B48357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E92C7A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3F040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08E92C7A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591F945E" wp14:editId="2B8BCC57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16316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760337A7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747AFAC0" w14:textId="183C4F78" w:rsidR="009E4F0C" w:rsidRDefault="00C03F42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Stadtkasse wegen Fortbildung geschlossen</w:t>
      </w:r>
    </w:p>
    <w:p w14:paraId="6F0A5C6C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02E93928" w14:textId="37A7EB3E" w:rsidR="00C03F42" w:rsidRPr="00C03F42" w:rsidRDefault="00C03F42" w:rsidP="00C03F4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C03F4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Mitarbeitenden der Stadtverwaltung erweitern ihr Fachwissen regelmäßig durch gezielte Fortbildungen und halten sich so stets auf dem neuesten Stand. Aus diesem Grund bleibt die Stadtkasse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kommenden Woche </w:t>
      </w:r>
      <w:r w:rsidRPr="00C03F4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Montag und Dienstag, dem </w:t>
      </w:r>
      <w:r w:rsidRPr="00C03F4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27. und 28. Oktober 2026 geschlossen. </w:t>
      </w:r>
    </w:p>
    <w:p w14:paraId="7B88998F" w14:textId="180D8F82" w:rsidR="009E4F0C" w:rsidRDefault="00C03F42" w:rsidP="00C03F4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Bürgerinnen und Bürger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können i</w:t>
      </w:r>
      <w:r w:rsidRPr="00C03F4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hre Anliegen selbstverständlich per Mail an stadtkasse@eschborn.de mitteilen.</w:t>
      </w:r>
    </w:p>
    <w:p w14:paraId="42780CB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668F473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1AB91F9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E0BCF81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6245DBB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2C2CAEEB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93F3AFF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9C7295F" w14:textId="77777777" w:rsidR="009E4F0C" w:rsidRDefault="00C03F42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088AE819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E1E27" w14:textId="77777777" w:rsidR="00C03F42" w:rsidRDefault="00C03F42">
      <w:r>
        <w:separator/>
      </w:r>
    </w:p>
  </w:endnote>
  <w:endnote w:type="continuationSeparator" w:id="0">
    <w:p w14:paraId="581BA321" w14:textId="77777777" w:rsidR="00C03F42" w:rsidRDefault="00C03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8C07D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4ED5792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38EBB" w14:textId="77777777" w:rsidR="009E4F0C" w:rsidRDefault="009E4F0C">
    <w:pPr>
      <w:pStyle w:val="Fuzeile"/>
      <w:rPr>
        <w:rStyle w:val="Seitenzahl"/>
      </w:rPr>
    </w:pPr>
  </w:p>
  <w:p w14:paraId="13679C24" w14:textId="77777777" w:rsidR="009E4F0C" w:rsidRDefault="009E4F0C">
    <w:pPr>
      <w:pStyle w:val="Fuzeile"/>
    </w:pPr>
  </w:p>
  <w:p w14:paraId="08DDBC77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E15FB" w14:textId="77777777" w:rsidR="00C03F42" w:rsidRDefault="00C03F42">
      <w:r>
        <w:separator/>
      </w:r>
    </w:p>
  </w:footnote>
  <w:footnote w:type="continuationSeparator" w:id="0">
    <w:p w14:paraId="031E762D" w14:textId="77777777" w:rsidR="00C03F42" w:rsidRDefault="00C03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571DA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9DD9050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0577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0F27E91E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F42"/>
    <w:rsid w:val="000C642B"/>
    <w:rsid w:val="00177B0C"/>
    <w:rsid w:val="001F31EF"/>
    <w:rsid w:val="00253B97"/>
    <w:rsid w:val="002A40A9"/>
    <w:rsid w:val="003D7218"/>
    <w:rsid w:val="009C4681"/>
    <w:rsid w:val="009E4F0C"/>
    <w:rsid w:val="00C03F42"/>
    <w:rsid w:val="00C808DC"/>
    <w:rsid w:val="00D3537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31EB19"/>
  <w15:docId w15:val="{98DEA6C3-D269-4BB2-8291-84040A32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Stadt%20Eschborn\PM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PM.dotx</Template>
  <TotalTime>0</TotalTime>
  <Pages>1</Pages>
  <Words>74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659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Alena Hopfgarten</dc:creator>
  <cp:lastModifiedBy>Lisa Alena Hopfgarten</cp:lastModifiedBy>
  <cp:revision>1</cp:revision>
  <cp:lastPrinted>2020-08-26T08:40:00Z</cp:lastPrinted>
  <dcterms:created xsi:type="dcterms:W3CDTF">2026-10-20T10:15:00Z</dcterms:created>
  <dcterms:modified xsi:type="dcterms:W3CDTF">2026-10-20T10:17:00Z</dcterms:modified>
</cp:coreProperties>
</file>