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AF239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410B4F98" w14:textId="75E1EC24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2E5B74">
        <w:t>206</w:t>
      </w:r>
    </w:p>
    <w:p w14:paraId="69F960B8" w14:textId="77777777" w:rsidR="00593D64" w:rsidRDefault="00593D64" w:rsidP="00AE33E9"/>
    <w:p w14:paraId="1F005F44" w14:textId="77777777" w:rsidR="00AA2459" w:rsidRPr="003D5FAC" w:rsidRDefault="00E60DD7" w:rsidP="0022418F">
      <w:pPr>
        <w:pStyle w:val="Kommunikation"/>
        <w:framePr w:w="3527" w:h="2852" w:hSpace="142" w:wrap="around" w:vAnchor="text" w:hAnchor="page" w:x="7230" w:y="-3259" w:anchorLock="1"/>
        <w:rPr>
          <w:b/>
          <w:szCs w:val="18"/>
        </w:rPr>
      </w:pPr>
      <w:r>
        <w:rPr>
          <w:b/>
          <w:szCs w:val="18"/>
        </w:rPr>
        <w:t>Büro des Landrats</w:t>
      </w:r>
    </w:p>
    <w:p w14:paraId="6C53872C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5B758A29" w14:textId="77777777" w:rsidR="00E52DFB" w:rsidRDefault="00E52DF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47422561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4FA0D5F3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683CB1B4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7B7A2BD7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18F0D510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6A2A8753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7C96640C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30892BF4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szCs w:val="18"/>
        </w:rPr>
      </w:pPr>
    </w:p>
    <w:p w14:paraId="22F38FB0" w14:textId="4B2612FC" w:rsidR="00C04C98" w:rsidRPr="00C04C98" w:rsidRDefault="00AA2459" w:rsidP="00C04C98">
      <w:pPr>
        <w:pStyle w:val="Betreff"/>
        <w:rPr>
          <w:bCs/>
        </w:rPr>
      </w:pPr>
      <w:r w:rsidRPr="0023578A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35716B77" wp14:editId="5B3490B1">
                <wp:simplePos x="0" y="0"/>
                <wp:positionH relativeFrom="column">
                  <wp:posOffset>4598759</wp:posOffset>
                </wp:positionH>
                <wp:positionV relativeFrom="paragraph">
                  <wp:posOffset>-64246</wp:posOffset>
                </wp:positionV>
                <wp:extent cx="1436400" cy="414000"/>
                <wp:effectExtent l="0" t="0" r="0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400" cy="41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3AC23" w14:textId="77777777" w:rsidR="001D0E6E" w:rsidRPr="00DA1B04" w:rsidRDefault="00EC13C8" w:rsidP="00EC13C8">
                            <w:pPr>
                              <w:pStyle w:val="Listenabsatz"/>
                              <w:ind w:left="0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CREATEDATE  \@ "d. MMMM yyyy"  \* MERGEFORMAT </w:instrText>
                            </w:r>
                            <w:r>
                              <w:fldChar w:fldCharType="separate"/>
                            </w:r>
                            <w:r w:rsidR="00C04C98">
                              <w:rPr>
                                <w:noProof/>
                              </w:rPr>
                              <w:t>15. Oktober 2026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16B7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62.1pt;margin-top:-5.05pt;width:113.1pt;height: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" stroked="f">
                <v:textbox>
                  <w:txbxContent>
                    <w:p w14:paraId="48B3AC23" w14:textId="77777777" w:rsidR="001D0E6E" w:rsidRPr="00DA1B04" w:rsidRDefault="00EC13C8" w:rsidP="00EC13C8">
                      <w:pPr>
                        <w:pStyle w:val="Listenabsatz"/>
                        <w:ind w:left="0"/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 CREATEDATE  \@ "d. MMMM yyyy"  \* MERGEFORMAT </w:instrText>
                      </w:r>
                      <w:r>
                        <w:fldChar w:fldCharType="separate"/>
                      </w:r>
                      <w:r w:rsidR="00C04C98">
                        <w:rPr>
                          <w:noProof/>
                        </w:rPr>
                        <w:t>15. Oktober 2026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C04C98" w:rsidRPr="00C04C98">
        <w:rPr>
          <w:bCs/>
        </w:rPr>
        <w:t xml:space="preserve">Kreatives Lernen mit dem </w:t>
      </w:r>
      <w:proofErr w:type="spellStart"/>
      <w:r w:rsidR="00C04C98" w:rsidRPr="00C04C98">
        <w:rPr>
          <w:bCs/>
        </w:rPr>
        <w:t>Makermobil</w:t>
      </w:r>
      <w:proofErr w:type="spellEnd"/>
      <w:r w:rsidR="00C04C98" w:rsidRPr="00C04C98">
        <w:rPr>
          <w:bCs/>
        </w:rPr>
        <w:t>: Technik erleben und Ideen verwirklichen</w:t>
      </w:r>
    </w:p>
    <w:p w14:paraId="0B9B9FE3" w14:textId="77777777" w:rsidR="00C04C98" w:rsidRDefault="00C04C98" w:rsidP="00C04C98">
      <w:pPr>
        <w:rPr>
          <w:b/>
          <w:bCs/>
        </w:rPr>
      </w:pPr>
    </w:p>
    <w:p w14:paraId="74DC15B2" w14:textId="0EB33241" w:rsidR="00C04C98" w:rsidRPr="00C04C98" w:rsidRDefault="00C04C98" w:rsidP="00C04C98">
      <w:r w:rsidRPr="00C04C98">
        <w:rPr>
          <w:b/>
          <w:bCs/>
        </w:rPr>
        <w:t xml:space="preserve">Von der ersten Idee zum fertigen Werkstück: Das </w:t>
      </w:r>
      <w:proofErr w:type="spellStart"/>
      <w:r w:rsidRPr="00C04C98">
        <w:rPr>
          <w:b/>
          <w:bCs/>
        </w:rPr>
        <w:t>Makermobil</w:t>
      </w:r>
      <w:proofErr w:type="spellEnd"/>
      <w:r w:rsidRPr="00C04C98">
        <w:rPr>
          <w:b/>
          <w:bCs/>
        </w:rPr>
        <w:t>-BW bringt Technik und Kreativität zusammen und macht Lernen zum Erlebnis.</w:t>
      </w:r>
      <w:r w:rsidRPr="00C04C98">
        <w:t xml:space="preserve"> </w:t>
      </w:r>
    </w:p>
    <w:p w14:paraId="3A3947CC" w14:textId="77777777" w:rsidR="00C04C98" w:rsidRPr="00C04C98" w:rsidRDefault="00C04C98" w:rsidP="00C04C98"/>
    <w:p w14:paraId="428439F2" w14:textId="77777777" w:rsidR="00C04C98" w:rsidRDefault="00C04C98" w:rsidP="00C04C98">
      <w:r w:rsidRPr="00C04C98">
        <w:t>Bis Ende Januar 2027 macht das Angebot des Landesmedienzentrums Baden-Württemberg Station an Schulen im Landkreis Freudenstadt und eröffnet Lehrkräften und ihren Schülerinnen und Schülern neue Möglichkeiten, digitale Technologien ganz praktisch zu entdecken.</w:t>
      </w:r>
    </w:p>
    <w:p w14:paraId="0F44C5F0" w14:textId="77777777" w:rsidR="00C04C98" w:rsidRPr="00C04C98" w:rsidRDefault="00C04C98" w:rsidP="00C04C98"/>
    <w:p w14:paraId="65AFD4C6" w14:textId="77777777" w:rsidR="00C04C98" w:rsidRDefault="00C04C98" w:rsidP="00C04C98">
      <w:r w:rsidRPr="00C04C98">
        <w:t xml:space="preserve">In den fünf Modulen 3D-Druck, </w:t>
      </w:r>
      <w:proofErr w:type="spellStart"/>
      <w:r w:rsidRPr="00C04C98">
        <w:t>Lasercutting</w:t>
      </w:r>
      <w:proofErr w:type="spellEnd"/>
      <w:r w:rsidRPr="00C04C98">
        <w:t xml:space="preserve">, Grafik, Sticken und Mechatronik können verschiedene Techniken ausprobiert und eigene Ideen zum Leben erweckt werden. </w:t>
      </w:r>
      <w:proofErr w:type="gramStart"/>
      <w:r w:rsidRPr="00C04C98">
        <w:t>Dabei stehen</w:t>
      </w:r>
      <w:proofErr w:type="gramEnd"/>
      <w:r w:rsidRPr="00C04C98">
        <w:t xml:space="preserve"> nicht nur der kreative Umgang mit digitalen Werkzeugen, sondern auch Tüfteln, Experimentieren und das Finden eigener Lösungen im Mittelpunkt. So werden Kreativität, Problemlösefähigkeit und digitale Kompetenzen gefördert.</w:t>
      </w:r>
    </w:p>
    <w:p w14:paraId="745CE4F5" w14:textId="77777777" w:rsidR="00C04C98" w:rsidRPr="00C04C98" w:rsidRDefault="00C04C98" w:rsidP="00C04C98"/>
    <w:p w14:paraId="2582A44C" w14:textId="77777777" w:rsidR="00C04C98" w:rsidRDefault="00C04C98" w:rsidP="00C04C98">
      <w:r w:rsidRPr="00C04C98">
        <w:t xml:space="preserve">Wie vielfältig die Möglichkeiten sind, zeigte eine Veranstaltung am Kreismedienzentrum Freudenstadt in der vergangenen Woche. Zehn Lehrkräfte aus allen Schularten nutzten die Gelegenheit, das </w:t>
      </w:r>
      <w:proofErr w:type="spellStart"/>
      <w:r w:rsidRPr="00C04C98">
        <w:t>Makermobil</w:t>
      </w:r>
      <w:proofErr w:type="spellEnd"/>
      <w:r w:rsidRPr="00C04C98">
        <w:t>-BW kennenzulernen und sich für dessen Ausleihe zu qualifizieren. Begleitet wurden sie dabei von vier erfahrenen Instruktorinnen und Instruktoren des Landesmedienzentrums.</w:t>
      </w:r>
    </w:p>
    <w:p w14:paraId="6B7737A7" w14:textId="77777777" w:rsidR="00C04C98" w:rsidRPr="00C04C98" w:rsidRDefault="00C04C98" w:rsidP="00C04C98"/>
    <w:p w14:paraId="1FE5AE76" w14:textId="77777777" w:rsidR="00C04C98" w:rsidRPr="00C04C98" w:rsidRDefault="00C04C98" w:rsidP="00C04C98">
      <w:r w:rsidRPr="00C04C98">
        <w:t>Nach einer kurzen Einführung in die Module hieß es: selbst ausprobieren, experimentieren und kreativ werden! Mit viel Engagement und Freude sammelten sie praktische Erfahrungen und nahmen einige Anregungen für ihren Unterricht mit.</w:t>
      </w:r>
    </w:p>
    <w:p w14:paraId="07A7D5E7" w14:textId="77777777" w:rsidR="00C04C98" w:rsidRDefault="00C04C98" w:rsidP="00C04C98"/>
    <w:p w14:paraId="496296D8" w14:textId="579EF19C" w:rsidR="00C04C98" w:rsidRPr="00C04C98" w:rsidRDefault="00C04C98" w:rsidP="00C04C98">
      <w:r w:rsidRPr="00C04C98">
        <w:t xml:space="preserve">Dabei wurde deutlich, wie viel Potenzial im </w:t>
      </w:r>
      <w:proofErr w:type="spellStart"/>
      <w:r w:rsidRPr="00C04C98">
        <w:t>Makermobil</w:t>
      </w:r>
      <w:proofErr w:type="spellEnd"/>
      <w:r w:rsidRPr="00C04C98">
        <w:t xml:space="preserve"> BW steckt: Es verbindet Technik mit Kreativität, macht komplexe Themen greifbar und lädt dazu ein, selbst aktiv zu werden.</w:t>
      </w:r>
    </w:p>
    <w:p w14:paraId="556854BC" w14:textId="77777777" w:rsidR="00C04C98" w:rsidRDefault="00C04C98" w:rsidP="00C04C98"/>
    <w:p w14:paraId="6641BC3A" w14:textId="54156C7E" w:rsidR="00C04C98" w:rsidRDefault="00C04C98" w:rsidP="00C04C98"/>
    <w:p w14:paraId="3AB0B144" w14:textId="72BC7822" w:rsidR="00C04C98" w:rsidRPr="00C04C98" w:rsidRDefault="000B3A57" w:rsidP="00C04C98">
      <w:r w:rsidRPr="000B3A57">
        <w:rPr>
          <w:b/>
          <w:bCs/>
        </w:rPr>
        <w:t xml:space="preserve">Beigefügtes Bild 206.jpg (Bildrechte Landratsamt, Zuzana Faißt) </w:t>
      </w:r>
      <w:r>
        <w:t xml:space="preserve">zeigt die Teilnehmer an der Einführungsveranstaltung für das </w:t>
      </w:r>
      <w:proofErr w:type="spellStart"/>
      <w:r>
        <w:t>Makermobil</w:t>
      </w:r>
      <w:proofErr w:type="spellEnd"/>
      <w:r>
        <w:t xml:space="preserve"> mit den Mitarbeitenden des Kreismedienzentrums. </w:t>
      </w:r>
    </w:p>
    <w:p w14:paraId="392E048D" w14:textId="162EDBFB" w:rsidR="0022418F" w:rsidRDefault="0022418F" w:rsidP="00AA2459"/>
    <w:sectPr w:rsidR="0022418F" w:rsidSect="00EC13C8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3CD69" w14:textId="77777777" w:rsidR="00C04C98" w:rsidRDefault="00C04C98">
      <w:pPr>
        <w:spacing w:line="240" w:lineRule="auto"/>
      </w:pPr>
      <w:r>
        <w:separator/>
      </w:r>
    </w:p>
  </w:endnote>
  <w:endnote w:type="continuationSeparator" w:id="0">
    <w:p w14:paraId="08ECB8AC" w14:textId="77777777" w:rsidR="00C04C98" w:rsidRDefault="00C04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A6D8C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9DD2E" w14:textId="77777777" w:rsidR="00C04C98" w:rsidRDefault="00C04C98">
      <w:pPr>
        <w:spacing w:line="240" w:lineRule="auto"/>
      </w:pPr>
      <w:r>
        <w:separator/>
      </w:r>
    </w:p>
  </w:footnote>
  <w:footnote w:type="continuationSeparator" w:id="0">
    <w:p w14:paraId="1EA2FB4F" w14:textId="77777777" w:rsidR="00C04C98" w:rsidRDefault="00C04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1D16F" w14:textId="77777777" w:rsidR="00AC5F36" w:rsidRDefault="000B3A57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250EDF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1065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728C700E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B2EF1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691660C" wp14:editId="5304BB64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24ABD2" w14:textId="77777777" w:rsidR="00AC5F36" w:rsidRDefault="00AC5F36">
    <w:pPr>
      <w:pStyle w:val="Kopfzeile"/>
    </w:pPr>
  </w:p>
  <w:p w14:paraId="0BE049B8" w14:textId="77777777" w:rsidR="00AC5F36" w:rsidRDefault="00AC5F36">
    <w:pPr>
      <w:pStyle w:val="Kopfzeile"/>
    </w:pPr>
  </w:p>
  <w:p w14:paraId="3678D4B0" w14:textId="77777777" w:rsidR="00AE33E9" w:rsidRDefault="00AE33E9">
    <w:pPr>
      <w:pStyle w:val="Kopfzeile"/>
    </w:pPr>
  </w:p>
  <w:p w14:paraId="54842A4B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F318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7795CDC8" wp14:editId="4904656C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1362777315">
    <w:abstractNumId w:val="1"/>
  </w:num>
  <w:num w:numId="2" w16cid:durableId="1771315169">
    <w:abstractNumId w:val="5"/>
  </w:num>
  <w:num w:numId="3" w16cid:durableId="804618138">
    <w:abstractNumId w:val="3"/>
  </w:num>
  <w:num w:numId="4" w16cid:durableId="456411711">
    <w:abstractNumId w:val="4"/>
  </w:num>
  <w:num w:numId="5" w16cid:durableId="1743217112">
    <w:abstractNumId w:val="0"/>
  </w:num>
  <w:num w:numId="6" w16cid:durableId="781918689">
    <w:abstractNumId w:val="8"/>
  </w:num>
  <w:num w:numId="7" w16cid:durableId="846023344">
    <w:abstractNumId w:val="6"/>
  </w:num>
  <w:num w:numId="8" w16cid:durableId="80372499">
    <w:abstractNumId w:val="2"/>
  </w:num>
  <w:num w:numId="9" w16cid:durableId="13834794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98"/>
    <w:rsid w:val="0000230D"/>
    <w:rsid w:val="000077DA"/>
    <w:rsid w:val="00022803"/>
    <w:rsid w:val="00073858"/>
    <w:rsid w:val="000A0E44"/>
    <w:rsid w:val="000B3A57"/>
    <w:rsid w:val="000D0E30"/>
    <w:rsid w:val="000E2AFF"/>
    <w:rsid w:val="000F3911"/>
    <w:rsid w:val="0010326D"/>
    <w:rsid w:val="00145F7E"/>
    <w:rsid w:val="00147726"/>
    <w:rsid w:val="00152EE7"/>
    <w:rsid w:val="00157AE6"/>
    <w:rsid w:val="001A41DA"/>
    <w:rsid w:val="001D0E6E"/>
    <w:rsid w:val="001E4609"/>
    <w:rsid w:val="001F49E9"/>
    <w:rsid w:val="001F5A90"/>
    <w:rsid w:val="002115CD"/>
    <w:rsid w:val="0022418F"/>
    <w:rsid w:val="00231CBE"/>
    <w:rsid w:val="0023578A"/>
    <w:rsid w:val="002517AE"/>
    <w:rsid w:val="00252AB1"/>
    <w:rsid w:val="00260FC1"/>
    <w:rsid w:val="00274939"/>
    <w:rsid w:val="00290848"/>
    <w:rsid w:val="002A3919"/>
    <w:rsid w:val="002B18CC"/>
    <w:rsid w:val="002C0E30"/>
    <w:rsid w:val="002E5B74"/>
    <w:rsid w:val="0031564A"/>
    <w:rsid w:val="003477F6"/>
    <w:rsid w:val="00350757"/>
    <w:rsid w:val="003978DB"/>
    <w:rsid w:val="003B36A2"/>
    <w:rsid w:val="003D5FAC"/>
    <w:rsid w:val="004047A3"/>
    <w:rsid w:val="004146CA"/>
    <w:rsid w:val="00456675"/>
    <w:rsid w:val="00456CA3"/>
    <w:rsid w:val="00474894"/>
    <w:rsid w:val="00474C25"/>
    <w:rsid w:val="00476B02"/>
    <w:rsid w:val="00485C1F"/>
    <w:rsid w:val="004B5F63"/>
    <w:rsid w:val="004D5F0E"/>
    <w:rsid w:val="00510FB8"/>
    <w:rsid w:val="005111EE"/>
    <w:rsid w:val="00527773"/>
    <w:rsid w:val="00534934"/>
    <w:rsid w:val="00593D64"/>
    <w:rsid w:val="005A7CF1"/>
    <w:rsid w:val="005D339F"/>
    <w:rsid w:val="006036BA"/>
    <w:rsid w:val="00610F91"/>
    <w:rsid w:val="006A1974"/>
    <w:rsid w:val="006B4131"/>
    <w:rsid w:val="006C1064"/>
    <w:rsid w:val="006D3766"/>
    <w:rsid w:val="00703878"/>
    <w:rsid w:val="007160FE"/>
    <w:rsid w:val="00717A35"/>
    <w:rsid w:val="00722FD7"/>
    <w:rsid w:val="007268E2"/>
    <w:rsid w:val="007340EC"/>
    <w:rsid w:val="00737FC7"/>
    <w:rsid w:val="007418C7"/>
    <w:rsid w:val="007555EE"/>
    <w:rsid w:val="00781F90"/>
    <w:rsid w:val="00797738"/>
    <w:rsid w:val="007E5769"/>
    <w:rsid w:val="008044B5"/>
    <w:rsid w:val="008138F8"/>
    <w:rsid w:val="00814134"/>
    <w:rsid w:val="00817E00"/>
    <w:rsid w:val="00851AFD"/>
    <w:rsid w:val="00876330"/>
    <w:rsid w:val="008D6E4E"/>
    <w:rsid w:val="008F0D07"/>
    <w:rsid w:val="00904896"/>
    <w:rsid w:val="00933548"/>
    <w:rsid w:val="00935323"/>
    <w:rsid w:val="00937C62"/>
    <w:rsid w:val="009477C4"/>
    <w:rsid w:val="00950ACA"/>
    <w:rsid w:val="009C568E"/>
    <w:rsid w:val="009C64E6"/>
    <w:rsid w:val="009C7361"/>
    <w:rsid w:val="009E08B3"/>
    <w:rsid w:val="009F7A0A"/>
    <w:rsid w:val="00A06645"/>
    <w:rsid w:val="00A2699E"/>
    <w:rsid w:val="00A618E8"/>
    <w:rsid w:val="00A70A60"/>
    <w:rsid w:val="00A756C2"/>
    <w:rsid w:val="00A955DC"/>
    <w:rsid w:val="00AA2459"/>
    <w:rsid w:val="00AB43C0"/>
    <w:rsid w:val="00AC5F36"/>
    <w:rsid w:val="00AE1F2C"/>
    <w:rsid w:val="00AE33E9"/>
    <w:rsid w:val="00AF2570"/>
    <w:rsid w:val="00B07D62"/>
    <w:rsid w:val="00B73D13"/>
    <w:rsid w:val="00B95E79"/>
    <w:rsid w:val="00BE7B54"/>
    <w:rsid w:val="00C04C98"/>
    <w:rsid w:val="00C6649A"/>
    <w:rsid w:val="00C761D1"/>
    <w:rsid w:val="00C90777"/>
    <w:rsid w:val="00CA04F1"/>
    <w:rsid w:val="00CD17FA"/>
    <w:rsid w:val="00CD7DB9"/>
    <w:rsid w:val="00CF1110"/>
    <w:rsid w:val="00D009CA"/>
    <w:rsid w:val="00D43C51"/>
    <w:rsid w:val="00D5137B"/>
    <w:rsid w:val="00D63B87"/>
    <w:rsid w:val="00D70643"/>
    <w:rsid w:val="00D925D5"/>
    <w:rsid w:val="00DA1B04"/>
    <w:rsid w:val="00DC1CAF"/>
    <w:rsid w:val="00DD6325"/>
    <w:rsid w:val="00E43DCE"/>
    <w:rsid w:val="00E52DFB"/>
    <w:rsid w:val="00E60DD7"/>
    <w:rsid w:val="00EB73BA"/>
    <w:rsid w:val="00EC13C8"/>
    <w:rsid w:val="00EE12F4"/>
    <w:rsid w:val="00F017A7"/>
    <w:rsid w:val="00FB7DCD"/>
    <w:rsid w:val="00FD7B88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F06294"/>
  <w15:docId w15:val="{4CE9BE37-7B2B-43D7-A855-1B3134F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0FE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fv09\Vorlagen\_Medieninformation%20Vorlage%20ab%2001.07.2025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C5FA4-C69D-40C6-9B82-B53688D7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_Medieninformation Vorlage ab 01.07.2025.dotx</Template>
  <TotalTime>0</TotalTime>
  <Pages>1</Pages>
  <Words>252</Words>
  <Characters>1749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1998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Matt, Sabine</dc:creator>
  <cp:lastModifiedBy>Matt, Sabine</cp:lastModifiedBy>
  <cp:revision>2</cp:revision>
  <cp:lastPrinted>2025-06-24T08:14:00Z</cp:lastPrinted>
  <dcterms:created xsi:type="dcterms:W3CDTF">2026-10-15T14:59:00Z</dcterms:created>
  <dcterms:modified xsi:type="dcterms:W3CDTF">2026-10-19T12:05:00Z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