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16793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32644CC1" w14:textId="77777777" w:rsidTr="003B445D">
        <w:trPr>
          <w:trHeight w:val="1717"/>
        </w:trPr>
        <w:tc>
          <w:tcPr>
            <w:tcW w:w="3586" w:type="dxa"/>
          </w:tcPr>
          <w:p w14:paraId="65EF3F34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6588EB3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E673694" w14:textId="77777777" w:rsidR="0097522B" w:rsidRPr="003B445D" w:rsidRDefault="00C111A4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382BC00F">
                      <wp:simplePos x="0" y="0"/>
                      <wp:positionH relativeFrom="column">
                        <wp:posOffset>-62558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0" t="0" r="0" b="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878961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4.9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" filled="f" stroked="f">
                      <v:textbox inset="2mm,0,0,0">
                        <w:txbxContent>
                          <w:p w14:paraId="2B878961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A5A588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15CC1D1D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28598AE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A3F3F6C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77107E0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647D698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D00643A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311EB33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178CD2F" w14:textId="77777777" w:rsidR="009D6F22" w:rsidRPr="003B445D" w:rsidRDefault="004D2F6C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1AF79485" wp14:editId="086ACE6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3175" t="3810" r="2540" b="127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196662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0179C3F4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375F0EFB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54CE7485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F59069C" w14:textId="3FC81008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822B58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O:\Plattenarchiv_Pressearbeit\Pressemitteilungen\2026\Straßen und Verkehr\ts101401Friedhof Meerbeck_Kontrollen.docx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655F3E8D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78196662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0179C3F4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375F0EFB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54CE7485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F59069C" w14:textId="3FC81008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822B58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O:\Plattenarchiv_Pressearbeit\Pressemitteilungen\2026\Straßen und Verkehr\ts101401Friedhof Meerbeck_Kontrollen.docx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655F3E8D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29571C">
              <w:rPr>
                <w:rFonts w:ascii="PT Sans" w:hAnsi="PT Sans"/>
                <w:noProof/>
                <w:sz w:val="16"/>
                <w:szCs w:val="16"/>
              </w:rPr>
              <w:t>14.10.2026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5A6D794F" w14:textId="77777777" w:rsidTr="003B445D">
        <w:tc>
          <w:tcPr>
            <w:tcW w:w="3586" w:type="dxa"/>
          </w:tcPr>
          <w:p w14:paraId="4CE1694B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7E9152A3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281C22BD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34D3C4EF" w14:textId="77777777" w:rsidR="001C23CA" w:rsidRPr="00743B1D" w:rsidRDefault="001C23CA" w:rsidP="001A1B80">
      <w:pPr>
        <w:ind w:left="142" w:right="643"/>
        <w:rPr>
          <w:rFonts w:ascii="PT Sans" w:hAnsi="PT Sans" w:cs="Arial"/>
          <w:sz w:val="22"/>
          <w:szCs w:val="22"/>
        </w:rPr>
      </w:pPr>
    </w:p>
    <w:p w14:paraId="3B36DA9E" w14:textId="47F20F0E" w:rsidR="0030025E" w:rsidRPr="00743B1D" w:rsidRDefault="0029571C" w:rsidP="001A1B80">
      <w:pPr>
        <w:ind w:left="142" w:right="822"/>
        <w:rPr>
          <w:rFonts w:ascii="PT Sans" w:hAnsi="PT Sans" w:cs="Arial"/>
          <w:b/>
          <w:sz w:val="28"/>
          <w:szCs w:val="28"/>
        </w:rPr>
      </w:pPr>
      <w:r w:rsidRPr="0029571C">
        <w:rPr>
          <w:rFonts w:ascii="PT Sans" w:hAnsi="PT Sans" w:cs="Arial"/>
          <w:b/>
          <w:sz w:val="28"/>
          <w:szCs w:val="28"/>
        </w:rPr>
        <w:t>Allerheiligen: Kontrollen a</w:t>
      </w:r>
      <w:r>
        <w:rPr>
          <w:rFonts w:ascii="PT Sans" w:hAnsi="PT Sans" w:cs="Arial"/>
          <w:b/>
          <w:sz w:val="28"/>
          <w:szCs w:val="28"/>
        </w:rPr>
        <w:t>m Friedhof Meerbeck</w:t>
      </w:r>
    </w:p>
    <w:p w14:paraId="426DB86A" w14:textId="77777777" w:rsidR="00315F6D" w:rsidRDefault="00315F6D" w:rsidP="001A1B80">
      <w:pPr>
        <w:ind w:left="142" w:right="822"/>
        <w:rPr>
          <w:rFonts w:ascii="PT Sans" w:hAnsi="PT Sans" w:cs="Arial"/>
          <w:sz w:val="22"/>
          <w:szCs w:val="22"/>
        </w:rPr>
      </w:pPr>
    </w:p>
    <w:p w14:paraId="06488C42" w14:textId="46CF7CA8" w:rsidR="003D2A2C" w:rsidRDefault="0097522B" w:rsidP="001A1B80">
      <w:pPr>
        <w:spacing w:line="360" w:lineRule="auto"/>
        <w:ind w:left="142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29571C" w:rsidRPr="0029571C">
        <w:rPr>
          <w:rFonts w:ascii="PT Sans" w:hAnsi="PT Sans" w:cs="Arial"/>
          <w:sz w:val="22"/>
          <w:szCs w:val="22"/>
        </w:rPr>
        <w:t xml:space="preserve">Wer an Allerheiligen </w:t>
      </w:r>
      <w:r w:rsidR="0029571C">
        <w:rPr>
          <w:rFonts w:ascii="PT Sans" w:hAnsi="PT Sans" w:cs="Arial"/>
          <w:sz w:val="22"/>
          <w:szCs w:val="22"/>
        </w:rPr>
        <w:t xml:space="preserve">rund um den </w:t>
      </w:r>
      <w:r w:rsidR="0029571C" w:rsidRPr="0029571C">
        <w:rPr>
          <w:rFonts w:ascii="PT Sans" w:hAnsi="PT Sans" w:cs="Arial"/>
          <w:sz w:val="22"/>
          <w:szCs w:val="22"/>
        </w:rPr>
        <w:t xml:space="preserve">Friedhof Meerbeck </w:t>
      </w:r>
      <w:r w:rsidR="0029571C">
        <w:rPr>
          <w:rFonts w:ascii="PT Sans" w:hAnsi="PT Sans" w:cs="Arial"/>
          <w:sz w:val="22"/>
          <w:szCs w:val="22"/>
        </w:rPr>
        <w:t xml:space="preserve">falsch </w:t>
      </w:r>
      <w:r w:rsidR="0029571C" w:rsidRPr="0029571C">
        <w:rPr>
          <w:rFonts w:ascii="PT Sans" w:hAnsi="PT Sans" w:cs="Arial"/>
          <w:sz w:val="22"/>
          <w:szCs w:val="22"/>
        </w:rPr>
        <w:t>parkt</w:t>
      </w:r>
      <w:r w:rsidR="0029571C">
        <w:rPr>
          <w:rFonts w:ascii="PT Sans" w:hAnsi="PT Sans" w:cs="Arial"/>
          <w:sz w:val="22"/>
          <w:szCs w:val="22"/>
        </w:rPr>
        <w:t xml:space="preserve"> oder hält</w:t>
      </w:r>
      <w:r w:rsidR="0029571C" w:rsidRPr="0029571C">
        <w:rPr>
          <w:rFonts w:ascii="PT Sans" w:hAnsi="PT Sans" w:cs="Arial"/>
          <w:sz w:val="22"/>
          <w:szCs w:val="22"/>
        </w:rPr>
        <w:t xml:space="preserve">, muss mit </w:t>
      </w:r>
      <w:r w:rsidR="0029571C">
        <w:rPr>
          <w:rFonts w:ascii="PT Sans" w:hAnsi="PT Sans" w:cs="Arial"/>
          <w:sz w:val="22"/>
          <w:szCs w:val="22"/>
        </w:rPr>
        <w:t xml:space="preserve">einem Bußgeld </w:t>
      </w:r>
      <w:r w:rsidR="0029571C" w:rsidRPr="0029571C">
        <w:rPr>
          <w:rFonts w:ascii="PT Sans" w:hAnsi="PT Sans" w:cs="Arial"/>
          <w:sz w:val="22"/>
          <w:szCs w:val="22"/>
        </w:rPr>
        <w:t xml:space="preserve">rechnen: Am Sonntag, 1. November, wird </w:t>
      </w:r>
      <w:r w:rsidR="0029571C">
        <w:rPr>
          <w:rFonts w:ascii="PT Sans" w:hAnsi="PT Sans" w:cs="Arial"/>
          <w:sz w:val="22"/>
          <w:szCs w:val="22"/>
        </w:rPr>
        <w:t xml:space="preserve">vor allem </w:t>
      </w:r>
      <w:r w:rsidR="0029571C" w:rsidRPr="0029571C">
        <w:rPr>
          <w:rFonts w:ascii="PT Sans" w:hAnsi="PT Sans" w:cs="Arial"/>
          <w:sz w:val="22"/>
          <w:szCs w:val="22"/>
        </w:rPr>
        <w:t xml:space="preserve">der Bereich an der Lindenstraße verstärkt auf Parkverstöße kontrolliert. Hintergrund sind Bürgerbeschwerden über falsch abgestellte Fahrzeuge im vergangenen Jahr. Die Stadt nimmt die Hinweise ernst und will </w:t>
      </w:r>
      <w:r w:rsidR="0029571C">
        <w:rPr>
          <w:rFonts w:ascii="PT Sans" w:hAnsi="PT Sans" w:cs="Arial"/>
          <w:sz w:val="22"/>
          <w:szCs w:val="22"/>
        </w:rPr>
        <w:t>so</w:t>
      </w:r>
      <w:r w:rsidR="0029571C" w:rsidRPr="0029571C">
        <w:rPr>
          <w:rFonts w:ascii="PT Sans" w:hAnsi="PT Sans" w:cs="Arial"/>
          <w:sz w:val="22"/>
          <w:szCs w:val="22"/>
        </w:rPr>
        <w:t>mit sicherstellen, dass die geltenden Parkregeln eingehalten werden.</w:t>
      </w:r>
    </w:p>
    <w:sectPr w:rsidR="003D2A2C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108C6" w14:textId="77777777" w:rsidR="00F37BE0" w:rsidRDefault="00F37BE0">
      <w:r>
        <w:separator/>
      </w:r>
    </w:p>
  </w:endnote>
  <w:endnote w:type="continuationSeparator" w:id="0">
    <w:p w14:paraId="275ABFB0" w14:textId="77777777" w:rsidR="00F37BE0" w:rsidRDefault="00F37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F1EE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01162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31C3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23CD81D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33B94F3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FCDDB88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76BE585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150F590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9E94B6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5FEDA87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6208F" w14:textId="77777777" w:rsidR="00F37BE0" w:rsidRDefault="00F37BE0">
      <w:r>
        <w:separator/>
      </w:r>
    </w:p>
  </w:footnote>
  <w:footnote w:type="continuationSeparator" w:id="0">
    <w:p w14:paraId="7C9B858F" w14:textId="77777777" w:rsidR="00F37BE0" w:rsidRDefault="00F37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11AC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741B9" w14:textId="77777777" w:rsidR="00AA3F36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5BAD6A3" wp14:editId="4A69E5CB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245546651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830935758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00301678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BA2C9B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BAD6A3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" filled="f" stroked="f">
                <v:textbox inset="0,0,0,0">
                  <w:txbxContent>
                    <w:p w14:paraId="6BBA2C9B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C8F58B" wp14:editId="7793FB9F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C78EC0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33C78EC0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0A3B" w14:textId="77777777" w:rsidR="00F744FA" w:rsidRDefault="004D2F6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780B687" wp14:editId="5A7E2670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2038208076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36052671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7949043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480521C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80B687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" filled="f" stroked="f">
                <v:textbox inset="0,0,0,0">
                  <w:txbxContent>
                    <w:p w14:paraId="1480521C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71C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A1B8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8192D"/>
    <w:rsid w:val="0029571C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445D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E06E7"/>
    <w:rsid w:val="004E2590"/>
    <w:rsid w:val="004F1D2C"/>
    <w:rsid w:val="00503236"/>
    <w:rsid w:val="00533A86"/>
    <w:rsid w:val="0054438D"/>
    <w:rsid w:val="00574F18"/>
    <w:rsid w:val="005A4E87"/>
    <w:rsid w:val="005B4700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15423"/>
    <w:rsid w:val="00822B58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111A4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04241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0516"/>
    <w:rsid w:val="00F00472"/>
    <w:rsid w:val="00F37BE0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55EA"/>
  <w15:chartTrackingRefBased/>
  <w15:docId w15:val="{5DB3320E-8A0D-41AA-AF1C-555DDA072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Presseinfo.dotx</Template>
  <TotalTime>0</TotalTime>
  <Pages>1</Pages>
  <Words>77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568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Thorsten Schröder</dc:creator>
  <cp:keywords/>
  <dc:description/>
  <cp:lastModifiedBy>Thorsten Schröder</cp:lastModifiedBy>
  <cp:revision>2</cp:revision>
  <cp:lastPrinted>2012-04-12T09:11:00Z</cp:lastPrinted>
  <dcterms:created xsi:type="dcterms:W3CDTF">2026-10-14T09:38:00Z</dcterms:created>
  <dcterms:modified xsi:type="dcterms:W3CDTF">2026-10-14T09:38:00Z</dcterms:modified>
</cp:coreProperties>
</file>