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BCE31" w14:textId="77777777" w:rsidR="00AE5172" w:rsidRDefault="00AE5172"/>
    <w:p w14:paraId="7CA2192B" w14:textId="77777777" w:rsidR="00EC4C4E" w:rsidRDefault="00EC4C4E" w:rsidP="00EC4C4E"/>
    <w:p w14:paraId="71AC91FC" w14:textId="77777777" w:rsidR="00EC4C4E" w:rsidRDefault="00EC4C4E" w:rsidP="00EC4C4E"/>
    <w:p w14:paraId="04696B0F" w14:textId="77777777" w:rsidR="00EC4C4E" w:rsidRDefault="00EC4C4E" w:rsidP="00EC4C4E"/>
    <w:p w14:paraId="5B3CD153" w14:textId="77777777" w:rsidR="00EC4C4E" w:rsidRDefault="00EC4C4E" w:rsidP="00EC4C4E"/>
    <w:p w14:paraId="473743CE" w14:textId="77777777" w:rsidR="00EC4C4E" w:rsidRDefault="00E96E7F" w:rsidP="00E96E7F">
      <w:pPr>
        <w:tabs>
          <w:tab w:val="left" w:pos="3643"/>
        </w:tabs>
      </w:pPr>
      <w:r>
        <w:tab/>
      </w:r>
    </w:p>
    <w:p w14:paraId="2E3109D5" w14:textId="77777777" w:rsidR="00EC4C4E" w:rsidRPr="00E14C6E" w:rsidRDefault="00EC4C4E" w:rsidP="00EC4C4E"/>
    <w:tbl>
      <w:tblPr>
        <w:tblpPr w:leftFromText="141" w:rightFromText="141" w:vertAnchor="text" w:horzAnchor="page" w:tblpX="6496" w:tblpY="59"/>
        <w:tblW w:w="5103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475"/>
        <w:gridCol w:w="3628"/>
      </w:tblGrid>
      <w:tr w:rsidR="00400AC6" w:rsidRPr="00400AC6" w14:paraId="17B8422B" w14:textId="77777777" w:rsidTr="00400AC6">
        <w:tc>
          <w:tcPr>
            <w:tcW w:w="1475" w:type="dxa"/>
            <w:shd w:val="clear" w:color="auto" w:fill="auto"/>
            <w:vAlign w:val="center"/>
          </w:tcPr>
          <w:p w14:paraId="2A52FB9C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AMT: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4C8B513C" w14:textId="77777777" w:rsidR="00400AC6" w:rsidRPr="00400AC6" w:rsidRDefault="00021979" w:rsidP="00021979">
            <w:pPr>
              <w:tabs>
                <w:tab w:val="left" w:pos="1560"/>
              </w:tabs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Bau</w:t>
            </w:r>
            <w:r w:rsidR="00CB58F6">
              <w:rPr>
                <w:sz w:val="17"/>
                <w:szCs w:val="17"/>
              </w:rPr>
              <w:t xml:space="preserve">- und </w:t>
            </w:r>
            <w:r w:rsidR="00400AC6" w:rsidRPr="00400AC6">
              <w:rPr>
                <w:sz w:val="17"/>
                <w:szCs w:val="17"/>
              </w:rPr>
              <w:t>Umwelt</w:t>
            </w:r>
            <w:r w:rsidR="00CB58F6">
              <w:rPr>
                <w:sz w:val="17"/>
                <w:szCs w:val="17"/>
              </w:rPr>
              <w:t>amt</w:t>
            </w:r>
          </w:p>
        </w:tc>
      </w:tr>
      <w:tr w:rsidR="00400AC6" w:rsidRPr="00400AC6" w14:paraId="0BE89419" w14:textId="77777777" w:rsidTr="00400AC6">
        <w:trPr>
          <w:trHeight w:val="152"/>
        </w:trPr>
        <w:tc>
          <w:tcPr>
            <w:tcW w:w="1475" w:type="dxa"/>
            <w:shd w:val="clear" w:color="auto" w:fill="auto"/>
            <w:vAlign w:val="center"/>
          </w:tcPr>
          <w:p w14:paraId="12CF1728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14:paraId="2DB82177" w14:textId="6B37426F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 xml:space="preserve">SG </w:t>
            </w:r>
            <w:r w:rsidR="009160B7">
              <w:rPr>
                <w:sz w:val="17"/>
                <w:szCs w:val="17"/>
              </w:rPr>
              <w:t>ö</w:t>
            </w:r>
            <w:r w:rsidRPr="00400AC6">
              <w:rPr>
                <w:sz w:val="17"/>
                <w:szCs w:val="17"/>
              </w:rPr>
              <w:t>ffentlich-rechtlicher Entsorgungsträger</w:t>
            </w:r>
          </w:p>
        </w:tc>
      </w:tr>
      <w:tr w:rsidR="00400AC6" w:rsidRPr="00400AC6" w14:paraId="63986724" w14:textId="77777777" w:rsidTr="00400AC6">
        <w:tc>
          <w:tcPr>
            <w:tcW w:w="1475" w:type="dxa"/>
            <w:shd w:val="clear" w:color="auto" w:fill="auto"/>
            <w:vAlign w:val="center"/>
          </w:tcPr>
          <w:p w14:paraId="74862998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BEARBEITER: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59F693FE" w14:textId="77777777" w:rsidR="00400AC6" w:rsidRPr="00400AC6" w:rsidRDefault="00400AC6" w:rsidP="00967FDD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 xml:space="preserve">Frau </w:t>
            </w:r>
            <w:r w:rsidR="00967FDD">
              <w:rPr>
                <w:sz w:val="17"/>
                <w:szCs w:val="17"/>
              </w:rPr>
              <w:t>Gaetke</w:t>
            </w:r>
            <w:r w:rsidR="005916F8">
              <w:rPr>
                <w:sz w:val="17"/>
                <w:szCs w:val="17"/>
              </w:rPr>
              <w:t xml:space="preserve">, </w:t>
            </w:r>
            <w:r w:rsidRPr="00400AC6">
              <w:rPr>
                <w:sz w:val="17"/>
                <w:szCs w:val="17"/>
              </w:rPr>
              <w:t>Zimmer 3</w:t>
            </w:r>
            <w:r w:rsidR="00967FDD">
              <w:rPr>
                <w:sz w:val="17"/>
                <w:szCs w:val="17"/>
              </w:rPr>
              <w:t>50</w:t>
            </w:r>
          </w:p>
        </w:tc>
      </w:tr>
      <w:tr w:rsidR="00400AC6" w:rsidRPr="00400AC6" w14:paraId="481094C8" w14:textId="77777777" w:rsidTr="00400AC6">
        <w:trPr>
          <w:trHeight w:val="133"/>
        </w:trPr>
        <w:tc>
          <w:tcPr>
            <w:tcW w:w="1475" w:type="dxa"/>
            <w:shd w:val="clear" w:color="auto" w:fill="auto"/>
            <w:vAlign w:val="center"/>
          </w:tcPr>
          <w:p w14:paraId="68B9B12F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DIENSTSITZ: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36CF4180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Neustädter Straße 14</w:t>
            </w:r>
          </w:p>
        </w:tc>
      </w:tr>
      <w:tr w:rsidR="00400AC6" w:rsidRPr="00400AC6" w14:paraId="4180317D" w14:textId="77777777" w:rsidTr="00400AC6">
        <w:trPr>
          <w:trHeight w:val="108"/>
        </w:trPr>
        <w:tc>
          <w:tcPr>
            <w:tcW w:w="1475" w:type="dxa"/>
            <w:shd w:val="clear" w:color="auto" w:fill="auto"/>
            <w:vAlign w:val="center"/>
          </w:tcPr>
          <w:p w14:paraId="3F2888DC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14:paraId="11172F59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16816 Neuruppin</w:t>
            </w:r>
          </w:p>
        </w:tc>
      </w:tr>
      <w:tr w:rsidR="00400AC6" w:rsidRPr="00400AC6" w14:paraId="3512FBAF" w14:textId="77777777" w:rsidTr="00400AC6">
        <w:trPr>
          <w:trHeight w:val="101"/>
        </w:trPr>
        <w:tc>
          <w:tcPr>
            <w:tcW w:w="1475" w:type="dxa"/>
            <w:shd w:val="clear" w:color="auto" w:fill="auto"/>
            <w:vAlign w:val="center"/>
          </w:tcPr>
          <w:p w14:paraId="6DF75F2D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E-MAIL: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460B2839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abfallwirtschaft@opr.de</w:t>
            </w:r>
          </w:p>
        </w:tc>
      </w:tr>
      <w:tr w:rsidR="00400AC6" w:rsidRPr="00400AC6" w14:paraId="49F4834B" w14:textId="77777777" w:rsidTr="00400AC6">
        <w:trPr>
          <w:trHeight w:val="101"/>
        </w:trPr>
        <w:tc>
          <w:tcPr>
            <w:tcW w:w="1475" w:type="dxa"/>
            <w:shd w:val="clear" w:color="auto" w:fill="auto"/>
            <w:vAlign w:val="center"/>
          </w:tcPr>
          <w:p w14:paraId="344E2E69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TELEFON: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365730B6" w14:textId="77777777" w:rsidR="00400AC6" w:rsidRPr="00400AC6" w:rsidRDefault="00400AC6" w:rsidP="00967FDD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03391 68867</w:t>
            </w:r>
            <w:r w:rsidR="00967FDD">
              <w:rPr>
                <w:sz w:val="17"/>
                <w:szCs w:val="17"/>
              </w:rPr>
              <w:t>56</w:t>
            </w:r>
          </w:p>
        </w:tc>
      </w:tr>
      <w:tr w:rsidR="00400AC6" w:rsidRPr="00400AC6" w14:paraId="4DF9811E" w14:textId="77777777" w:rsidTr="00400AC6">
        <w:trPr>
          <w:trHeight w:val="101"/>
        </w:trPr>
        <w:tc>
          <w:tcPr>
            <w:tcW w:w="1475" w:type="dxa"/>
            <w:shd w:val="clear" w:color="auto" w:fill="auto"/>
            <w:vAlign w:val="center"/>
          </w:tcPr>
          <w:p w14:paraId="445DB188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TELEFAX: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59708DB7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03391 6886774</w:t>
            </w:r>
          </w:p>
        </w:tc>
      </w:tr>
      <w:tr w:rsidR="00400AC6" w:rsidRPr="00400AC6" w14:paraId="5F424D24" w14:textId="77777777" w:rsidTr="00400AC6">
        <w:trPr>
          <w:trHeight w:val="237"/>
        </w:trPr>
        <w:tc>
          <w:tcPr>
            <w:tcW w:w="1475" w:type="dxa"/>
            <w:shd w:val="clear" w:color="auto" w:fill="auto"/>
          </w:tcPr>
          <w:p w14:paraId="77DB3B5B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</w:p>
        </w:tc>
        <w:tc>
          <w:tcPr>
            <w:tcW w:w="3628" w:type="dxa"/>
            <w:shd w:val="clear" w:color="auto" w:fill="auto"/>
          </w:tcPr>
          <w:p w14:paraId="3080FBA2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</w:p>
        </w:tc>
      </w:tr>
      <w:tr w:rsidR="00400AC6" w:rsidRPr="00400AC6" w14:paraId="0B7B6B2B" w14:textId="77777777" w:rsidTr="00400AC6">
        <w:trPr>
          <w:trHeight w:val="237"/>
        </w:trPr>
        <w:tc>
          <w:tcPr>
            <w:tcW w:w="1475" w:type="dxa"/>
            <w:shd w:val="clear" w:color="auto" w:fill="auto"/>
          </w:tcPr>
          <w:p w14:paraId="0D964F60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AKTENZEICHEN:</w:t>
            </w:r>
          </w:p>
        </w:tc>
        <w:tc>
          <w:tcPr>
            <w:tcW w:w="3628" w:type="dxa"/>
            <w:shd w:val="clear" w:color="auto" w:fill="auto"/>
          </w:tcPr>
          <w:p w14:paraId="5A6FBB90" w14:textId="77777777" w:rsidR="00400AC6" w:rsidRPr="00400AC6" w:rsidRDefault="00400AC6" w:rsidP="001A4CAB">
            <w:pPr>
              <w:tabs>
                <w:tab w:val="left" w:pos="1560"/>
              </w:tabs>
              <w:rPr>
                <w:b/>
                <w:sz w:val="17"/>
                <w:szCs w:val="17"/>
              </w:rPr>
            </w:pPr>
            <w:r w:rsidRPr="00400AC6">
              <w:rPr>
                <w:b/>
                <w:sz w:val="17"/>
                <w:szCs w:val="17"/>
              </w:rPr>
              <w:t>70.</w:t>
            </w:r>
            <w:r w:rsidR="001A4CAB">
              <w:rPr>
                <w:b/>
                <w:sz w:val="17"/>
                <w:szCs w:val="17"/>
              </w:rPr>
              <w:t>11</w:t>
            </w:r>
            <w:r w:rsidR="004374DC">
              <w:rPr>
                <w:b/>
                <w:sz w:val="17"/>
                <w:szCs w:val="17"/>
              </w:rPr>
              <w:t>.</w:t>
            </w:r>
            <w:r w:rsidR="001A4CAB">
              <w:rPr>
                <w:b/>
                <w:sz w:val="17"/>
                <w:szCs w:val="17"/>
              </w:rPr>
              <w:t>31</w:t>
            </w:r>
          </w:p>
        </w:tc>
      </w:tr>
      <w:tr w:rsidR="00400AC6" w:rsidRPr="00400AC6" w14:paraId="74401B47" w14:textId="77777777" w:rsidTr="00400AC6">
        <w:trPr>
          <w:trHeight w:val="87"/>
        </w:trPr>
        <w:tc>
          <w:tcPr>
            <w:tcW w:w="1475" w:type="dxa"/>
            <w:shd w:val="clear" w:color="auto" w:fill="auto"/>
          </w:tcPr>
          <w:p w14:paraId="18CAFAA9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</w:p>
        </w:tc>
        <w:tc>
          <w:tcPr>
            <w:tcW w:w="3628" w:type="dxa"/>
            <w:shd w:val="clear" w:color="auto" w:fill="auto"/>
          </w:tcPr>
          <w:p w14:paraId="3DFED50D" w14:textId="77777777" w:rsidR="00400AC6" w:rsidRPr="00400AC6" w:rsidRDefault="00400AC6" w:rsidP="00400AC6">
            <w:pPr>
              <w:tabs>
                <w:tab w:val="left" w:pos="1560"/>
              </w:tabs>
              <w:rPr>
                <w:b/>
                <w:sz w:val="17"/>
                <w:szCs w:val="17"/>
              </w:rPr>
            </w:pPr>
          </w:p>
        </w:tc>
      </w:tr>
      <w:tr w:rsidR="00400AC6" w:rsidRPr="00400AC6" w14:paraId="67FFEDAD" w14:textId="77777777" w:rsidTr="00400AC6">
        <w:trPr>
          <w:trHeight w:val="237"/>
        </w:trPr>
        <w:tc>
          <w:tcPr>
            <w:tcW w:w="1475" w:type="dxa"/>
            <w:shd w:val="clear" w:color="auto" w:fill="auto"/>
          </w:tcPr>
          <w:p w14:paraId="5A635E8A" w14:textId="77777777" w:rsidR="00400AC6" w:rsidRPr="00400AC6" w:rsidRDefault="00400AC6" w:rsidP="00400AC6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DATUM:</w:t>
            </w:r>
          </w:p>
        </w:tc>
        <w:tc>
          <w:tcPr>
            <w:tcW w:w="3628" w:type="dxa"/>
            <w:shd w:val="clear" w:color="auto" w:fill="auto"/>
          </w:tcPr>
          <w:p w14:paraId="312EB5C4" w14:textId="58A4443F" w:rsidR="00400AC6" w:rsidRPr="00400AC6" w:rsidRDefault="00400AC6" w:rsidP="000F243E">
            <w:pPr>
              <w:tabs>
                <w:tab w:val="left" w:pos="1560"/>
              </w:tabs>
              <w:rPr>
                <w:sz w:val="17"/>
                <w:szCs w:val="17"/>
              </w:rPr>
            </w:pPr>
            <w:r w:rsidRPr="00400AC6">
              <w:rPr>
                <w:sz w:val="17"/>
                <w:szCs w:val="17"/>
              </w:rPr>
              <w:t>Neuruppin,</w:t>
            </w:r>
            <w:r w:rsidR="002F4B8E">
              <w:rPr>
                <w:sz w:val="17"/>
                <w:szCs w:val="17"/>
              </w:rPr>
              <w:t xml:space="preserve"> </w:t>
            </w:r>
            <w:r w:rsidR="00861825">
              <w:rPr>
                <w:sz w:val="17"/>
                <w:szCs w:val="17"/>
              </w:rPr>
              <w:t>02</w:t>
            </w:r>
            <w:r w:rsidR="00850C7A">
              <w:rPr>
                <w:sz w:val="17"/>
                <w:szCs w:val="17"/>
              </w:rPr>
              <w:t>.</w:t>
            </w:r>
            <w:r w:rsidR="00144703">
              <w:rPr>
                <w:sz w:val="17"/>
                <w:szCs w:val="17"/>
              </w:rPr>
              <w:t>0</w:t>
            </w:r>
            <w:r w:rsidR="00861825">
              <w:rPr>
                <w:sz w:val="17"/>
                <w:szCs w:val="17"/>
              </w:rPr>
              <w:t>9</w:t>
            </w:r>
            <w:r w:rsidR="00591645">
              <w:rPr>
                <w:sz w:val="17"/>
                <w:szCs w:val="17"/>
              </w:rPr>
              <w:t>.202</w:t>
            </w:r>
            <w:r w:rsidR="00360D50">
              <w:rPr>
                <w:sz w:val="17"/>
                <w:szCs w:val="17"/>
              </w:rPr>
              <w:t>6</w:t>
            </w:r>
          </w:p>
        </w:tc>
      </w:tr>
    </w:tbl>
    <w:p w14:paraId="604DFF01" w14:textId="77777777" w:rsidR="00EC4C4E" w:rsidRDefault="00EC4C4E" w:rsidP="00EC4C4E"/>
    <w:p w14:paraId="2B3CBE8D" w14:textId="77777777" w:rsidR="00EC4C4E" w:rsidRDefault="00EC4C4E" w:rsidP="00EC4C4E"/>
    <w:p w14:paraId="5467045C" w14:textId="77777777" w:rsidR="00EC4C4E" w:rsidRDefault="00EC4C4E" w:rsidP="00EC4C4E"/>
    <w:p w14:paraId="0F1F0ECC" w14:textId="77777777" w:rsidR="00EC4C4E" w:rsidRDefault="00EC4C4E" w:rsidP="00EC4C4E"/>
    <w:p w14:paraId="358765A0" w14:textId="77777777" w:rsidR="00EC4C4E" w:rsidRDefault="00E96E7F" w:rsidP="00EC4C4E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3DA45737" wp14:editId="64B2B118">
                <wp:simplePos x="0" y="0"/>
                <wp:positionH relativeFrom="leftMargin">
                  <wp:posOffset>825690</wp:posOffset>
                </wp:positionH>
                <wp:positionV relativeFrom="topMargin">
                  <wp:posOffset>2504363</wp:posOffset>
                </wp:positionV>
                <wp:extent cx="2411730" cy="886631"/>
                <wp:effectExtent l="0" t="0" r="7620" b="889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8866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Ind w:w="1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20"/>
                              <w:gridCol w:w="908"/>
                            </w:tblGrid>
                            <w:tr w:rsidR="00EC531C" w:rsidRPr="003B66CE" w14:paraId="7B7BDE6A" w14:textId="77777777" w:rsidTr="00821120">
                              <w:trPr>
                                <w:gridAfter w:val="1"/>
                                <w:wAfter w:w="908" w:type="dxa"/>
                                <w:trHeight w:hRule="exact" w:val="198"/>
                              </w:trPr>
                              <w:tc>
                                <w:tcPr>
                                  <w:tcW w:w="2920" w:type="dxa"/>
                                </w:tcPr>
                                <w:p w14:paraId="2A6B8FE4" w14:textId="77777777" w:rsidR="00E61FA4" w:rsidRPr="003B66CE" w:rsidRDefault="001A4CAB" w:rsidP="00EC531C">
                                  <w:pPr>
                                    <w:ind w:right="-57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B66CE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Büro Landrat</w:t>
                                  </w:r>
                                </w:p>
                              </w:tc>
                            </w:tr>
                            <w:tr w:rsidR="00EC531C" w14:paraId="44E6DC0F" w14:textId="77777777" w:rsidTr="0082112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3828" w:type="dxa"/>
                                  <w:gridSpan w:val="2"/>
                                </w:tcPr>
                                <w:p w14:paraId="5A107860" w14:textId="77777777" w:rsidR="00EC531C" w:rsidRPr="003B66CE" w:rsidRDefault="00EC531C" w:rsidP="000817FD">
                                  <w:pPr>
                                    <w:ind w:right="-57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C531C" w14:paraId="589A34D7" w14:textId="77777777" w:rsidTr="0082112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3828" w:type="dxa"/>
                                  <w:gridSpan w:val="2"/>
                                </w:tcPr>
                                <w:p w14:paraId="6794F57A" w14:textId="77777777" w:rsidR="00EC531C" w:rsidRPr="003B66CE" w:rsidRDefault="001A4CAB" w:rsidP="000817FD">
                                  <w:pPr>
                                    <w:ind w:right="-57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B66CE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Presse- und Öffentlichkeitsarbeit</w:t>
                                  </w:r>
                                </w:p>
                              </w:tc>
                            </w:tr>
                            <w:tr w:rsidR="00EC531C" w14:paraId="64500B43" w14:textId="77777777" w:rsidTr="0082112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3828" w:type="dxa"/>
                                  <w:gridSpan w:val="2"/>
                                </w:tcPr>
                                <w:p w14:paraId="2EEA0F0C" w14:textId="77777777" w:rsidR="0058490C" w:rsidRDefault="0058490C" w:rsidP="00E61FA4">
                                  <w:pPr>
                                    <w:ind w:right="-57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C531C" w14:paraId="68370D40" w14:textId="77777777" w:rsidTr="0082112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3828" w:type="dxa"/>
                                  <w:gridSpan w:val="2"/>
                                </w:tcPr>
                                <w:p w14:paraId="6DCCE340" w14:textId="77777777" w:rsidR="00E61FA4" w:rsidRDefault="00E61FA4" w:rsidP="00022C97">
                                  <w:pPr>
                                    <w:ind w:right="-57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C531C" w14:paraId="76E2CB92" w14:textId="77777777" w:rsidTr="0082112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3828" w:type="dxa"/>
                                  <w:gridSpan w:val="2"/>
                                </w:tcPr>
                                <w:p w14:paraId="23044BF5" w14:textId="77777777" w:rsidR="00EC531C" w:rsidRPr="00EC531C" w:rsidRDefault="00EC531C" w:rsidP="000817FD">
                                  <w:pPr>
                                    <w:ind w:right="-57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A88A82" w14:textId="77777777" w:rsidR="00211B8F" w:rsidRDefault="00211B8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A4573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5pt;margin-top:197.2pt;width:189.9pt;height:69.8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" o:allowincell="f" o:allowoverlap="f" filled="f" stroked="f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Ind w:w="10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20"/>
                        <w:gridCol w:w="908"/>
                      </w:tblGrid>
                      <w:tr w:rsidR="00EC531C" w:rsidRPr="003B66CE" w14:paraId="7B7BDE6A" w14:textId="77777777" w:rsidTr="00821120">
                        <w:trPr>
                          <w:gridAfter w:val="1"/>
                          <w:wAfter w:w="908" w:type="dxa"/>
                          <w:trHeight w:hRule="exact" w:val="198"/>
                        </w:trPr>
                        <w:tc>
                          <w:tcPr>
                            <w:tcW w:w="2920" w:type="dxa"/>
                          </w:tcPr>
                          <w:p w14:paraId="2A6B8FE4" w14:textId="77777777" w:rsidR="00E61FA4" w:rsidRPr="003B66CE" w:rsidRDefault="001A4CAB" w:rsidP="00EC531C">
                            <w:pPr>
                              <w:ind w:right="-57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B66CE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Büro Landrat</w:t>
                            </w:r>
                          </w:p>
                        </w:tc>
                      </w:tr>
                      <w:tr w:rsidR="00EC531C" w14:paraId="44E6DC0F" w14:textId="77777777" w:rsidTr="00821120">
                        <w:trPr>
                          <w:trHeight w:hRule="exact" w:val="198"/>
                        </w:trPr>
                        <w:tc>
                          <w:tcPr>
                            <w:tcW w:w="3828" w:type="dxa"/>
                            <w:gridSpan w:val="2"/>
                          </w:tcPr>
                          <w:p w14:paraId="5A107860" w14:textId="77777777" w:rsidR="00EC531C" w:rsidRPr="003B66CE" w:rsidRDefault="00EC531C" w:rsidP="000817FD">
                            <w:pPr>
                              <w:ind w:right="-57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C531C" w14:paraId="589A34D7" w14:textId="77777777" w:rsidTr="00821120">
                        <w:trPr>
                          <w:trHeight w:hRule="exact" w:val="198"/>
                        </w:trPr>
                        <w:tc>
                          <w:tcPr>
                            <w:tcW w:w="3828" w:type="dxa"/>
                            <w:gridSpan w:val="2"/>
                          </w:tcPr>
                          <w:p w14:paraId="6794F57A" w14:textId="77777777" w:rsidR="00EC531C" w:rsidRPr="003B66CE" w:rsidRDefault="001A4CAB" w:rsidP="000817FD">
                            <w:pPr>
                              <w:ind w:right="-57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B66CE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Presse- und Öffentlichkeitsarbeit</w:t>
                            </w:r>
                          </w:p>
                        </w:tc>
                      </w:tr>
                      <w:tr w:rsidR="00EC531C" w14:paraId="64500B43" w14:textId="77777777" w:rsidTr="00821120">
                        <w:trPr>
                          <w:trHeight w:hRule="exact" w:val="198"/>
                        </w:trPr>
                        <w:tc>
                          <w:tcPr>
                            <w:tcW w:w="3828" w:type="dxa"/>
                            <w:gridSpan w:val="2"/>
                          </w:tcPr>
                          <w:p w14:paraId="2EEA0F0C" w14:textId="77777777" w:rsidR="0058490C" w:rsidRDefault="0058490C" w:rsidP="00E61FA4">
                            <w:pPr>
                              <w:ind w:right="-57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C531C" w14:paraId="68370D40" w14:textId="77777777" w:rsidTr="00821120">
                        <w:trPr>
                          <w:trHeight w:hRule="exact" w:val="198"/>
                        </w:trPr>
                        <w:tc>
                          <w:tcPr>
                            <w:tcW w:w="3828" w:type="dxa"/>
                            <w:gridSpan w:val="2"/>
                          </w:tcPr>
                          <w:p w14:paraId="6DCCE340" w14:textId="77777777" w:rsidR="00E61FA4" w:rsidRDefault="00E61FA4" w:rsidP="00022C97">
                            <w:pPr>
                              <w:ind w:right="-57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C531C" w14:paraId="76E2CB92" w14:textId="77777777" w:rsidTr="00821120">
                        <w:trPr>
                          <w:trHeight w:hRule="exact" w:val="198"/>
                        </w:trPr>
                        <w:tc>
                          <w:tcPr>
                            <w:tcW w:w="3828" w:type="dxa"/>
                            <w:gridSpan w:val="2"/>
                          </w:tcPr>
                          <w:p w14:paraId="23044BF5" w14:textId="77777777" w:rsidR="00EC531C" w:rsidRPr="00EC531C" w:rsidRDefault="00EC531C" w:rsidP="000817FD">
                            <w:pPr>
                              <w:ind w:right="-57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5A88A82" w14:textId="77777777" w:rsidR="00211B8F" w:rsidRDefault="00211B8F"/>
                  </w:txbxContent>
                </v:textbox>
                <w10:wrap anchorx="margin" anchory="margin"/>
              </v:shape>
            </w:pict>
          </mc:Fallback>
        </mc:AlternateContent>
      </w:r>
    </w:p>
    <w:p w14:paraId="265289D6" w14:textId="77777777" w:rsidR="00EC4C4E" w:rsidRDefault="00EC4C4E" w:rsidP="00EC4C4E"/>
    <w:p w14:paraId="477EA0FF" w14:textId="77777777" w:rsidR="00EC4C4E" w:rsidRDefault="00EC4C4E" w:rsidP="00EC4C4E"/>
    <w:p w14:paraId="5FF330B3" w14:textId="77777777" w:rsidR="00EC4C4E" w:rsidRDefault="00EC4C4E" w:rsidP="00EC4C4E"/>
    <w:p w14:paraId="0FA0299C" w14:textId="77777777" w:rsidR="00EC4C4E" w:rsidRDefault="00EC4C4E" w:rsidP="004F350F">
      <w:pPr>
        <w:tabs>
          <w:tab w:val="left" w:pos="1665"/>
        </w:tabs>
      </w:pPr>
    </w:p>
    <w:p w14:paraId="0E68EC57" w14:textId="77777777" w:rsidR="00EC4C4E" w:rsidRDefault="00EC4C4E" w:rsidP="00EC4C4E"/>
    <w:p w14:paraId="6A3F6E97" w14:textId="77777777" w:rsidR="00EC4C4E" w:rsidRDefault="00EC4C4E" w:rsidP="00EC4C4E"/>
    <w:p w14:paraId="1E827E69" w14:textId="77777777" w:rsidR="00EC4C4E" w:rsidRDefault="00EC4C4E" w:rsidP="00EC4C4E"/>
    <w:tbl>
      <w:tblPr>
        <w:tblpPr w:leftFromText="142" w:rightFromText="142" w:vertAnchor="page" w:horzAnchor="margin" w:tblpY="5886"/>
        <w:tblOverlap w:val="never"/>
        <w:tblW w:w="9971" w:type="dxa"/>
        <w:tblBorders>
          <w:top w:val="single" w:sz="12" w:space="0" w:color="FFFFFF"/>
          <w:left w:val="single" w:sz="12" w:space="0" w:color="FFFFFF"/>
          <w:right w:val="single" w:sz="12" w:space="0" w:color="FFFFFF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71"/>
      </w:tblGrid>
      <w:tr w:rsidR="00071F86" w:rsidRPr="00071F86" w14:paraId="7A96249F" w14:textId="77777777" w:rsidTr="009D0321">
        <w:trPr>
          <w:trHeight w:hRule="exact" w:val="93"/>
        </w:trPr>
        <w:tc>
          <w:tcPr>
            <w:tcW w:w="9971" w:type="dxa"/>
            <w:shd w:val="clear" w:color="auto" w:fill="auto"/>
          </w:tcPr>
          <w:p w14:paraId="0F3836AC" w14:textId="77777777" w:rsidR="00071F86" w:rsidRPr="00071F86" w:rsidRDefault="00071F86" w:rsidP="00071F86"/>
        </w:tc>
      </w:tr>
    </w:tbl>
    <w:p w14:paraId="6D07D42E" w14:textId="77777777" w:rsidR="001A4CAB" w:rsidRPr="001A4CAB" w:rsidRDefault="001A4CAB" w:rsidP="001A4CAB">
      <w:pPr>
        <w:jc w:val="center"/>
        <w:rPr>
          <w:rFonts w:ascii="Arial" w:eastAsia="Times New Roman" w:hAnsi="Arial" w:cs="Arial"/>
          <w:b/>
          <w:color w:val="auto"/>
          <w:sz w:val="20"/>
          <w:szCs w:val="20"/>
          <w:lang w:eastAsia="de-DE"/>
        </w:rPr>
      </w:pPr>
      <w:r w:rsidRPr="001A4CAB">
        <w:rPr>
          <w:rFonts w:ascii="Arial" w:eastAsia="Times New Roman" w:hAnsi="Arial" w:cs="Arial"/>
          <w:b/>
          <w:color w:val="auto"/>
          <w:sz w:val="20"/>
          <w:szCs w:val="20"/>
          <w:lang w:eastAsia="de-DE"/>
        </w:rPr>
        <w:t>Pressemitteilung</w:t>
      </w:r>
    </w:p>
    <w:p w14:paraId="6063E29E" w14:textId="77777777" w:rsidR="001A4CAB" w:rsidRPr="001A4CAB" w:rsidRDefault="001A4CAB" w:rsidP="001A4CAB">
      <w:pPr>
        <w:jc w:val="center"/>
        <w:rPr>
          <w:rFonts w:ascii="Arial" w:eastAsia="Times New Roman" w:hAnsi="Arial" w:cs="Arial"/>
          <w:b/>
          <w:color w:val="auto"/>
          <w:sz w:val="20"/>
          <w:szCs w:val="20"/>
          <w:lang w:eastAsia="de-DE"/>
        </w:rPr>
      </w:pPr>
    </w:p>
    <w:p w14:paraId="72F9B59D" w14:textId="2C9CA864" w:rsidR="00591645" w:rsidRDefault="00591645" w:rsidP="00591645">
      <w:pPr>
        <w:jc w:val="center"/>
      </w:pPr>
      <w:r>
        <w:rPr>
          <w:b/>
        </w:rPr>
        <w:t xml:space="preserve">Schadstoffmobil auf der </w:t>
      </w:r>
      <w:r w:rsidR="005111E4">
        <w:rPr>
          <w:b/>
        </w:rPr>
        <w:t xml:space="preserve">Umladestation </w:t>
      </w:r>
      <w:r w:rsidR="003D0D36">
        <w:rPr>
          <w:b/>
        </w:rPr>
        <w:t>Temnitzpark</w:t>
      </w:r>
    </w:p>
    <w:p w14:paraId="70B94FA7" w14:textId="77777777" w:rsidR="00591645" w:rsidRDefault="00591645" w:rsidP="00591645"/>
    <w:p w14:paraId="6610C129" w14:textId="05F405FA" w:rsidR="00E51DAA" w:rsidRDefault="00591645" w:rsidP="00407BCF">
      <w:pPr>
        <w:rPr>
          <w:rFonts w:cs="Arial"/>
        </w:rPr>
      </w:pPr>
      <w:r w:rsidRPr="00407BCF">
        <w:t xml:space="preserve">Am </w:t>
      </w:r>
      <w:r w:rsidR="00850C7A" w:rsidRPr="00407BCF">
        <w:t xml:space="preserve">Samstag, </w:t>
      </w:r>
      <w:r w:rsidR="003D0D36">
        <w:t>0</w:t>
      </w:r>
      <w:r w:rsidR="00861825">
        <w:t>5</w:t>
      </w:r>
      <w:r w:rsidRPr="00407BCF">
        <w:t>.</w:t>
      </w:r>
      <w:r w:rsidR="00F01DB7" w:rsidRPr="00407BCF">
        <w:t xml:space="preserve"> </w:t>
      </w:r>
      <w:r w:rsidR="00861825">
        <w:t>September</w:t>
      </w:r>
      <w:r w:rsidR="005111E4">
        <w:t xml:space="preserve"> </w:t>
      </w:r>
      <w:r w:rsidR="00E51DAA" w:rsidRPr="00407BCF">
        <w:t>können</w:t>
      </w:r>
      <w:r w:rsidR="005111E4">
        <w:t xml:space="preserve"> schadstoffh</w:t>
      </w:r>
      <w:r w:rsidR="00E51DAA" w:rsidRPr="00407BCF">
        <w:t>altige Abfälle aus privaten Haushalten</w:t>
      </w:r>
      <w:r w:rsidR="00490067">
        <w:t xml:space="preserve"> </w:t>
      </w:r>
      <w:r w:rsidR="00E51DAA" w:rsidRPr="00407BCF">
        <w:t xml:space="preserve">kostenlos </w:t>
      </w:r>
      <w:r w:rsidR="005111E4">
        <w:t>auf der Umladestation i</w:t>
      </w:r>
      <w:r w:rsidR="003D0D36">
        <w:t>m Temnitzpark in Werder</w:t>
      </w:r>
      <w:r w:rsidR="005111E4">
        <w:t xml:space="preserve"> </w:t>
      </w:r>
      <w:r w:rsidR="00E51DAA" w:rsidRPr="00407BCF">
        <w:t>abgegeben werden.</w:t>
      </w:r>
      <w:r w:rsidR="00582B82" w:rsidRPr="00407BCF">
        <w:t xml:space="preserve"> Die Annahme erfolgt</w:t>
      </w:r>
      <w:r w:rsidR="005D6530" w:rsidRPr="00407BCF">
        <w:t xml:space="preserve"> in der Zeit von </w:t>
      </w:r>
      <w:r w:rsidR="005D6530" w:rsidRPr="00407BCF">
        <w:rPr>
          <w:rFonts w:cs="Arial"/>
        </w:rPr>
        <w:t>08:30 bis 12:00 Uhr</w:t>
      </w:r>
      <w:r w:rsidR="00582B82" w:rsidRPr="00407BCF">
        <w:t xml:space="preserve"> durch die Mitarbeiter des Schadstoffmobils</w:t>
      </w:r>
      <w:r w:rsidR="005D6530" w:rsidRPr="00407BCF">
        <w:rPr>
          <w:rFonts w:cs="Arial"/>
        </w:rPr>
        <w:t xml:space="preserve">. </w:t>
      </w:r>
    </w:p>
    <w:p w14:paraId="7D902054" w14:textId="267C8CA8" w:rsidR="000173C8" w:rsidRPr="009C459D" w:rsidRDefault="00861825" w:rsidP="00861825">
      <w:pPr>
        <w:pStyle w:val="StandardWeb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Der letzte Samstagstermin </w:t>
      </w:r>
      <w:r w:rsidR="000173C8" w:rsidRPr="009C459D">
        <w:rPr>
          <w:rFonts w:ascii="Arial Narrow" w:hAnsi="Arial Narrow" w:cs="Arial"/>
          <w:sz w:val="22"/>
          <w:szCs w:val="22"/>
        </w:rPr>
        <w:t>in diesem Jahr</w:t>
      </w:r>
      <w:r w:rsidR="000173C8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ist der 28. November auf der </w:t>
      </w:r>
      <w:r w:rsidR="000173C8" w:rsidRPr="009C459D">
        <w:rPr>
          <w:rFonts w:ascii="Arial Narrow" w:hAnsi="Arial Narrow" w:cs="Arial"/>
          <w:sz w:val="22"/>
          <w:szCs w:val="22"/>
        </w:rPr>
        <w:t>Annahmestelle Kyritz-</w:t>
      </w:r>
      <w:proofErr w:type="spellStart"/>
      <w:r w:rsidR="000173C8" w:rsidRPr="009C459D">
        <w:rPr>
          <w:rFonts w:ascii="Arial Narrow" w:hAnsi="Arial Narrow" w:cs="Arial"/>
          <w:sz w:val="22"/>
          <w:szCs w:val="22"/>
        </w:rPr>
        <w:t>Strüwe</w:t>
      </w:r>
      <w:proofErr w:type="spellEnd"/>
      <w:r>
        <w:rPr>
          <w:rFonts w:ascii="Arial Narrow" w:hAnsi="Arial Narrow" w:cs="Arial"/>
          <w:sz w:val="22"/>
          <w:szCs w:val="22"/>
        </w:rPr>
        <w:t>.</w:t>
      </w:r>
    </w:p>
    <w:p w14:paraId="617AC911" w14:textId="7B74D739" w:rsidR="00E51DAA" w:rsidRPr="00407BCF" w:rsidRDefault="005D6530" w:rsidP="00407BCF">
      <w:r w:rsidRPr="00407BCF">
        <w:t>P</w:t>
      </w:r>
      <w:r w:rsidR="00E51DAA" w:rsidRPr="00407BCF">
        <w:t xml:space="preserve">ro Person </w:t>
      </w:r>
      <w:r w:rsidR="00546CD8" w:rsidRPr="00407BCF">
        <w:t xml:space="preserve">und Sammeltermin </w:t>
      </w:r>
      <w:r w:rsidRPr="00407BCF">
        <w:t xml:space="preserve">können </w:t>
      </w:r>
      <w:r w:rsidR="003B66CE">
        <w:t xml:space="preserve">bis zu </w:t>
      </w:r>
      <w:r w:rsidR="00E51DAA" w:rsidRPr="00407BCF">
        <w:t>50 l bzw. 50 kg</w:t>
      </w:r>
      <w:r w:rsidRPr="00407BCF">
        <w:t xml:space="preserve"> abgegeben werden</w:t>
      </w:r>
      <w:r w:rsidR="00E51DAA" w:rsidRPr="00407BCF">
        <w:t>. Die Behälter sollten einen maximalen Inhalt von 25 l oder ein Gewicht von 25 kg nicht überschreiten. Die maximale Behältergröße beträgt 60 l.</w:t>
      </w:r>
    </w:p>
    <w:p w14:paraId="618D537E" w14:textId="7EE61804" w:rsidR="00E51DAA" w:rsidRPr="009C459D" w:rsidRDefault="00E51DAA" w:rsidP="00546CD8">
      <w:pPr>
        <w:pStyle w:val="StandardWeb"/>
        <w:rPr>
          <w:rFonts w:ascii="Arial Narrow" w:hAnsi="Arial Narrow" w:cs="Arial"/>
          <w:sz w:val="22"/>
          <w:szCs w:val="22"/>
        </w:rPr>
      </w:pPr>
      <w:r w:rsidRPr="009C459D">
        <w:rPr>
          <w:rFonts w:ascii="Arial Narrow" w:hAnsi="Arial Narrow" w:cs="Arial"/>
          <w:sz w:val="22"/>
          <w:szCs w:val="22"/>
        </w:rPr>
        <w:t xml:space="preserve">Größere Mengen, sperrige oder beschädigte sowie offene Behältnisse können aus Sicherheits- und Kapazitätsgründen in diesem Rahmen/ an diesem Tag nicht angenommen werden. Bitte stimmen Sie in </w:t>
      </w:r>
      <w:r w:rsidR="005111E4">
        <w:rPr>
          <w:rFonts w:ascii="Arial Narrow" w:hAnsi="Arial Narrow" w:cs="Arial"/>
          <w:sz w:val="22"/>
          <w:szCs w:val="22"/>
        </w:rPr>
        <w:t xml:space="preserve">diesem </w:t>
      </w:r>
      <w:r w:rsidRPr="009C459D">
        <w:rPr>
          <w:rFonts w:ascii="Arial Narrow" w:hAnsi="Arial Narrow" w:cs="Arial"/>
          <w:sz w:val="22"/>
          <w:szCs w:val="22"/>
        </w:rPr>
        <w:t xml:space="preserve">Fall telefonisch mit </w:t>
      </w:r>
      <w:r w:rsidR="005D6530">
        <w:rPr>
          <w:rFonts w:ascii="Arial Narrow" w:hAnsi="Arial Narrow" w:cs="Arial"/>
          <w:sz w:val="22"/>
          <w:szCs w:val="22"/>
        </w:rPr>
        <w:t xml:space="preserve">der Abfallwirtschaft des Landkreises unter der </w:t>
      </w:r>
      <w:r w:rsidRPr="009C459D">
        <w:rPr>
          <w:rFonts w:ascii="Arial Narrow" w:hAnsi="Arial Narrow" w:cs="Arial"/>
          <w:sz w:val="22"/>
          <w:szCs w:val="22"/>
        </w:rPr>
        <w:t>03391 688 6756, eine separate Entsorgung ab.</w:t>
      </w:r>
    </w:p>
    <w:p w14:paraId="6F8D9016" w14:textId="285B6342" w:rsidR="00591645" w:rsidRPr="009712E0" w:rsidRDefault="00591645" w:rsidP="00546CD8">
      <w:pPr>
        <w:shd w:val="clear" w:color="auto" w:fill="FFFFFF"/>
        <w:spacing w:before="100" w:beforeAutospacing="1" w:after="100" w:afterAutospacing="1"/>
      </w:pPr>
      <w:r w:rsidRPr="009712E0">
        <w:t>Dispersionsfarben (lösungsmittelfreie Farben), Binde</w:t>
      </w:r>
      <w:r>
        <w:t>r</w:t>
      </w:r>
      <w:r w:rsidRPr="009712E0">
        <w:t xml:space="preserve">farben auf Wasserbasis, </w:t>
      </w:r>
      <w:r w:rsidR="005D6530">
        <w:t xml:space="preserve">sämtliche </w:t>
      </w:r>
      <w:r w:rsidRPr="009712E0">
        <w:t>ausgehärtete</w:t>
      </w:r>
      <w:r w:rsidR="005D6530">
        <w:t>n</w:t>
      </w:r>
      <w:r w:rsidRPr="009712E0">
        <w:t xml:space="preserve"> Farben und Lacke sowie alte Kosmetika </w:t>
      </w:r>
      <w:r>
        <w:t xml:space="preserve">sind keine gefährlichen Abfälle und werden daher nicht </w:t>
      </w:r>
      <w:r w:rsidRPr="009712E0">
        <w:t xml:space="preserve">am Schadstoffmobil angenommen. Diese </w:t>
      </w:r>
      <w:r>
        <w:t>können</w:t>
      </w:r>
      <w:r w:rsidRPr="009712E0">
        <w:t>, wie auch eingetrocknete Pinsel, Malerrollen und Abdeckmaterial in de</w:t>
      </w:r>
      <w:r>
        <w:t>r</w:t>
      </w:r>
      <w:r w:rsidRPr="009712E0">
        <w:t xml:space="preserve"> Restmüll</w:t>
      </w:r>
      <w:r>
        <w:t>tonne bzw. d</w:t>
      </w:r>
      <w:r w:rsidRPr="009712E0">
        <w:t>ie leeren Behältnisse aus Kunststoff</w:t>
      </w:r>
      <w:r>
        <w:t xml:space="preserve"> </w:t>
      </w:r>
      <w:r w:rsidRPr="009712E0">
        <w:t>in der Gelben Tonne entsorgt werden.</w:t>
      </w:r>
      <w:r>
        <w:t xml:space="preserve"> Alternativ nimmt das Personal der Abfallannahmestelle diese Abfälle gegen eine Gebühr entgegen. </w:t>
      </w:r>
    </w:p>
    <w:p w14:paraId="24DD82A5" w14:textId="71159053" w:rsidR="000F243E" w:rsidRPr="00CD6676" w:rsidRDefault="000F243E" w:rsidP="00546CD8">
      <w:pPr>
        <w:shd w:val="clear" w:color="auto" w:fill="FFFFFF"/>
      </w:pPr>
      <w:r w:rsidRPr="00CD6676">
        <w:t>Für Gewerbetreibende besteht die Möglichkeit der kostenpflichtigen Schadstoffentsorgung. Hierzu ist die schriftliche Anmeldung bei der Abfallwirtschaft des Landkreises notwendig. Ein entsprechendes Formular</w:t>
      </w:r>
      <w:r w:rsidR="003B66CE">
        <w:t xml:space="preserve"> kann unter </w:t>
      </w:r>
      <w:r w:rsidRPr="00CD6676">
        <w:t xml:space="preserve"> </w:t>
      </w:r>
      <w:hyperlink r:id="rId7" w:history="1">
        <w:r w:rsidR="003B66CE" w:rsidRPr="00A85CC1">
          <w:rPr>
            <w:rStyle w:val="Hyperlink"/>
          </w:rPr>
          <w:t>www.ostprignitz-ruppin.de/abfallwirtschaft-müllentsorgung</w:t>
        </w:r>
      </w:hyperlink>
      <w:r w:rsidR="003B66CE">
        <w:t xml:space="preserve"> abgerufen werde</w:t>
      </w:r>
      <w:r w:rsidR="004531C2">
        <w:t>n</w:t>
      </w:r>
      <w:r w:rsidR="003B66CE">
        <w:t>.</w:t>
      </w:r>
    </w:p>
    <w:p w14:paraId="60E9C816" w14:textId="77777777" w:rsidR="000F243E" w:rsidRDefault="000F243E" w:rsidP="00546CD8"/>
    <w:p w14:paraId="03ADCD29" w14:textId="77777777" w:rsidR="004462C8" w:rsidRPr="00EC4C4E" w:rsidRDefault="00591645" w:rsidP="00546CD8">
      <w:r>
        <w:t>gez. Gaetke</w:t>
      </w:r>
    </w:p>
    <w:sectPr w:rsidR="004462C8" w:rsidRPr="00EC4C4E" w:rsidSect="00EC531C">
      <w:headerReference w:type="default" r:id="rId8"/>
      <w:headerReference w:type="first" r:id="rId9"/>
      <w:footerReference w:type="first" r:id="rId10"/>
      <w:pgSz w:w="11906" w:h="16838"/>
      <w:pgMar w:top="958" w:right="1418" w:bottom="1134" w:left="1304" w:header="70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BCC05" w14:textId="77777777" w:rsidR="005737AA" w:rsidRDefault="005737AA" w:rsidP="00990250">
      <w:r>
        <w:separator/>
      </w:r>
    </w:p>
  </w:endnote>
  <w:endnote w:type="continuationSeparator" w:id="0">
    <w:p w14:paraId="7578EA3B" w14:textId="77777777" w:rsidR="005737AA" w:rsidRDefault="005737AA" w:rsidP="00990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6" w:type="dxa"/>
      <w:jc w:val="center"/>
      <w:tblCellSpacing w:w="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2284"/>
      <w:gridCol w:w="84"/>
      <w:gridCol w:w="1920"/>
      <w:gridCol w:w="2846"/>
      <w:gridCol w:w="2222"/>
    </w:tblGrid>
    <w:tr w:rsidR="00682DA3" w:rsidRPr="00E47258" w14:paraId="7C8241EF" w14:textId="77777777" w:rsidTr="00C87556">
      <w:trPr>
        <w:trHeight w:val="1051"/>
        <w:tblCellSpacing w:w="42" w:type="dxa"/>
        <w:jc w:val="center"/>
      </w:trPr>
      <w:tc>
        <w:tcPr>
          <w:tcW w:w="2162" w:type="dxa"/>
          <w:tcMar>
            <w:left w:w="0" w:type="dxa"/>
            <w:right w:w="0" w:type="dxa"/>
          </w:tcMar>
        </w:tcPr>
        <w:p w14:paraId="2F0223F5" w14:textId="77777777" w:rsidR="00E47258" w:rsidRPr="00682DA3" w:rsidRDefault="00EC4C4E" w:rsidP="00C634D3">
          <w:pPr>
            <w:pStyle w:val="Fuzeile"/>
            <w:spacing w:line="276" w:lineRule="auto"/>
            <w:rPr>
              <w:b/>
              <w:sz w:val="16"/>
              <w:szCs w:val="16"/>
            </w:rPr>
          </w:pPr>
          <w:r w:rsidRPr="00EC4C4E">
            <w:rPr>
              <w:b/>
              <w:sz w:val="16"/>
              <w:szCs w:val="16"/>
            </w:rPr>
            <w:t>Adresse/Nachtbriefkasten</w:t>
          </w:r>
          <w:r w:rsidR="00E47258" w:rsidRPr="00682DA3">
            <w:rPr>
              <w:b/>
              <w:sz w:val="16"/>
              <w:szCs w:val="16"/>
            </w:rPr>
            <w:t>:</w:t>
          </w:r>
        </w:p>
        <w:p w14:paraId="002A2EAC" w14:textId="77777777" w:rsidR="00E47258" w:rsidRPr="00682DA3" w:rsidRDefault="00E47258" w:rsidP="00C634D3">
          <w:pPr>
            <w:pStyle w:val="Fuzeile"/>
            <w:spacing w:line="276" w:lineRule="auto"/>
            <w:rPr>
              <w:sz w:val="16"/>
              <w:szCs w:val="16"/>
            </w:rPr>
          </w:pPr>
          <w:r w:rsidRPr="00682DA3">
            <w:rPr>
              <w:sz w:val="16"/>
              <w:szCs w:val="16"/>
            </w:rPr>
            <w:t>Landkreis Ostprignitz-Ruppin</w:t>
          </w:r>
        </w:p>
        <w:p w14:paraId="6D4D2697" w14:textId="77777777" w:rsidR="00E47258" w:rsidRPr="00682DA3" w:rsidRDefault="006F6826" w:rsidP="00C634D3">
          <w:pPr>
            <w:pStyle w:val="Fuzeile"/>
            <w:spacing w:line="276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Virchowstraße 14–</w:t>
          </w:r>
          <w:r w:rsidR="00E47258" w:rsidRPr="00682DA3">
            <w:rPr>
              <w:sz w:val="16"/>
              <w:szCs w:val="16"/>
            </w:rPr>
            <w:t>16</w:t>
          </w:r>
        </w:p>
        <w:p w14:paraId="43CE7235" w14:textId="77777777" w:rsidR="00E47258" w:rsidRPr="00682DA3" w:rsidRDefault="00E47258" w:rsidP="00C634D3">
          <w:pPr>
            <w:pStyle w:val="Fuzeile"/>
            <w:spacing w:line="276" w:lineRule="auto"/>
            <w:rPr>
              <w:sz w:val="16"/>
              <w:szCs w:val="16"/>
            </w:rPr>
          </w:pPr>
          <w:r w:rsidRPr="00682DA3">
            <w:rPr>
              <w:sz w:val="16"/>
              <w:szCs w:val="16"/>
            </w:rPr>
            <w:t>16816 Neuruppin</w:t>
          </w:r>
        </w:p>
      </w:tc>
      <w:tc>
        <w:tcPr>
          <w:tcW w:w="1924" w:type="dxa"/>
          <w:gridSpan w:val="2"/>
          <w:tcMar>
            <w:left w:w="0" w:type="dxa"/>
            <w:right w:w="0" w:type="dxa"/>
          </w:tcMar>
        </w:tcPr>
        <w:p w14:paraId="62002D26" w14:textId="77777777" w:rsidR="00EC4C4E" w:rsidRDefault="00EC4C4E" w:rsidP="00C634D3">
          <w:pPr>
            <w:pStyle w:val="Fuzeile"/>
            <w:spacing w:line="276" w:lineRule="auto"/>
            <w:rPr>
              <w:b/>
              <w:sz w:val="16"/>
              <w:szCs w:val="16"/>
            </w:rPr>
          </w:pPr>
          <w:r w:rsidRPr="00EC4C4E">
            <w:rPr>
              <w:b/>
              <w:sz w:val="16"/>
              <w:szCs w:val="16"/>
            </w:rPr>
            <w:t>Kommunikation:</w:t>
          </w:r>
        </w:p>
        <w:p w14:paraId="3BD0F91A" w14:textId="77777777" w:rsidR="00E47258" w:rsidRPr="00682DA3" w:rsidRDefault="00AF2025" w:rsidP="00AF2025">
          <w:pPr>
            <w:pStyle w:val="Fuzeile"/>
            <w:tabs>
              <w:tab w:val="left" w:pos="748"/>
            </w:tabs>
            <w:spacing w:line="276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Telefon:</w:t>
          </w:r>
          <w:r>
            <w:rPr>
              <w:sz w:val="16"/>
              <w:szCs w:val="16"/>
            </w:rPr>
            <w:tab/>
          </w:r>
          <w:r w:rsidR="00E47258" w:rsidRPr="00682DA3">
            <w:rPr>
              <w:sz w:val="16"/>
              <w:szCs w:val="16"/>
            </w:rPr>
            <w:t>03391 688-0</w:t>
          </w:r>
          <w:r>
            <w:rPr>
              <w:sz w:val="16"/>
              <w:szCs w:val="16"/>
            </w:rPr>
            <w:br/>
            <w:t>Telefax:</w:t>
          </w:r>
          <w:r>
            <w:rPr>
              <w:sz w:val="16"/>
              <w:szCs w:val="16"/>
            </w:rPr>
            <w:tab/>
          </w:r>
          <w:r w:rsidR="00E47258" w:rsidRPr="00682DA3">
            <w:rPr>
              <w:sz w:val="16"/>
              <w:szCs w:val="16"/>
            </w:rPr>
            <w:t>03391 3239</w:t>
          </w:r>
        </w:p>
        <w:p w14:paraId="5AF11C4E" w14:textId="77777777" w:rsidR="00E47258" w:rsidRPr="00682DA3" w:rsidRDefault="00E47258" w:rsidP="00C634D3">
          <w:pPr>
            <w:pStyle w:val="Fuzeile"/>
            <w:spacing w:line="276" w:lineRule="auto"/>
            <w:rPr>
              <w:sz w:val="16"/>
              <w:szCs w:val="16"/>
            </w:rPr>
          </w:pPr>
          <w:r w:rsidRPr="00682DA3">
            <w:rPr>
              <w:sz w:val="16"/>
              <w:szCs w:val="16"/>
            </w:rPr>
            <w:t>www.ostprignitz-ruppin.de</w:t>
          </w:r>
        </w:p>
      </w:tc>
      <w:tc>
        <w:tcPr>
          <w:tcW w:w="2768" w:type="dxa"/>
          <w:tcMar>
            <w:left w:w="0" w:type="dxa"/>
            <w:right w:w="0" w:type="dxa"/>
          </w:tcMar>
        </w:tcPr>
        <w:p w14:paraId="6ED7CF93" w14:textId="77777777" w:rsidR="006827A5" w:rsidRDefault="00E47258" w:rsidP="00C634D3">
          <w:pPr>
            <w:pStyle w:val="Fuzeile"/>
            <w:spacing w:line="276" w:lineRule="auto"/>
            <w:rPr>
              <w:b/>
              <w:sz w:val="16"/>
              <w:szCs w:val="16"/>
            </w:rPr>
          </w:pPr>
          <w:r w:rsidRPr="00682DA3">
            <w:rPr>
              <w:b/>
              <w:sz w:val="16"/>
              <w:szCs w:val="16"/>
            </w:rPr>
            <w:t>Bankverbindung:</w:t>
          </w:r>
        </w:p>
        <w:p w14:paraId="6843222D" w14:textId="77777777" w:rsidR="00E47258" w:rsidRPr="006827A5" w:rsidRDefault="00E47258" w:rsidP="00C634D3">
          <w:pPr>
            <w:pStyle w:val="Fuzeile"/>
            <w:spacing w:line="276" w:lineRule="auto"/>
            <w:rPr>
              <w:sz w:val="16"/>
              <w:szCs w:val="16"/>
            </w:rPr>
          </w:pPr>
          <w:r w:rsidRPr="006827A5">
            <w:rPr>
              <w:sz w:val="16"/>
              <w:szCs w:val="16"/>
            </w:rPr>
            <w:t xml:space="preserve">Sparkasse </w:t>
          </w:r>
          <w:r w:rsidR="006827A5" w:rsidRPr="006827A5">
            <w:rPr>
              <w:sz w:val="16"/>
              <w:szCs w:val="16"/>
            </w:rPr>
            <w:t>Ostprignitz-Ruppin</w:t>
          </w:r>
        </w:p>
        <w:p w14:paraId="72830836" w14:textId="77777777" w:rsidR="00E47258" w:rsidRPr="00682DA3" w:rsidRDefault="00E47258" w:rsidP="00C634D3">
          <w:pPr>
            <w:pStyle w:val="Fuzeile"/>
            <w:spacing w:line="276" w:lineRule="auto"/>
            <w:rPr>
              <w:sz w:val="16"/>
              <w:szCs w:val="16"/>
            </w:rPr>
          </w:pPr>
          <w:r w:rsidRPr="00682DA3">
            <w:rPr>
              <w:sz w:val="16"/>
              <w:szCs w:val="16"/>
            </w:rPr>
            <w:t>IBAN: DE59 1605 0202 1730 0054 50</w:t>
          </w:r>
        </w:p>
        <w:p w14:paraId="27DF0717" w14:textId="77777777" w:rsidR="00E47258" w:rsidRPr="00682DA3" w:rsidRDefault="00E47258" w:rsidP="00C634D3">
          <w:pPr>
            <w:pStyle w:val="Fuzeile"/>
            <w:spacing w:line="276" w:lineRule="auto"/>
            <w:rPr>
              <w:sz w:val="16"/>
              <w:szCs w:val="16"/>
            </w:rPr>
          </w:pPr>
          <w:r w:rsidRPr="00682DA3">
            <w:rPr>
              <w:sz w:val="16"/>
              <w:szCs w:val="16"/>
            </w:rPr>
            <w:t>BIC: WELADED1OPR</w:t>
          </w:r>
        </w:p>
        <w:p w14:paraId="321FC06B" w14:textId="77777777" w:rsidR="000817FD" w:rsidRPr="00682DA3" w:rsidRDefault="00E47258" w:rsidP="00C634D3">
          <w:pPr>
            <w:pStyle w:val="Fuzeile"/>
            <w:spacing w:line="276" w:lineRule="auto"/>
            <w:rPr>
              <w:sz w:val="16"/>
              <w:szCs w:val="16"/>
            </w:rPr>
          </w:pPr>
          <w:proofErr w:type="spellStart"/>
          <w:r w:rsidRPr="00682DA3">
            <w:rPr>
              <w:sz w:val="16"/>
              <w:szCs w:val="16"/>
            </w:rPr>
            <w:t>GläubigerID</w:t>
          </w:r>
          <w:proofErr w:type="spellEnd"/>
          <w:r w:rsidRPr="00682DA3">
            <w:rPr>
              <w:sz w:val="16"/>
              <w:szCs w:val="16"/>
            </w:rPr>
            <w:t>: DE75ZZZ00000216190</w:t>
          </w:r>
        </w:p>
      </w:tc>
      <w:tc>
        <w:tcPr>
          <w:tcW w:w="2082" w:type="dxa"/>
          <w:tcMar>
            <w:left w:w="0" w:type="dxa"/>
            <w:right w:w="0" w:type="dxa"/>
          </w:tcMar>
        </w:tcPr>
        <w:p w14:paraId="07259228" w14:textId="77777777" w:rsidR="00E47258" w:rsidRPr="00682DA3" w:rsidRDefault="00E47258" w:rsidP="00C634D3">
          <w:pPr>
            <w:pStyle w:val="Fuzeile"/>
            <w:spacing w:line="276" w:lineRule="auto"/>
            <w:rPr>
              <w:b/>
              <w:sz w:val="16"/>
              <w:szCs w:val="16"/>
            </w:rPr>
          </w:pPr>
          <w:r w:rsidRPr="00682DA3">
            <w:rPr>
              <w:b/>
              <w:sz w:val="16"/>
              <w:szCs w:val="16"/>
            </w:rPr>
            <w:t>Allgemeine Sprechzeiten:</w:t>
          </w:r>
        </w:p>
        <w:p w14:paraId="4764AE5F" w14:textId="77777777" w:rsidR="00E47258" w:rsidRPr="00682DA3" w:rsidRDefault="00E47258" w:rsidP="00EC4C4E">
          <w:pPr>
            <w:pStyle w:val="Fuzeile"/>
            <w:tabs>
              <w:tab w:val="clear" w:pos="4536"/>
              <w:tab w:val="clear" w:pos="9072"/>
              <w:tab w:val="left" w:pos="1077"/>
            </w:tabs>
            <w:spacing w:line="276" w:lineRule="auto"/>
            <w:rPr>
              <w:sz w:val="16"/>
              <w:szCs w:val="16"/>
            </w:rPr>
          </w:pPr>
          <w:r w:rsidRPr="00682DA3">
            <w:rPr>
              <w:sz w:val="16"/>
              <w:szCs w:val="16"/>
            </w:rPr>
            <w:t>Montag</w:t>
          </w:r>
          <w:r w:rsidR="00C634D3">
            <w:rPr>
              <w:sz w:val="16"/>
              <w:szCs w:val="16"/>
            </w:rPr>
            <w:t>:</w:t>
          </w:r>
          <w:r w:rsidR="00C634D3">
            <w:rPr>
              <w:sz w:val="16"/>
              <w:szCs w:val="16"/>
            </w:rPr>
            <w:tab/>
          </w:r>
          <w:r w:rsidR="00682DA3">
            <w:rPr>
              <w:sz w:val="16"/>
              <w:szCs w:val="16"/>
            </w:rPr>
            <w:t>8:00–</w:t>
          </w:r>
          <w:r w:rsidRPr="00682DA3">
            <w:rPr>
              <w:sz w:val="16"/>
              <w:szCs w:val="16"/>
            </w:rPr>
            <w:t>12:00 Uhr</w:t>
          </w:r>
          <w:r w:rsidR="00C634D3">
            <w:rPr>
              <w:sz w:val="16"/>
              <w:szCs w:val="16"/>
            </w:rPr>
            <w:br/>
          </w:r>
          <w:r w:rsidRPr="00682DA3">
            <w:rPr>
              <w:sz w:val="16"/>
              <w:szCs w:val="16"/>
            </w:rPr>
            <w:t>Dienstag</w:t>
          </w:r>
          <w:r w:rsidR="00C634D3">
            <w:rPr>
              <w:sz w:val="16"/>
              <w:szCs w:val="16"/>
            </w:rPr>
            <w:t>:</w:t>
          </w:r>
          <w:r w:rsidR="00AE5172">
            <w:rPr>
              <w:sz w:val="16"/>
              <w:szCs w:val="16"/>
            </w:rPr>
            <w:tab/>
          </w:r>
          <w:r w:rsidR="00682DA3">
            <w:rPr>
              <w:sz w:val="16"/>
              <w:szCs w:val="16"/>
            </w:rPr>
            <w:t>8:00–</w:t>
          </w:r>
          <w:r w:rsidRPr="00682DA3">
            <w:rPr>
              <w:sz w:val="16"/>
              <w:szCs w:val="16"/>
            </w:rPr>
            <w:t>17:00 Uhr</w:t>
          </w:r>
          <w:r w:rsidR="00AE5172">
            <w:rPr>
              <w:sz w:val="16"/>
              <w:szCs w:val="16"/>
            </w:rPr>
            <w:br/>
          </w:r>
          <w:r w:rsidRPr="00682DA3">
            <w:rPr>
              <w:sz w:val="16"/>
              <w:szCs w:val="16"/>
            </w:rPr>
            <w:t>Donnerstag</w:t>
          </w:r>
          <w:r w:rsidR="00AE5172">
            <w:rPr>
              <w:sz w:val="16"/>
              <w:szCs w:val="16"/>
            </w:rPr>
            <w:t>:</w:t>
          </w:r>
          <w:r w:rsidR="00AE5172">
            <w:rPr>
              <w:sz w:val="16"/>
              <w:szCs w:val="16"/>
            </w:rPr>
            <w:tab/>
          </w:r>
          <w:r w:rsidR="00682DA3">
            <w:rPr>
              <w:sz w:val="16"/>
              <w:szCs w:val="16"/>
            </w:rPr>
            <w:t>8:00–</w:t>
          </w:r>
          <w:r w:rsidRPr="00682DA3">
            <w:rPr>
              <w:sz w:val="16"/>
              <w:szCs w:val="16"/>
            </w:rPr>
            <w:t>16:00 Uhr</w:t>
          </w:r>
        </w:p>
      </w:tc>
    </w:tr>
    <w:tr w:rsidR="00C87556" w:rsidRPr="00E47258" w14:paraId="6C205D0B" w14:textId="77777777" w:rsidTr="00C87556">
      <w:trPr>
        <w:trHeight w:val="191"/>
        <w:tblCellSpacing w:w="42" w:type="dxa"/>
        <w:jc w:val="center"/>
      </w:trPr>
      <w:tc>
        <w:tcPr>
          <w:tcW w:w="2228" w:type="dxa"/>
          <w:gridSpan w:val="2"/>
          <w:tcMar>
            <w:left w:w="0" w:type="dxa"/>
            <w:right w:w="0" w:type="dxa"/>
          </w:tcMar>
        </w:tcPr>
        <w:p w14:paraId="2C285C58" w14:textId="77777777" w:rsidR="00C87556" w:rsidRPr="000817FD" w:rsidRDefault="00C87556" w:rsidP="00C634D3">
          <w:pPr>
            <w:pStyle w:val="Fuzeile"/>
            <w:spacing w:line="276" w:lineRule="auto"/>
            <w:rPr>
              <w:sz w:val="16"/>
              <w:szCs w:val="16"/>
            </w:rPr>
          </w:pPr>
          <w:r w:rsidRPr="000817FD">
            <w:rPr>
              <w:sz w:val="16"/>
              <w:szCs w:val="16"/>
            </w:rPr>
            <w:t>Die genannte E-Mail-Adresse dient nur dem Empfang einfacher Mitteilungen ohne Signatur und/oder Verschlüsselung.</w:t>
          </w:r>
        </w:p>
      </w:tc>
      <w:tc>
        <w:tcPr>
          <w:tcW w:w="6876" w:type="dxa"/>
          <w:gridSpan w:val="3"/>
        </w:tcPr>
        <w:p w14:paraId="236B72D0" w14:textId="57AC67EE" w:rsidR="00C87556" w:rsidRPr="000817FD" w:rsidRDefault="00C87556" w:rsidP="00C634D3">
          <w:pPr>
            <w:pStyle w:val="Fuzeile"/>
            <w:spacing w:line="276" w:lineRule="auto"/>
            <w:rPr>
              <w:sz w:val="16"/>
              <w:szCs w:val="16"/>
            </w:rPr>
          </w:pPr>
          <w:r w:rsidRPr="00C87556">
            <w:rPr>
              <w:sz w:val="16"/>
              <w:szCs w:val="16"/>
            </w:rPr>
            <w:t xml:space="preserve">Datenschutzhinweis nach Art. 13 der Europäischen Datenschutz-Grundverordnung (DSGVO): Ihre Daten werden auf Grundlage von Art. 6 Abs. 1 Buchst. c DSGVO i. V. m. § § 17, 20 KrWG i. </w:t>
          </w:r>
          <w:proofErr w:type="gramStart"/>
          <w:r w:rsidRPr="00C87556">
            <w:rPr>
              <w:sz w:val="16"/>
              <w:szCs w:val="16"/>
            </w:rPr>
            <w:t>V .</w:t>
          </w:r>
          <w:proofErr w:type="gramEnd"/>
          <w:r w:rsidRPr="00C87556">
            <w:rPr>
              <w:sz w:val="16"/>
              <w:szCs w:val="16"/>
            </w:rPr>
            <w:t xml:space="preserve">m. § 2 </w:t>
          </w:r>
          <w:proofErr w:type="spellStart"/>
          <w:r w:rsidRPr="00C87556">
            <w:rPr>
              <w:sz w:val="16"/>
              <w:szCs w:val="16"/>
            </w:rPr>
            <w:t>BbgAbfBodG</w:t>
          </w:r>
          <w:proofErr w:type="spellEnd"/>
          <w:r w:rsidRPr="00C87556">
            <w:rPr>
              <w:sz w:val="16"/>
              <w:szCs w:val="16"/>
            </w:rPr>
            <w:t xml:space="preserve"> sowie i. V. m. der geltenden Abfallentsorgungs- und Abfallgebührensatzung verarbeitet. Weitere Informationen sind unter </w:t>
          </w:r>
          <w:hyperlink r:id="rId1" w:history="1">
            <w:r w:rsidR="005111E4" w:rsidRPr="005111E4">
              <w:rPr>
                <w:rStyle w:val="Hyperlink"/>
                <w:sz w:val="16"/>
                <w:szCs w:val="16"/>
              </w:rPr>
              <w:t>http://www.opr.de/abfallwirtschaft-müllentsorgung</w:t>
            </w:r>
          </w:hyperlink>
          <w:r w:rsidR="005111E4">
            <w:rPr>
              <w:sz w:val="16"/>
              <w:szCs w:val="16"/>
            </w:rPr>
            <w:t xml:space="preserve"> </w:t>
          </w:r>
          <w:r w:rsidRPr="00C87556">
            <w:rPr>
              <w:sz w:val="16"/>
              <w:szCs w:val="16"/>
            </w:rPr>
            <w:t>abrufbar.</w:t>
          </w:r>
        </w:p>
      </w:tc>
    </w:tr>
  </w:tbl>
  <w:p w14:paraId="309E53C7" w14:textId="77777777" w:rsidR="00E47258" w:rsidRDefault="00E47258" w:rsidP="00C634D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DB4DB" w14:textId="77777777" w:rsidR="005737AA" w:rsidRDefault="005737AA" w:rsidP="00990250">
      <w:r>
        <w:separator/>
      </w:r>
    </w:p>
  </w:footnote>
  <w:footnote w:type="continuationSeparator" w:id="0">
    <w:p w14:paraId="0DD955C0" w14:textId="77777777" w:rsidR="005737AA" w:rsidRDefault="005737AA" w:rsidP="00990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93931" w14:textId="77777777" w:rsidR="00AE5172" w:rsidRPr="00AE5172" w:rsidRDefault="00AE5172" w:rsidP="00AE5172">
    <w:pPr>
      <w:pStyle w:val="Kopfzeile"/>
      <w:pBdr>
        <w:bottom w:val="single" w:sz="4" w:space="1" w:color="auto"/>
      </w:pBdr>
      <w:jc w:val="right"/>
    </w:pPr>
    <w:r w:rsidRPr="00AE5172">
      <w:t xml:space="preserve">Seite </w:t>
    </w:r>
    <w:r w:rsidRPr="00AE5172">
      <w:fldChar w:fldCharType="begin"/>
    </w:r>
    <w:r w:rsidRPr="00AE5172">
      <w:instrText>PAGE  \* Arabic  \* MERGEFORMAT</w:instrText>
    </w:r>
    <w:r w:rsidRPr="00AE5172">
      <w:fldChar w:fldCharType="separate"/>
    </w:r>
    <w:r w:rsidR="00CE685E">
      <w:rPr>
        <w:noProof/>
      </w:rPr>
      <w:t>2</w:t>
    </w:r>
    <w:r w:rsidRPr="00AE5172">
      <w:fldChar w:fldCharType="end"/>
    </w:r>
    <w:r w:rsidRPr="00AE5172">
      <w:t xml:space="preserve"> von </w:t>
    </w:r>
    <w:r w:rsidR="001A4CAB">
      <w:rPr>
        <w:noProof/>
      </w:rPr>
      <w:fldChar w:fldCharType="begin"/>
    </w:r>
    <w:r w:rsidR="001A4CAB">
      <w:rPr>
        <w:noProof/>
      </w:rPr>
      <w:instrText>NUMPAGES  \* Arabic  \* MERGEFORMAT</w:instrText>
    </w:r>
    <w:r w:rsidR="001A4CAB">
      <w:rPr>
        <w:noProof/>
      </w:rPr>
      <w:fldChar w:fldCharType="separate"/>
    </w:r>
    <w:r w:rsidR="00CE685E">
      <w:rPr>
        <w:noProof/>
      </w:rPr>
      <w:t>2</w:t>
    </w:r>
    <w:r w:rsidR="001A4CAB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2C055" w14:textId="77777777" w:rsidR="00990250" w:rsidRDefault="0065315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7696" behindDoc="0" locked="1" layoutInCell="0" allowOverlap="0" wp14:anchorId="5259FF46" wp14:editId="61A3037C">
          <wp:simplePos x="0" y="0"/>
          <wp:positionH relativeFrom="margin">
            <wp:posOffset>-10795</wp:posOffset>
          </wp:positionH>
          <wp:positionV relativeFrom="page">
            <wp:posOffset>360045</wp:posOffset>
          </wp:positionV>
          <wp:extent cx="6659880" cy="1079500"/>
          <wp:effectExtent l="0" t="0" r="0" b="635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kopf_opr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9880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41A4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1" layoutInCell="0" allowOverlap="0" wp14:anchorId="45C98AD5" wp14:editId="5FDFDE99">
              <wp:simplePos x="0" y="0"/>
              <wp:positionH relativeFrom="margin">
                <wp:posOffset>-174625</wp:posOffset>
              </wp:positionH>
              <wp:positionV relativeFrom="page">
                <wp:posOffset>1710690</wp:posOffset>
              </wp:positionV>
              <wp:extent cx="2701925" cy="179705"/>
              <wp:effectExtent l="0" t="0" r="3175" b="10795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1925" cy="1797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993BC6" w14:textId="77777777" w:rsidR="007F41A4" w:rsidRPr="00400AC6" w:rsidRDefault="007F41A4" w:rsidP="000817FD">
                          <w:pPr>
                            <w:jc w:val="both"/>
                            <w:rPr>
                              <w:rFonts w:cs="Arial"/>
                              <w:position w:val="-22"/>
                              <w:sz w:val="16"/>
                              <w:szCs w:val="16"/>
                            </w:rPr>
                          </w:pPr>
                          <w:r w:rsidRPr="00400AC6">
                            <w:rPr>
                              <w:rFonts w:cs="Arial"/>
                              <w:position w:val="-22"/>
                              <w:sz w:val="16"/>
                              <w:szCs w:val="16"/>
                            </w:rPr>
                            <w:t>Landkreis Ostprignitz-Ruppin • Postfach 13 54 • 16802 Neuruppin</w:t>
                          </w:r>
                        </w:p>
                      </w:txbxContent>
                    </wps:txbx>
                    <wps:bodyPr rot="0" vert="horz" wrap="square" lIns="18000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C98AD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3.75pt;margin-top:134.7pt;width:212.7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" o:allowincell="f" o:allowoverlap="f" filled="f" stroked="f">
              <v:textbox inset="5mm,0,0,0">
                <w:txbxContent>
                  <w:p w14:paraId="0C993BC6" w14:textId="77777777" w:rsidR="007F41A4" w:rsidRPr="00400AC6" w:rsidRDefault="007F41A4" w:rsidP="000817FD">
                    <w:pPr>
                      <w:jc w:val="both"/>
                      <w:rPr>
                        <w:rFonts w:cs="Arial"/>
                        <w:position w:val="-22"/>
                        <w:sz w:val="16"/>
                        <w:szCs w:val="16"/>
                      </w:rPr>
                    </w:pPr>
                    <w:r w:rsidRPr="00400AC6">
                      <w:rPr>
                        <w:rFonts w:cs="Arial"/>
                        <w:position w:val="-22"/>
                        <w:sz w:val="16"/>
                        <w:szCs w:val="16"/>
                      </w:rPr>
                      <w:t>Landkreis Ostprignitz-Ruppin • Postfach 13 54 • 16802 Neuruppin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7455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98B9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CC2E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2064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1EAF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1F4E5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8A19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669C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405F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E80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9E4A14"/>
    <w:multiLevelType w:val="hybridMultilevel"/>
    <w:tmpl w:val="7CBCB7A2"/>
    <w:lvl w:ilvl="0" w:tplc="A270325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22970978">
    <w:abstractNumId w:val="9"/>
  </w:num>
  <w:num w:numId="2" w16cid:durableId="1469008779">
    <w:abstractNumId w:val="7"/>
  </w:num>
  <w:num w:numId="3" w16cid:durableId="1937403749">
    <w:abstractNumId w:val="6"/>
  </w:num>
  <w:num w:numId="4" w16cid:durableId="1420826938">
    <w:abstractNumId w:val="5"/>
  </w:num>
  <w:num w:numId="5" w16cid:durableId="909584698">
    <w:abstractNumId w:val="4"/>
  </w:num>
  <w:num w:numId="6" w16cid:durableId="1297955558">
    <w:abstractNumId w:val="8"/>
  </w:num>
  <w:num w:numId="7" w16cid:durableId="637496780">
    <w:abstractNumId w:val="3"/>
  </w:num>
  <w:num w:numId="8" w16cid:durableId="542133682">
    <w:abstractNumId w:val="2"/>
  </w:num>
  <w:num w:numId="9" w16cid:durableId="895118610">
    <w:abstractNumId w:val="1"/>
  </w:num>
  <w:num w:numId="10" w16cid:durableId="1319312332">
    <w:abstractNumId w:val="0"/>
  </w:num>
  <w:num w:numId="11" w16cid:durableId="9766840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CAB"/>
    <w:rsid w:val="000173C8"/>
    <w:rsid w:val="00017F70"/>
    <w:rsid w:val="00021979"/>
    <w:rsid w:val="00022C97"/>
    <w:rsid w:val="00041375"/>
    <w:rsid w:val="00071F86"/>
    <w:rsid w:val="000817FD"/>
    <w:rsid w:val="000C3A51"/>
    <w:rsid w:val="000F243E"/>
    <w:rsid w:val="00122194"/>
    <w:rsid w:val="00123E3D"/>
    <w:rsid w:val="00130537"/>
    <w:rsid w:val="0013116A"/>
    <w:rsid w:val="00140EF7"/>
    <w:rsid w:val="00144703"/>
    <w:rsid w:val="00145943"/>
    <w:rsid w:val="0015139B"/>
    <w:rsid w:val="001A4CAB"/>
    <w:rsid w:val="001A5576"/>
    <w:rsid w:val="001D5C3E"/>
    <w:rsid w:val="001D5C99"/>
    <w:rsid w:val="001E39EA"/>
    <w:rsid w:val="001F2C79"/>
    <w:rsid w:val="002025E1"/>
    <w:rsid w:val="00211B8F"/>
    <w:rsid w:val="00230E68"/>
    <w:rsid w:val="00266E66"/>
    <w:rsid w:val="00271B9C"/>
    <w:rsid w:val="0027681B"/>
    <w:rsid w:val="002843E2"/>
    <w:rsid w:val="00286946"/>
    <w:rsid w:val="002907FC"/>
    <w:rsid w:val="002A3306"/>
    <w:rsid w:val="002B241C"/>
    <w:rsid w:val="002C373A"/>
    <w:rsid w:val="002C3EE0"/>
    <w:rsid w:val="002F4B8E"/>
    <w:rsid w:val="003063DB"/>
    <w:rsid w:val="003349F0"/>
    <w:rsid w:val="00360D50"/>
    <w:rsid w:val="00386968"/>
    <w:rsid w:val="003A06C9"/>
    <w:rsid w:val="003B6262"/>
    <w:rsid w:val="003B66CE"/>
    <w:rsid w:val="003D0D36"/>
    <w:rsid w:val="003D3BB1"/>
    <w:rsid w:val="003E2410"/>
    <w:rsid w:val="00400AC6"/>
    <w:rsid w:val="00407BCF"/>
    <w:rsid w:val="00425981"/>
    <w:rsid w:val="004374DC"/>
    <w:rsid w:val="004462C8"/>
    <w:rsid w:val="004531C2"/>
    <w:rsid w:val="00467486"/>
    <w:rsid w:val="00490067"/>
    <w:rsid w:val="004C0C42"/>
    <w:rsid w:val="004F350F"/>
    <w:rsid w:val="00504433"/>
    <w:rsid w:val="00507EF7"/>
    <w:rsid w:val="00510AC1"/>
    <w:rsid w:val="005111E4"/>
    <w:rsid w:val="00530BE1"/>
    <w:rsid w:val="00532521"/>
    <w:rsid w:val="005403C9"/>
    <w:rsid w:val="00546CD8"/>
    <w:rsid w:val="00560C3B"/>
    <w:rsid w:val="00571A73"/>
    <w:rsid w:val="005729A9"/>
    <w:rsid w:val="005737AA"/>
    <w:rsid w:val="00582B82"/>
    <w:rsid w:val="0058490C"/>
    <w:rsid w:val="005863F4"/>
    <w:rsid w:val="00591645"/>
    <w:rsid w:val="005916F8"/>
    <w:rsid w:val="0059620F"/>
    <w:rsid w:val="005B36AD"/>
    <w:rsid w:val="005D6530"/>
    <w:rsid w:val="005E422F"/>
    <w:rsid w:val="005E44FE"/>
    <w:rsid w:val="005F4D2F"/>
    <w:rsid w:val="005F750A"/>
    <w:rsid w:val="0063533C"/>
    <w:rsid w:val="00642B26"/>
    <w:rsid w:val="00646CA7"/>
    <w:rsid w:val="00653150"/>
    <w:rsid w:val="006827A5"/>
    <w:rsid w:val="00682DA3"/>
    <w:rsid w:val="00686DEC"/>
    <w:rsid w:val="006A0387"/>
    <w:rsid w:val="006F2086"/>
    <w:rsid w:val="006F6826"/>
    <w:rsid w:val="00700C83"/>
    <w:rsid w:val="00716F89"/>
    <w:rsid w:val="00743FFB"/>
    <w:rsid w:val="00774824"/>
    <w:rsid w:val="007B0D5E"/>
    <w:rsid w:val="007B43E1"/>
    <w:rsid w:val="007F352A"/>
    <w:rsid w:val="007F41A4"/>
    <w:rsid w:val="007F7855"/>
    <w:rsid w:val="00821120"/>
    <w:rsid w:val="00842385"/>
    <w:rsid w:val="008450DD"/>
    <w:rsid w:val="008501D8"/>
    <w:rsid w:val="008508DA"/>
    <w:rsid w:val="00850C7A"/>
    <w:rsid w:val="00854AB7"/>
    <w:rsid w:val="008615B4"/>
    <w:rsid w:val="00861825"/>
    <w:rsid w:val="00897440"/>
    <w:rsid w:val="008C3F44"/>
    <w:rsid w:val="008D27B1"/>
    <w:rsid w:val="008D372C"/>
    <w:rsid w:val="00902201"/>
    <w:rsid w:val="00903CA6"/>
    <w:rsid w:val="009160B7"/>
    <w:rsid w:val="00931189"/>
    <w:rsid w:val="0094470C"/>
    <w:rsid w:val="00947499"/>
    <w:rsid w:val="009568BD"/>
    <w:rsid w:val="00967FDD"/>
    <w:rsid w:val="00970F99"/>
    <w:rsid w:val="00990250"/>
    <w:rsid w:val="00990563"/>
    <w:rsid w:val="009A4654"/>
    <w:rsid w:val="009B447D"/>
    <w:rsid w:val="009C26CD"/>
    <w:rsid w:val="009C4EA1"/>
    <w:rsid w:val="009D0321"/>
    <w:rsid w:val="009D58BD"/>
    <w:rsid w:val="009F31E5"/>
    <w:rsid w:val="00AA2C62"/>
    <w:rsid w:val="00AA791F"/>
    <w:rsid w:val="00AC0132"/>
    <w:rsid w:val="00AC492C"/>
    <w:rsid w:val="00AE5172"/>
    <w:rsid w:val="00AF2025"/>
    <w:rsid w:val="00B14EC4"/>
    <w:rsid w:val="00B20C65"/>
    <w:rsid w:val="00B632B7"/>
    <w:rsid w:val="00B91051"/>
    <w:rsid w:val="00BE36E4"/>
    <w:rsid w:val="00C019C0"/>
    <w:rsid w:val="00C634D3"/>
    <w:rsid w:val="00C65C48"/>
    <w:rsid w:val="00C87556"/>
    <w:rsid w:val="00CB58F6"/>
    <w:rsid w:val="00CB59BD"/>
    <w:rsid w:val="00CC4AB3"/>
    <w:rsid w:val="00CE685E"/>
    <w:rsid w:val="00CF4041"/>
    <w:rsid w:val="00CF5548"/>
    <w:rsid w:val="00D021A9"/>
    <w:rsid w:val="00D25B91"/>
    <w:rsid w:val="00D47E1A"/>
    <w:rsid w:val="00D529FB"/>
    <w:rsid w:val="00D67FA3"/>
    <w:rsid w:val="00D866D3"/>
    <w:rsid w:val="00DA019D"/>
    <w:rsid w:val="00DA1D84"/>
    <w:rsid w:val="00E009B2"/>
    <w:rsid w:val="00E104F8"/>
    <w:rsid w:val="00E12A8E"/>
    <w:rsid w:val="00E14C6E"/>
    <w:rsid w:val="00E26313"/>
    <w:rsid w:val="00E47258"/>
    <w:rsid w:val="00E51DAA"/>
    <w:rsid w:val="00E61FA4"/>
    <w:rsid w:val="00E64C3B"/>
    <w:rsid w:val="00E712C3"/>
    <w:rsid w:val="00E80EA2"/>
    <w:rsid w:val="00E920C7"/>
    <w:rsid w:val="00E943C4"/>
    <w:rsid w:val="00E96E7F"/>
    <w:rsid w:val="00EA73F8"/>
    <w:rsid w:val="00EA7D26"/>
    <w:rsid w:val="00EC4C4E"/>
    <w:rsid w:val="00EC531C"/>
    <w:rsid w:val="00ED4DC4"/>
    <w:rsid w:val="00EF7AA1"/>
    <w:rsid w:val="00F01DB7"/>
    <w:rsid w:val="00F27085"/>
    <w:rsid w:val="00F42AAC"/>
    <w:rsid w:val="00F4403C"/>
    <w:rsid w:val="00F473DD"/>
    <w:rsid w:val="00F61297"/>
    <w:rsid w:val="00F71986"/>
    <w:rsid w:val="00F76A76"/>
    <w:rsid w:val="00F8462D"/>
    <w:rsid w:val="00F96559"/>
    <w:rsid w:val="00FC5B2D"/>
    <w:rsid w:val="00FD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75398"/>
  <w15:docId w15:val="{A2FA2CCB-902F-4FDD-9390-15602712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5403C9"/>
    <w:pPr>
      <w:spacing w:after="0" w:line="240" w:lineRule="auto"/>
    </w:pPr>
    <w:rPr>
      <w:rFonts w:ascii="Arial Narrow" w:hAnsi="Arial Narrow"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9025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90250"/>
  </w:style>
  <w:style w:type="paragraph" w:styleId="Fuzeile">
    <w:name w:val="footer"/>
    <w:basedOn w:val="Standard"/>
    <w:link w:val="FuzeileZchn"/>
    <w:uiPriority w:val="99"/>
    <w:unhideWhenUsed/>
    <w:locked/>
    <w:rsid w:val="0099025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90250"/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7F41A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41A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locked/>
    <w:rsid w:val="00CB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locked/>
    <w:rsid w:val="00854AB7"/>
    <w:rPr>
      <w:color w:val="808080"/>
    </w:rPr>
  </w:style>
  <w:style w:type="character" w:styleId="Fett">
    <w:name w:val="Strong"/>
    <w:basedOn w:val="Absatz-Standardschriftart"/>
    <w:uiPriority w:val="22"/>
    <w:qFormat/>
    <w:locked/>
    <w:rsid w:val="00854AB7"/>
    <w:rPr>
      <w:b/>
      <w:bCs/>
    </w:rPr>
  </w:style>
  <w:style w:type="character" w:styleId="Hyperlink">
    <w:name w:val="Hyperlink"/>
    <w:basedOn w:val="Absatz-Standardschriftart"/>
    <w:uiPriority w:val="99"/>
    <w:unhideWhenUsed/>
    <w:locked/>
    <w:rsid w:val="004C0C42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743FF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66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stprignitz-ruppin.de/abfallwirtschaft-m&#252;llentsorgu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pr.de/abfallwirtschaft-m&#252;llentsorgun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Gaetke\70.11.30%20Allgemeiner%20Schriftverkehr\Gaetke\Briefkopf%20Gaetk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Briefkopf Gaetke</Template>
  <TotalTime>0</TotalTime>
  <Pages>1</Pages>
  <Words>296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Kirstin Gaetke</dc:creator>
  <cp:lastModifiedBy>Alexander von Uleniecki</cp:lastModifiedBy>
  <cp:revision>2</cp:revision>
  <cp:lastPrinted>2018-08-27T09:16:00Z</cp:lastPrinted>
  <dcterms:created xsi:type="dcterms:W3CDTF">2026-09-02T12:20:00Z</dcterms:created>
  <dcterms:modified xsi:type="dcterms:W3CDTF">2026-09-02T12:20:00Z</dcterms:modified>
</cp:coreProperties>
</file>