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A3DBA24" w14:textId="77777777" w:rsidR="0053146D" w:rsidRPr="00EE7183" w:rsidRDefault="0053146D">
      <w:pPr>
        <w:pStyle w:val="Kopfzeile"/>
        <w:tabs>
          <w:tab w:val="clear" w:pos="4536"/>
          <w:tab w:val="clear" w:pos="9072"/>
        </w:tabs>
        <w:rPr>
          <w:rFonts w:ascii="Univers" w:hAnsi="Univers"/>
          <w:sz w:val="16"/>
        </w:rPr>
      </w:pPr>
    </w:p>
    <w:tbl>
      <w:tblPr>
        <w:tblpPr w:leftFromText="142" w:rightFromText="142" w:vertAnchor="page" w:horzAnchor="margin" w:tblpXSpec="right" w:tblpY="2687"/>
        <w:tblOverlap w:val="never"/>
        <w:tblW w:w="0" w:type="auto"/>
        <w:tblLayout w:type="fixed"/>
        <w:tblCellMar>
          <w:left w:w="5" w:type="dxa"/>
          <w:right w:w="5" w:type="dxa"/>
        </w:tblCellMar>
        <w:tblLook w:val="0000" w:firstRow="0" w:lastRow="0" w:firstColumn="0" w:lastColumn="0" w:noHBand="0" w:noVBand="0"/>
      </w:tblPr>
      <w:tblGrid>
        <w:gridCol w:w="5079"/>
      </w:tblGrid>
      <w:tr w:rsidR="00EB55EA" w:rsidRPr="001832F9" w14:paraId="0BCBC605" w14:textId="77777777" w:rsidTr="002E72F3">
        <w:trPr>
          <w:trHeight w:val="2398"/>
        </w:trPr>
        <w:tc>
          <w:tcPr>
            <w:tcW w:w="5079" w:type="dxa"/>
            <w:noWrap/>
          </w:tcPr>
          <w:p w14:paraId="6D1AD051" w14:textId="77777777" w:rsidR="00EB55EA" w:rsidRPr="00E347DD" w:rsidRDefault="0071232C" w:rsidP="002E72F3">
            <w:pPr>
              <w:tabs>
                <w:tab w:val="left" w:pos="142"/>
                <w:tab w:val="left" w:pos="1560"/>
              </w:tabs>
              <w:ind w:left="3"/>
              <w:rPr>
                <w:b/>
                <w:sz w:val="18"/>
                <w:szCs w:val="18"/>
              </w:rPr>
            </w:pPr>
            <w:r w:rsidRPr="001832F9">
              <w:rPr>
                <w:sz w:val="13"/>
                <w:szCs w:val="13"/>
              </w:rPr>
              <w:t>Dienstgebäud</w:t>
            </w:r>
            <w:r w:rsidR="0028096A">
              <w:rPr>
                <w:sz w:val="13"/>
                <w:szCs w:val="13"/>
              </w:rPr>
              <w:t>e:</w:t>
            </w:r>
            <w:r w:rsidR="0028096A" w:rsidRPr="00E347DD">
              <w:rPr>
                <w:b/>
                <w:sz w:val="18"/>
                <w:szCs w:val="18"/>
              </w:rPr>
              <w:tab/>
            </w:r>
            <w:r w:rsidR="00CC3249">
              <w:rPr>
                <w:b/>
                <w:sz w:val="18"/>
                <w:szCs w:val="18"/>
              </w:rPr>
              <w:fldChar w:fldCharType="begin"/>
            </w:r>
            <w:r w:rsidR="00CC3249">
              <w:rPr>
                <w:b/>
                <w:sz w:val="18"/>
                <w:szCs w:val="18"/>
              </w:rPr>
              <w:instrText xml:space="preserve"> DOCVARIABLE  Strasse1  \* MERGEFORMAT </w:instrText>
            </w:r>
            <w:r w:rsidR="00CC3249">
              <w:rPr>
                <w:b/>
                <w:sz w:val="18"/>
                <w:szCs w:val="18"/>
              </w:rPr>
              <w:fldChar w:fldCharType="separate"/>
            </w:r>
            <w:r w:rsidR="002E72F3">
              <w:rPr>
                <w:b/>
                <w:sz w:val="18"/>
                <w:szCs w:val="18"/>
              </w:rPr>
              <w:t>Westfälische Str. 73, 57462 Olpe</w:t>
            </w:r>
            <w:r w:rsidR="00CC3249">
              <w:rPr>
                <w:b/>
                <w:sz w:val="18"/>
                <w:szCs w:val="18"/>
              </w:rPr>
              <w:fldChar w:fldCharType="end"/>
            </w:r>
          </w:p>
          <w:p w14:paraId="38B69A14" w14:textId="77777777" w:rsidR="001832F9" w:rsidRDefault="00EB55EA" w:rsidP="002E72F3">
            <w:pPr>
              <w:tabs>
                <w:tab w:val="left" w:pos="142"/>
                <w:tab w:val="left" w:pos="1560"/>
              </w:tabs>
              <w:ind w:left="6"/>
              <w:rPr>
                <w:sz w:val="13"/>
                <w:szCs w:val="13"/>
              </w:rPr>
            </w:pPr>
            <w:r w:rsidRPr="001832F9">
              <w:rPr>
                <w:sz w:val="13"/>
                <w:szCs w:val="13"/>
              </w:rPr>
              <w:t>Fachdiens</w:t>
            </w:r>
            <w:r w:rsidR="0028096A">
              <w:rPr>
                <w:sz w:val="13"/>
                <w:szCs w:val="13"/>
              </w:rPr>
              <w:t>t:</w:t>
            </w:r>
            <w:r w:rsidR="0028096A" w:rsidRPr="001832F9">
              <w:rPr>
                <w:sz w:val="16"/>
                <w:szCs w:val="16"/>
              </w:rPr>
              <w:tab/>
            </w:r>
            <w:r w:rsidR="008C71C4">
              <w:rPr>
                <w:sz w:val="16"/>
                <w:szCs w:val="16"/>
              </w:rPr>
              <w:fldChar w:fldCharType="begin"/>
            </w:r>
            <w:r w:rsidR="008C71C4">
              <w:rPr>
                <w:sz w:val="16"/>
                <w:szCs w:val="16"/>
              </w:rPr>
              <w:instrText xml:space="preserve"> DOCVARIABLE  Abteilung  \* MERGEFORMAT </w:instrText>
            </w:r>
            <w:r w:rsidR="008C71C4">
              <w:rPr>
                <w:sz w:val="16"/>
                <w:szCs w:val="16"/>
              </w:rPr>
              <w:fldChar w:fldCharType="end"/>
            </w:r>
            <w:r w:rsidR="00216514">
              <w:rPr>
                <w:sz w:val="16"/>
                <w:szCs w:val="16"/>
              </w:rPr>
              <w:t>Stabsbereich 1</w:t>
            </w:r>
          </w:p>
          <w:p w14:paraId="5041C569" w14:textId="77777777" w:rsidR="0028096A" w:rsidRDefault="0028096A" w:rsidP="002E72F3">
            <w:pPr>
              <w:tabs>
                <w:tab w:val="left" w:pos="142"/>
                <w:tab w:val="left" w:pos="1560"/>
              </w:tabs>
              <w:ind w:left="6"/>
              <w:rPr>
                <w:sz w:val="16"/>
                <w:szCs w:val="16"/>
              </w:rPr>
            </w:pPr>
          </w:p>
          <w:p w14:paraId="063F2650" w14:textId="77777777" w:rsidR="00EB55EA" w:rsidRPr="001832F9" w:rsidRDefault="00EB55EA" w:rsidP="002E72F3">
            <w:pPr>
              <w:tabs>
                <w:tab w:val="left" w:pos="142"/>
                <w:tab w:val="left" w:pos="1560"/>
              </w:tabs>
              <w:ind w:left="6"/>
              <w:rPr>
                <w:sz w:val="13"/>
                <w:szCs w:val="13"/>
              </w:rPr>
            </w:pPr>
            <w:r w:rsidRPr="001832F9">
              <w:rPr>
                <w:sz w:val="13"/>
                <w:szCs w:val="13"/>
              </w:rPr>
              <w:t>Zimmer:</w:t>
            </w:r>
            <w:r w:rsidR="008250A1" w:rsidRPr="001832F9">
              <w:rPr>
                <w:sz w:val="16"/>
                <w:szCs w:val="16"/>
              </w:rPr>
              <w:tab/>
            </w:r>
            <w:r w:rsidR="001C7433">
              <w:rPr>
                <w:sz w:val="16"/>
                <w:szCs w:val="16"/>
              </w:rPr>
              <w:t>1</w:t>
            </w:r>
            <w:r w:rsidR="00216514">
              <w:rPr>
                <w:sz w:val="16"/>
                <w:szCs w:val="16"/>
              </w:rPr>
              <w:t>.</w:t>
            </w:r>
            <w:r w:rsidR="001C7433">
              <w:rPr>
                <w:sz w:val="16"/>
                <w:szCs w:val="16"/>
              </w:rPr>
              <w:t>006</w:t>
            </w:r>
            <w:r w:rsidRPr="001832F9">
              <w:rPr>
                <w:rFonts w:ascii="Arial Narrow" w:hAnsi="Arial Narrow"/>
                <w:sz w:val="16"/>
                <w:szCs w:val="16"/>
              </w:rPr>
              <w:br/>
            </w:r>
          </w:p>
          <w:p w14:paraId="3FAD8462" w14:textId="77777777" w:rsidR="00EB55EA" w:rsidRPr="001832F9" w:rsidRDefault="00EB55EA" w:rsidP="002E72F3">
            <w:pPr>
              <w:shd w:val="clear" w:color="auto" w:fill="CCCCCC"/>
              <w:tabs>
                <w:tab w:val="left" w:pos="142"/>
                <w:tab w:val="left" w:pos="1560"/>
              </w:tabs>
              <w:ind w:left="3"/>
              <w:rPr>
                <w:b/>
                <w:sz w:val="16"/>
                <w:szCs w:val="16"/>
              </w:rPr>
            </w:pPr>
            <w:r w:rsidRPr="001832F9">
              <w:rPr>
                <w:sz w:val="13"/>
                <w:szCs w:val="13"/>
              </w:rPr>
              <w:t>Auskunft erteilt:</w:t>
            </w:r>
            <w:r w:rsidRPr="001832F9">
              <w:rPr>
                <w:sz w:val="16"/>
                <w:szCs w:val="16"/>
              </w:rPr>
              <w:t xml:space="preserve">  </w:t>
            </w:r>
            <w:r w:rsidRPr="001832F9">
              <w:rPr>
                <w:b/>
                <w:sz w:val="16"/>
                <w:szCs w:val="16"/>
              </w:rPr>
              <w:tab/>
            </w:r>
            <w:r w:rsidR="00F345EB">
              <w:rPr>
                <w:b/>
                <w:sz w:val="16"/>
                <w:szCs w:val="16"/>
              </w:rPr>
              <w:t>Stefanie Gerlach</w:t>
            </w:r>
          </w:p>
          <w:p w14:paraId="7EBC7BB7" w14:textId="77777777" w:rsidR="00EB55EA" w:rsidRPr="001832F9" w:rsidRDefault="00EB55EA" w:rsidP="002E72F3">
            <w:pPr>
              <w:shd w:val="clear" w:color="auto" w:fill="CCCCCC"/>
              <w:tabs>
                <w:tab w:val="left" w:pos="142"/>
                <w:tab w:val="left" w:pos="1560"/>
              </w:tabs>
              <w:ind w:left="6"/>
              <w:rPr>
                <w:sz w:val="16"/>
                <w:szCs w:val="16"/>
              </w:rPr>
            </w:pPr>
            <w:r w:rsidRPr="001832F9">
              <w:rPr>
                <w:sz w:val="13"/>
                <w:szCs w:val="13"/>
              </w:rPr>
              <w:t>Telefon:</w:t>
            </w:r>
            <w:r w:rsidRPr="001832F9">
              <w:rPr>
                <w:sz w:val="16"/>
                <w:szCs w:val="16"/>
              </w:rPr>
              <w:t xml:space="preserve"> </w:t>
            </w:r>
            <w:r w:rsidRPr="001832F9">
              <w:rPr>
                <w:sz w:val="16"/>
                <w:szCs w:val="16"/>
              </w:rPr>
              <w:tab/>
            </w:r>
            <w:r w:rsidR="00F345EB">
              <w:rPr>
                <w:sz w:val="16"/>
                <w:szCs w:val="16"/>
              </w:rPr>
              <w:t>02761-81 211</w:t>
            </w:r>
          </w:p>
          <w:p w14:paraId="1FE30CB3" w14:textId="77777777" w:rsidR="00EB55EA" w:rsidRPr="001832F9" w:rsidRDefault="00EB55EA" w:rsidP="002E72F3">
            <w:pPr>
              <w:tabs>
                <w:tab w:val="left" w:pos="142"/>
                <w:tab w:val="right" w:pos="996"/>
                <w:tab w:val="left" w:pos="1560"/>
              </w:tabs>
              <w:ind w:left="6"/>
              <w:rPr>
                <w:sz w:val="6"/>
                <w:szCs w:val="6"/>
              </w:rPr>
            </w:pPr>
          </w:p>
          <w:p w14:paraId="646AF42F" w14:textId="77777777" w:rsidR="00EB55EA" w:rsidRPr="001832F9" w:rsidRDefault="00EB55EA" w:rsidP="002E72F3">
            <w:pPr>
              <w:tabs>
                <w:tab w:val="left" w:pos="142"/>
                <w:tab w:val="left" w:pos="1560"/>
              </w:tabs>
              <w:ind w:left="6"/>
              <w:rPr>
                <w:sz w:val="16"/>
                <w:szCs w:val="16"/>
              </w:rPr>
            </w:pPr>
            <w:r w:rsidRPr="001832F9">
              <w:rPr>
                <w:sz w:val="13"/>
                <w:szCs w:val="13"/>
              </w:rPr>
              <w:t>Fax:</w:t>
            </w:r>
            <w:r w:rsidRPr="001832F9">
              <w:rPr>
                <w:sz w:val="16"/>
                <w:szCs w:val="16"/>
              </w:rPr>
              <w:t xml:space="preserve"> </w:t>
            </w:r>
            <w:r w:rsidRPr="001832F9">
              <w:rPr>
                <w:sz w:val="16"/>
                <w:szCs w:val="16"/>
              </w:rPr>
              <w:tab/>
              <w:t xml:space="preserve"> </w:t>
            </w:r>
          </w:p>
          <w:p w14:paraId="7626A203" w14:textId="77777777" w:rsidR="00EB55EA" w:rsidRPr="001832F9" w:rsidRDefault="00EB55EA" w:rsidP="002E72F3">
            <w:pPr>
              <w:tabs>
                <w:tab w:val="left" w:pos="142"/>
                <w:tab w:val="left" w:pos="1560"/>
              </w:tabs>
              <w:ind w:left="6"/>
              <w:rPr>
                <w:sz w:val="16"/>
                <w:szCs w:val="16"/>
              </w:rPr>
            </w:pPr>
            <w:r w:rsidRPr="001832F9">
              <w:rPr>
                <w:sz w:val="13"/>
                <w:szCs w:val="13"/>
              </w:rPr>
              <w:t>E-Mail:</w:t>
            </w:r>
            <w:r w:rsidRPr="001832F9">
              <w:rPr>
                <w:sz w:val="16"/>
                <w:szCs w:val="16"/>
              </w:rPr>
              <w:t xml:space="preserve"> </w:t>
            </w:r>
            <w:r w:rsidRPr="001832F9">
              <w:rPr>
                <w:sz w:val="16"/>
                <w:szCs w:val="16"/>
              </w:rPr>
              <w:tab/>
            </w:r>
            <w:hyperlink r:id="rId6" w:history="1">
              <w:r w:rsidR="00560D9F" w:rsidRPr="001272B2">
                <w:rPr>
                  <w:rStyle w:val="Hyperlink"/>
                  <w:sz w:val="16"/>
                  <w:szCs w:val="16"/>
                </w:rPr>
                <w:t>s.gerlach@kreis-olpe.de</w:t>
              </w:r>
            </w:hyperlink>
            <w:r w:rsidR="00F345EB">
              <w:rPr>
                <w:sz w:val="16"/>
                <w:szCs w:val="16"/>
              </w:rPr>
              <w:t xml:space="preserve"> </w:t>
            </w:r>
          </w:p>
          <w:p w14:paraId="43223F5B" w14:textId="77777777" w:rsidR="00EB55EA" w:rsidRPr="001832F9" w:rsidRDefault="00EB55EA" w:rsidP="002E72F3">
            <w:pPr>
              <w:tabs>
                <w:tab w:val="left" w:pos="142"/>
                <w:tab w:val="right" w:pos="996"/>
                <w:tab w:val="left" w:pos="1560"/>
              </w:tabs>
              <w:ind w:left="6"/>
              <w:rPr>
                <w:sz w:val="13"/>
                <w:szCs w:val="13"/>
              </w:rPr>
            </w:pPr>
          </w:p>
          <w:p w14:paraId="13E5600D" w14:textId="77777777" w:rsidR="00EB55EA" w:rsidRPr="001832F9" w:rsidRDefault="00EB55EA" w:rsidP="002E72F3">
            <w:pPr>
              <w:tabs>
                <w:tab w:val="left" w:pos="142"/>
                <w:tab w:val="left" w:pos="1560"/>
              </w:tabs>
              <w:ind w:left="6"/>
              <w:rPr>
                <w:sz w:val="16"/>
                <w:szCs w:val="16"/>
              </w:rPr>
            </w:pPr>
            <w:r w:rsidRPr="001832F9">
              <w:rPr>
                <w:sz w:val="13"/>
                <w:szCs w:val="13"/>
              </w:rPr>
              <w:t>Aktenzeichen:</w:t>
            </w:r>
            <w:r w:rsidRPr="001832F9">
              <w:rPr>
                <w:sz w:val="16"/>
                <w:szCs w:val="16"/>
              </w:rPr>
              <w:t xml:space="preserve"> </w:t>
            </w:r>
            <w:r w:rsidRPr="001832F9">
              <w:rPr>
                <w:sz w:val="16"/>
                <w:szCs w:val="16"/>
              </w:rPr>
              <w:tab/>
            </w:r>
            <w:r w:rsidRPr="001832F9">
              <w:rPr>
                <w:sz w:val="16"/>
                <w:szCs w:val="16"/>
              </w:rPr>
              <w:fldChar w:fldCharType="begin">
                <w:ffData>
                  <w:name w:val="Text2"/>
                  <w:enabled/>
                  <w:calcOnExit w:val="0"/>
                  <w:textInput>
                    <w:default w:val="Aktenzeichen"/>
                  </w:textInput>
                </w:ffData>
              </w:fldChar>
            </w:r>
            <w:bookmarkStart w:id="0" w:name="Text2"/>
            <w:r w:rsidRPr="001832F9">
              <w:rPr>
                <w:sz w:val="16"/>
                <w:szCs w:val="16"/>
              </w:rPr>
              <w:instrText xml:space="preserve"> FORMTEXT </w:instrText>
            </w:r>
            <w:r w:rsidRPr="001832F9">
              <w:rPr>
                <w:sz w:val="16"/>
                <w:szCs w:val="16"/>
              </w:rPr>
            </w:r>
            <w:r w:rsidRPr="001832F9">
              <w:rPr>
                <w:sz w:val="16"/>
                <w:szCs w:val="16"/>
              </w:rPr>
              <w:fldChar w:fldCharType="separate"/>
            </w:r>
            <w:r w:rsidR="00A8020B">
              <w:rPr>
                <w:noProof/>
                <w:sz w:val="16"/>
                <w:szCs w:val="16"/>
              </w:rPr>
              <w:t>Aktenzeichen</w:t>
            </w:r>
            <w:r w:rsidRPr="001832F9">
              <w:rPr>
                <w:sz w:val="16"/>
                <w:szCs w:val="16"/>
              </w:rPr>
              <w:fldChar w:fldCharType="end"/>
            </w:r>
            <w:bookmarkEnd w:id="0"/>
          </w:p>
          <w:p w14:paraId="61A28BF7" w14:textId="063F91B7" w:rsidR="00EB55EA" w:rsidRPr="001832F9" w:rsidRDefault="00EB55EA" w:rsidP="002E72F3">
            <w:pPr>
              <w:tabs>
                <w:tab w:val="left" w:pos="142"/>
                <w:tab w:val="left" w:pos="1560"/>
              </w:tabs>
              <w:ind w:left="6"/>
              <w:rPr>
                <w:sz w:val="16"/>
                <w:szCs w:val="16"/>
              </w:rPr>
            </w:pPr>
            <w:r w:rsidRPr="001832F9">
              <w:rPr>
                <w:sz w:val="13"/>
                <w:szCs w:val="13"/>
              </w:rPr>
              <w:t>Datum:</w:t>
            </w:r>
            <w:r w:rsidRPr="001832F9">
              <w:rPr>
                <w:sz w:val="16"/>
                <w:szCs w:val="16"/>
              </w:rPr>
              <w:t xml:space="preserve"> </w:t>
            </w:r>
            <w:r w:rsidRPr="001832F9">
              <w:rPr>
                <w:sz w:val="16"/>
                <w:szCs w:val="16"/>
              </w:rPr>
              <w:tab/>
            </w:r>
            <w:r w:rsidR="003442ED">
              <w:rPr>
                <w:sz w:val="16"/>
                <w:szCs w:val="16"/>
              </w:rPr>
              <w:t>13.10.2026</w:t>
            </w:r>
          </w:p>
          <w:p w14:paraId="33E07A3E" w14:textId="77777777" w:rsidR="00667574" w:rsidRPr="001832F9" w:rsidRDefault="00667574" w:rsidP="002E72F3">
            <w:pPr>
              <w:tabs>
                <w:tab w:val="left" w:pos="142"/>
                <w:tab w:val="right" w:pos="996"/>
                <w:tab w:val="left" w:pos="1560"/>
              </w:tabs>
              <w:ind w:left="6"/>
              <w:rPr>
                <w:sz w:val="6"/>
                <w:szCs w:val="6"/>
              </w:rPr>
            </w:pPr>
          </w:p>
          <w:p w14:paraId="45BE6B7F" w14:textId="77777777" w:rsidR="00AE1262" w:rsidRPr="001832F9" w:rsidRDefault="00EB55EA" w:rsidP="002E72F3">
            <w:pPr>
              <w:tabs>
                <w:tab w:val="left" w:pos="142"/>
                <w:tab w:val="left" w:pos="1560"/>
              </w:tabs>
              <w:ind w:left="6"/>
              <w:rPr>
                <w:sz w:val="16"/>
                <w:szCs w:val="16"/>
              </w:rPr>
            </w:pPr>
            <w:r w:rsidRPr="001832F9">
              <w:rPr>
                <w:sz w:val="13"/>
                <w:szCs w:val="13"/>
              </w:rPr>
              <w:t>Ihr Zeichen:</w:t>
            </w:r>
            <w:r w:rsidRPr="001832F9">
              <w:rPr>
                <w:sz w:val="16"/>
                <w:szCs w:val="16"/>
              </w:rPr>
              <w:t xml:space="preserve"> </w:t>
            </w:r>
            <w:r w:rsidRPr="001832F9">
              <w:rPr>
                <w:sz w:val="16"/>
                <w:szCs w:val="16"/>
              </w:rPr>
              <w:tab/>
            </w:r>
            <w:bookmarkStart w:id="1" w:name="Text10"/>
            <w:r w:rsidR="00AE1262">
              <w:rPr>
                <w:sz w:val="16"/>
                <w:szCs w:val="16"/>
              </w:rPr>
              <w:fldChar w:fldCharType="begin">
                <w:ffData>
                  <w:name w:val="Text10"/>
                  <w:enabled/>
                  <w:calcOnExit w:val="0"/>
                  <w:textInput>
                    <w:default w:val="-"/>
                  </w:textInput>
                </w:ffData>
              </w:fldChar>
            </w:r>
            <w:r w:rsidR="00AE1262">
              <w:rPr>
                <w:sz w:val="16"/>
                <w:szCs w:val="16"/>
              </w:rPr>
              <w:instrText xml:space="preserve"> FORMTEXT </w:instrText>
            </w:r>
            <w:r w:rsidR="00AE1262">
              <w:rPr>
                <w:sz w:val="16"/>
                <w:szCs w:val="16"/>
              </w:rPr>
            </w:r>
            <w:r w:rsidR="00AE1262">
              <w:rPr>
                <w:sz w:val="16"/>
                <w:szCs w:val="16"/>
              </w:rPr>
              <w:fldChar w:fldCharType="separate"/>
            </w:r>
            <w:r w:rsidR="00A8020B">
              <w:rPr>
                <w:noProof/>
                <w:sz w:val="16"/>
                <w:szCs w:val="16"/>
              </w:rPr>
              <w:t>-</w:t>
            </w:r>
            <w:r w:rsidR="00AE1262">
              <w:rPr>
                <w:sz w:val="16"/>
                <w:szCs w:val="16"/>
              </w:rPr>
              <w:fldChar w:fldCharType="end"/>
            </w:r>
            <w:bookmarkEnd w:id="1"/>
          </w:p>
          <w:p w14:paraId="352ED236" w14:textId="77777777" w:rsidR="00AE1262" w:rsidRPr="001832F9" w:rsidRDefault="00AE1262" w:rsidP="002E72F3">
            <w:pPr>
              <w:tabs>
                <w:tab w:val="left" w:pos="142"/>
                <w:tab w:val="left" w:pos="1560"/>
              </w:tabs>
              <w:ind w:left="6"/>
              <w:rPr>
                <w:sz w:val="16"/>
                <w:szCs w:val="16"/>
              </w:rPr>
            </w:pPr>
            <w:r w:rsidRPr="001832F9">
              <w:rPr>
                <w:sz w:val="13"/>
                <w:szCs w:val="13"/>
              </w:rPr>
              <w:t>Ihr Schreiben vom:</w:t>
            </w:r>
            <w:r w:rsidRPr="001832F9">
              <w:rPr>
                <w:sz w:val="16"/>
                <w:szCs w:val="16"/>
              </w:rPr>
              <w:t xml:space="preserve"> </w:t>
            </w:r>
            <w:r w:rsidRPr="001832F9">
              <w:rPr>
                <w:sz w:val="16"/>
                <w:szCs w:val="16"/>
              </w:rPr>
              <w:tab/>
            </w:r>
            <w:bookmarkStart w:id="2" w:name="Text11"/>
            <w:r>
              <w:rPr>
                <w:sz w:val="16"/>
                <w:szCs w:val="16"/>
              </w:rPr>
              <w:fldChar w:fldCharType="begin">
                <w:ffData>
                  <w:name w:val="Text11"/>
                  <w:enabled/>
                  <w:calcOnExit w:val="0"/>
                  <w:textInput>
                    <w:default w:val="-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 w:rsidR="00A8020B">
              <w:rPr>
                <w:noProof/>
                <w:sz w:val="16"/>
                <w:szCs w:val="16"/>
              </w:rPr>
              <w:t>-</w:t>
            </w:r>
            <w:r>
              <w:rPr>
                <w:sz w:val="16"/>
                <w:szCs w:val="16"/>
              </w:rPr>
              <w:fldChar w:fldCharType="end"/>
            </w:r>
            <w:bookmarkEnd w:id="2"/>
          </w:p>
          <w:p w14:paraId="60432ABF" w14:textId="77777777" w:rsidR="00EB55EA" w:rsidRPr="001832F9" w:rsidRDefault="00EB55EA" w:rsidP="002E72F3">
            <w:pPr>
              <w:tabs>
                <w:tab w:val="right" w:pos="996"/>
                <w:tab w:val="left" w:pos="1279"/>
              </w:tabs>
              <w:ind w:left="6"/>
            </w:pPr>
          </w:p>
        </w:tc>
      </w:tr>
    </w:tbl>
    <w:p w14:paraId="23785F1F" w14:textId="77777777" w:rsidR="00B763B7" w:rsidRDefault="00B763B7">
      <w:pPr>
        <w:rPr>
          <w:sz w:val="22"/>
          <w:szCs w:val="22"/>
        </w:rPr>
      </w:pPr>
    </w:p>
    <w:tbl>
      <w:tblPr>
        <w:tblpPr w:leftFromText="142" w:rightFromText="142" w:vertAnchor="page" w:horzAnchor="margin" w:tblpY="3106"/>
        <w:tblOverlap w:val="never"/>
        <w:tblW w:w="0" w:type="auto"/>
        <w:tblLayout w:type="fixed"/>
        <w:tblLook w:val="01E0" w:firstRow="1" w:lastRow="1" w:firstColumn="1" w:lastColumn="1" w:noHBand="0" w:noVBand="0"/>
      </w:tblPr>
      <w:tblGrid>
        <w:gridCol w:w="3085"/>
      </w:tblGrid>
      <w:tr w:rsidR="00B763B7" w:rsidRPr="00F11683" w14:paraId="1F2850EF" w14:textId="77777777" w:rsidTr="00B763B7">
        <w:tc>
          <w:tcPr>
            <w:tcW w:w="3085" w:type="dxa"/>
            <w:shd w:val="clear" w:color="auto" w:fill="auto"/>
          </w:tcPr>
          <w:p w14:paraId="5BE5EFAB" w14:textId="77777777" w:rsidR="00B763B7" w:rsidRPr="00F11683" w:rsidRDefault="00B763B7" w:rsidP="00B763B7">
            <w:pPr>
              <w:tabs>
                <w:tab w:val="left" w:pos="851"/>
                <w:tab w:val="left" w:pos="1985"/>
                <w:tab w:val="left" w:pos="3402"/>
              </w:tabs>
              <w:rPr>
                <w:rFonts w:cs="Arial"/>
                <w:sz w:val="15"/>
                <w:szCs w:val="15"/>
                <w:u w:val="single"/>
              </w:rPr>
            </w:pPr>
            <w:r w:rsidRPr="00F11683">
              <w:rPr>
                <w:rFonts w:cs="Arial"/>
                <w:sz w:val="15"/>
                <w:szCs w:val="15"/>
                <w:u w:val="single"/>
              </w:rPr>
              <w:t>Kreis Olpe, Postfach 1560, 57445 Olpe</w:t>
            </w:r>
          </w:p>
        </w:tc>
      </w:tr>
    </w:tbl>
    <w:p w14:paraId="68B5A42F" w14:textId="77777777" w:rsidR="00B763B7" w:rsidRDefault="00B763B7">
      <w:pPr>
        <w:rPr>
          <w:sz w:val="22"/>
          <w:szCs w:val="22"/>
        </w:rPr>
      </w:pPr>
    </w:p>
    <w:p w14:paraId="1B68843B" w14:textId="77777777" w:rsidR="00B763B7" w:rsidRDefault="00B763B7">
      <w:pPr>
        <w:rPr>
          <w:sz w:val="22"/>
          <w:szCs w:val="22"/>
        </w:rPr>
      </w:pPr>
    </w:p>
    <w:p w14:paraId="13A58728" w14:textId="77777777" w:rsidR="0052152C" w:rsidRPr="000070B8" w:rsidRDefault="0052152C">
      <w:pPr>
        <w:rPr>
          <w:sz w:val="22"/>
          <w:szCs w:val="22"/>
        </w:rPr>
      </w:pPr>
    </w:p>
    <w:p w14:paraId="503EB417" w14:textId="77777777" w:rsidR="0052152C" w:rsidRPr="000070B8" w:rsidRDefault="0052152C">
      <w:pPr>
        <w:rPr>
          <w:sz w:val="22"/>
          <w:szCs w:val="22"/>
        </w:rPr>
      </w:pPr>
    </w:p>
    <w:p w14:paraId="108FB6CB" w14:textId="77777777" w:rsidR="0052152C" w:rsidRPr="000070B8" w:rsidRDefault="0052152C">
      <w:pPr>
        <w:rPr>
          <w:sz w:val="22"/>
          <w:szCs w:val="22"/>
        </w:rPr>
      </w:pPr>
    </w:p>
    <w:p w14:paraId="74643474" w14:textId="77777777" w:rsidR="0019577E" w:rsidRPr="000070B8" w:rsidRDefault="0019577E">
      <w:pPr>
        <w:rPr>
          <w:sz w:val="22"/>
          <w:szCs w:val="22"/>
        </w:rPr>
      </w:pPr>
    </w:p>
    <w:p w14:paraId="433D3483" w14:textId="77777777" w:rsidR="0052152C" w:rsidRPr="000070B8" w:rsidRDefault="0052152C">
      <w:pPr>
        <w:rPr>
          <w:sz w:val="22"/>
          <w:szCs w:val="22"/>
        </w:rPr>
      </w:pPr>
    </w:p>
    <w:p w14:paraId="1E144E7F" w14:textId="77777777" w:rsidR="00605BD8" w:rsidRPr="000070B8" w:rsidRDefault="00605BD8">
      <w:pPr>
        <w:rPr>
          <w:sz w:val="22"/>
          <w:szCs w:val="22"/>
        </w:rPr>
      </w:pPr>
    </w:p>
    <w:p w14:paraId="0C142DDD" w14:textId="77777777" w:rsidR="0052152C" w:rsidRPr="000070B8" w:rsidRDefault="0052152C">
      <w:pPr>
        <w:rPr>
          <w:sz w:val="22"/>
          <w:szCs w:val="22"/>
        </w:rPr>
      </w:pPr>
    </w:p>
    <w:p w14:paraId="7D3034F3" w14:textId="77777777" w:rsidR="001C7433" w:rsidRDefault="001C7433" w:rsidP="0032353A">
      <w:pPr>
        <w:rPr>
          <w:b/>
          <w:sz w:val="26"/>
          <w:szCs w:val="26"/>
        </w:rPr>
      </w:pPr>
    </w:p>
    <w:p w14:paraId="3D6C3AED" w14:textId="77777777" w:rsidR="001C7433" w:rsidRDefault="001C7433" w:rsidP="0032353A">
      <w:pPr>
        <w:rPr>
          <w:b/>
          <w:sz w:val="26"/>
          <w:szCs w:val="26"/>
        </w:rPr>
      </w:pPr>
    </w:p>
    <w:p w14:paraId="7C1D5842" w14:textId="77777777" w:rsidR="00F345EB" w:rsidRDefault="00F345EB" w:rsidP="0032353A">
      <w:pPr>
        <w:rPr>
          <w:b/>
          <w:sz w:val="26"/>
          <w:szCs w:val="26"/>
        </w:rPr>
      </w:pPr>
    </w:p>
    <w:p w14:paraId="0CCFC4BB" w14:textId="66EF1892" w:rsidR="00F345EB" w:rsidRDefault="00633C73" w:rsidP="0032353A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Presseinfo Nr. </w:t>
      </w:r>
      <w:r w:rsidR="005C09BD">
        <w:rPr>
          <w:b/>
          <w:sz w:val="26"/>
          <w:szCs w:val="26"/>
        </w:rPr>
        <w:t>127</w:t>
      </w:r>
      <w:r w:rsidR="00F345EB">
        <w:rPr>
          <w:b/>
          <w:sz w:val="26"/>
          <w:szCs w:val="26"/>
        </w:rPr>
        <w:t>/2026</w:t>
      </w:r>
    </w:p>
    <w:p w14:paraId="19BAEB04" w14:textId="77777777" w:rsidR="00F345EB" w:rsidRDefault="00F345EB" w:rsidP="0032353A">
      <w:pPr>
        <w:rPr>
          <w:b/>
          <w:sz w:val="26"/>
          <w:szCs w:val="26"/>
        </w:rPr>
      </w:pPr>
    </w:p>
    <w:p w14:paraId="32D6AAF5" w14:textId="4FBB9F86" w:rsidR="002D20A9" w:rsidRDefault="008205A2" w:rsidP="002D20A9">
      <w:pPr>
        <w:rPr>
          <w:rFonts w:asciiTheme="minorHAnsi" w:hAnsiTheme="minorHAnsi"/>
          <w:b/>
          <w:bCs/>
        </w:rPr>
      </w:pPr>
      <w:r>
        <w:rPr>
          <w:b/>
          <w:bCs/>
        </w:rPr>
        <w:t>„</w:t>
      </w:r>
      <w:proofErr w:type="spellStart"/>
      <w:r>
        <w:rPr>
          <w:b/>
          <w:bCs/>
        </w:rPr>
        <w:t>Metal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for</w:t>
      </w:r>
      <w:proofErr w:type="spellEnd"/>
      <w:r>
        <w:rPr>
          <w:b/>
          <w:bCs/>
        </w:rPr>
        <w:t xml:space="preserve"> Mental </w:t>
      </w:r>
      <w:proofErr w:type="spellStart"/>
      <w:r>
        <w:rPr>
          <w:b/>
          <w:bCs/>
        </w:rPr>
        <w:t>Health</w:t>
      </w:r>
      <w:proofErr w:type="spellEnd"/>
      <w:r>
        <w:rPr>
          <w:b/>
          <w:bCs/>
        </w:rPr>
        <w:t xml:space="preserve">“: </w:t>
      </w:r>
      <w:r w:rsidR="00B90825">
        <w:rPr>
          <w:b/>
          <w:bCs/>
        </w:rPr>
        <w:t>Konzert mit drei Ba</w:t>
      </w:r>
      <w:bookmarkStart w:id="3" w:name="_GoBack"/>
      <w:bookmarkEnd w:id="3"/>
      <w:r w:rsidR="00B90825">
        <w:rPr>
          <w:b/>
          <w:bCs/>
        </w:rPr>
        <w:t>nds und Infos zum Thema psychische Gesundheit</w:t>
      </w:r>
    </w:p>
    <w:p w14:paraId="70693CD0" w14:textId="77777777" w:rsidR="002D20A9" w:rsidRDefault="002D20A9" w:rsidP="002D20A9"/>
    <w:p w14:paraId="321F8EF5" w14:textId="2BC4A8CE" w:rsidR="00100D02" w:rsidRDefault="002D20A9" w:rsidP="00100D02">
      <w:r>
        <w:t xml:space="preserve">Musik kann verbinden, Mut machen und Menschen erreichen, wenn Worte fehlen. </w:t>
      </w:r>
      <w:r w:rsidR="00EE7569">
        <w:t xml:space="preserve">Deshalb </w:t>
      </w:r>
      <w:r w:rsidRPr="008205A2">
        <w:t xml:space="preserve">findet am </w:t>
      </w:r>
      <w:r w:rsidR="00830AD0" w:rsidRPr="008205A2">
        <w:t xml:space="preserve">Freitag, </w:t>
      </w:r>
      <w:r w:rsidRPr="008205A2">
        <w:rPr>
          <w:bCs/>
        </w:rPr>
        <w:t>30. Oktober</w:t>
      </w:r>
      <w:r w:rsidR="00830AD0" w:rsidRPr="008205A2">
        <w:rPr>
          <w:bCs/>
        </w:rPr>
        <w:t>,</w:t>
      </w:r>
      <w:r w:rsidRPr="008205A2">
        <w:t xml:space="preserve"> im</w:t>
      </w:r>
      <w:r w:rsidR="00830AD0" w:rsidRPr="008205A2">
        <w:t xml:space="preserve"> Bürgerhaus</w:t>
      </w:r>
      <w:r w:rsidRPr="008205A2">
        <w:t xml:space="preserve"> </w:t>
      </w:r>
      <w:r w:rsidR="00830AD0" w:rsidRPr="008205A2">
        <w:rPr>
          <w:bCs/>
        </w:rPr>
        <w:t>Alter</w:t>
      </w:r>
      <w:r w:rsidRPr="008205A2">
        <w:rPr>
          <w:bCs/>
        </w:rPr>
        <w:t xml:space="preserve"> Bahnhof Attendorn</w:t>
      </w:r>
      <w:r w:rsidR="00830AD0" w:rsidRPr="008205A2">
        <w:rPr>
          <w:bCs/>
        </w:rPr>
        <w:t>, Am Zollstock 19</w:t>
      </w:r>
      <w:r w:rsidR="00830AD0">
        <w:rPr>
          <w:b/>
          <w:bCs/>
        </w:rPr>
        <w:t>,</w:t>
      </w:r>
      <w:r>
        <w:rPr>
          <w:b/>
          <w:bCs/>
        </w:rPr>
        <w:t xml:space="preserve"> </w:t>
      </w:r>
      <w:r>
        <w:t xml:space="preserve">ein Konzert im Zeichen der psychischen Gesundheit statt. </w:t>
      </w:r>
      <w:r w:rsidR="006B1402">
        <w:t xml:space="preserve">Einlass ist um 18 Uhr, Beginn um 19 Uhr. </w:t>
      </w:r>
    </w:p>
    <w:p w14:paraId="3CFA749D" w14:textId="77777777" w:rsidR="008205A2" w:rsidRDefault="008205A2" w:rsidP="002D20A9"/>
    <w:p w14:paraId="328CA1F5" w14:textId="6EF3F637" w:rsidR="00EE7569" w:rsidRDefault="007B0CCD" w:rsidP="00EE7569">
      <w:r>
        <w:t>Zum Konzert „</w:t>
      </w:r>
      <w:proofErr w:type="spellStart"/>
      <w:r>
        <w:t>Metal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Mental </w:t>
      </w:r>
      <w:proofErr w:type="spellStart"/>
      <w:r>
        <w:t>Health</w:t>
      </w:r>
      <w:proofErr w:type="spellEnd"/>
      <w:r>
        <w:t>“ laden d</w:t>
      </w:r>
      <w:r w:rsidR="002D20A9">
        <w:t>as B</w:t>
      </w:r>
      <w:r w:rsidR="008205A2">
        <w:t>ündnis gegen Depressionen Olpe-</w:t>
      </w:r>
      <w:r w:rsidR="002D20A9">
        <w:t>Siegen-Wittgenstein, der Kreis Olpe, d</w:t>
      </w:r>
      <w:r w:rsidR="008205A2">
        <w:t>as Studio A und der Krankenhaus-</w:t>
      </w:r>
      <w:r w:rsidR="002D20A9">
        <w:t>Rundfunk Attendorn gemeinsam ein</w:t>
      </w:r>
      <w:r w:rsidR="008205A2">
        <w:t xml:space="preserve">. Es verbindet </w:t>
      </w:r>
      <w:proofErr w:type="spellStart"/>
      <w:r w:rsidR="002D20A9">
        <w:t>Metal</w:t>
      </w:r>
      <w:proofErr w:type="spellEnd"/>
      <w:r w:rsidR="008205A2">
        <w:t>-</w:t>
      </w:r>
      <w:r w:rsidR="002D20A9">
        <w:t xml:space="preserve"> und Rock</w:t>
      </w:r>
      <w:r w:rsidR="008205A2">
        <w:t xml:space="preserve">musik mit Aufklärung über psychische Erkrankungen </w:t>
      </w:r>
      <w:r>
        <w:t xml:space="preserve">und </w:t>
      </w:r>
      <w:r w:rsidR="000B1CF1">
        <w:t>regionale</w:t>
      </w:r>
      <w:r>
        <w:t xml:space="preserve"> </w:t>
      </w:r>
      <w:r w:rsidR="00C74E57">
        <w:t>Hilfsangebote</w:t>
      </w:r>
      <w:r w:rsidR="002D20A9">
        <w:t>.</w:t>
      </w:r>
      <w:r w:rsidR="006B1402">
        <w:t xml:space="preserve"> </w:t>
      </w:r>
      <w:r w:rsidR="003E79C2">
        <w:rPr>
          <w:bCs/>
        </w:rPr>
        <w:t>Der Eintritt ist frei;</w:t>
      </w:r>
      <w:r w:rsidR="00EE7569" w:rsidRPr="006B1402">
        <w:rPr>
          <w:bCs/>
        </w:rPr>
        <w:t xml:space="preserve"> eine Anmeldung </w:t>
      </w:r>
      <w:r w:rsidR="003E79C2">
        <w:rPr>
          <w:bCs/>
        </w:rPr>
        <w:t xml:space="preserve">ist </w:t>
      </w:r>
      <w:r w:rsidR="00EE7569" w:rsidRPr="006B1402">
        <w:rPr>
          <w:bCs/>
        </w:rPr>
        <w:t xml:space="preserve">erforderlich </w:t>
      </w:r>
      <w:r w:rsidR="00EE7569">
        <w:rPr>
          <w:bCs/>
        </w:rPr>
        <w:t xml:space="preserve">bei </w:t>
      </w:r>
      <w:r w:rsidR="00EE7569" w:rsidRPr="006B1402">
        <w:rPr>
          <w:bCs/>
        </w:rPr>
        <w:t>Michèle Arnold,</w:t>
      </w:r>
      <w:r w:rsidR="00EE7569">
        <w:rPr>
          <w:bCs/>
        </w:rPr>
        <w:t xml:space="preserve"> E-Mail:</w:t>
      </w:r>
      <w:r w:rsidR="00EE7569" w:rsidRPr="006B1402">
        <w:rPr>
          <w:bCs/>
        </w:rPr>
        <w:t xml:space="preserve"> </w:t>
      </w:r>
      <w:hyperlink r:id="rId7" w:history="1">
        <w:r w:rsidR="00EE7569" w:rsidRPr="006B1402">
          <w:rPr>
            <w:rStyle w:val="Hyperlink"/>
            <w:bCs/>
          </w:rPr>
          <w:t>m.arnold@kreis-olpe.de</w:t>
        </w:r>
      </w:hyperlink>
      <w:r w:rsidR="00EE7569" w:rsidRPr="006B1402">
        <w:rPr>
          <w:bCs/>
        </w:rPr>
        <w:t>, oder</w:t>
      </w:r>
      <w:r w:rsidR="00EE7569" w:rsidRPr="006B1402">
        <w:t xml:space="preserve"> </w:t>
      </w:r>
      <w:r w:rsidR="00164E06">
        <w:t xml:space="preserve">beim Krankenhausrundfunk, </w:t>
      </w:r>
      <w:r w:rsidR="00F25AED">
        <w:t xml:space="preserve">E-Mail: </w:t>
      </w:r>
      <w:hyperlink r:id="rId8" w:history="1">
        <w:r w:rsidR="00EE7569" w:rsidRPr="006B1402">
          <w:rPr>
            <w:rStyle w:val="Hyperlink"/>
            <w:bCs/>
          </w:rPr>
          <w:t>kra2@online.de</w:t>
        </w:r>
      </w:hyperlink>
      <w:r w:rsidR="00EE7569" w:rsidRPr="006B1402">
        <w:rPr>
          <w:bCs/>
        </w:rPr>
        <w:t xml:space="preserve">. </w:t>
      </w:r>
      <w:r w:rsidR="00EE7569">
        <w:t xml:space="preserve">Über </w:t>
      </w:r>
      <w:r w:rsidR="009F4F69">
        <w:t xml:space="preserve">letzte </w:t>
      </w:r>
      <w:r w:rsidR="00EE7569">
        <w:t xml:space="preserve">freie </w:t>
      </w:r>
      <w:r w:rsidR="009F4F69">
        <w:t>P</w:t>
      </w:r>
      <w:r w:rsidR="00EE7569">
        <w:t xml:space="preserve">lätze informieren die Veranstalter kurz vor dem Konzert über ihre Social-Media-Kanäle. </w:t>
      </w:r>
    </w:p>
    <w:p w14:paraId="30EE828F" w14:textId="77777777" w:rsidR="008205A2" w:rsidRDefault="008205A2" w:rsidP="002D20A9"/>
    <w:p w14:paraId="7BE285E8" w14:textId="2ACCA66E" w:rsidR="002D20A9" w:rsidRDefault="002D20A9" w:rsidP="002D20A9">
      <w:r>
        <w:t>Auf der Bühne stehen dre</w:t>
      </w:r>
      <w:r w:rsidR="00511CEC">
        <w:t>i Bands aus der Region, die</w:t>
      </w:r>
      <w:r>
        <w:t xml:space="preserve"> für Vielfalt, Sichtbarkeit und den offenen Umgang mit psychische</w:t>
      </w:r>
      <w:r w:rsidR="00434A88">
        <w:t xml:space="preserve">n Erkrankungen stehen: zuerst die </w:t>
      </w:r>
      <w:r w:rsidR="00C25EDB">
        <w:t>„</w:t>
      </w:r>
      <w:r w:rsidRPr="00511CEC">
        <w:rPr>
          <w:bCs/>
        </w:rPr>
        <w:t>Hardt Rocker</w:t>
      </w:r>
      <w:r w:rsidR="00C25EDB" w:rsidRPr="00511CEC">
        <w:rPr>
          <w:bCs/>
        </w:rPr>
        <w:t>“</w:t>
      </w:r>
      <w:r w:rsidR="00434A88">
        <w:rPr>
          <w:bCs/>
        </w:rPr>
        <w:t>, eine Band</w:t>
      </w:r>
      <w:r>
        <w:t xml:space="preserve"> des Blindenwerks </w:t>
      </w:r>
      <w:proofErr w:type="spellStart"/>
      <w:r>
        <w:t>Valbert</w:t>
      </w:r>
      <w:proofErr w:type="spellEnd"/>
      <w:r>
        <w:t>. Mit ihrer Musik setzen sie ein Zeichen dafür, dass Musik keine Grenzen kennt und Teilhabe auf und vor der Bühne selbstverständlich sein sollte.</w:t>
      </w:r>
      <w:r w:rsidR="007B0CCD">
        <w:t xml:space="preserve"> Danach </w:t>
      </w:r>
      <w:r w:rsidR="00434A88">
        <w:t>spielen</w:t>
      </w:r>
      <w:r w:rsidR="007B0CCD">
        <w:t xml:space="preserve"> „</w:t>
      </w:r>
      <w:r w:rsidRPr="007B0CCD">
        <w:rPr>
          <w:bCs/>
        </w:rPr>
        <w:t xml:space="preserve">A </w:t>
      </w:r>
      <w:proofErr w:type="spellStart"/>
      <w:r w:rsidRPr="007B0CCD">
        <w:rPr>
          <w:bCs/>
        </w:rPr>
        <w:t>Scar</w:t>
      </w:r>
      <w:proofErr w:type="spellEnd"/>
      <w:r w:rsidRPr="007B0CCD">
        <w:rPr>
          <w:bCs/>
        </w:rPr>
        <w:t xml:space="preserve"> </w:t>
      </w:r>
      <w:proofErr w:type="spellStart"/>
      <w:r w:rsidRPr="007B0CCD">
        <w:rPr>
          <w:bCs/>
        </w:rPr>
        <w:t>For</w:t>
      </w:r>
      <w:proofErr w:type="spellEnd"/>
      <w:r w:rsidRPr="007B0CCD">
        <w:rPr>
          <w:bCs/>
        </w:rPr>
        <w:t xml:space="preserve"> Amy</w:t>
      </w:r>
      <w:r w:rsidR="007B0CCD">
        <w:rPr>
          <w:b/>
          <w:bCs/>
        </w:rPr>
        <w:t>“</w:t>
      </w:r>
      <w:r>
        <w:rPr>
          <w:b/>
          <w:bCs/>
        </w:rPr>
        <w:t xml:space="preserve"> </w:t>
      </w:r>
      <w:r>
        <w:t>aus Siegen</w:t>
      </w:r>
      <w:r w:rsidR="00434A88">
        <w:t>.</w:t>
      </w:r>
      <w:r>
        <w:t xml:space="preserve"> Mehr Sichtbarkeit, mehr Aufklärung und ein offenerer Umgang mit psychischen Belastungen sind Anliegen, die die Musikerinnen und Musiker auch über ihre Musik transportieren möchten.</w:t>
      </w:r>
      <w:r w:rsidR="00C05AC6">
        <w:t xml:space="preserve"> </w:t>
      </w:r>
      <w:r w:rsidR="00C04CBD">
        <w:t xml:space="preserve">Dieses Ziel verfolgen auch </w:t>
      </w:r>
      <w:r w:rsidR="00C05AC6">
        <w:t>„</w:t>
      </w:r>
      <w:r w:rsidRPr="007B0CCD">
        <w:rPr>
          <w:bCs/>
        </w:rPr>
        <w:t xml:space="preserve">The </w:t>
      </w:r>
      <w:proofErr w:type="spellStart"/>
      <w:r w:rsidRPr="007B0CCD">
        <w:rPr>
          <w:bCs/>
        </w:rPr>
        <w:t>Parish</w:t>
      </w:r>
      <w:proofErr w:type="spellEnd"/>
      <w:r w:rsidR="00C05AC6">
        <w:rPr>
          <w:bCs/>
        </w:rPr>
        <w:t>“</w:t>
      </w:r>
      <w:r w:rsidR="00F91EB3">
        <w:rPr>
          <w:bCs/>
        </w:rPr>
        <w:t xml:space="preserve"> aus Siegen</w:t>
      </w:r>
      <w:r w:rsidR="00C04CBD">
        <w:rPr>
          <w:bCs/>
        </w:rPr>
        <w:t>, die zum Abschluss spielen</w:t>
      </w:r>
      <w:r>
        <w:t xml:space="preserve">. </w:t>
      </w:r>
    </w:p>
    <w:p w14:paraId="3C380BBE" w14:textId="77777777" w:rsidR="002D20A9" w:rsidRPr="00591D17" w:rsidRDefault="002D20A9" w:rsidP="002D20A9"/>
    <w:p w14:paraId="797F1151" w14:textId="3A3645AB" w:rsidR="002D20A9" w:rsidRDefault="00591D17" w:rsidP="002D20A9">
      <w:r w:rsidRPr="00591D17">
        <w:rPr>
          <w:bCs/>
        </w:rPr>
        <w:t xml:space="preserve">Bei dem </w:t>
      </w:r>
      <w:r w:rsidR="002D20A9" w:rsidRPr="00591D17">
        <w:rPr>
          <w:bCs/>
        </w:rPr>
        <w:t>Konzert</w:t>
      </w:r>
      <w:r w:rsidRPr="00591D17">
        <w:rPr>
          <w:bCs/>
        </w:rPr>
        <w:t xml:space="preserve"> sollen sich alle Menschen </w:t>
      </w:r>
      <w:r w:rsidR="002D20A9" w:rsidRPr="00591D17">
        <w:rPr>
          <w:bCs/>
        </w:rPr>
        <w:t>willkommen fühlen</w:t>
      </w:r>
      <w:r w:rsidR="00D55C04">
        <w:rPr>
          <w:bCs/>
        </w:rPr>
        <w:t xml:space="preserve"> </w:t>
      </w:r>
      <w:r w:rsidR="002D20A9" w:rsidRPr="00591D17">
        <w:t>–</w:t>
      </w:r>
      <w:r w:rsidR="002D20A9">
        <w:t xml:space="preserve"> unabhängig davon, ob jemand selbst betroffen ist, Angehörige oder Freunde unterstützt, sich in einer schwierigen Lebenssituation befindet oder einfach </w:t>
      </w:r>
      <w:r>
        <w:t xml:space="preserve">gute Musik hören möchte. </w:t>
      </w:r>
    </w:p>
    <w:p w14:paraId="3C6C07A9" w14:textId="77777777" w:rsidR="00591D17" w:rsidRDefault="00591D17" w:rsidP="002D20A9"/>
    <w:p w14:paraId="48706232" w14:textId="1D16EC09" w:rsidR="00FE6D6B" w:rsidRDefault="002D20A9" w:rsidP="002D20A9">
      <w:r>
        <w:t xml:space="preserve">Ein </w:t>
      </w:r>
      <w:r w:rsidR="00D55C04">
        <w:t xml:space="preserve">geschultes </w:t>
      </w:r>
      <w:r w:rsidRPr="004E72BF">
        <w:rPr>
          <w:bCs/>
        </w:rPr>
        <w:t>Team</w:t>
      </w:r>
      <w:r>
        <w:t xml:space="preserve"> wird während der gesamten Veranstaltung ansprechbar sein. Darüber hinaus wird </w:t>
      </w:r>
      <w:r w:rsidR="00595223">
        <w:t>das Konzert</w:t>
      </w:r>
      <w:r>
        <w:t xml:space="preserve"> durch ehrenamtliche Helferinnen und Helfer des Deu</w:t>
      </w:r>
      <w:r w:rsidR="00FE6D6B">
        <w:t>tschen Roten Kreuzes Attendorn</w:t>
      </w:r>
      <w:r>
        <w:t xml:space="preserve"> begleitet.</w:t>
      </w:r>
      <w:r w:rsidR="00D03017">
        <w:t xml:space="preserve"> </w:t>
      </w:r>
    </w:p>
    <w:p w14:paraId="1F7E91D7" w14:textId="3A541168" w:rsidR="00AE631B" w:rsidRDefault="00FE6D6B" w:rsidP="00100D02">
      <w:r>
        <w:t xml:space="preserve">An </w:t>
      </w:r>
      <w:r w:rsidR="00BD62C6">
        <w:t xml:space="preserve">Infoständen können sich </w:t>
      </w:r>
      <w:r w:rsidR="002D20A9">
        <w:t>Besucherinnen und Besucher unter anderem über Angebote des Bündnisses gegen Depressionen, der Selbsthilfe-Kontaktstelle und der Frauenberatung</w:t>
      </w:r>
      <w:r>
        <w:t xml:space="preserve">sstelle informieren und ins Gespräch kommen. </w:t>
      </w:r>
      <w:r w:rsidR="00100D02">
        <w:t xml:space="preserve">Der Veranstaltungsort ist barrierefrei. </w:t>
      </w:r>
      <w:r w:rsidR="002D20A9">
        <w:t xml:space="preserve">Für Menschen, die </w:t>
      </w:r>
      <w:r w:rsidR="00100D02">
        <w:t xml:space="preserve">zwischendurch </w:t>
      </w:r>
      <w:r w:rsidR="002D20A9">
        <w:t xml:space="preserve">Ruhe </w:t>
      </w:r>
      <w:r w:rsidR="00E71BCD">
        <w:t xml:space="preserve">und eine reizärmere Umgebung </w:t>
      </w:r>
      <w:r w:rsidR="002D20A9">
        <w:t xml:space="preserve">benötigen, wird es </w:t>
      </w:r>
      <w:r w:rsidR="00E71BCD">
        <w:t xml:space="preserve">Rückzugsmöglichkeiten geben. </w:t>
      </w:r>
    </w:p>
    <w:p w14:paraId="462C8D7C" w14:textId="363CAB8F" w:rsidR="000A5881" w:rsidRDefault="000A5881" w:rsidP="00100D02"/>
    <w:p w14:paraId="508E5ACD" w14:textId="39AAF2F6" w:rsidR="000A5881" w:rsidRDefault="000A5881" w:rsidP="00100D02">
      <w:r>
        <w:t>+++</w:t>
      </w:r>
    </w:p>
    <w:p w14:paraId="6E378C26" w14:textId="0669A8A5" w:rsidR="000A5881" w:rsidRPr="00100D02" w:rsidRDefault="000A5881" w:rsidP="00100D02">
      <w:r>
        <w:lastRenderedPageBreak/>
        <w:t xml:space="preserve">Fotos: siehe Dateinamen.  </w:t>
      </w:r>
    </w:p>
    <w:sectPr w:rsidR="000A5881" w:rsidRPr="00100D02" w:rsidSect="0071232C">
      <w:footerReference w:type="default" r:id="rId9"/>
      <w:headerReference w:type="first" r:id="rId10"/>
      <w:footerReference w:type="first" r:id="rId11"/>
      <w:type w:val="continuous"/>
      <w:pgSz w:w="11907" w:h="16840" w:code="9"/>
      <w:pgMar w:top="794" w:right="425" w:bottom="369" w:left="1418" w:header="851" w:footer="397" w:gutter="0"/>
      <w:cols w:space="67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8841A93" w14:textId="77777777" w:rsidR="002E72F3" w:rsidRDefault="002E72F3">
      <w:r>
        <w:separator/>
      </w:r>
    </w:p>
  </w:endnote>
  <w:endnote w:type="continuationSeparator" w:id="0">
    <w:p w14:paraId="3A05146A" w14:textId="77777777" w:rsidR="002E72F3" w:rsidRDefault="002E7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">
    <w:altName w:val="Arial"/>
    <w:charset w:val="00"/>
    <w:family w:val="swiss"/>
    <w:pitch w:val="variable"/>
    <w:sig w:usb0="80000287" w:usb1="00000000" w:usb2="00000000" w:usb3="00000000" w:csb0="0000000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Rolli">
    <w:panose1 w:val="02000506050000020004"/>
    <w:charset w:val="00"/>
    <w:family w:val="modern"/>
    <w:notTrueType/>
    <w:pitch w:val="variable"/>
    <w:sig w:usb0="8000002F" w:usb1="4000004A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088C79" w14:textId="7CF18DAC" w:rsidR="00C5723C" w:rsidRDefault="00C5723C">
    <w:pPr>
      <w:pStyle w:val="Fuzeile"/>
      <w:tabs>
        <w:tab w:val="clear" w:pos="9072"/>
        <w:tab w:val="right" w:pos="10065"/>
      </w:tabs>
      <w:rPr>
        <w:sz w:val="16"/>
      </w:rPr>
    </w:pPr>
    <w:r>
      <w:rPr>
        <w:sz w:val="12"/>
      </w:rPr>
      <w:tab/>
    </w:r>
    <w:r>
      <w:rPr>
        <w:rStyle w:val="Seitenzahl"/>
        <w:snapToGrid w:val="0"/>
        <w:sz w:val="16"/>
      </w:rPr>
      <w:t xml:space="preserve">- </w:t>
    </w:r>
    <w:r>
      <w:rPr>
        <w:rStyle w:val="Seitenzahl"/>
        <w:snapToGrid w:val="0"/>
        <w:sz w:val="16"/>
      </w:rPr>
      <w:fldChar w:fldCharType="begin"/>
    </w:r>
    <w:r>
      <w:rPr>
        <w:rStyle w:val="Seitenzahl"/>
        <w:snapToGrid w:val="0"/>
        <w:sz w:val="16"/>
      </w:rPr>
      <w:instrText xml:space="preserve"> PAGE </w:instrText>
    </w:r>
    <w:r>
      <w:rPr>
        <w:rStyle w:val="Seitenzahl"/>
        <w:snapToGrid w:val="0"/>
        <w:sz w:val="16"/>
      </w:rPr>
      <w:fldChar w:fldCharType="separate"/>
    </w:r>
    <w:r w:rsidR="00936268">
      <w:rPr>
        <w:rStyle w:val="Seitenzahl"/>
        <w:noProof/>
        <w:snapToGrid w:val="0"/>
        <w:sz w:val="16"/>
      </w:rPr>
      <w:t>2</w:t>
    </w:r>
    <w:r>
      <w:rPr>
        <w:rStyle w:val="Seitenzahl"/>
        <w:snapToGrid w:val="0"/>
        <w:sz w:val="16"/>
      </w:rPr>
      <w:fldChar w:fldCharType="end"/>
    </w:r>
    <w:r>
      <w:rPr>
        <w:rStyle w:val="Seitenzahl"/>
        <w:snapToGrid w:val="0"/>
        <w:sz w:val="16"/>
      </w:rPr>
      <w:t xml:space="preserve"> -</w:t>
    </w:r>
    <w:r>
      <w:rPr>
        <w:sz w:val="12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5F71E9C" w14:textId="77777777" w:rsidR="00111042" w:rsidRDefault="00111042" w:rsidP="00F958BC">
    <w:pPr>
      <w:pStyle w:val="Fuzeile"/>
      <w:pBdr>
        <w:bottom w:val="single" w:sz="2" w:space="1" w:color="auto"/>
      </w:pBdr>
      <w:tabs>
        <w:tab w:val="clear" w:pos="4536"/>
        <w:tab w:val="clear" w:pos="9072"/>
        <w:tab w:val="right" w:pos="10065"/>
      </w:tabs>
      <w:rPr>
        <w:sz w:val="4"/>
        <w:szCs w:val="4"/>
      </w:rPr>
    </w:pPr>
  </w:p>
  <w:p w14:paraId="145E10A1" w14:textId="77777777" w:rsidR="00111042" w:rsidRDefault="00111042" w:rsidP="000070B8">
    <w:pPr>
      <w:tabs>
        <w:tab w:val="left" w:pos="851"/>
        <w:tab w:val="right" w:pos="3969"/>
        <w:tab w:val="left" w:pos="4111"/>
        <w:tab w:val="left" w:pos="6379"/>
        <w:tab w:val="right" w:pos="10065"/>
      </w:tabs>
      <w:rPr>
        <w:b/>
        <w:sz w:val="12"/>
      </w:rPr>
    </w:pPr>
  </w:p>
  <w:p w14:paraId="77B0AEAD" w14:textId="77777777" w:rsidR="000070B8" w:rsidRDefault="000070B8" w:rsidP="0058216D">
    <w:pPr>
      <w:tabs>
        <w:tab w:val="left" w:pos="851"/>
        <w:tab w:val="right" w:pos="3969"/>
        <w:tab w:val="left" w:pos="4111"/>
        <w:tab w:val="left" w:pos="6804"/>
        <w:tab w:val="right" w:pos="10065"/>
      </w:tabs>
      <w:rPr>
        <w:sz w:val="12"/>
      </w:rPr>
    </w:pPr>
    <w:r>
      <w:rPr>
        <w:b/>
        <w:sz w:val="12"/>
      </w:rPr>
      <w:t>Lieferanschrift</w:t>
    </w:r>
    <w:r>
      <w:rPr>
        <w:sz w:val="12"/>
      </w:rPr>
      <w:t>:</w:t>
    </w:r>
    <w:r>
      <w:rPr>
        <w:sz w:val="12"/>
      </w:rPr>
      <w:tab/>
    </w:r>
    <w:r>
      <w:rPr>
        <w:b/>
        <w:sz w:val="12"/>
      </w:rPr>
      <w:t>Internet</w:t>
    </w:r>
    <w:r>
      <w:rPr>
        <w:sz w:val="12"/>
      </w:rPr>
      <w:t xml:space="preserve">: </w:t>
    </w:r>
    <w:r>
      <w:rPr>
        <w:sz w:val="12"/>
      </w:rPr>
      <w:tab/>
      <w:t>www.kreis-olpe.de</w:t>
    </w:r>
    <w:r>
      <w:rPr>
        <w:sz w:val="12"/>
      </w:rPr>
      <w:tab/>
    </w:r>
    <w:r>
      <w:rPr>
        <w:b/>
        <w:sz w:val="12"/>
      </w:rPr>
      <w:t>Konten der Kreiskasse:</w:t>
    </w:r>
  </w:p>
  <w:p w14:paraId="502A19E8" w14:textId="77777777" w:rsidR="000070B8" w:rsidRDefault="000070B8" w:rsidP="0058216D">
    <w:pPr>
      <w:tabs>
        <w:tab w:val="left" w:pos="851"/>
        <w:tab w:val="right" w:pos="3969"/>
        <w:tab w:val="left" w:pos="4111"/>
        <w:tab w:val="left" w:pos="6804"/>
        <w:tab w:val="right" w:pos="10065"/>
      </w:tabs>
      <w:rPr>
        <w:sz w:val="12"/>
      </w:rPr>
    </w:pPr>
    <w:r>
      <w:rPr>
        <w:sz w:val="12"/>
      </w:rPr>
      <w:t>Kreisverwaltung Olpe</w:t>
    </w:r>
    <w:r>
      <w:rPr>
        <w:sz w:val="12"/>
      </w:rPr>
      <w:tab/>
    </w:r>
    <w:r>
      <w:rPr>
        <w:b/>
        <w:sz w:val="12"/>
      </w:rPr>
      <w:t>Zentralfax</w:t>
    </w:r>
    <w:r>
      <w:rPr>
        <w:sz w:val="12"/>
      </w:rPr>
      <w:t xml:space="preserve">: </w:t>
    </w:r>
    <w:r>
      <w:rPr>
        <w:sz w:val="12"/>
      </w:rPr>
      <w:tab/>
      <w:t>02761 / 81343</w:t>
    </w:r>
    <w:r>
      <w:rPr>
        <w:sz w:val="12"/>
      </w:rPr>
      <w:tab/>
      <w:t>Sparkasse Olpe-Drolshagen-Wenden</w:t>
    </w:r>
  </w:p>
  <w:p w14:paraId="7A30CB3E" w14:textId="77777777" w:rsidR="000070B8" w:rsidRDefault="000070B8" w:rsidP="00AD7C54">
    <w:pPr>
      <w:tabs>
        <w:tab w:val="left" w:pos="851"/>
        <w:tab w:val="left" w:pos="6804"/>
        <w:tab w:val="left" w:pos="7230"/>
        <w:tab w:val="right" w:pos="10065"/>
      </w:tabs>
      <w:rPr>
        <w:sz w:val="12"/>
      </w:rPr>
    </w:pPr>
    <w:r>
      <w:rPr>
        <w:sz w:val="12"/>
      </w:rPr>
      <w:t>Danziger Str. 2 / Landrat-Josef-Schrage-Platz</w:t>
    </w:r>
    <w:r>
      <w:rPr>
        <w:sz w:val="12"/>
      </w:rPr>
      <w:tab/>
    </w:r>
    <w:r>
      <w:rPr>
        <w:sz w:val="12"/>
        <w:szCs w:val="12"/>
      </w:rPr>
      <w:t>IBAN:</w:t>
    </w:r>
    <w:r>
      <w:rPr>
        <w:sz w:val="12"/>
        <w:szCs w:val="12"/>
      </w:rPr>
      <w:tab/>
    </w:r>
    <w:r w:rsidRPr="00D148ED">
      <w:rPr>
        <w:sz w:val="12"/>
        <w:szCs w:val="12"/>
      </w:rPr>
      <w:t>DE 27 4625 0049 0000 0000 83</w:t>
    </w:r>
  </w:p>
  <w:p w14:paraId="3CF2144B" w14:textId="77777777" w:rsidR="000070B8" w:rsidRPr="002361E1" w:rsidRDefault="000070B8" w:rsidP="00AD7C54">
    <w:pPr>
      <w:tabs>
        <w:tab w:val="right" w:pos="3969"/>
        <w:tab w:val="left" w:pos="4111"/>
        <w:tab w:val="left" w:pos="4678"/>
        <w:tab w:val="left" w:pos="6804"/>
        <w:tab w:val="left" w:pos="7230"/>
        <w:tab w:val="right" w:pos="10065"/>
      </w:tabs>
      <w:rPr>
        <w:sz w:val="12"/>
      </w:rPr>
    </w:pPr>
    <w:r w:rsidRPr="003F46A3">
      <w:rPr>
        <w:sz w:val="12"/>
        <w:lang w:val="en-US"/>
      </w:rPr>
      <w:t>57462 Olpe</w:t>
    </w:r>
    <w:r w:rsidRPr="003F46A3">
      <w:rPr>
        <w:sz w:val="12"/>
        <w:lang w:val="en-US"/>
      </w:rPr>
      <w:tab/>
    </w:r>
    <w:proofErr w:type="spellStart"/>
    <w:r w:rsidRPr="003F46A3">
      <w:rPr>
        <w:b/>
        <w:sz w:val="12"/>
        <w:lang w:val="en-US"/>
      </w:rPr>
      <w:t>Service</w:t>
    </w:r>
    <w:r>
      <w:rPr>
        <w:b/>
        <w:sz w:val="12"/>
        <w:lang w:val="en-US"/>
      </w:rPr>
      <w:t>z</w:t>
    </w:r>
    <w:r w:rsidRPr="003F46A3">
      <w:rPr>
        <w:b/>
        <w:sz w:val="12"/>
        <w:lang w:val="en-US"/>
      </w:rPr>
      <w:t>eiten</w:t>
    </w:r>
    <w:proofErr w:type="spellEnd"/>
    <w:r w:rsidRPr="003F46A3">
      <w:rPr>
        <w:b/>
        <w:sz w:val="12"/>
        <w:lang w:val="en-US"/>
      </w:rPr>
      <w:t>:</w:t>
    </w:r>
    <w:r w:rsidRPr="003F46A3">
      <w:rPr>
        <w:sz w:val="12"/>
        <w:lang w:val="en-US"/>
      </w:rPr>
      <w:tab/>
      <w:t>Mo – Do</w:t>
    </w:r>
    <w:r w:rsidR="0058216D">
      <w:rPr>
        <w:sz w:val="12"/>
        <w:lang w:val="en-US"/>
      </w:rPr>
      <w:t xml:space="preserve"> </w:t>
    </w:r>
    <w:r w:rsidR="0058216D">
      <w:rPr>
        <w:sz w:val="12"/>
        <w:lang w:val="en-US"/>
      </w:rPr>
      <w:tab/>
    </w:r>
    <w:r w:rsidRPr="003F46A3">
      <w:rPr>
        <w:sz w:val="12"/>
        <w:lang w:val="en-US"/>
      </w:rPr>
      <w:t>08 – 1</w:t>
    </w:r>
    <w:r w:rsidR="0058216D">
      <w:rPr>
        <w:sz w:val="12"/>
        <w:lang w:val="en-US"/>
      </w:rPr>
      <w:t xml:space="preserve">2.30 </w:t>
    </w:r>
    <w:proofErr w:type="spellStart"/>
    <w:r w:rsidR="0058216D">
      <w:rPr>
        <w:sz w:val="12"/>
        <w:lang w:val="en-US"/>
      </w:rPr>
      <w:t>Uh</w:t>
    </w:r>
    <w:r w:rsidR="00757819">
      <w:rPr>
        <w:sz w:val="12"/>
        <w:lang w:val="en-US"/>
      </w:rPr>
      <w:t>r</w:t>
    </w:r>
    <w:proofErr w:type="spellEnd"/>
    <w:r w:rsidR="00757819">
      <w:rPr>
        <w:sz w:val="12"/>
        <w:lang w:val="en-US"/>
      </w:rPr>
      <w:t xml:space="preserve">, </w:t>
    </w:r>
    <w:r>
      <w:rPr>
        <w:sz w:val="12"/>
      </w:rPr>
      <w:t>1</w:t>
    </w:r>
    <w:r w:rsidR="0058216D">
      <w:rPr>
        <w:sz w:val="12"/>
      </w:rPr>
      <w:t>3.30</w:t>
    </w:r>
    <w:r>
      <w:rPr>
        <w:sz w:val="12"/>
      </w:rPr>
      <w:t xml:space="preserve"> – 17 Uhr</w:t>
    </w:r>
    <w:r w:rsidRPr="002361E1">
      <w:rPr>
        <w:sz w:val="12"/>
      </w:rPr>
      <w:tab/>
    </w:r>
    <w:r w:rsidRPr="002361E1">
      <w:rPr>
        <w:sz w:val="12"/>
        <w:szCs w:val="12"/>
      </w:rPr>
      <w:t>BIC:</w:t>
    </w:r>
    <w:r w:rsidRPr="002361E1">
      <w:rPr>
        <w:sz w:val="12"/>
        <w:szCs w:val="12"/>
      </w:rPr>
      <w:tab/>
      <w:t>WELADED1</w:t>
    </w:r>
    <w:r>
      <w:rPr>
        <w:sz w:val="12"/>
        <w:szCs w:val="12"/>
      </w:rPr>
      <w:t>O</w:t>
    </w:r>
    <w:r w:rsidRPr="002361E1">
      <w:rPr>
        <w:sz w:val="12"/>
        <w:szCs w:val="12"/>
      </w:rPr>
      <w:t>P</w:t>
    </w:r>
    <w:r>
      <w:rPr>
        <w:sz w:val="12"/>
        <w:szCs w:val="12"/>
      </w:rPr>
      <w:t>E</w:t>
    </w:r>
  </w:p>
  <w:p w14:paraId="2E014402" w14:textId="77777777" w:rsidR="000070B8" w:rsidRDefault="000070B8" w:rsidP="0058216D">
    <w:pPr>
      <w:tabs>
        <w:tab w:val="left" w:pos="4111"/>
        <w:tab w:val="left" w:pos="4678"/>
        <w:tab w:val="left" w:pos="6804"/>
        <w:tab w:val="right" w:pos="10065"/>
      </w:tabs>
      <w:rPr>
        <w:sz w:val="12"/>
      </w:rPr>
    </w:pPr>
    <w:r w:rsidRPr="002361E1">
      <w:rPr>
        <w:sz w:val="12"/>
      </w:rPr>
      <w:tab/>
    </w:r>
    <w:r>
      <w:rPr>
        <w:sz w:val="12"/>
      </w:rPr>
      <w:t>Fr</w:t>
    </w:r>
    <w:r>
      <w:rPr>
        <w:sz w:val="12"/>
      </w:rPr>
      <w:tab/>
      <w:t>08 – 13 Uhr</w:t>
    </w:r>
    <w:r>
      <w:rPr>
        <w:sz w:val="12"/>
      </w:rPr>
      <w:tab/>
      <w:t>Volksbank Olpe-Wenden-Drol</w:t>
    </w:r>
    <w:r w:rsidR="0098188E">
      <w:rPr>
        <w:sz w:val="12"/>
      </w:rPr>
      <w:t>shagen</w:t>
    </w:r>
  </w:p>
  <w:p w14:paraId="019AD480" w14:textId="77777777" w:rsidR="000070B8" w:rsidRDefault="000070B8" w:rsidP="00AD7C54">
    <w:pPr>
      <w:tabs>
        <w:tab w:val="left" w:pos="6804"/>
        <w:tab w:val="left" w:pos="7230"/>
        <w:tab w:val="right" w:pos="10065"/>
      </w:tabs>
      <w:rPr>
        <w:sz w:val="12"/>
        <w:szCs w:val="12"/>
      </w:rPr>
    </w:pPr>
    <w:r>
      <w:rPr>
        <w:sz w:val="12"/>
      </w:rPr>
      <w:tab/>
    </w:r>
    <w:r w:rsidRPr="00D148ED">
      <w:rPr>
        <w:sz w:val="12"/>
        <w:szCs w:val="12"/>
      </w:rPr>
      <w:t>IBAN:</w:t>
    </w:r>
    <w:r>
      <w:rPr>
        <w:sz w:val="12"/>
        <w:szCs w:val="12"/>
      </w:rPr>
      <w:tab/>
    </w:r>
    <w:r w:rsidRPr="00D148ED">
      <w:rPr>
        <w:sz w:val="12"/>
        <w:szCs w:val="12"/>
      </w:rPr>
      <w:t>DE 93 4626 1822 0201 9004 00</w:t>
    </w:r>
  </w:p>
  <w:p w14:paraId="2BD6E8D3" w14:textId="77777777" w:rsidR="000070B8" w:rsidRDefault="000070B8" w:rsidP="00AD7C54">
    <w:pPr>
      <w:tabs>
        <w:tab w:val="left" w:pos="6804"/>
        <w:tab w:val="left" w:pos="7230"/>
        <w:tab w:val="right" w:pos="10065"/>
      </w:tabs>
      <w:rPr>
        <w:sz w:val="12"/>
        <w:szCs w:val="12"/>
      </w:rPr>
    </w:pPr>
    <w:r>
      <w:rPr>
        <w:sz w:val="12"/>
        <w:szCs w:val="12"/>
      </w:rPr>
      <w:tab/>
      <w:t>BIC:</w:t>
    </w:r>
    <w:r>
      <w:rPr>
        <w:sz w:val="12"/>
        <w:szCs w:val="12"/>
      </w:rPr>
      <w:tab/>
    </w:r>
    <w:r w:rsidRPr="00D148ED">
      <w:rPr>
        <w:sz w:val="12"/>
        <w:szCs w:val="12"/>
      </w:rPr>
      <w:t>GENODEM1WDD</w:t>
    </w:r>
  </w:p>
  <w:p w14:paraId="6EAEB494" w14:textId="77777777" w:rsidR="00111042" w:rsidRDefault="00111042" w:rsidP="00757819">
    <w:pPr>
      <w:tabs>
        <w:tab w:val="left" w:pos="6379"/>
        <w:tab w:val="left" w:pos="7371"/>
        <w:tab w:val="right" w:pos="10065"/>
      </w:tabs>
      <w:rPr>
        <w:sz w:val="12"/>
        <w:szCs w:val="12"/>
      </w:rPr>
    </w:pPr>
  </w:p>
  <w:p w14:paraId="3F527383" w14:textId="77777777" w:rsidR="00F958BC" w:rsidRDefault="002E72F3" w:rsidP="00F958BC">
    <w:pPr>
      <w:rPr>
        <w:rFonts w:cs="Arial"/>
      </w:rPr>
    </w:pPr>
    <w:r>
      <w:rPr>
        <w:rFonts w:ascii="Rolli" w:hAnsi="Rolli"/>
        <w:noProof/>
        <w:sz w:val="40"/>
        <w:szCs w:val="40"/>
      </w:rPr>
      <w:drawing>
        <wp:anchor distT="0" distB="0" distL="114300" distR="114300" simplePos="0" relativeHeight="251658240" behindDoc="1" locked="1" layoutInCell="1" allowOverlap="0" wp14:anchorId="02FCB9BE" wp14:editId="346E6FF6">
          <wp:simplePos x="0" y="0"/>
          <wp:positionH relativeFrom="column">
            <wp:posOffset>4637405</wp:posOffset>
          </wp:positionH>
          <wp:positionV relativeFrom="page">
            <wp:posOffset>9925050</wp:posOffset>
          </wp:positionV>
          <wp:extent cx="1649095" cy="295275"/>
          <wp:effectExtent l="0" t="0" r="0" b="0"/>
          <wp:wrapNone/>
          <wp:docPr id="4" name="Bild 4" descr="SW_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SW_RGB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49095" cy="2952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proofErr w:type="spellStart"/>
    <w:r w:rsidR="00F958BC">
      <w:rPr>
        <w:rFonts w:ascii="Rolli" w:hAnsi="Rolli"/>
        <w:sz w:val="40"/>
        <w:szCs w:val="40"/>
      </w:rPr>
      <w:t>hN</w:t>
    </w:r>
    <w:proofErr w:type="spellEnd"/>
    <w:r w:rsidR="00F958BC">
      <w:rPr>
        <w:rFonts w:ascii="Rolli" w:hAnsi="Rolli"/>
      </w:rPr>
      <w:t xml:space="preserve"> </w:t>
    </w:r>
    <w:r w:rsidR="00F958BC">
      <w:rPr>
        <w:rFonts w:ascii="Verdana" w:hAnsi="Verdana"/>
        <w:sz w:val="16"/>
        <w:szCs w:val="16"/>
      </w:rPr>
      <w:t>VWS, Linie 540, 541,546, SB3 Haltestelle Kreishaus</w:t>
    </w:r>
    <w:r w:rsidR="00F958BC">
      <w:rPr>
        <w:rFonts w:ascii="Rolli" w:hAnsi="Rolli"/>
      </w:rPr>
      <w:t xml:space="preserve"> </w:t>
    </w:r>
    <w:r w:rsidR="00F958BC">
      <w:rPr>
        <w:rFonts w:ascii="Rolli" w:hAnsi="Rolli"/>
        <w:sz w:val="40"/>
        <w:szCs w:val="40"/>
      </w:rPr>
      <w:t>PB</w:t>
    </w:r>
    <w:r w:rsidR="00F958BC">
      <w:rPr>
        <w:rFonts w:ascii="Rolli" w:hAnsi="Rolli"/>
      </w:rPr>
      <w:t xml:space="preserve"> </w:t>
    </w:r>
    <w:r w:rsidR="00F958BC">
      <w:rPr>
        <w:rFonts w:ascii="Rolli" w:hAnsi="Rolli"/>
        <w:sz w:val="40"/>
        <w:szCs w:val="40"/>
      </w:rPr>
      <w:t>B</w:t>
    </w:r>
    <w:r w:rsidR="00F958BC">
      <w:rPr>
        <w:rFonts w:ascii="Rolli" w:hAnsi="Rolli"/>
      </w:rPr>
      <w:t xml:space="preserve"> </w:t>
    </w:r>
    <w:r w:rsidR="00F958BC">
      <w:rPr>
        <w:rFonts w:ascii="Rolli" w:hAnsi="Rolli"/>
        <w:sz w:val="40"/>
        <w:szCs w:val="40"/>
      </w:rPr>
      <w:t>WB</w:t>
    </w:r>
  </w:p>
  <w:p w14:paraId="59262D73" w14:textId="77777777" w:rsidR="00C5723C" w:rsidRPr="00002861" w:rsidRDefault="00C5723C" w:rsidP="00002861">
    <w:pPr>
      <w:tabs>
        <w:tab w:val="left" w:pos="851"/>
        <w:tab w:val="left" w:pos="3261"/>
        <w:tab w:val="left" w:pos="6379"/>
        <w:tab w:val="right" w:pos="10065"/>
      </w:tabs>
      <w:rPr>
        <w:sz w:val="12"/>
      </w:rPr>
    </w:pPr>
  </w:p>
  <w:p w14:paraId="28AA6BD9" w14:textId="77777777" w:rsidR="00C5723C" w:rsidRDefault="00C5723C" w:rsidP="006E439A">
    <w:pPr>
      <w:pStyle w:val="Fuzeile"/>
      <w:tabs>
        <w:tab w:val="clear" w:pos="4536"/>
        <w:tab w:val="clear" w:pos="9072"/>
        <w:tab w:val="left" w:pos="851"/>
        <w:tab w:val="left" w:pos="4962"/>
        <w:tab w:val="left" w:pos="6379"/>
        <w:tab w:val="right" w:pos="10065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8E683CF" w14:textId="77777777" w:rsidR="002E72F3" w:rsidRDefault="002E72F3">
      <w:r>
        <w:separator/>
      </w:r>
    </w:p>
  </w:footnote>
  <w:footnote w:type="continuationSeparator" w:id="0">
    <w:p w14:paraId="14118339" w14:textId="77777777" w:rsidR="002E72F3" w:rsidRDefault="002E7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5E6C3D" w14:textId="77777777" w:rsidR="00C5723C" w:rsidRDefault="002E72F3" w:rsidP="00B54A55">
    <w:pPr>
      <w:pStyle w:val="Kopfzeile"/>
      <w:tabs>
        <w:tab w:val="clear" w:pos="4536"/>
        <w:tab w:val="clear" w:pos="9072"/>
        <w:tab w:val="left" w:pos="3969"/>
      </w:tabs>
      <w:ind w:right="-30"/>
      <w:rPr>
        <w:rFonts w:cs="Arial"/>
      </w:rPr>
    </w:pPr>
    <w:r>
      <w:rPr>
        <w:noProof/>
      </w:rPr>
      <w:drawing>
        <wp:anchor distT="0" distB="0" distL="114300" distR="114300" simplePos="0" relativeHeight="251657216" behindDoc="1" locked="1" layoutInCell="1" allowOverlap="1" wp14:anchorId="621F3D2F" wp14:editId="637B0F09">
          <wp:simplePos x="0" y="0"/>
          <wp:positionH relativeFrom="column">
            <wp:posOffset>3837305</wp:posOffset>
          </wp:positionH>
          <wp:positionV relativeFrom="page">
            <wp:posOffset>230505</wp:posOffset>
          </wp:positionV>
          <wp:extent cx="2143125" cy="1438275"/>
          <wp:effectExtent l="0" t="0" r="0" b="0"/>
          <wp:wrapTight wrapText="left">
            <wp:wrapPolygon edited="0">
              <wp:start x="0" y="0"/>
              <wp:lineTo x="0" y="21457"/>
              <wp:lineTo x="21504" y="21457"/>
              <wp:lineTo x="21504" y="0"/>
              <wp:lineTo x="0" y="0"/>
            </wp:wrapPolygon>
          </wp:wrapTight>
          <wp:docPr id="3" name="Bild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43125" cy="14382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E6B082D" w14:textId="77777777" w:rsidR="00C5723C" w:rsidRPr="00310F11" w:rsidRDefault="00C5723C" w:rsidP="00B54A55">
    <w:pPr>
      <w:rPr>
        <w:rFonts w:ascii="Lucida Sans" w:hAnsi="Lucida Sans"/>
        <w:sz w:val="24"/>
        <w:szCs w:val="24"/>
        <w:lang w:val="it-IT"/>
      </w:rPr>
    </w:pPr>
    <w:r w:rsidRPr="00310F11">
      <w:rPr>
        <w:rFonts w:ascii="Lucida Sans" w:hAnsi="Lucida Sans"/>
        <w:sz w:val="32"/>
        <w:szCs w:val="32"/>
        <w:lang w:val="it-IT"/>
      </w:rPr>
      <w:t>D</w:t>
    </w:r>
    <w:r>
      <w:rPr>
        <w:rFonts w:ascii="Lucida Sans" w:hAnsi="Lucida Sans"/>
        <w:sz w:val="32"/>
        <w:szCs w:val="32"/>
        <w:lang w:val="it-IT"/>
      </w:rPr>
      <w:t xml:space="preserve"> </w:t>
    </w:r>
    <w:r w:rsidRPr="00310F11">
      <w:rPr>
        <w:rFonts w:ascii="Lucida Sans" w:hAnsi="Lucida Sans"/>
        <w:b/>
        <w:sz w:val="24"/>
        <w:szCs w:val="24"/>
        <w:lang w:val="it-IT"/>
      </w:rPr>
      <w:t>E</w:t>
    </w:r>
    <w:r>
      <w:rPr>
        <w:rFonts w:ascii="Lucida Sans" w:hAnsi="Lucida Sans"/>
        <w:b/>
        <w:sz w:val="24"/>
        <w:szCs w:val="24"/>
        <w:lang w:val="it-IT"/>
      </w:rPr>
      <w:t xml:space="preserve"> </w:t>
    </w:r>
    <w:r w:rsidRPr="00310F11">
      <w:rPr>
        <w:rFonts w:ascii="Lucida Sans" w:hAnsi="Lucida Sans"/>
        <w:b/>
        <w:sz w:val="24"/>
        <w:szCs w:val="24"/>
        <w:lang w:val="it-IT"/>
      </w:rPr>
      <w:t>R</w:t>
    </w:r>
    <w:r w:rsidRPr="00310F11">
      <w:rPr>
        <w:rFonts w:ascii="Lucida Sans" w:hAnsi="Lucida Sans"/>
        <w:sz w:val="24"/>
        <w:szCs w:val="24"/>
        <w:lang w:val="it-IT"/>
      </w:rPr>
      <w:t xml:space="preserve"> </w:t>
    </w:r>
    <w:r>
      <w:rPr>
        <w:rFonts w:ascii="Lucida Sans" w:hAnsi="Lucida Sans"/>
        <w:sz w:val="24"/>
        <w:szCs w:val="24"/>
        <w:lang w:val="it-IT"/>
      </w:rPr>
      <w:t xml:space="preserve"> </w:t>
    </w:r>
    <w:r w:rsidRPr="00310F11">
      <w:rPr>
        <w:rFonts w:ascii="Lucida Sans" w:hAnsi="Lucida Sans"/>
        <w:sz w:val="24"/>
        <w:szCs w:val="24"/>
        <w:lang w:val="it-IT"/>
      </w:rPr>
      <w:t xml:space="preserve"> </w:t>
    </w:r>
    <w:r w:rsidRPr="00310F11">
      <w:rPr>
        <w:rFonts w:ascii="Lucida Sans" w:hAnsi="Lucida Sans"/>
        <w:sz w:val="32"/>
        <w:szCs w:val="32"/>
        <w:lang w:val="it-IT"/>
      </w:rPr>
      <w:t>L</w:t>
    </w:r>
    <w:r>
      <w:rPr>
        <w:rFonts w:ascii="Lucida Sans" w:hAnsi="Lucida Sans"/>
        <w:sz w:val="32"/>
        <w:szCs w:val="32"/>
        <w:lang w:val="it-IT"/>
      </w:rPr>
      <w:t xml:space="preserve"> </w:t>
    </w:r>
    <w:r w:rsidRPr="00310F11">
      <w:rPr>
        <w:rFonts w:ascii="Lucida Sans" w:hAnsi="Lucida Sans"/>
        <w:b/>
        <w:sz w:val="24"/>
        <w:szCs w:val="24"/>
        <w:lang w:val="it-IT"/>
      </w:rPr>
      <w:t>A</w:t>
    </w:r>
    <w:r>
      <w:rPr>
        <w:rFonts w:ascii="Lucida Sans" w:hAnsi="Lucida Sans"/>
        <w:b/>
        <w:sz w:val="24"/>
        <w:szCs w:val="24"/>
        <w:lang w:val="it-IT"/>
      </w:rPr>
      <w:t xml:space="preserve"> </w:t>
    </w:r>
    <w:r w:rsidRPr="00310F11">
      <w:rPr>
        <w:rFonts w:ascii="Lucida Sans" w:hAnsi="Lucida Sans"/>
        <w:b/>
        <w:sz w:val="24"/>
        <w:szCs w:val="24"/>
        <w:lang w:val="it-IT"/>
      </w:rPr>
      <w:t>N</w:t>
    </w:r>
    <w:r>
      <w:rPr>
        <w:rFonts w:ascii="Lucida Sans" w:hAnsi="Lucida Sans"/>
        <w:b/>
        <w:sz w:val="24"/>
        <w:szCs w:val="24"/>
        <w:lang w:val="it-IT"/>
      </w:rPr>
      <w:t xml:space="preserve"> </w:t>
    </w:r>
    <w:r w:rsidRPr="00310F11">
      <w:rPr>
        <w:rFonts w:ascii="Lucida Sans" w:hAnsi="Lucida Sans"/>
        <w:b/>
        <w:sz w:val="24"/>
        <w:szCs w:val="24"/>
        <w:lang w:val="it-IT"/>
      </w:rPr>
      <w:t>D</w:t>
    </w:r>
    <w:r>
      <w:rPr>
        <w:rFonts w:ascii="Lucida Sans" w:hAnsi="Lucida Sans"/>
        <w:b/>
        <w:sz w:val="24"/>
        <w:szCs w:val="24"/>
        <w:lang w:val="it-IT"/>
      </w:rPr>
      <w:t xml:space="preserve"> </w:t>
    </w:r>
    <w:r w:rsidRPr="00310F11">
      <w:rPr>
        <w:rFonts w:ascii="Lucida Sans" w:hAnsi="Lucida Sans"/>
        <w:b/>
        <w:sz w:val="24"/>
        <w:szCs w:val="24"/>
        <w:lang w:val="it-IT"/>
      </w:rPr>
      <w:t>R</w:t>
    </w:r>
    <w:r>
      <w:rPr>
        <w:rFonts w:ascii="Lucida Sans" w:hAnsi="Lucida Sans"/>
        <w:b/>
        <w:sz w:val="24"/>
        <w:szCs w:val="24"/>
        <w:lang w:val="it-IT"/>
      </w:rPr>
      <w:t xml:space="preserve"> </w:t>
    </w:r>
    <w:r w:rsidRPr="00310F11">
      <w:rPr>
        <w:rFonts w:ascii="Lucida Sans" w:hAnsi="Lucida Sans"/>
        <w:b/>
        <w:sz w:val="24"/>
        <w:szCs w:val="24"/>
        <w:lang w:val="it-IT"/>
      </w:rPr>
      <w:t>A</w:t>
    </w:r>
    <w:r>
      <w:rPr>
        <w:rFonts w:ascii="Lucida Sans" w:hAnsi="Lucida Sans"/>
        <w:b/>
        <w:sz w:val="24"/>
        <w:szCs w:val="24"/>
        <w:lang w:val="it-IT"/>
      </w:rPr>
      <w:t xml:space="preserve"> </w:t>
    </w:r>
    <w:r w:rsidRPr="00310F11">
      <w:rPr>
        <w:rFonts w:ascii="Lucida Sans" w:hAnsi="Lucida Sans"/>
        <w:b/>
        <w:sz w:val="24"/>
        <w:szCs w:val="24"/>
        <w:lang w:val="it-IT"/>
      </w:rPr>
      <w:t>T</w:t>
    </w:r>
  </w:p>
  <w:p w14:paraId="0B2559AE" w14:textId="77777777" w:rsidR="00C5723C" w:rsidRDefault="00C5723C" w:rsidP="00B54A55">
    <w:pPr>
      <w:rPr>
        <w:lang w:val="it-IT"/>
      </w:rPr>
    </w:pPr>
  </w:p>
  <w:p w14:paraId="32EE1116" w14:textId="77777777" w:rsidR="00C5723C" w:rsidRPr="00717246" w:rsidRDefault="00C5723C" w:rsidP="00B54A55">
    <w:pPr>
      <w:rPr>
        <w:rFonts w:ascii="Lucida Sans" w:hAnsi="Lucida Sans"/>
        <w:lang w:val="it-IT"/>
      </w:rPr>
    </w:pPr>
  </w:p>
  <w:p w14:paraId="721242E8" w14:textId="77777777" w:rsidR="00C5723C" w:rsidRDefault="00C5723C">
    <w:pPr>
      <w:pStyle w:val="Kopfzeile"/>
      <w:rPr>
        <w:lang w:val="it-IT"/>
      </w:rPr>
    </w:pPr>
  </w:p>
  <w:p w14:paraId="419DB288" w14:textId="77777777" w:rsidR="00C5723C" w:rsidRDefault="00C5723C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formatting="1" w:enforcement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Abteilung" w:val="Fachdienstleiterin Straßenverkehr"/>
    <w:docVar w:name="Anzeigename" w:val="Schneider, Miriam"/>
    <w:docVar w:name="Benutzeranmeldename" w:val="3701000786"/>
    <w:docVar w:name="Beschreibung" w:val="36.10"/>
    <w:docVar w:name="Buero" w:val="I1.05"/>
    <w:docVar w:name="Bundesland" w:val="NRW"/>
    <w:docVar w:name="Email" w:val="m.schneider@kreis-olpe.de"/>
    <w:docVar w:name="Firma" w:val="Kreis Olpe"/>
    <w:docVar w:name="Land" w:val="Deutschland"/>
    <w:docVar w:name="Nachname" w:val="Schneider"/>
    <w:docVar w:name="Nachname1" w:val="Miriam Schneider"/>
    <w:docVar w:name="Nachname2" w:val="(Schneider)"/>
    <w:docVar w:name="Ort" w:val="Olpe"/>
    <w:docVar w:name="Postleitzahl" w:val="57462"/>
    <w:docVar w:name="Rufnummer" w:val="+49 2761 81 372"/>
    <w:docVar w:name="RufnummernFax" w:val="+49 2761 94503 372"/>
    <w:docVar w:name="RufnummernIPTelefon" w:val="7370372"/>
    <w:docVar w:name="Strasse" w:val="Westfälische Str. 73"/>
    <w:docVar w:name="Strasse1" w:val="Westfälische Str. 73, 57462 Olpe"/>
    <w:docVar w:name="Vorname" w:val="Miriam"/>
    <w:docVar w:name="Webseite" w:val="https://www.kreis-olpe.de"/>
  </w:docVars>
  <w:rsids>
    <w:rsidRoot w:val="002E72F3"/>
    <w:rsid w:val="00002861"/>
    <w:rsid w:val="000070B8"/>
    <w:rsid w:val="00062CC7"/>
    <w:rsid w:val="00096625"/>
    <w:rsid w:val="0009780A"/>
    <w:rsid w:val="000A5881"/>
    <w:rsid w:val="000B1CF1"/>
    <w:rsid w:val="000D313A"/>
    <w:rsid w:val="00100D02"/>
    <w:rsid w:val="00105D75"/>
    <w:rsid w:val="00111042"/>
    <w:rsid w:val="00112CED"/>
    <w:rsid w:val="001569BF"/>
    <w:rsid w:val="00164E06"/>
    <w:rsid w:val="001832F9"/>
    <w:rsid w:val="0019577E"/>
    <w:rsid w:val="00196D09"/>
    <w:rsid w:val="001C7433"/>
    <w:rsid w:val="001D34C5"/>
    <w:rsid w:val="001D6796"/>
    <w:rsid w:val="001E0E15"/>
    <w:rsid w:val="001E5B92"/>
    <w:rsid w:val="001F7FA4"/>
    <w:rsid w:val="0020158F"/>
    <w:rsid w:val="00216514"/>
    <w:rsid w:val="00224890"/>
    <w:rsid w:val="00243AB6"/>
    <w:rsid w:val="002578B5"/>
    <w:rsid w:val="00265D19"/>
    <w:rsid w:val="0028096A"/>
    <w:rsid w:val="00280A9B"/>
    <w:rsid w:val="00292069"/>
    <w:rsid w:val="002957AB"/>
    <w:rsid w:val="002A1DAD"/>
    <w:rsid w:val="002A48F8"/>
    <w:rsid w:val="002C6411"/>
    <w:rsid w:val="002D20A9"/>
    <w:rsid w:val="002D3745"/>
    <w:rsid w:val="002E72F3"/>
    <w:rsid w:val="00310F11"/>
    <w:rsid w:val="0032353A"/>
    <w:rsid w:val="00327875"/>
    <w:rsid w:val="003329B5"/>
    <w:rsid w:val="00334705"/>
    <w:rsid w:val="0034042B"/>
    <w:rsid w:val="003442ED"/>
    <w:rsid w:val="0035381A"/>
    <w:rsid w:val="00367D04"/>
    <w:rsid w:val="003863C1"/>
    <w:rsid w:val="003A38D3"/>
    <w:rsid w:val="003E79C2"/>
    <w:rsid w:val="00404EDA"/>
    <w:rsid w:val="00434A88"/>
    <w:rsid w:val="00446FD3"/>
    <w:rsid w:val="00466AFA"/>
    <w:rsid w:val="00482C33"/>
    <w:rsid w:val="004A5612"/>
    <w:rsid w:val="004B2C79"/>
    <w:rsid w:val="004C2EA3"/>
    <w:rsid w:val="004E72BF"/>
    <w:rsid w:val="0050423C"/>
    <w:rsid w:val="005058E0"/>
    <w:rsid w:val="00511CEC"/>
    <w:rsid w:val="0052152C"/>
    <w:rsid w:val="0053146D"/>
    <w:rsid w:val="00537DF6"/>
    <w:rsid w:val="00541CEE"/>
    <w:rsid w:val="00551CB1"/>
    <w:rsid w:val="00560D9F"/>
    <w:rsid w:val="00562A72"/>
    <w:rsid w:val="00562F62"/>
    <w:rsid w:val="0058216D"/>
    <w:rsid w:val="00583C75"/>
    <w:rsid w:val="0059171B"/>
    <w:rsid w:val="00591D17"/>
    <w:rsid w:val="00595223"/>
    <w:rsid w:val="005C09BD"/>
    <w:rsid w:val="005D25DF"/>
    <w:rsid w:val="005E2CA8"/>
    <w:rsid w:val="005F5031"/>
    <w:rsid w:val="005F743A"/>
    <w:rsid w:val="005F7F9F"/>
    <w:rsid w:val="00602082"/>
    <w:rsid w:val="00605BD8"/>
    <w:rsid w:val="0060727D"/>
    <w:rsid w:val="00614ECB"/>
    <w:rsid w:val="0061795B"/>
    <w:rsid w:val="00624CA3"/>
    <w:rsid w:val="00633C73"/>
    <w:rsid w:val="0063647E"/>
    <w:rsid w:val="00667574"/>
    <w:rsid w:val="00667EDF"/>
    <w:rsid w:val="00687B8B"/>
    <w:rsid w:val="006A095B"/>
    <w:rsid w:val="006B1402"/>
    <w:rsid w:val="006D5E80"/>
    <w:rsid w:val="006E439A"/>
    <w:rsid w:val="006F1AFE"/>
    <w:rsid w:val="006F2454"/>
    <w:rsid w:val="006F72B4"/>
    <w:rsid w:val="0071232C"/>
    <w:rsid w:val="00717246"/>
    <w:rsid w:val="00746443"/>
    <w:rsid w:val="007476FE"/>
    <w:rsid w:val="00757819"/>
    <w:rsid w:val="007A3057"/>
    <w:rsid w:val="007B0CCD"/>
    <w:rsid w:val="007D1BA0"/>
    <w:rsid w:val="007D4D0B"/>
    <w:rsid w:val="007E558F"/>
    <w:rsid w:val="007E776C"/>
    <w:rsid w:val="007F62D0"/>
    <w:rsid w:val="0081256F"/>
    <w:rsid w:val="008205A2"/>
    <w:rsid w:val="00824255"/>
    <w:rsid w:val="008250A1"/>
    <w:rsid w:val="00830AD0"/>
    <w:rsid w:val="00835EFB"/>
    <w:rsid w:val="008407E4"/>
    <w:rsid w:val="00852C1D"/>
    <w:rsid w:val="008626CB"/>
    <w:rsid w:val="00863B69"/>
    <w:rsid w:val="00895D5D"/>
    <w:rsid w:val="008A7AE2"/>
    <w:rsid w:val="008C0CCE"/>
    <w:rsid w:val="008C4611"/>
    <w:rsid w:val="008C71C4"/>
    <w:rsid w:val="0091599B"/>
    <w:rsid w:val="00931C54"/>
    <w:rsid w:val="0093414B"/>
    <w:rsid w:val="00936268"/>
    <w:rsid w:val="0095732D"/>
    <w:rsid w:val="009652D9"/>
    <w:rsid w:val="0098188E"/>
    <w:rsid w:val="00985F5A"/>
    <w:rsid w:val="009B4A0F"/>
    <w:rsid w:val="009D67D3"/>
    <w:rsid w:val="009F3ACB"/>
    <w:rsid w:val="009F4F69"/>
    <w:rsid w:val="00A361B7"/>
    <w:rsid w:val="00A519B6"/>
    <w:rsid w:val="00A54EA1"/>
    <w:rsid w:val="00A741E4"/>
    <w:rsid w:val="00A8020B"/>
    <w:rsid w:val="00A80F76"/>
    <w:rsid w:val="00A92A94"/>
    <w:rsid w:val="00AC6B9C"/>
    <w:rsid w:val="00AD7618"/>
    <w:rsid w:val="00AD7C54"/>
    <w:rsid w:val="00AE1262"/>
    <w:rsid w:val="00AE631B"/>
    <w:rsid w:val="00B45BE2"/>
    <w:rsid w:val="00B54A55"/>
    <w:rsid w:val="00B763B7"/>
    <w:rsid w:val="00B90825"/>
    <w:rsid w:val="00BB428A"/>
    <w:rsid w:val="00BC13A5"/>
    <w:rsid w:val="00BD18BF"/>
    <w:rsid w:val="00BD5191"/>
    <w:rsid w:val="00BD62C6"/>
    <w:rsid w:val="00C04CBD"/>
    <w:rsid w:val="00C05AC6"/>
    <w:rsid w:val="00C05DA0"/>
    <w:rsid w:val="00C25EDB"/>
    <w:rsid w:val="00C5723C"/>
    <w:rsid w:val="00C677B9"/>
    <w:rsid w:val="00C74E57"/>
    <w:rsid w:val="00C77042"/>
    <w:rsid w:val="00C812D0"/>
    <w:rsid w:val="00C859CC"/>
    <w:rsid w:val="00C966A5"/>
    <w:rsid w:val="00CB28FD"/>
    <w:rsid w:val="00CB4A34"/>
    <w:rsid w:val="00CB7BE7"/>
    <w:rsid w:val="00CC3249"/>
    <w:rsid w:val="00CD22D9"/>
    <w:rsid w:val="00CE5125"/>
    <w:rsid w:val="00CE5D75"/>
    <w:rsid w:val="00D03017"/>
    <w:rsid w:val="00D07977"/>
    <w:rsid w:val="00D124B8"/>
    <w:rsid w:val="00D252CE"/>
    <w:rsid w:val="00D34476"/>
    <w:rsid w:val="00D55C04"/>
    <w:rsid w:val="00D751BE"/>
    <w:rsid w:val="00D7788D"/>
    <w:rsid w:val="00DC40DD"/>
    <w:rsid w:val="00DC4DEE"/>
    <w:rsid w:val="00DC62E1"/>
    <w:rsid w:val="00DC65BA"/>
    <w:rsid w:val="00DD19A9"/>
    <w:rsid w:val="00DD6675"/>
    <w:rsid w:val="00DF121A"/>
    <w:rsid w:val="00DF199F"/>
    <w:rsid w:val="00DF7D9F"/>
    <w:rsid w:val="00E1397B"/>
    <w:rsid w:val="00E2539F"/>
    <w:rsid w:val="00E347DD"/>
    <w:rsid w:val="00E51B12"/>
    <w:rsid w:val="00E71BCD"/>
    <w:rsid w:val="00EB55EA"/>
    <w:rsid w:val="00ED4463"/>
    <w:rsid w:val="00ED4C8D"/>
    <w:rsid w:val="00EE6060"/>
    <w:rsid w:val="00EE7183"/>
    <w:rsid w:val="00EE7569"/>
    <w:rsid w:val="00F11683"/>
    <w:rsid w:val="00F25AED"/>
    <w:rsid w:val="00F345EB"/>
    <w:rsid w:val="00F55A12"/>
    <w:rsid w:val="00F664E6"/>
    <w:rsid w:val="00F746EC"/>
    <w:rsid w:val="00F750ED"/>
    <w:rsid w:val="00F913B3"/>
    <w:rsid w:val="00F91EB3"/>
    <w:rsid w:val="00F958BC"/>
    <w:rsid w:val="00FA38BD"/>
    <w:rsid w:val="00FB5978"/>
    <w:rsid w:val="00FE6D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,"/>
  <w:listSeparator w:val=";"/>
  <w14:docId w14:val="60108646"/>
  <w15:docId w15:val="{47F5111F-1C75-43C6-BC51-9EBE546394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Pr>
      <w:rFonts w:ascii="Arial" w:hAnsi="Arial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</w:style>
  <w:style w:type="paragraph" w:styleId="Sprechblasentext">
    <w:name w:val="Balloon Text"/>
    <w:basedOn w:val="Standard"/>
    <w:semiHidden/>
    <w:rsid w:val="00DF121A"/>
    <w:rPr>
      <w:rFonts w:ascii="Tahoma" w:hAnsi="Tahoma" w:cs="Tahoma"/>
      <w:sz w:val="16"/>
      <w:szCs w:val="16"/>
    </w:rPr>
  </w:style>
  <w:style w:type="paragraph" w:styleId="Dokumentstruktur">
    <w:name w:val="Document Map"/>
    <w:basedOn w:val="Standard"/>
    <w:semiHidden/>
    <w:rsid w:val="00B45BE2"/>
    <w:pPr>
      <w:shd w:val="clear" w:color="auto" w:fill="000080"/>
    </w:pPr>
    <w:rPr>
      <w:rFonts w:ascii="Tahoma" w:hAnsi="Tahoma" w:cs="Tahoma"/>
    </w:rPr>
  </w:style>
  <w:style w:type="table" w:styleId="Tabellenraster">
    <w:name w:val="Table Grid"/>
    <w:basedOn w:val="NormaleTabelle"/>
    <w:rsid w:val="00B54A5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1832F9"/>
    <w:rPr>
      <w:color w:val="0000FF"/>
      <w:u w:val="single"/>
    </w:rPr>
  </w:style>
  <w:style w:type="paragraph" w:styleId="Textkrper">
    <w:name w:val="Body Text"/>
    <w:basedOn w:val="Standard"/>
    <w:link w:val="TextkrperZchn"/>
    <w:rsid w:val="00F913B3"/>
    <w:pPr>
      <w:autoSpaceDE w:val="0"/>
      <w:autoSpaceDN w:val="0"/>
      <w:adjustRightInd w:val="0"/>
    </w:pPr>
    <w:rPr>
      <w:b/>
      <w:bCs/>
      <w:lang w:eastAsia="en-US"/>
    </w:rPr>
  </w:style>
  <w:style w:type="character" w:customStyle="1" w:styleId="TextkrperZchn">
    <w:name w:val="Textkörper Zchn"/>
    <w:basedOn w:val="Absatz-Standardschriftart"/>
    <w:link w:val="Textkrper"/>
    <w:rsid w:val="00F913B3"/>
    <w:rPr>
      <w:rFonts w:ascii="Arial" w:hAnsi="Arial"/>
      <w:b/>
      <w:bCs/>
      <w:lang w:eastAsia="en-US"/>
    </w:rPr>
  </w:style>
  <w:style w:type="paragraph" w:styleId="Textkrper3">
    <w:name w:val="Body Text 3"/>
    <w:basedOn w:val="Standard"/>
    <w:link w:val="Textkrper3Zchn"/>
    <w:semiHidden/>
    <w:unhideWhenUsed/>
    <w:rsid w:val="00746443"/>
    <w:pPr>
      <w:spacing w:after="120"/>
    </w:pPr>
    <w:rPr>
      <w:sz w:val="16"/>
      <w:szCs w:val="16"/>
    </w:rPr>
  </w:style>
  <w:style w:type="character" w:customStyle="1" w:styleId="Textkrper3Zchn">
    <w:name w:val="Textkörper 3 Zchn"/>
    <w:basedOn w:val="Absatz-Standardschriftart"/>
    <w:link w:val="Textkrper3"/>
    <w:semiHidden/>
    <w:rsid w:val="00746443"/>
    <w:rPr>
      <w:rFonts w:ascii="Arial" w:hAnsi="Arial"/>
      <w:sz w:val="16"/>
      <w:szCs w:val="16"/>
    </w:rPr>
  </w:style>
  <w:style w:type="paragraph" w:styleId="StandardWeb">
    <w:name w:val="Normal (Web)"/>
    <w:basedOn w:val="Standard"/>
    <w:uiPriority w:val="99"/>
    <w:semiHidden/>
    <w:unhideWhenUsed/>
    <w:rsid w:val="00746443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isselectedend">
    <w:name w:val="isselectedend"/>
    <w:basedOn w:val="Standard"/>
    <w:uiPriority w:val="99"/>
    <w:rsid w:val="00746443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styleId="Fett">
    <w:name w:val="Strong"/>
    <w:basedOn w:val="Absatz-Standardschriftart"/>
    <w:uiPriority w:val="22"/>
    <w:qFormat/>
    <w:rsid w:val="00746443"/>
    <w:rPr>
      <w:b/>
      <w:bCs/>
    </w:rPr>
  </w:style>
  <w:style w:type="character" w:styleId="Kommentarzeichen">
    <w:name w:val="annotation reference"/>
    <w:basedOn w:val="Absatz-Standardschriftart"/>
    <w:semiHidden/>
    <w:unhideWhenUsed/>
    <w:rsid w:val="008205A2"/>
    <w:rPr>
      <w:sz w:val="16"/>
      <w:szCs w:val="16"/>
    </w:rPr>
  </w:style>
  <w:style w:type="paragraph" w:styleId="Kommentartext">
    <w:name w:val="annotation text"/>
    <w:basedOn w:val="Standard"/>
    <w:link w:val="KommentartextZchn"/>
    <w:semiHidden/>
    <w:unhideWhenUsed/>
    <w:rsid w:val="008205A2"/>
  </w:style>
  <w:style w:type="character" w:customStyle="1" w:styleId="KommentartextZchn">
    <w:name w:val="Kommentartext Zchn"/>
    <w:basedOn w:val="Absatz-Standardschriftart"/>
    <w:link w:val="Kommentartext"/>
    <w:semiHidden/>
    <w:rsid w:val="008205A2"/>
    <w:rPr>
      <w:rFonts w:ascii="Arial" w:hAnsi="Arial"/>
    </w:rPr>
  </w:style>
  <w:style w:type="paragraph" w:styleId="Kommentarthema">
    <w:name w:val="annotation subject"/>
    <w:basedOn w:val="Kommentartext"/>
    <w:next w:val="Kommentartext"/>
    <w:link w:val="KommentarthemaZchn"/>
    <w:semiHidden/>
    <w:unhideWhenUsed/>
    <w:rsid w:val="008205A2"/>
    <w:rPr>
      <w:b/>
      <w:bCs/>
    </w:rPr>
  </w:style>
  <w:style w:type="character" w:customStyle="1" w:styleId="KommentarthemaZchn">
    <w:name w:val="Kommentarthema Zchn"/>
    <w:basedOn w:val="KommentartextZchn"/>
    <w:link w:val="Kommentarthema"/>
    <w:semiHidden/>
    <w:rsid w:val="008205A2"/>
    <w:rPr>
      <w:rFonts w:ascii="Arial" w:hAnsi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899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31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46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ra2@online.de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mailto:m.arnold@kreis-olpe.de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.gerlach@kreis-olpe.de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3703516684\Desktop\Kopf_mit_Zeile.dotm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Kopf_mit_Zeile</Template>
  <TotalTime>0</TotalTime>
  <Pages>2</Pages>
  <Words>368</Words>
  <Characters>2672</Characters>
  <Application>Microsoft Office Word</Application>
  <DocSecurity>0</DocSecurity>
  <Lines>22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kro</Company>
  <LinksUpToDate>false</LinksUpToDate>
  <CharactersWithSpaces>3034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Gerlach, Stefanie</dc:creator>
  <cp:lastModifiedBy>Gerlach, Stefanie</cp:lastModifiedBy>
  <cp:revision>43</cp:revision>
  <cp:lastPrinted>2007-03-28T12:37:00Z</cp:lastPrinted>
  <dcterms:created xsi:type="dcterms:W3CDTF">2026-10-07T08:00:00Z</dcterms:created>
  <dcterms:modified xsi:type="dcterms:W3CDTF">2026-10-13T08:25:00Z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21730239</vt:i4>
  </property>
  <property fmtid="{D5CDD505-2E9C-101B-9397-08002B2CF9AE}" pid="3" name="_NewReviewCycle">
    <vt:lpwstr/>
  </property>
  <property fmtid="{D5CDD505-2E9C-101B-9397-08002B2CF9AE}" pid="4" name="_EmailSubject">
    <vt:lpwstr>Presseinfo Nr. 127/2026: Konzert "Metal for Mental Health"</vt:lpwstr>
  </property>
  <property fmtid="{D5CDD505-2E9C-101B-9397-08002B2CF9AE}" pid="5" name="_AuthorEmail">
    <vt:lpwstr>s.gerlach@kreis-olpe.de</vt:lpwstr>
  </property>
  <property fmtid="{D5CDD505-2E9C-101B-9397-08002B2CF9AE}" pid="6" name="_AuthorEmailDisplayName">
    <vt:lpwstr>Gerlach, Stefanie</vt:lpwstr>
  </property>
</Properties>
</file>