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B971A" w14:textId="4CB5F3A7"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073E1E">
        <w:rPr>
          <w:rFonts w:ascii="Arial" w:hAnsi="Arial" w:cs="Arial"/>
          <w:noProof/>
        </w:rPr>
        <w:t>19. August 2026</w:t>
      </w:r>
      <w:r>
        <w:rPr>
          <w:rFonts w:ascii="Arial" w:hAnsi="Arial" w:cs="Arial"/>
        </w:rPr>
        <w:fldChar w:fldCharType="end"/>
      </w:r>
    </w:p>
    <w:p w14:paraId="6BDDF1F4" w14:textId="77777777" w:rsidR="00004863" w:rsidRPr="00073E1E" w:rsidRDefault="007121C6" w:rsidP="00004863">
      <w:pPr>
        <w:spacing w:afterLines="160" w:after="384" w:line="276" w:lineRule="auto"/>
        <w:rPr>
          <w:rFonts w:ascii="Arial" w:hAnsi="Arial" w:cs="Arial"/>
          <w:b/>
          <w:bCs/>
        </w:rPr>
      </w:pPr>
      <w:r>
        <w:rPr>
          <w:rFonts w:ascii="Arial" w:hAnsi="Arial" w:cs="Arial"/>
          <w:b/>
          <w:bCs/>
        </w:rPr>
        <w:br/>
      </w:r>
      <w:r w:rsidR="00004863" w:rsidRPr="00073E1E">
        <w:rPr>
          <w:rFonts w:ascii="Arial" w:hAnsi="Arial" w:cs="Arial"/>
          <w:b/>
          <w:bCs/>
        </w:rPr>
        <w:t>Bereit für die Kerb 2026</w:t>
      </w:r>
    </w:p>
    <w:p w14:paraId="3C98008C" w14:textId="298FB659" w:rsidR="00004863" w:rsidRPr="00004863" w:rsidRDefault="00004863" w:rsidP="00004863">
      <w:pPr>
        <w:spacing w:afterLines="160" w:after="384" w:line="276" w:lineRule="auto"/>
        <w:rPr>
          <w:rFonts w:ascii="Arial" w:hAnsi="Arial" w:cs="Arial"/>
        </w:rPr>
      </w:pPr>
      <w:r w:rsidRPr="00004863">
        <w:rPr>
          <w:rFonts w:ascii="Arial" w:hAnsi="Arial" w:cs="Arial"/>
        </w:rPr>
        <w:t xml:space="preserve">Nur noch zwei Wochen, dann ist es soweit und es darf </w:t>
      </w:r>
      <w:r w:rsidR="00190B09">
        <w:rPr>
          <w:rFonts w:ascii="Arial" w:hAnsi="Arial" w:cs="Arial"/>
        </w:rPr>
        <w:t xml:space="preserve">wieder </w:t>
      </w:r>
      <w:r w:rsidRPr="00004863">
        <w:rPr>
          <w:rFonts w:ascii="Arial" w:hAnsi="Arial" w:cs="Arial"/>
        </w:rPr>
        <w:t xml:space="preserve">voller Inbrunst gesungen werden: „Die Kelsterbacher Kerb, die Kelsterbacher Kerb, die Kelsterbacher Kerb </w:t>
      </w:r>
      <w:proofErr w:type="spellStart"/>
      <w:r w:rsidRPr="00004863">
        <w:rPr>
          <w:rFonts w:ascii="Arial" w:hAnsi="Arial" w:cs="Arial"/>
        </w:rPr>
        <w:t>is</w:t>
      </w:r>
      <w:proofErr w:type="spellEnd"/>
      <w:r w:rsidRPr="00004863">
        <w:rPr>
          <w:rFonts w:ascii="Arial" w:hAnsi="Arial" w:cs="Arial"/>
        </w:rPr>
        <w:t xml:space="preserve"> do, was sein die </w:t>
      </w:r>
      <w:proofErr w:type="spellStart"/>
      <w:r w:rsidRPr="00004863">
        <w:rPr>
          <w:rFonts w:ascii="Arial" w:hAnsi="Arial" w:cs="Arial"/>
        </w:rPr>
        <w:t>Leut</w:t>
      </w:r>
      <w:proofErr w:type="spellEnd"/>
      <w:r w:rsidRPr="00004863">
        <w:rPr>
          <w:rFonts w:ascii="Arial" w:hAnsi="Arial" w:cs="Arial"/>
        </w:rPr>
        <w:t xml:space="preserve"> so froh, was sein die </w:t>
      </w:r>
      <w:proofErr w:type="spellStart"/>
      <w:r w:rsidRPr="00004863">
        <w:rPr>
          <w:rFonts w:ascii="Arial" w:hAnsi="Arial" w:cs="Arial"/>
        </w:rPr>
        <w:t>Leut</w:t>
      </w:r>
      <w:proofErr w:type="spellEnd"/>
      <w:r w:rsidRPr="00004863">
        <w:rPr>
          <w:rFonts w:ascii="Arial" w:hAnsi="Arial" w:cs="Arial"/>
        </w:rPr>
        <w:t xml:space="preserve"> so froh.“ Von Freitag, 4. September, bis Montag, 7. September, wartet ein buntes Unterhaltungsprogramm mit viel Musik und traditionellen Veranstaltungen wie dem Kerwebaumstellen oder dem </w:t>
      </w:r>
      <w:proofErr w:type="spellStart"/>
      <w:r w:rsidRPr="00004863">
        <w:rPr>
          <w:rFonts w:ascii="Arial" w:hAnsi="Arial" w:cs="Arial"/>
        </w:rPr>
        <w:t>Giggelsschlag</w:t>
      </w:r>
      <w:proofErr w:type="spellEnd"/>
      <w:r w:rsidRPr="00004863">
        <w:rPr>
          <w:rFonts w:ascii="Arial" w:hAnsi="Arial" w:cs="Arial"/>
        </w:rPr>
        <w:t xml:space="preserve"> auf das Publikum. Zudem bietet der Festplatz am Schloss den Kerb-Besuchern ein breites Angebot an Fahrgeschäften, Jahrmarktbuden, Süßwaren-, Imbiss- und Getränkeständen.</w:t>
      </w:r>
    </w:p>
    <w:p w14:paraId="2E59CBB5" w14:textId="77777777" w:rsidR="00004863" w:rsidRPr="00004863" w:rsidRDefault="00004863" w:rsidP="00004863">
      <w:pPr>
        <w:spacing w:afterLines="160" w:after="384" w:line="276" w:lineRule="auto"/>
        <w:rPr>
          <w:rFonts w:ascii="Arial" w:hAnsi="Arial" w:cs="Arial"/>
        </w:rPr>
      </w:pPr>
      <w:r w:rsidRPr="00004863">
        <w:rPr>
          <w:rFonts w:ascii="Arial" w:hAnsi="Arial" w:cs="Arial"/>
        </w:rPr>
        <w:t>Das Festzelt ist Freitag von 17 Uhr bis 1 Uhr geöffnet, am Samstag von 15 Uhr bis 1 Uhr, Sonntag von 11 Uhr bis 24 Uhr und am Montag von 9.30 Uhr bis 20 Uhr. Der Festplatz öffnet Freitag von 14 Uhr bis 1 Uhr, am Samstag von 12 Uhr bis 1 Uhr, Sonntag von 11 Uhr bis 24 Uhr und Montag von 9.30 Uhr bis 22 Uhr.</w:t>
      </w:r>
    </w:p>
    <w:p w14:paraId="45E8B838" w14:textId="7C902A64" w:rsidR="00004863" w:rsidRPr="00004863" w:rsidRDefault="00004863" w:rsidP="00004863">
      <w:pPr>
        <w:spacing w:afterLines="160" w:after="384" w:line="276" w:lineRule="auto"/>
        <w:rPr>
          <w:rFonts w:ascii="Arial" w:hAnsi="Arial" w:cs="Arial"/>
        </w:rPr>
      </w:pPr>
      <w:r w:rsidRPr="00004863">
        <w:rPr>
          <w:rFonts w:ascii="Arial" w:hAnsi="Arial" w:cs="Arial"/>
        </w:rPr>
        <w:t xml:space="preserve">Das Programm startet am </w:t>
      </w:r>
      <w:r w:rsidRPr="00190B09">
        <w:rPr>
          <w:rFonts w:ascii="Arial" w:hAnsi="Arial" w:cs="Arial"/>
          <w:b/>
          <w:bCs/>
        </w:rPr>
        <w:t xml:space="preserve">Freitag </w:t>
      </w:r>
      <w:r w:rsidRPr="00004863">
        <w:rPr>
          <w:rFonts w:ascii="Arial" w:hAnsi="Arial" w:cs="Arial"/>
        </w:rPr>
        <w:t xml:space="preserve">um 19.30 Uhr mit dem Fassbieranstich im Festzelt. Um 20 Uhr sorgt die Band Daddy-L, gern gesehener Gast auf Kelsterbachs Festen, für beste Stimmung im Festzelt. </w:t>
      </w:r>
      <w:r w:rsidR="00A32584">
        <w:rPr>
          <w:rFonts w:ascii="Arial" w:hAnsi="Arial" w:cs="Arial"/>
        </w:rPr>
        <w:t>Erster Höhepunkt</w:t>
      </w:r>
      <w:r w:rsidRPr="00004863">
        <w:rPr>
          <w:rFonts w:ascii="Arial" w:hAnsi="Arial" w:cs="Arial"/>
        </w:rPr>
        <w:t xml:space="preserve"> am </w:t>
      </w:r>
      <w:r w:rsidRPr="00190B09">
        <w:rPr>
          <w:rFonts w:ascii="Arial" w:hAnsi="Arial" w:cs="Arial"/>
          <w:b/>
          <w:bCs/>
        </w:rPr>
        <w:t>Samstag</w:t>
      </w:r>
      <w:r w:rsidRPr="00004863">
        <w:rPr>
          <w:rFonts w:ascii="Arial" w:hAnsi="Arial" w:cs="Arial"/>
        </w:rPr>
        <w:t xml:space="preserve"> gegen 16 Uhr</w:t>
      </w:r>
      <w:r w:rsidR="00A32584">
        <w:rPr>
          <w:rFonts w:ascii="Arial" w:hAnsi="Arial" w:cs="Arial"/>
        </w:rPr>
        <w:t xml:space="preserve"> ist</w:t>
      </w:r>
      <w:r w:rsidRPr="00004863">
        <w:rPr>
          <w:rFonts w:ascii="Arial" w:hAnsi="Arial" w:cs="Arial"/>
        </w:rPr>
        <w:t xml:space="preserve"> das traditionelle Kerwebaumstellen. Anschließend gibt es im Biergarten vor dem Festzelt Musik von den </w:t>
      </w:r>
      <w:proofErr w:type="spellStart"/>
      <w:r w:rsidRPr="00004863">
        <w:rPr>
          <w:rFonts w:ascii="Arial" w:hAnsi="Arial" w:cs="Arial"/>
        </w:rPr>
        <w:t>Red</w:t>
      </w:r>
      <w:proofErr w:type="spellEnd"/>
      <w:r w:rsidRPr="00004863">
        <w:rPr>
          <w:rFonts w:ascii="Arial" w:hAnsi="Arial" w:cs="Arial"/>
        </w:rPr>
        <w:t xml:space="preserve"> Roses. Um 20 Uhr folgt die Ernennung der </w:t>
      </w:r>
      <w:proofErr w:type="spellStart"/>
      <w:r w:rsidRPr="00004863">
        <w:rPr>
          <w:rFonts w:ascii="Arial" w:hAnsi="Arial" w:cs="Arial"/>
        </w:rPr>
        <w:t>Ehrenkerweborsch</w:t>
      </w:r>
      <w:proofErr w:type="spellEnd"/>
      <w:r w:rsidRPr="00004863">
        <w:rPr>
          <w:rFonts w:ascii="Arial" w:hAnsi="Arial" w:cs="Arial"/>
        </w:rPr>
        <w:t xml:space="preserve">. Bevor DJ </w:t>
      </w:r>
      <w:proofErr w:type="spellStart"/>
      <w:r w:rsidRPr="00004863">
        <w:rPr>
          <w:rFonts w:ascii="Arial" w:hAnsi="Arial" w:cs="Arial"/>
        </w:rPr>
        <w:t>Niksflield</w:t>
      </w:r>
      <w:proofErr w:type="spellEnd"/>
      <w:r w:rsidRPr="00004863">
        <w:rPr>
          <w:rFonts w:ascii="Arial" w:hAnsi="Arial" w:cs="Arial"/>
        </w:rPr>
        <w:t xml:space="preserve"> dem Publikum einheizt, dürfen die </w:t>
      </w:r>
      <w:proofErr w:type="spellStart"/>
      <w:r w:rsidRPr="00004863">
        <w:rPr>
          <w:rFonts w:ascii="Arial" w:hAnsi="Arial" w:cs="Arial"/>
        </w:rPr>
        <w:t>Kerweborsch</w:t>
      </w:r>
      <w:proofErr w:type="spellEnd"/>
      <w:r w:rsidRPr="00004863">
        <w:rPr>
          <w:rFonts w:ascii="Arial" w:hAnsi="Arial" w:cs="Arial"/>
        </w:rPr>
        <w:t xml:space="preserve"> um 21 Uhr mit ihrem Showprogramm das Stimmungsbarometer nach oben treiben. </w:t>
      </w:r>
    </w:p>
    <w:p w14:paraId="0BF0118A" w14:textId="549EEAA9" w:rsidR="00004863" w:rsidRPr="00004863" w:rsidRDefault="00004863" w:rsidP="00004863">
      <w:pPr>
        <w:spacing w:afterLines="160" w:after="384" w:line="276" w:lineRule="auto"/>
        <w:rPr>
          <w:rFonts w:ascii="Arial" w:hAnsi="Arial" w:cs="Arial"/>
        </w:rPr>
      </w:pPr>
      <w:r w:rsidRPr="00004863">
        <w:rPr>
          <w:rFonts w:ascii="Arial" w:hAnsi="Arial" w:cs="Arial"/>
        </w:rPr>
        <w:t xml:space="preserve">Der </w:t>
      </w:r>
      <w:r w:rsidRPr="00190B09">
        <w:rPr>
          <w:rFonts w:ascii="Arial" w:hAnsi="Arial" w:cs="Arial"/>
          <w:b/>
          <w:bCs/>
        </w:rPr>
        <w:t>Sonntag</w:t>
      </w:r>
      <w:r w:rsidRPr="00004863">
        <w:rPr>
          <w:rFonts w:ascii="Arial" w:hAnsi="Arial" w:cs="Arial"/>
        </w:rPr>
        <w:t xml:space="preserve"> </w:t>
      </w:r>
      <w:proofErr w:type="gramStart"/>
      <w:r w:rsidRPr="00004863">
        <w:rPr>
          <w:rFonts w:ascii="Arial" w:hAnsi="Arial" w:cs="Arial"/>
        </w:rPr>
        <w:t>startet vergleichsweise</w:t>
      </w:r>
      <w:proofErr w:type="gramEnd"/>
      <w:r w:rsidRPr="00004863">
        <w:rPr>
          <w:rFonts w:ascii="Arial" w:hAnsi="Arial" w:cs="Arial"/>
        </w:rPr>
        <w:t xml:space="preserve"> besinnlich um 10 Uhr mit einem Kerwegottesdienst in der Martinskirche. Um 14 Uhr geht es dann dafür umso lauter, bunter und stimmungsvoller weiter, denn dann fällt der Startschuss für den Kerwe-Umzug. Los geht es in der Kirschenallee</w:t>
      </w:r>
      <w:r w:rsidR="00190B09">
        <w:rPr>
          <w:rFonts w:ascii="Arial" w:hAnsi="Arial" w:cs="Arial"/>
        </w:rPr>
        <w:t xml:space="preserve"> und</w:t>
      </w:r>
      <w:r w:rsidRPr="00004863">
        <w:rPr>
          <w:rFonts w:ascii="Arial" w:hAnsi="Arial" w:cs="Arial"/>
        </w:rPr>
        <w:t xml:space="preserve"> die Höllenstraße hinunter zur Mainstraße, aus der der Festzug dann abbiegt in die Marktstraße. Diese geht es hindurch, über die Untergasse zur Feldstraße, hinauf zur Schwanheimer Straße, dann über Taunusstraße und Nordendstraße zur Friedhofstraße, über die Mainstraße zum Schlossweg und schließlich zum Festplatz. Entlang der Strecke kommt es bis gegen 17 Uhr zu Einschränkungen im Straßenverkehr. Nach einem Auftritt der Tanzgruppe </w:t>
      </w:r>
      <w:proofErr w:type="spellStart"/>
      <w:r w:rsidRPr="00004863">
        <w:rPr>
          <w:rFonts w:ascii="Arial" w:hAnsi="Arial" w:cs="Arial"/>
        </w:rPr>
        <w:t>Enjoy</w:t>
      </w:r>
      <w:proofErr w:type="spellEnd"/>
      <w:r w:rsidRPr="00004863">
        <w:rPr>
          <w:rFonts w:ascii="Arial" w:hAnsi="Arial" w:cs="Arial"/>
        </w:rPr>
        <w:t xml:space="preserve"> klingt der Kerwesonntag im Festzelt mit Livemusik von der Mainzer Coverband </w:t>
      </w:r>
      <w:proofErr w:type="spellStart"/>
      <w:r w:rsidRPr="00004863">
        <w:rPr>
          <w:rFonts w:ascii="Arial" w:hAnsi="Arial" w:cs="Arial"/>
        </w:rPr>
        <w:t>Jamps</w:t>
      </w:r>
      <w:proofErr w:type="spellEnd"/>
      <w:r w:rsidRPr="00004863">
        <w:rPr>
          <w:rFonts w:ascii="Arial" w:hAnsi="Arial" w:cs="Arial"/>
        </w:rPr>
        <w:t xml:space="preserve"> aus. </w:t>
      </w:r>
    </w:p>
    <w:p w14:paraId="65B70256" w14:textId="1692818A" w:rsidR="0019597E" w:rsidRPr="00004863" w:rsidRDefault="00190B09" w:rsidP="00004863">
      <w:pPr>
        <w:spacing w:afterLines="160" w:after="384" w:line="276" w:lineRule="auto"/>
        <w:rPr>
          <w:rFonts w:ascii="Arial" w:hAnsi="Arial" w:cs="Arial"/>
          <w:sz w:val="24"/>
          <w:szCs w:val="24"/>
        </w:rPr>
      </w:pPr>
      <w:r w:rsidRPr="00190B09">
        <w:rPr>
          <w:rFonts w:ascii="Arial" w:hAnsi="Arial" w:cs="Arial"/>
        </w:rPr>
        <w:lastRenderedPageBreak/>
        <w:t>Der</w:t>
      </w:r>
      <w:r>
        <w:rPr>
          <w:rFonts w:ascii="Arial" w:hAnsi="Arial" w:cs="Arial"/>
          <w:b/>
          <w:bCs/>
        </w:rPr>
        <w:t xml:space="preserve"> </w:t>
      </w:r>
      <w:r w:rsidR="00004863" w:rsidRPr="00190B09">
        <w:rPr>
          <w:rFonts w:ascii="Arial" w:hAnsi="Arial" w:cs="Arial"/>
          <w:b/>
          <w:bCs/>
        </w:rPr>
        <w:t>Kerwemontag</w:t>
      </w:r>
      <w:r w:rsidR="00004863" w:rsidRPr="00004863">
        <w:rPr>
          <w:rFonts w:ascii="Arial" w:hAnsi="Arial" w:cs="Arial"/>
        </w:rPr>
        <w:t xml:space="preserve"> ist auch 2026 wieder Familientag mit speziellen Angeboten und reduzierten Fahrpreisen. Bevor das Animationsprogramm der städtischen Jugendförderung um 15 Uhr startet, stehen </w:t>
      </w:r>
      <w:r>
        <w:rPr>
          <w:rFonts w:ascii="Arial" w:hAnsi="Arial" w:cs="Arial"/>
        </w:rPr>
        <w:t xml:space="preserve">aber </w:t>
      </w:r>
      <w:r w:rsidR="00004863" w:rsidRPr="00004863">
        <w:rPr>
          <w:rFonts w:ascii="Arial" w:hAnsi="Arial" w:cs="Arial"/>
        </w:rPr>
        <w:t xml:space="preserve">erst einmal ab 10 Uhr der von den </w:t>
      </w:r>
      <w:proofErr w:type="gramStart"/>
      <w:r w:rsidR="00747137" w:rsidRPr="00004863">
        <w:rPr>
          <w:rFonts w:ascii="Arial" w:hAnsi="Arial" w:cs="Arial"/>
        </w:rPr>
        <w:t>Original</w:t>
      </w:r>
      <w:r w:rsidR="00747137">
        <w:rPr>
          <w:rFonts w:ascii="Arial" w:hAnsi="Arial" w:cs="Arial"/>
        </w:rPr>
        <w:t xml:space="preserve"> </w:t>
      </w:r>
      <w:r w:rsidR="00747137" w:rsidRPr="00004863">
        <w:rPr>
          <w:rFonts w:ascii="Arial" w:hAnsi="Arial" w:cs="Arial"/>
        </w:rPr>
        <w:t>Mühlbachtalern</w:t>
      </w:r>
      <w:proofErr w:type="gramEnd"/>
      <w:r w:rsidR="00004863" w:rsidRPr="00004863">
        <w:rPr>
          <w:rFonts w:ascii="Arial" w:hAnsi="Arial" w:cs="Arial"/>
        </w:rPr>
        <w:t xml:space="preserve"> musikalisch untermalte Frühschoppen sowie um 11 Uhr der </w:t>
      </w:r>
      <w:proofErr w:type="spellStart"/>
      <w:r w:rsidR="00004863" w:rsidRPr="00004863">
        <w:rPr>
          <w:rFonts w:ascii="Arial" w:hAnsi="Arial" w:cs="Arial"/>
        </w:rPr>
        <w:t>Giggelsschlag</w:t>
      </w:r>
      <w:proofErr w:type="spellEnd"/>
      <w:r w:rsidR="00004863" w:rsidRPr="00004863">
        <w:rPr>
          <w:rFonts w:ascii="Arial" w:hAnsi="Arial" w:cs="Arial"/>
        </w:rPr>
        <w:t xml:space="preserve"> auf dem Programm. </w:t>
      </w:r>
      <w:r w:rsidR="00747137">
        <w:rPr>
          <w:rFonts w:ascii="Arial" w:hAnsi="Arial" w:cs="Arial"/>
        </w:rPr>
        <w:t>A</w:t>
      </w:r>
      <w:r w:rsidR="00004863" w:rsidRPr="00004863">
        <w:rPr>
          <w:rFonts w:ascii="Arial" w:hAnsi="Arial" w:cs="Arial"/>
        </w:rPr>
        <w:t xml:space="preserve">b 13 Uhr spielt Musiker Goran im Biergarten auf. </w:t>
      </w:r>
      <w:r w:rsidR="00F36827">
        <w:rPr>
          <w:rFonts w:ascii="Arial" w:hAnsi="Arial" w:cs="Arial"/>
        </w:rPr>
        <w:t xml:space="preserve">In diesem Sinne: Auf zur Kelsterbacher Kerb 2026. </w:t>
      </w:r>
      <w:r w:rsidR="00004863" w:rsidRPr="00004863">
        <w:rPr>
          <w:rFonts w:ascii="Arial" w:hAnsi="Arial" w:cs="Arial"/>
        </w:rPr>
        <w:t>(sb)</w:t>
      </w:r>
    </w:p>
    <w:p w14:paraId="174C95EE" w14:textId="77777777" w:rsidR="00952E5E" w:rsidRPr="003072F7" w:rsidRDefault="00952E5E" w:rsidP="00D80C36">
      <w:pPr>
        <w:pStyle w:val="KeinLeerraum"/>
        <w:spacing w:afterLines="160" w:after="384" w:line="276" w:lineRule="auto"/>
        <w:rPr>
          <w:rFonts w:ascii="Arial" w:hAnsi="Arial" w:cs="Arial"/>
          <w:sz w:val="24"/>
          <w:szCs w:val="24"/>
        </w:rPr>
      </w:pPr>
    </w:p>
    <w:sectPr w:rsidR="00952E5E" w:rsidRPr="003072F7"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9CA78" w14:textId="77777777" w:rsidR="00415996" w:rsidRDefault="00415996" w:rsidP="007121C6">
      <w:pPr>
        <w:spacing w:after="0" w:line="240" w:lineRule="auto"/>
      </w:pPr>
      <w:r>
        <w:separator/>
      </w:r>
    </w:p>
  </w:endnote>
  <w:endnote w:type="continuationSeparator" w:id="0">
    <w:p w14:paraId="52B82667" w14:textId="77777777" w:rsidR="00415996" w:rsidRDefault="00415996"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1D25F"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6E605050"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 xml:space="preserve">Anika </w:t>
    </w:r>
    <w:proofErr w:type="spellStart"/>
    <w:r w:rsidR="00537888" w:rsidRPr="00BB7056">
      <w:rPr>
        <w:rFonts w:ascii="Arial" w:hAnsi="Arial" w:cs="Arial"/>
        <w:b/>
        <w:bCs/>
        <w:sz w:val="18"/>
        <w:szCs w:val="18"/>
      </w:rPr>
      <w:t>Fabijanić</w:t>
    </w:r>
    <w:proofErr w:type="spellEnd"/>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7FF60A0A"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79FB7732" wp14:editId="3F18A30A">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2F338370" wp14:editId="66461A21">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2A6557E7" wp14:editId="0CEA12AF">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1CEC20F0"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29B8620B"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70C58" w14:textId="77777777" w:rsidR="00415996" w:rsidRDefault="00415996" w:rsidP="007121C6">
      <w:pPr>
        <w:spacing w:after="0" w:line="240" w:lineRule="auto"/>
      </w:pPr>
      <w:r>
        <w:separator/>
      </w:r>
    </w:p>
  </w:footnote>
  <w:footnote w:type="continuationSeparator" w:id="0">
    <w:p w14:paraId="0B45DED7" w14:textId="77777777" w:rsidR="00415996" w:rsidRDefault="00415996"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47D3"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283B402F" wp14:editId="041A249E">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571B52C7"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FD"/>
    <w:rsid w:val="00004863"/>
    <w:rsid w:val="0005699A"/>
    <w:rsid w:val="00073E1E"/>
    <w:rsid w:val="00082D73"/>
    <w:rsid w:val="0009491A"/>
    <w:rsid w:val="000A57FD"/>
    <w:rsid w:val="000B031D"/>
    <w:rsid w:val="000C3135"/>
    <w:rsid w:val="00153CB3"/>
    <w:rsid w:val="00190B09"/>
    <w:rsid w:val="0019597E"/>
    <w:rsid w:val="001A0717"/>
    <w:rsid w:val="002125DB"/>
    <w:rsid w:val="00216CC1"/>
    <w:rsid w:val="002266B8"/>
    <w:rsid w:val="00262A09"/>
    <w:rsid w:val="00280D3E"/>
    <w:rsid w:val="002B70FB"/>
    <w:rsid w:val="002C111F"/>
    <w:rsid w:val="002E6410"/>
    <w:rsid w:val="003072F7"/>
    <w:rsid w:val="00317B7C"/>
    <w:rsid w:val="00397CE7"/>
    <w:rsid w:val="003C6EBD"/>
    <w:rsid w:val="003D398F"/>
    <w:rsid w:val="003D5DAA"/>
    <w:rsid w:val="003E4EE1"/>
    <w:rsid w:val="00415996"/>
    <w:rsid w:val="00415EFA"/>
    <w:rsid w:val="004168BD"/>
    <w:rsid w:val="004442E5"/>
    <w:rsid w:val="004461B6"/>
    <w:rsid w:val="004545FD"/>
    <w:rsid w:val="004A16A3"/>
    <w:rsid w:val="004C6F91"/>
    <w:rsid w:val="004D1709"/>
    <w:rsid w:val="004D57EE"/>
    <w:rsid w:val="00537888"/>
    <w:rsid w:val="00553661"/>
    <w:rsid w:val="00560745"/>
    <w:rsid w:val="00571C7A"/>
    <w:rsid w:val="00587637"/>
    <w:rsid w:val="0059446B"/>
    <w:rsid w:val="005A3A56"/>
    <w:rsid w:val="005C20A7"/>
    <w:rsid w:val="005D2741"/>
    <w:rsid w:val="006017E7"/>
    <w:rsid w:val="00616CBE"/>
    <w:rsid w:val="00653118"/>
    <w:rsid w:val="0065693D"/>
    <w:rsid w:val="00682834"/>
    <w:rsid w:val="006846BB"/>
    <w:rsid w:val="007121C6"/>
    <w:rsid w:val="00727098"/>
    <w:rsid w:val="00747137"/>
    <w:rsid w:val="007B0FA7"/>
    <w:rsid w:val="008238A3"/>
    <w:rsid w:val="008264C4"/>
    <w:rsid w:val="008414A6"/>
    <w:rsid w:val="00843B46"/>
    <w:rsid w:val="0087529C"/>
    <w:rsid w:val="008D57D1"/>
    <w:rsid w:val="008F0406"/>
    <w:rsid w:val="008F0D40"/>
    <w:rsid w:val="00952E5E"/>
    <w:rsid w:val="009A581F"/>
    <w:rsid w:val="00A20B33"/>
    <w:rsid w:val="00A32584"/>
    <w:rsid w:val="00A77659"/>
    <w:rsid w:val="00A834C4"/>
    <w:rsid w:val="00A858EC"/>
    <w:rsid w:val="00AD55F5"/>
    <w:rsid w:val="00AE6ED7"/>
    <w:rsid w:val="00B10ADC"/>
    <w:rsid w:val="00B90E05"/>
    <w:rsid w:val="00BA6288"/>
    <w:rsid w:val="00BB7153"/>
    <w:rsid w:val="00BD4E0C"/>
    <w:rsid w:val="00C10851"/>
    <w:rsid w:val="00C720BA"/>
    <w:rsid w:val="00C95744"/>
    <w:rsid w:val="00CD4314"/>
    <w:rsid w:val="00CF4F70"/>
    <w:rsid w:val="00D172EF"/>
    <w:rsid w:val="00D17BCF"/>
    <w:rsid w:val="00D41567"/>
    <w:rsid w:val="00D80C36"/>
    <w:rsid w:val="00D90A78"/>
    <w:rsid w:val="00DD4C2C"/>
    <w:rsid w:val="00E037E3"/>
    <w:rsid w:val="00E2671D"/>
    <w:rsid w:val="00E35209"/>
    <w:rsid w:val="00E828E5"/>
    <w:rsid w:val="00EB316C"/>
    <w:rsid w:val="00F14DA1"/>
    <w:rsid w:val="00F33A21"/>
    <w:rsid w:val="00F36827"/>
    <w:rsid w:val="00F75C73"/>
    <w:rsid w:val="00F95E1C"/>
    <w:rsid w:val="00FD0A15"/>
    <w:rsid w:val="00FF22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E174E"/>
  <w15:chartTrackingRefBased/>
  <w15:docId w15:val="{DF6AB4E3-EC46-4EAE-9356-9EEAD6AF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 w:type="paragraph" w:styleId="KeinLeerraum">
    <w:name w:val="No Spacing"/>
    <w:uiPriority w:val="1"/>
    <w:qFormat/>
    <w:rsid w:val="003072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381</Words>
  <Characters>2404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Betzold Sebastian</cp:lastModifiedBy>
  <cp:revision>8</cp:revision>
  <cp:lastPrinted>2025-08-20T09:23:00Z</cp:lastPrinted>
  <dcterms:created xsi:type="dcterms:W3CDTF">2026-08-18T12:30:00Z</dcterms:created>
  <dcterms:modified xsi:type="dcterms:W3CDTF">2026-08-19T08:04:00Z</dcterms:modified>
</cp:coreProperties>
</file>