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2382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1069A3" w14:paraId="44C054E3" w14:textId="77777777">
        <w:tc>
          <w:tcPr>
            <w:tcW w:w="3085" w:type="dxa"/>
          </w:tcPr>
          <w:p w14:paraId="022E4958" w14:textId="77777777" w:rsidR="001069A3" w:rsidRDefault="001069A3" w:rsidP="00831E37">
            <w:pPr>
              <w:tabs>
                <w:tab w:val="left" w:pos="851"/>
                <w:tab w:val="left" w:pos="1985"/>
                <w:tab w:val="left" w:pos="3402"/>
              </w:tabs>
              <w:spacing w:before="240"/>
              <w:rPr>
                <w:rFonts w:cs="Arial"/>
                <w:sz w:val="15"/>
                <w:szCs w:val="15"/>
                <w:u w:val="single"/>
              </w:rPr>
            </w:pPr>
            <w:r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14:paraId="218570D8" w14:textId="77777777" w:rsidR="001069A3" w:rsidRDefault="001069A3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26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1069A3" w14:paraId="55E9CB2C" w14:textId="77777777">
        <w:trPr>
          <w:trHeight w:val="2398"/>
        </w:trPr>
        <w:tc>
          <w:tcPr>
            <w:tcW w:w="5079" w:type="dxa"/>
            <w:noWrap/>
          </w:tcPr>
          <w:p w14:paraId="1746D9ED" w14:textId="77777777" w:rsidR="001069A3" w:rsidRDefault="001069A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>
              <w:rPr>
                <w:sz w:val="13"/>
                <w:szCs w:val="13"/>
              </w:rPr>
              <w:t>Dienstgebäude:</w:t>
            </w:r>
            <w:r>
              <w:rPr>
                <w:b/>
                <w:sz w:val="18"/>
                <w:szCs w:val="18"/>
              </w:rPr>
              <w:tab/>
            </w:r>
            <w:r w:rsidR="008F1E5A">
              <w:rPr>
                <w:b/>
                <w:sz w:val="18"/>
                <w:szCs w:val="18"/>
              </w:rPr>
              <w:fldChar w:fldCharType="begin"/>
            </w:r>
            <w:r w:rsidR="008F1E5A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8F1E5A">
              <w:rPr>
                <w:b/>
                <w:sz w:val="18"/>
                <w:szCs w:val="18"/>
              </w:rPr>
              <w:fldChar w:fldCharType="separate"/>
            </w:r>
            <w:r w:rsidR="00700690">
              <w:rPr>
                <w:b/>
                <w:sz w:val="18"/>
                <w:szCs w:val="18"/>
              </w:rPr>
              <w:t>Westfälische Str. 75, 57462 Olpe</w:t>
            </w:r>
            <w:r w:rsidR="008F1E5A">
              <w:rPr>
                <w:b/>
                <w:sz w:val="18"/>
                <w:szCs w:val="18"/>
              </w:rPr>
              <w:fldChar w:fldCharType="end"/>
            </w:r>
          </w:p>
          <w:p w14:paraId="14230934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Fachdienst:</w:t>
            </w:r>
            <w:r>
              <w:rPr>
                <w:sz w:val="16"/>
                <w:szCs w:val="16"/>
              </w:rPr>
              <w:tab/>
            </w:r>
            <w:r w:rsidR="00B46521">
              <w:rPr>
                <w:sz w:val="16"/>
                <w:szCs w:val="16"/>
              </w:rPr>
              <w:t>Stabsbereich 1</w:t>
            </w:r>
          </w:p>
          <w:p w14:paraId="1F24DAE5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14:paraId="63EE5636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Zimmer:</w:t>
            </w:r>
            <w:r>
              <w:rPr>
                <w:sz w:val="16"/>
                <w:szCs w:val="16"/>
              </w:rPr>
              <w:tab/>
            </w:r>
            <w:r w:rsidR="0072494B">
              <w:rPr>
                <w:sz w:val="16"/>
                <w:szCs w:val="16"/>
              </w:rPr>
              <w:t>H 1.006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</w:p>
          <w:p w14:paraId="496E3959" w14:textId="77777777" w:rsidR="001069A3" w:rsidRDefault="001069A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>
              <w:rPr>
                <w:sz w:val="13"/>
                <w:szCs w:val="13"/>
              </w:rPr>
              <w:t>Auskunft erteilt: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ab/>
            </w:r>
            <w:r w:rsidR="00662AAD">
              <w:rPr>
                <w:b/>
                <w:sz w:val="16"/>
                <w:szCs w:val="16"/>
              </w:rPr>
              <w:t>Holger</w:t>
            </w:r>
            <w:r w:rsidR="0072494B">
              <w:rPr>
                <w:b/>
                <w:sz w:val="16"/>
                <w:szCs w:val="16"/>
              </w:rPr>
              <w:t xml:space="preserve"> </w:t>
            </w:r>
            <w:r w:rsidR="00662AAD">
              <w:rPr>
                <w:b/>
                <w:sz w:val="16"/>
                <w:szCs w:val="16"/>
              </w:rPr>
              <w:t>Böhler</w:t>
            </w:r>
          </w:p>
          <w:p w14:paraId="249ADC1B" w14:textId="77777777" w:rsidR="001069A3" w:rsidRDefault="001069A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Telefon: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662AAD">
              <w:rPr>
                <w:sz w:val="16"/>
                <w:szCs w:val="16"/>
              </w:rPr>
              <w:t>+49 (0) 2761 81-354</w:t>
            </w:r>
          </w:p>
          <w:p w14:paraId="63FACA4E" w14:textId="77777777"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14:paraId="272FEBA7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Fax: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662AAD">
              <w:rPr>
                <w:sz w:val="16"/>
                <w:szCs w:val="16"/>
              </w:rPr>
              <w:t>+49 (0) 2761 81-343</w:t>
            </w:r>
          </w:p>
          <w:p w14:paraId="74702CEC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E-Mail: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hyperlink r:id="rId8" w:history="1">
              <w:r w:rsidR="005A29B6">
                <w:rPr>
                  <w:rStyle w:val="Hyperlink"/>
                  <w:sz w:val="16"/>
                  <w:szCs w:val="16"/>
                </w:rPr>
                <w:t>pressestelle@kreis-olpe.de</w:t>
              </w:r>
            </w:hyperlink>
            <w:r w:rsidR="0072494B">
              <w:rPr>
                <w:sz w:val="16"/>
                <w:szCs w:val="16"/>
              </w:rPr>
              <w:t xml:space="preserve"> </w:t>
            </w:r>
          </w:p>
          <w:p w14:paraId="0E784FF9" w14:textId="77777777" w:rsidR="00B46521" w:rsidRDefault="00B46521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 xml:space="preserve">                                           </w:t>
            </w:r>
            <w:hyperlink r:id="rId9" w:history="1">
              <w:r w:rsidR="00517968" w:rsidRPr="008748E4">
                <w:rPr>
                  <w:rStyle w:val="Hyperlink"/>
                  <w:sz w:val="16"/>
                  <w:szCs w:val="16"/>
                </w:rPr>
                <w:t>h.boehler@kreis-olpe.de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  <w:p w14:paraId="38A0CF36" w14:textId="77777777"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14:paraId="0C3A1699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Aktenzeichen: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bookmarkStart w:id="0" w:name="Aktenzeichen"/>
            <w:bookmarkEnd w:id="0"/>
            <w:r w:rsidR="00662AAD">
              <w:rPr>
                <w:sz w:val="16"/>
                <w:szCs w:val="16"/>
              </w:rPr>
              <w:t>SB 1.51</w:t>
            </w:r>
          </w:p>
          <w:p w14:paraId="2B81A61A" w14:textId="3448C519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Datum: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9835B4">
              <w:rPr>
                <w:sz w:val="16"/>
                <w:szCs w:val="16"/>
              </w:rPr>
              <w:t>20</w:t>
            </w:r>
            <w:r w:rsidR="006D567E">
              <w:rPr>
                <w:sz w:val="16"/>
                <w:szCs w:val="16"/>
              </w:rPr>
              <w:t>.</w:t>
            </w:r>
            <w:r w:rsidR="00FD05D5">
              <w:rPr>
                <w:sz w:val="16"/>
                <w:szCs w:val="16"/>
              </w:rPr>
              <w:t>10</w:t>
            </w:r>
            <w:r w:rsidR="00A502F8">
              <w:rPr>
                <w:sz w:val="16"/>
                <w:szCs w:val="16"/>
              </w:rPr>
              <w:t>.202</w:t>
            </w:r>
            <w:r w:rsidR="00792418">
              <w:rPr>
                <w:sz w:val="16"/>
                <w:szCs w:val="16"/>
              </w:rPr>
              <w:t>6</w:t>
            </w:r>
          </w:p>
          <w:p w14:paraId="27CE07F7" w14:textId="77777777"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14:paraId="26146460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Ihr Zeichen: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DD2723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DD2723">
              <w:rPr>
                <w:sz w:val="16"/>
                <w:szCs w:val="16"/>
              </w:rPr>
              <w:instrText xml:space="preserve"> FORMTEXT </w:instrText>
            </w:r>
            <w:r w:rsidR="00DD2723">
              <w:rPr>
                <w:sz w:val="16"/>
                <w:szCs w:val="16"/>
              </w:rPr>
            </w:r>
            <w:r w:rsidR="00DD2723">
              <w:rPr>
                <w:sz w:val="16"/>
                <w:szCs w:val="16"/>
              </w:rPr>
              <w:fldChar w:fldCharType="separate"/>
            </w:r>
            <w:r w:rsidR="008F1E5A">
              <w:rPr>
                <w:noProof/>
                <w:sz w:val="16"/>
                <w:szCs w:val="16"/>
              </w:rPr>
              <w:t>-</w:t>
            </w:r>
            <w:r w:rsidR="00DD2723">
              <w:rPr>
                <w:sz w:val="16"/>
                <w:szCs w:val="16"/>
              </w:rPr>
              <w:fldChar w:fldCharType="end"/>
            </w:r>
          </w:p>
          <w:p w14:paraId="775B81F3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Ihr Schreiben vom: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8F1E5A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</w:p>
          <w:p w14:paraId="0C9547A2" w14:textId="77777777" w:rsidR="001069A3" w:rsidRDefault="001069A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14:paraId="05242F1B" w14:textId="77777777" w:rsidR="001069A3" w:rsidRDefault="001069A3">
      <w:pPr>
        <w:tabs>
          <w:tab w:val="left" w:pos="851"/>
          <w:tab w:val="left" w:pos="1985"/>
          <w:tab w:val="left" w:pos="3402"/>
        </w:tabs>
        <w:ind w:right="-1"/>
      </w:pPr>
    </w:p>
    <w:p w14:paraId="582FC34C" w14:textId="77777777" w:rsidR="001069A3" w:rsidRDefault="00AA67C9">
      <w:pPr>
        <w:ind w:right="67"/>
      </w:pPr>
      <w:r>
        <w:tab/>
      </w:r>
    </w:p>
    <w:p w14:paraId="3B64260F" w14:textId="77777777" w:rsidR="001069A3" w:rsidRDefault="001069A3">
      <w:pPr>
        <w:rPr>
          <w:sz w:val="12"/>
          <w:szCs w:val="12"/>
        </w:rPr>
      </w:pPr>
    </w:p>
    <w:p w14:paraId="0C14D310" w14:textId="77777777" w:rsidR="001069A3" w:rsidRPr="00E912F9" w:rsidRDefault="001069A3">
      <w:pPr>
        <w:rPr>
          <w:sz w:val="22"/>
          <w:szCs w:val="22"/>
        </w:rPr>
      </w:pPr>
      <w:bookmarkStart w:id="1" w:name="Anrede"/>
      <w:bookmarkEnd w:id="1"/>
    </w:p>
    <w:p w14:paraId="15F1B67A" w14:textId="77777777" w:rsidR="001069A3" w:rsidRPr="00E912F9" w:rsidRDefault="001069A3">
      <w:pPr>
        <w:rPr>
          <w:sz w:val="22"/>
          <w:szCs w:val="22"/>
        </w:rPr>
      </w:pPr>
      <w:bookmarkStart w:id="2" w:name="VorNachname"/>
      <w:bookmarkEnd w:id="2"/>
    </w:p>
    <w:p w14:paraId="74F2197E" w14:textId="77777777" w:rsidR="001069A3" w:rsidRPr="00E912F9" w:rsidRDefault="001069A3">
      <w:pPr>
        <w:tabs>
          <w:tab w:val="left" w:pos="5387"/>
        </w:tabs>
        <w:rPr>
          <w:sz w:val="22"/>
          <w:szCs w:val="22"/>
        </w:rPr>
      </w:pPr>
      <w:bookmarkStart w:id="3" w:name="Straße"/>
      <w:bookmarkEnd w:id="3"/>
    </w:p>
    <w:p w14:paraId="06C8F94D" w14:textId="77777777" w:rsidR="001069A3" w:rsidRPr="00E912F9" w:rsidRDefault="001069A3">
      <w:pPr>
        <w:rPr>
          <w:sz w:val="22"/>
          <w:szCs w:val="22"/>
        </w:rPr>
      </w:pPr>
      <w:bookmarkStart w:id="4" w:name="PLZORT"/>
      <w:bookmarkEnd w:id="4"/>
    </w:p>
    <w:p w14:paraId="6710C2A1" w14:textId="77777777" w:rsidR="001069A3" w:rsidRPr="00E912F9" w:rsidRDefault="001069A3">
      <w:pPr>
        <w:rPr>
          <w:sz w:val="22"/>
          <w:szCs w:val="22"/>
        </w:rPr>
      </w:pPr>
    </w:p>
    <w:p w14:paraId="09079B85" w14:textId="77777777" w:rsidR="001069A3" w:rsidRPr="00E912F9" w:rsidRDefault="001069A3">
      <w:pPr>
        <w:rPr>
          <w:sz w:val="22"/>
          <w:szCs w:val="22"/>
        </w:rPr>
      </w:pPr>
    </w:p>
    <w:p w14:paraId="03E5E88E" w14:textId="77777777" w:rsidR="001069A3" w:rsidRPr="00E912F9" w:rsidRDefault="001069A3">
      <w:pPr>
        <w:rPr>
          <w:sz w:val="22"/>
          <w:szCs w:val="22"/>
        </w:rPr>
      </w:pPr>
    </w:p>
    <w:p w14:paraId="26173BA5" w14:textId="77777777" w:rsidR="001069A3" w:rsidRPr="00E912F9" w:rsidRDefault="001069A3">
      <w:pPr>
        <w:rPr>
          <w:sz w:val="22"/>
          <w:szCs w:val="22"/>
        </w:rPr>
      </w:pPr>
    </w:p>
    <w:p w14:paraId="6457FB49" w14:textId="77777777" w:rsidR="000B63F4" w:rsidRDefault="000B63F4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14:paraId="1E501143" w14:textId="77777777" w:rsidR="00EE7145" w:rsidRDefault="00EE7145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14:paraId="5D82BD08" w14:textId="51D27B76" w:rsidR="009835B4" w:rsidRPr="0065772F" w:rsidRDefault="009835B4" w:rsidP="009835B4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65772F">
        <w:rPr>
          <w:rFonts w:cs="Arial"/>
          <w:b/>
          <w:bCs/>
          <w:sz w:val="24"/>
          <w:szCs w:val="24"/>
        </w:rPr>
        <w:t xml:space="preserve">Presseinformation Nr. </w:t>
      </w:r>
      <w:r w:rsidR="000920DE">
        <w:rPr>
          <w:rFonts w:cs="Arial"/>
          <w:b/>
          <w:bCs/>
          <w:sz w:val="24"/>
          <w:szCs w:val="24"/>
        </w:rPr>
        <w:t>132</w:t>
      </w:r>
      <w:r>
        <w:rPr>
          <w:rFonts w:cs="Arial"/>
          <w:b/>
          <w:bCs/>
          <w:sz w:val="24"/>
          <w:szCs w:val="24"/>
        </w:rPr>
        <w:t>/2026</w:t>
      </w:r>
    </w:p>
    <w:p w14:paraId="72B38812" w14:textId="77777777" w:rsidR="009835B4" w:rsidRDefault="009835B4" w:rsidP="00413E25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14:paraId="3A384A49" w14:textId="5E54B49B" w:rsidR="00505D53" w:rsidRDefault="00505D53" w:rsidP="0065744E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ABC-Übung mit </w:t>
      </w:r>
      <w:r w:rsidR="000D28F7">
        <w:rPr>
          <w:b/>
          <w:sz w:val="22"/>
          <w:szCs w:val="22"/>
        </w:rPr>
        <w:t>rund</w:t>
      </w:r>
      <w:r>
        <w:rPr>
          <w:b/>
          <w:sz w:val="22"/>
          <w:szCs w:val="22"/>
        </w:rPr>
        <w:t xml:space="preserve"> </w:t>
      </w:r>
      <w:r w:rsidRPr="00864FC4">
        <w:rPr>
          <w:b/>
          <w:sz w:val="22"/>
          <w:szCs w:val="22"/>
        </w:rPr>
        <w:t>2</w:t>
      </w:r>
      <w:r w:rsidR="00A90363" w:rsidRPr="00864FC4">
        <w:rPr>
          <w:b/>
          <w:sz w:val="22"/>
          <w:szCs w:val="22"/>
        </w:rPr>
        <w:t>6</w:t>
      </w:r>
      <w:r w:rsidRPr="00864FC4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Einsatzkräften</w:t>
      </w:r>
      <w:r w:rsidR="009835B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>Zusammenarbeit vieler Organisationen</w:t>
      </w:r>
      <w:r w:rsidR="00A12DF7">
        <w:rPr>
          <w:b/>
          <w:sz w:val="22"/>
          <w:szCs w:val="22"/>
        </w:rPr>
        <w:t xml:space="preserve"> </w:t>
      </w:r>
      <w:r w:rsidR="00A25860">
        <w:rPr>
          <w:b/>
          <w:sz w:val="22"/>
          <w:szCs w:val="22"/>
        </w:rPr>
        <w:t>wichtig</w:t>
      </w:r>
    </w:p>
    <w:p w14:paraId="1C86B08F" w14:textId="77777777" w:rsidR="00505D53" w:rsidRDefault="00505D53" w:rsidP="006C55EF">
      <w:pPr>
        <w:rPr>
          <w:sz w:val="22"/>
          <w:szCs w:val="22"/>
        </w:rPr>
      </w:pPr>
    </w:p>
    <w:p w14:paraId="4280E412" w14:textId="77777777" w:rsidR="009835B4" w:rsidRDefault="00A24178" w:rsidP="006C55EF">
      <w:pPr>
        <w:pStyle w:val="KeinLeerraum"/>
        <w:jc w:val="both"/>
        <w:rPr>
          <w:rFonts w:ascii="Arial" w:hAnsi="Arial" w:cs="Arial"/>
          <w:color w:val="1E1E1E"/>
        </w:rPr>
      </w:pPr>
      <w:r>
        <w:rPr>
          <w:rFonts w:ascii="Arial" w:hAnsi="Arial" w:cs="Arial"/>
          <w:color w:val="1E1E1E"/>
        </w:rPr>
        <w:t>Das richtige Zusammenwirken im Ernstfall verlangt Training. Daher führt</w:t>
      </w:r>
      <w:r w:rsidR="009835B4">
        <w:rPr>
          <w:rFonts w:ascii="Arial" w:hAnsi="Arial" w:cs="Arial"/>
          <w:color w:val="1E1E1E"/>
        </w:rPr>
        <w:t>e</w:t>
      </w:r>
      <w:r>
        <w:rPr>
          <w:rFonts w:ascii="Arial" w:hAnsi="Arial" w:cs="Arial"/>
          <w:color w:val="1E1E1E"/>
        </w:rPr>
        <w:t xml:space="preserve"> der Kreis Olpe am Samstag (17. Oktober 2026) </w:t>
      </w:r>
      <w:r w:rsidR="00F4012A">
        <w:rPr>
          <w:rFonts w:ascii="Arial" w:hAnsi="Arial" w:cs="Arial"/>
          <w:color w:val="1E1E1E"/>
        </w:rPr>
        <w:t xml:space="preserve">an der Kalkwerkstraße </w:t>
      </w:r>
      <w:r>
        <w:rPr>
          <w:rFonts w:ascii="Arial" w:hAnsi="Arial" w:cs="Arial"/>
          <w:color w:val="1E1E1E"/>
        </w:rPr>
        <w:t xml:space="preserve">in </w:t>
      </w:r>
      <w:proofErr w:type="spellStart"/>
      <w:r>
        <w:rPr>
          <w:rFonts w:ascii="Arial" w:hAnsi="Arial" w:cs="Arial"/>
          <w:color w:val="1E1E1E"/>
        </w:rPr>
        <w:t>Fretter</w:t>
      </w:r>
      <w:proofErr w:type="spellEnd"/>
      <w:r>
        <w:rPr>
          <w:rFonts w:ascii="Arial" w:hAnsi="Arial" w:cs="Arial"/>
          <w:color w:val="1E1E1E"/>
        </w:rPr>
        <w:t xml:space="preserve"> eine wichtige ABC-Übung durch - zusammen mit der Gemeinde Finnentrop, der Firma M</w:t>
      </w:r>
      <w:r w:rsidR="00DE2B19">
        <w:rPr>
          <w:rFonts w:ascii="Arial" w:hAnsi="Arial" w:cs="Arial"/>
          <w:color w:val="1E1E1E"/>
        </w:rPr>
        <w:t>AXAM</w:t>
      </w:r>
      <w:r>
        <w:rPr>
          <w:rFonts w:ascii="Arial" w:hAnsi="Arial" w:cs="Arial"/>
          <w:color w:val="1E1E1E"/>
        </w:rPr>
        <w:t xml:space="preserve"> Deutschland GmbH sowie zahlreichen Organisationen im Rettungsdienst sowie im Brand- und Bevölkerungsschutz.</w:t>
      </w:r>
    </w:p>
    <w:p w14:paraId="3A9A34B4" w14:textId="77777777" w:rsidR="009835B4" w:rsidRDefault="009835B4" w:rsidP="006C55EF">
      <w:pPr>
        <w:pStyle w:val="KeinLeerraum"/>
        <w:jc w:val="both"/>
        <w:rPr>
          <w:rFonts w:ascii="Arial" w:hAnsi="Arial" w:cs="Arial"/>
          <w:color w:val="1E1E1E"/>
        </w:rPr>
      </w:pPr>
    </w:p>
    <w:p w14:paraId="68416152" w14:textId="7632AA0D" w:rsidR="00A24178" w:rsidRDefault="00A24178" w:rsidP="006C55EF">
      <w:pPr>
        <w:pStyle w:val="KeinLeerraum"/>
        <w:jc w:val="both"/>
        <w:rPr>
          <w:rFonts w:ascii="Arial" w:hAnsi="Arial" w:cs="Arial"/>
          <w:color w:val="1E1E1E"/>
        </w:rPr>
      </w:pPr>
      <w:r>
        <w:rPr>
          <w:rFonts w:ascii="Arial" w:hAnsi="Arial" w:cs="Arial"/>
          <w:color w:val="1E1E1E"/>
        </w:rPr>
        <w:t>Insgesamt n</w:t>
      </w:r>
      <w:r w:rsidR="009835B4">
        <w:rPr>
          <w:rFonts w:ascii="Arial" w:hAnsi="Arial" w:cs="Arial"/>
          <w:color w:val="1E1E1E"/>
        </w:rPr>
        <w:t>a</w:t>
      </w:r>
      <w:r>
        <w:rPr>
          <w:rFonts w:ascii="Arial" w:hAnsi="Arial" w:cs="Arial"/>
          <w:color w:val="1E1E1E"/>
        </w:rPr>
        <w:t xml:space="preserve">hmen ca. </w:t>
      </w:r>
      <w:r w:rsidRPr="00864FC4">
        <w:rPr>
          <w:rFonts w:ascii="Arial" w:hAnsi="Arial" w:cs="Arial"/>
          <w:color w:val="1E1E1E"/>
        </w:rPr>
        <w:t>2</w:t>
      </w:r>
      <w:r w:rsidR="00A90363" w:rsidRPr="00864FC4">
        <w:rPr>
          <w:rFonts w:ascii="Arial" w:hAnsi="Arial" w:cs="Arial"/>
          <w:color w:val="1E1E1E"/>
        </w:rPr>
        <w:t>6</w:t>
      </w:r>
      <w:r w:rsidRPr="00864FC4">
        <w:rPr>
          <w:rFonts w:ascii="Arial" w:hAnsi="Arial" w:cs="Arial"/>
          <w:color w:val="1E1E1E"/>
        </w:rPr>
        <w:t>0</w:t>
      </w:r>
      <w:r>
        <w:rPr>
          <w:rFonts w:ascii="Arial" w:hAnsi="Arial" w:cs="Arial"/>
          <w:color w:val="1E1E1E"/>
        </w:rPr>
        <w:t xml:space="preserve"> Einsatzkräfte mit etwa 60 Fahrzeugen teil</w:t>
      </w:r>
      <w:r w:rsidR="009835B4">
        <w:rPr>
          <w:rFonts w:ascii="Arial" w:hAnsi="Arial" w:cs="Arial"/>
          <w:color w:val="1E1E1E"/>
        </w:rPr>
        <w:t xml:space="preserve">, zusätzlich gewährleisteten rund 60 Feuerwehrleute den sogenannten Grundschutz </w:t>
      </w:r>
      <w:r w:rsidR="00FD30F2">
        <w:rPr>
          <w:rFonts w:ascii="Arial" w:hAnsi="Arial" w:cs="Arial"/>
          <w:color w:val="1E1E1E"/>
        </w:rPr>
        <w:t>für den Fall eines</w:t>
      </w:r>
      <w:r w:rsidR="009835B4">
        <w:rPr>
          <w:rFonts w:ascii="Arial" w:hAnsi="Arial" w:cs="Arial"/>
          <w:color w:val="1E1E1E"/>
        </w:rPr>
        <w:t xml:space="preserve"> realen Ernstfall</w:t>
      </w:r>
      <w:r w:rsidR="00FD30F2">
        <w:rPr>
          <w:rFonts w:ascii="Arial" w:hAnsi="Arial" w:cs="Arial"/>
          <w:color w:val="1E1E1E"/>
        </w:rPr>
        <w:t>s</w:t>
      </w:r>
      <w:r w:rsidR="009835B4">
        <w:rPr>
          <w:rFonts w:ascii="Arial" w:hAnsi="Arial" w:cs="Arial"/>
          <w:color w:val="1E1E1E"/>
        </w:rPr>
        <w:t xml:space="preserve"> in der Gemeinde Finnentrop und der Stadt Lennestadt</w:t>
      </w:r>
      <w:r>
        <w:rPr>
          <w:rFonts w:ascii="Arial" w:hAnsi="Arial" w:cs="Arial"/>
          <w:color w:val="1E1E1E"/>
        </w:rPr>
        <w:t xml:space="preserve">. </w:t>
      </w:r>
      <w:r w:rsidR="00167F70">
        <w:rPr>
          <w:rFonts w:ascii="Arial" w:hAnsi="Arial" w:cs="Arial"/>
          <w:color w:val="1E1E1E"/>
        </w:rPr>
        <w:t xml:space="preserve">Die Kalkwerkstraße und das nähere Umfeld glich einem Blaulichtmeer. </w:t>
      </w:r>
      <w:r w:rsidR="00FD30F2">
        <w:rPr>
          <w:rFonts w:ascii="Arial" w:hAnsi="Arial" w:cs="Arial"/>
          <w:color w:val="1E1E1E"/>
        </w:rPr>
        <w:t xml:space="preserve">Zugleich </w:t>
      </w:r>
      <w:r w:rsidR="00167F70">
        <w:rPr>
          <w:rFonts w:ascii="Arial" w:hAnsi="Arial" w:cs="Arial"/>
          <w:color w:val="1E1E1E"/>
        </w:rPr>
        <w:t xml:space="preserve">erhielten die </w:t>
      </w:r>
      <w:r w:rsidR="00FD30F2">
        <w:rPr>
          <w:rFonts w:ascii="Arial" w:hAnsi="Arial" w:cs="Arial"/>
          <w:color w:val="1E1E1E"/>
        </w:rPr>
        <w:t>interessierten Bürgerinnen und Bürger</w:t>
      </w:r>
      <w:r w:rsidR="00167F70">
        <w:rPr>
          <w:rFonts w:ascii="Arial" w:hAnsi="Arial" w:cs="Arial"/>
          <w:color w:val="1E1E1E"/>
        </w:rPr>
        <w:t xml:space="preserve"> einen Einblick in die vielseitige technische Ausstattung der beteiligten Organisationen. Die Szenerie beeindruckte.</w:t>
      </w:r>
    </w:p>
    <w:p w14:paraId="2E22C9E2" w14:textId="77777777" w:rsidR="00A24178" w:rsidRDefault="00A24178" w:rsidP="006C55EF">
      <w:pPr>
        <w:pStyle w:val="KeinLeerraum"/>
        <w:jc w:val="both"/>
        <w:rPr>
          <w:rFonts w:ascii="Arial" w:hAnsi="Arial" w:cs="Arial"/>
          <w:color w:val="1E1E1E"/>
        </w:rPr>
      </w:pPr>
    </w:p>
    <w:p w14:paraId="05DEA8A3" w14:textId="5B5EDFDA" w:rsidR="009835B4" w:rsidRDefault="00A24178" w:rsidP="002B6BDB">
      <w:pPr>
        <w:pStyle w:val="KeinLeerraum"/>
        <w:jc w:val="both"/>
        <w:rPr>
          <w:rFonts w:ascii="Arial" w:hAnsi="Arial" w:cs="Arial"/>
          <w:color w:val="1E1E1E"/>
        </w:rPr>
      </w:pPr>
      <w:r>
        <w:rPr>
          <w:rFonts w:ascii="Arial" w:hAnsi="Arial" w:cs="Arial"/>
          <w:color w:val="1E1E1E"/>
        </w:rPr>
        <w:t>Gemeinsam woll</w:t>
      </w:r>
      <w:r w:rsidR="009835B4">
        <w:rPr>
          <w:rFonts w:ascii="Arial" w:hAnsi="Arial" w:cs="Arial"/>
          <w:color w:val="1E1E1E"/>
        </w:rPr>
        <w:t>t</w:t>
      </w:r>
      <w:r>
        <w:rPr>
          <w:rFonts w:ascii="Arial" w:hAnsi="Arial" w:cs="Arial"/>
          <w:color w:val="1E1E1E"/>
        </w:rPr>
        <w:t xml:space="preserve">en die </w:t>
      </w:r>
      <w:r w:rsidR="002B6BDB">
        <w:rPr>
          <w:rFonts w:ascii="Arial" w:hAnsi="Arial" w:cs="Arial"/>
          <w:color w:val="1E1E1E"/>
        </w:rPr>
        <w:t xml:space="preserve">Hilfsorganisationen im Haupt- und </w:t>
      </w:r>
      <w:r w:rsidR="00864FC4">
        <w:rPr>
          <w:rFonts w:ascii="Arial" w:hAnsi="Arial" w:cs="Arial"/>
          <w:color w:val="1E1E1E"/>
        </w:rPr>
        <w:t xml:space="preserve">im </w:t>
      </w:r>
      <w:r w:rsidR="002B6BDB">
        <w:rPr>
          <w:rFonts w:ascii="Arial" w:hAnsi="Arial" w:cs="Arial"/>
          <w:color w:val="1E1E1E"/>
        </w:rPr>
        <w:t xml:space="preserve">Ehrenamt </w:t>
      </w:r>
      <w:r w:rsidR="00A12DF7">
        <w:rPr>
          <w:rFonts w:ascii="Arial" w:hAnsi="Arial" w:cs="Arial"/>
          <w:color w:val="1E1E1E"/>
        </w:rPr>
        <w:t xml:space="preserve">unter dem Übungstitel „Rauch statt Knall“ </w:t>
      </w:r>
      <w:r>
        <w:rPr>
          <w:rFonts w:ascii="Arial" w:hAnsi="Arial" w:cs="Arial"/>
          <w:color w:val="1E1E1E"/>
        </w:rPr>
        <w:t>wichtige Schritte in der Einsatzkooperation testen, einüben und ggf. verbessern</w:t>
      </w:r>
      <w:r w:rsidR="00167F70">
        <w:rPr>
          <w:rFonts w:ascii="Arial" w:hAnsi="Arial" w:cs="Arial"/>
          <w:color w:val="1E1E1E"/>
        </w:rPr>
        <w:t>.</w:t>
      </w:r>
    </w:p>
    <w:p w14:paraId="4DDC7B64" w14:textId="77777777" w:rsidR="009835B4" w:rsidRDefault="009835B4" w:rsidP="002B6BDB">
      <w:pPr>
        <w:pStyle w:val="KeinLeerraum"/>
        <w:jc w:val="both"/>
        <w:rPr>
          <w:rFonts w:ascii="Arial" w:hAnsi="Arial" w:cs="Arial"/>
          <w:color w:val="1E1E1E"/>
        </w:rPr>
      </w:pPr>
    </w:p>
    <w:p w14:paraId="43A8C704" w14:textId="49F818CE" w:rsidR="009835B4" w:rsidRDefault="009835B4" w:rsidP="002B6BDB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  <w:color w:val="1E1E1E"/>
        </w:rPr>
        <w:t xml:space="preserve">„Die verschiedenen Einheiten haben sehr gut miteinander kooperiert. Gleichwohl zeigt uns eine solche Übung an unterschiedlichen Stellen Verbesserungspotenzial auf“, resümiert Brandamtmann </w:t>
      </w:r>
      <w:r w:rsidRPr="00DE2B19">
        <w:rPr>
          <w:rFonts w:ascii="Arial" w:hAnsi="Arial" w:cs="Arial"/>
          <w:bCs/>
          <w:color w:val="1E1E1E"/>
        </w:rPr>
        <w:t>Thomas Krippendorf</w:t>
      </w:r>
      <w:r>
        <w:rPr>
          <w:rFonts w:ascii="Arial" w:hAnsi="Arial" w:cs="Arial"/>
          <w:bCs/>
          <w:color w:val="1E1E1E"/>
        </w:rPr>
        <w:t xml:space="preserve"> </w:t>
      </w:r>
      <w:r w:rsidRPr="00DE2B19">
        <w:rPr>
          <w:rFonts w:ascii="Arial" w:hAnsi="Arial" w:cs="Arial"/>
          <w:bCs/>
          <w:color w:val="1E1E1E"/>
        </w:rPr>
        <w:t xml:space="preserve">vom Fachdienst </w:t>
      </w:r>
      <w:r>
        <w:rPr>
          <w:rFonts w:ascii="Arial" w:hAnsi="Arial" w:cs="Arial"/>
          <w:bCs/>
          <w:color w:val="1E1E1E"/>
        </w:rPr>
        <w:t>„</w:t>
      </w:r>
      <w:r w:rsidRPr="00DE2B19">
        <w:rPr>
          <w:rFonts w:ascii="Arial" w:hAnsi="Arial" w:cs="Arial"/>
          <w:bCs/>
          <w:color w:val="1E1E1E"/>
        </w:rPr>
        <w:t>Brand- und Bevölkerungsschutz, Rettungsdienst“ des Kreises Olpe</w:t>
      </w:r>
      <w:r>
        <w:rPr>
          <w:rFonts w:ascii="Arial" w:hAnsi="Arial" w:cs="Arial"/>
          <w:bCs/>
          <w:color w:val="1E1E1E"/>
        </w:rPr>
        <w:t>. Er hatte die Übung geplant, organisiert und wertet nun die</w:t>
      </w:r>
      <w:r>
        <w:rPr>
          <w:rFonts w:ascii="Arial" w:hAnsi="Arial" w:cs="Arial"/>
        </w:rPr>
        <w:t xml:space="preserve"> Abläufe der Übung aus.</w:t>
      </w:r>
    </w:p>
    <w:p w14:paraId="21B2B277" w14:textId="77777777" w:rsidR="009835B4" w:rsidRDefault="009835B4" w:rsidP="002B6BDB">
      <w:pPr>
        <w:pStyle w:val="KeinLeerraum"/>
        <w:jc w:val="both"/>
        <w:rPr>
          <w:rFonts w:ascii="Arial" w:hAnsi="Arial" w:cs="Arial"/>
        </w:rPr>
      </w:pPr>
    </w:p>
    <w:p w14:paraId="2CE5119D" w14:textId="78FE7BC3" w:rsidR="002B6BDB" w:rsidRPr="00824990" w:rsidRDefault="0022026A" w:rsidP="002B6BDB">
      <w:pPr>
        <w:pStyle w:val="KeinLeerraum"/>
        <w:jc w:val="both"/>
        <w:rPr>
          <w:rFonts w:ascii="Arial" w:hAnsi="Arial" w:cs="Arial"/>
          <w:b/>
          <w:color w:val="1E1E1E"/>
        </w:rPr>
      </w:pPr>
      <w:r w:rsidRPr="00824990">
        <w:rPr>
          <w:rFonts w:ascii="Arial" w:hAnsi="Arial" w:cs="Arial"/>
          <w:b/>
          <w:color w:val="1E1E1E"/>
        </w:rPr>
        <w:t xml:space="preserve">Beteiligt </w:t>
      </w:r>
      <w:r w:rsidR="00FD05D5">
        <w:rPr>
          <w:rFonts w:ascii="Arial" w:hAnsi="Arial" w:cs="Arial"/>
          <w:b/>
          <w:color w:val="1E1E1E"/>
        </w:rPr>
        <w:t xml:space="preserve">an der Übung </w:t>
      </w:r>
      <w:r w:rsidR="009835B4">
        <w:rPr>
          <w:rFonts w:ascii="Arial" w:hAnsi="Arial" w:cs="Arial"/>
          <w:b/>
          <w:color w:val="1E1E1E"/>
        </w:rPr>
        <w:t>waren</w:t>
      </w:r>
      <w:r w:rsidRPr="00824990">
        <w:rPr>
          <w:rFonts w:ascii="Arial" w:hAnsi="Arial" w:cs="Arial"/>
          <w:b/>
          <w:color w:val="1E1E1E"/>
        </w:rPr>
        <w:t>:</w:t>
      </w:r>
    </w:p>
    <w:p w14:paraId="6AE16C27" w14:textId="77777777" w:rsidR="00824990" w:rsidRDefault="00824990" w:rsidP="002B6BDB">
      <w:pPr>
        <w:pStyle w:val="KeinLeerraum"/>
        <w:jc w:val="both"/>
        <w:rPr>
          <w:rFonts w:ascii="Arial" w:hAnsi="Arial" w:cs="Arial"/>
          <w:color w:val="1E1E1E"/>
        </w:rPr>
      </w:pPr>
    </w:p>
    <w:p w14:paraId="64FF163E" w14:textId="3BC29C76" w:rsidR="0022026A" w:rsidRDefault="00505D53" w:rsidP="00505D53">
      <w:pPr>
        <w:pStyle w:val="KeinLeerraum"/>
        <w:numPr>
          <w:ilvl w:val="0"/>
          <w:numId w:val="7"/>
        </w:numPr>
        <w:jc w:val="both"/>
        <w:rPr>
          <w:rFonts w:ascii="Arial" w:hAnsi="Arial" w:cs="Arial"/>
          <w:color w:val="1E1E1E"/>
        </w:rPr>
      </w:pPr>
      <w:r>
        <w:rPr>
          <w:rFonts w:ascii="Arial" w:hAnsi="Arial" w:cs="Arial"/>
          <w:color w:val="1E1E1E"/>
        </w:rPr>
        <w:t>d</w:t>
      </w:r>
      <w:r w:rsidR="0022026A">
        <w:rPr>
          <w:rFonts w:ascii="Arial" w:hAnsi="Arial" w:cs="Arial"/>
          <w:color w:val="1E1E1E"/>
        </w:rPr>
        <w:t xml:space="preserve">ie Freiwillige Feuerwehr der </w:t>
      </w:r>
      <w:r w:rsidR="00DE2B19">
        <w:rPr>
          <w:rFonts w:ascii="Arial" w:hAnsi="Arial" w:cs="Arial"/>
          <w:color w:val="1E1E1E"/>
        </w:rPr>
        <w:t>Gemeinde Finnentrop sowie der Städte Attendorn und Lennestadt</w:t>
      </w:r>
      <w:r w:rsidR="0022026A">
        <w:rPr>
          <w:rFonts w:ascii="Arial" w:hAnsi="Arial" w:cs="Arial"/>
          <w:color w:val="1E1E1E"/>
        </w:rPr>
        <w:t xml:space="preserve"> sowie </w:t>
      </w:r>
      <w:r w:rsidR="00864FC4">
        <w:rPr>
          <w:rFonts w:ascii="Arial" w:hAnsi="Arial" w:cs="Arial"/>
          <w:color w:val="1E1E1E"/>
        </w:rPr>
        <w:t xml:space="preserve">mit </w:t>
      </w:r>
      <w:r w:rsidR="00DE2B19">
        <w:rPr>
          <w:rFonts w:ascii="Arial" w:hAnsi="Arial" w:cs="Arial"/>
          <w:color w:val="1E1E1E"/>
        </w:rPr>
        <w:t>ABC-</w:t>
      </w:r>
      <w:r w:rsidR="00003DE4">
        <w:rPr>
          <w:rFonts w:ascii="Arial" w:hAnsi="Arial" w:cs="Arial"/>
          <w:color w:val="1E1E1E"/>
        </w:rPr>
        <w:t>Einheiten</w:t>
      </w:r>
      <w:r w:rsidR="0022026A">
        <w:rPr>
          <w:rFonts w:ascii="Arial" w:hAnsi="Arial" w:cs="Arial"/>
          <w:color w:val="1E1E1E"/>
        </w:rPr>
        <w:t xml:space="preserve"> aus dem Kreis Olpe</w:t>
      </w:r>
      <w:r>
        <w:rPr>
          <w:rFonts w:ascii="Arial" w:hAnsi="Arial" w:cs="Arial"/>
          <w:color w:val="1E1E1E"/>
        </w:rPr>
        <w:t>,</w:t>
      </w:r>
    </w:p>
    <w:p w14:paraId="29052EF4" w14:textId="0CB4B2DC" w:rsidR="0022026A" w:rsidRDefault="00505D53" w:rsidP="00505D53">
      <w:pPr>
        <w:pStyle w:val="KeinLeerraum"/>
        <w:numPr>
          <w:ilvl w:val="0"/>
          <w:numId w:val="7"/>
        </w:numPr>
        <w:jc w:val="both"/>
        <w:rPr>
          <w:rFonts w:ascii="Arial" w:hAnsi="Arial" w:cs="Arial"/>
          <w:color w:val="1E1E1E"/>
        </w:rPr>
      </w:pPr>
      <w:r>
        <w:rPr>
          <w:rFonts w:ascii="Arial" w:hAnsi="Arial" w:cs="Arial"/>
          <w:color w:val="1E1E1E"/>
        </w:rPr>
        <w:t>d</w:t>
      </w:r>
      <w:r w:rsidR="0022026A">
        <w:rPr>
          <w:rFonts w:ascii="Arial" w:hAnsi="Arial" w:cs="Arial"/>
          <w:color w:val="1E1E1E"/>
        </w:rPr>
        <w:t>er Rettungsdienst des Kreises Olpe</w:t>
      </w:r>
      <w:r>
        <w:rPr>
          <w:rFonts w:ascii="Arial" w:hAnsi="Arial" w:cs="Arial"/>
          <w:color w:val="1E1E1E"/>
        </w:rPr>
        <w:t>,</w:t>
      </w:r>
    </w:p>
    <w:p w14:paraId="27D3AE87" w14:textId="2882E494" w:rsidR="0022026A" w:rsidRDefault="00505D53" w:rsidP="00505D53">
      <w:pPr>
        <w:pStyle w:val="KeinLeerraum"/>
        <w:numPr>
          <w:ilvl w:val="0"/>
          <w:numId w:val="7"/>
        </w:numPr>
        <w:jc w:val="both"/>
        <w:rPr>
          <w:rFonts w:ascii="Arial" w:hAnsi="Arial" w:cs="Arial"/>
          <w:color w:val="1E1E1E"/>
        </w:rPr>
      </w:pPr>
      <w:r>
        <w:rPr>
          <w:rFonts w:ascii="Arial" w:hAnsi="Arial" w:cs="Arial"/>
          <w:color w:val="1E1E1E"/>
        </w:rPr>
        <w:t>d</w:t>
      </w:r>
      <w:r w:rsidR="0022026A">
        <w:rPr>
          <w:rFonts w:ascii="Arial" w:hAnsi="Arial" w:cs="Arial"/>
          <w:color w:val="1E1E1E"/>
        </w:rPr>
        <w:t>as Deutsche Rote Kreuz (</w:t>
      </w:r>
      <w:r w:rsidR="0022026A" w:rsidRPr="00864FC4">
        <w:rPr>
          <w:rFonts w:ascii="Arial" w:hAnsi="Arial" w:cs="Arial"/>
          <w:color w:val="1E1E1E"/>
        </w:rPr>
        <w:t>Kreisverband Olpe</w:t>
      </w:r>
      <w:r w:rsidR="0022026A">
        <w:rPr>
          <w:rFonts w:ascii="Arial" w:hAnsi="Arial" w:cs="Arial"/>
          <w:color w:val="1E1E1E"/>
        </w:rPr>
        <w:t>)</w:t>
      </w:r>
      <w:r>
        <w:rPr>
          <w:rFonts w:ascii="Arial" w:hAnsi="Arial" w:cs="Arial"/>
          <w:color w:val="1E1E1E"/>
        </w:rPr>
        <w:t>,</w:t>
      </w:r>
    </w:p>
    <w:p w14:paraId="7EDB317A" w14:textId="534CB2A8" w:rsidR="0022026A" w:rsidRDefault="00505D53" w:rsidP="00505D53">
      <w:pPr>
        <w:pStyle w:val="KeinLeerraum"/>
        <w:numPr>
          <w:ilvl w:val="0"/>
          <w:numId w:val="7"/>
        </w:numPr>
        <w:jc w:val="both"/>
        <w:rPr>
          <w:rFonts w:ascii="Arial" w:hAnsi="Arial" w:cs="Arial"/>
          <w:color w:val="1E1E1E"/>
        </w:rPr>
      </w:pPr>
      <w:r>
        <w:rPr>
          <w:rFonts w:ascii="Arial" w:hAnsi="Arial" w:cs="Arial"/>
          <w:color w:val="1E1E1E"/>
        </w:rPr>
        <w:t>d</w:t>
      </w:r>
      <w:r w:rsidR="0022026A">
        <w:rPr>
          <w:rFonts w:ascii="Arial" w:hAnsi="Arial" w:cs="Arial"/>
          <w:color w:val="1E1E1E"/>
        </w:rPr>
        <w:t>er Malteser</w:t>
      </w:r>
      <w:r w:rsidR="00A90363">
        <w:rPr>
          <w:rFonts w:ascii="Arial" w:hAnsi="Arial" w:cs="Arial"/>
          <w:color w:val="1E1E1E"/>
        </w:rPr>
        <w:t xml:space="preserve"> </w:t>
      </w:r>
      <w:r w:rsidR="0022026A">
        <w:rPr>
          <w:rFonts w:ascii="Arial" w:hAnsi="Arial" w:cs="Arial"/>
          <w:color w:val="1E1E1E"/>
        </w:rPr>
        <w:t>Hilfsdienst (</w:t>
      </w:r>
      <w:r w:rsidR="00A90363" w:rsidRPr="00864FC4">
        <w:rPr>
          <w:rFonts w:ascii="Arial" w:hAnsi="Arial" w:cs="Arial"/>
          <w:color w:val="1E1E1E"/>
        </w:rPr>
        <w:t>Stadtgliederung</w:t>
      </w:r>
      <w:r w:rsidR="0022026A" w:rsidRPr="00864FC4">
        <w:rPr>
          <w:rFonts w:ascii="Arial" w:hAnsi="Arial" w:cs="Arial"/>
          <w:color w:val="1E1E1E"/>
        </w:rPr>
        <w:t xml:space="preserve"> Olpe</w:t>
      </w:r>
      <w:r w:rsidR="0022026A">
        <w:rPr>
          <w:rFonts w:ascii="Arial" w:hAnsi="Arial" w:cs="Arial"/>
          <w:color w:val="1E1E1E"/>
        </w:rPr>
        <w:t>)</w:t>
      </w:r>
      <w:r>
        <w:rPr>
          <w:rFonts w:ascii="Arial" w:hAnsi="Arial" w:cs="Arial"/>
          <w:color w:val="1E1E1E"/>
        </w:rPr>
        <w:t>,</w:t>
      </w:r>
    </w:p>
    <w:p w14:paraId="57A22545" w14:textId="2C107D28" w:rsidR="00DE2B19" w:rsidRDefault="00DE2B19" w:rsidP="00505D53">
      <w:pPr>
        <w:pStyle w:val="KeinLeerraum"/>
        <w:numPr>
          <w:ilvl w:val="0"/>
          <w:numId w:val="7"/>
        </w:numPr>
        <w:jc w:val="both"/>
        <w:rPr>
          <w:rFonts w:ascii="Arial" w:hAnsi="Arial" w:cs="Arial"/>
          <w:color w:val="1E1E1E"/>
        </w:rPr>
      </w:pPr>
      <w:r>
        <w:rPr>
          <w:rFonts w:ascii="Arial" w:hAnsi="Arial" w:cs="Arial"/>
          <w:color w:val="1E1E1E"/>
        </w:rPr>
        <w:t>das Technische Hilfswerk (Ortsverbände Attendorn, Lennestadt und Olpe)</w:t>
      </w:r>
    </w:p>
    <w:p w14:paraId="17AAF976" w14:textId="3BEDE297" w:rsidR="0022026A" w:rsidRDefault="00505D53" w:rsidP="00505D53">
      <w:pPr>
        <w:pStyle w:val="KeinLeerraum"/>
        <w:numPr>
          <w:ilvl w:val="0"/>
          <w:numId w:val="7"/>
        </w:numPr>
        <w:jc w:val="both"/>
        <w:rPr>
          <w:rFonts w:ascii="Arial" w:hAnsi="Arial" w:cs="Arial"/>
          <w:color w:val="1E1E1E"/>
        </w:rPr>
      </w:pPr>
      <w:r>
        <w:rPr>
          <w:rFonts w:ascii="Arial" w:hAnsi="Arial" w:cs="Arial"/>
          <w:color w:val="1E1E1E"/>
        </w:rPr>
        <w:t>d</w:t>
      </w:r>
      <w:r w:rsidR="0022026A">
        <w:rPr>
          <w:rFonts w:ascii="Arial" w:hAnsi="Arial" w:cs="Arial"/>
          <w:color w:val="1E1E1E"/>
        </w:rPr>
        <w:t xml:space="preserve">as Ordnungsamt </w:t>
      </w:r>
      <w:r w:rsidR="00DE2B19">
        <w:rPr>
          <w:rFonts w:ascii="Arial" w:hAnsi="Arial" w:cs="Arial"/>
          <w:color w:val="1E1E1E"/>
        </w:rPr>
        <w:t>der Gemeinde Finnentrop</w:t>
      </w:r>
      <w:r w:rsidR="00F4012A">
        <w:rPr>
          <w:rFonts w:ascii="Arial" w:hAnsi="Arial" w:cs="Arial"/>
          <w:color w:val="1E1E1E"/>
        </w:rPr>
        <w:t>.</w:t>
      </w:r>
    </w:p>
    <w:p w14:paraId="1530ED26" w14:textId="77777777" w:rsidR="002B6BDB" w:rsidRDefault="002B6BDB" w:rsidP="002B6BDB">
      <w:pPr>
        <w:pStyle w:val="KeinLeerraum"/>
        <w:jc w:val="both"/>
        <w:rPr>
          <w:rFonts w:ascii="Arial" w:hAnsi="Arial" w:cs="Arial"/>
          <w:color w:val="1E1E1E"/>
        </w:rPr>
      </w:pPr>
    </w:p>
    <w:p w14:paraId="5BC5FF3F" w14:textId="77777777" w:rsidR="00505D53" w:rsidRPr="00824990" w:rsidRDefault="00505D53" w:rsidP="002B6BDB">
      <w:pPr>
        <w:pStyle w:val="KeinLeerraum"/>
        <w:jc w:val="both"/>
        <w:rPr>
          <w:rFonts w:ascii="Arial" w:hAnsi="Arial" w:cs="Arial"/>
          <w:b/>
          <w:color w:val="1E1E1E"/>
        </w:rPr>
      </w:pPr>
      <w:r w:rsidRPr="00824990">
        <w:rPr>
          <w:rFonts w:ascii="Arial" w:hAnsi="Arial" w:cs="Arial"/>
          <w:b/>
          <w:color w:val="1E1E1E"/>
        </w:rPr>
        <w:t>Übungsszenario:</w:t>
      </w:r>
    </w:p>
    <w:p w14:paraId="55DDFCDC" w14:textId="77777777" w:rsidR="00505D53" w:rsidRDefault="00505D53" w:rsidP="002B6BDB">
      <w:pPr>
        <w:pStyle w:val="KeinLeerraum"/>
        <w:jc w:val="both"/>
        <w:rPr>
          <w:rFonts w:ascii="Arial" w:hAnsi="Arial" w:cs="Arial"/>
          <w:color w:val="1E1E1E"/>
        </w:rPr>
      </w:pPr>
    </w:p>
    <w:p w14:paraId="5F836607" w14:textId="68667E3A" w:rsidR="00F4012A" w:rsidRPr="00F4012A" w:rsidRDefault="00DE2B19" w:rsidP="002B6BDB">
      <w:pPr>
        <w:pStyle w:val="KeinLeerraum"/>
        <w:jc w:val="both"/>
        <w:rPr>
          <w:rFonts w:ascii="Arial" w:hAnsi="Arial" w:cs="Arial"/>
        </w:rPr>
      </w:pPr>
      <w:r w:rsidRPr="00F4012A">
        <w:rPr>
          <w:rFonts w:ascii="Arial" w:hAnsi="Arial" w:cs="Arial"/>
        </w:rPr>
        <w:t xml:space="preserve">Bei der Fa. MAXAM Deutschland GmbH in </w:t>
      </w:r>
      <w:proofErr w:type="spellStart"/>
      <w:r w:rsidRPr="00F4012A">
        <w:rPr>
          <w:rFonts w:ascii="Arial" w:hAnsi="Arial" w:cs="Arial"/>
        </w:rPr>
        <w:t>Fretter</w:t>
      </w:r>
      <w:proofErr w:type="spellEnd"/>
      <w:r w:rsidRPr="00F4012A">
        <w:rPr>
          <w:rFonts w:ascii="Arial" w:hAnsi="Arial" w:cs="Arial"/>
        </w:rPr>
        <w:t xml:space="preserve"> k</w:t>
      </w:r>
      <w:r w:rsidR="00167F70">
        <w:rPr>
          <w:rFonts w:ascii="Arial" w:hAnsi="Arial" w:cs="Arial"/>
        </w:rPr>
        <w:t>ommt</w:t>
      </w:r>
      <w:r w:rsidR="009835B4">
        <w:rPr>
          <w:rFonts w:ascii="Arial" w:hAnsi="Arial" w:cs="Arial"/>
        </w:rPr>
        <w:t xml:space="preserve"> </w:t>
      </w:r>
      <w:r w:rsidRPr="00F4012A">
        <w:rPr>
          <w:rFonts w:ascii="Arial" w:hAnsi="Arial" w:cs="Arial"/>
        </w:rPr>
        <w:t>es zu einem Brandereignis mit starker Rauchentwicklung</w:t>
      </w:r>
      <w:r w:rsidR="00F4012A" w:rsidRPr="00F4012A">
        <w:rPr>
          <w:rFonts w:ascii="Arial" w:hAnsi="Arial" w:cs="Arial"/>
        </w:rPr>
        <w:t>.</w:t>
      </w:r>
      <w:r w:rsidRPr="00F4012A">
        <w:rPr>
          <w:rFonts w:ascii="Arial" w:hAnsi="Arial" w:cs="Arial"/>
        </w:rPr>
        <w:t xml:space="preserve"> Der einzig verbliebene Mitarbeiter hat die Rauchentwicklung bei Verladearbeiten mit einem Gabelstapler festgestellt. Aufgrund des Ereignisses schreckt er auf, verrei</w:t>
      </w:r>
      <w:r w:rsidR="00F4012A" w:rsidRPr="00F4012A">
        <w:rPr>
          <w:rFonts w:ascii="Arial" w:hAnsi="Arial" w:cs="Arial"/>
        </w:rPr>
        <w:t>ß</w:t>
      </w:r>
      <w:r w:rsidRPr="00F4012A">
        <w:rPr>
          <w:rFonts w:ascii="Arial" w:hAnsi="Arial" w:cs="Arial"/>
        </w:rPr>
        <w:t>t das Lenkrad und fährt in einen abgestellten Behälter</w:t>
      </w:r>
      <w:r w:rsidR="00F4012A" w:rsidRPr="00F4012A">
        <w:rPr>
          <w:rFonts w:ascii="Arial" w:hAnsi="Arial" w:cs="Arial"/>
        </w:rPr>
        <w:t xml:space="preserve">, woraufhin </w:t>
      </w:r>
      <w:r w:rsidRPr="00F4012A">
        <w:rPr>
          <w:rFonts w:ascii="Arial" w:hAnsi="Arial" w:cs="Arial"/>
        </w:rPr>
        <w:t>Gefahrstoff</w:t>
      </w:r>
      <w:r w:rsidR="00F4012A" w:rsidRPr="00F4012A">
        <w:rPr>
          <w:rFonts w:ascii="Arial" w:hAnsi="Arial" w:cs="Arial"/>
        </w:rPr>
        <w:t xml:space="preserve">e </w:t>
      </w:r>
      <w:r w:rsidRPr="00F4012A">
        <w:rPr>
          <w:rFonts w:ascii="Arial" w:hAnsi="Arial" w:cs="Arial"/>
        </w:rPr>
        <w:t>aust</w:t>
      </w:r>
      <w:r w:rsidR="00F4012A" w:rsidRPr="00F4012A">
        <w:rPr>
          <w:rFonts w:ascii="Arial" w:hAnsi="Arial" w:cs="Arial"/>
        </w:rPr>
        <w:t>reten</w:t>
      </w:r>
      <w:r w:rsidRPr="00F4012A">
        <w:rPr>
          <w:rFonts w:ascii="Arial" w:hAnsi="Arial" w:cs="Arial"/>
        </w:rPr>
        <w:t xml:space="preserve">. </w:t>
      </w:r>
    </w:p>
    <w:p w14:paraId="19522A73" w14:textId="77777777" w:rsidR="00F4012A" w:rsidRPr="00F4012A" w:rsidRDefault="00F4012A" w:rsidP="002B6BDB">
      <w:pPr>
        <w:pStyle w:val="KeinLeerraum"/>
        <w:jc w:val="both"/>
        <w:rPr>
          <w:rFonts w:ascii="Arial" w:hAnsi="Arial" w:cs="Arial"/>
        </w:rPr>
      </w:pPr>
    </w:p>
    <w:p w14:paraId="07A616A1" w14:textId="10B2AE8F" w:rsidR="00F4012A" w:rsidRPr="00A90363" w:rsidRDefault="00DE2B19" w:rsidP="00A90363">
      <w:pPr>
        <w:pStyle w:val="Kommentartext"/>
        <w:rPr>
          <w:rFonts w:ascii="Arial" w:hAnsi="Arial" w:cs="Arial"/>
          <w:sz w:val="22"/>
          <w:szCs w:val="22"/>
        </w:rPr>
      </w:pPr>
      <w:r w:rsidRPr="00A90363">
        <w:rPr>
          <w:rFonts w:ascii="Arial" w:hAnsi="Arial" w:cs="Arial"/>
          <w:sz w:val="22"/>
          <w:szCs w:val="22"/>
        </w:rPr>
        <w:t xml:space="preserve">Die Feuerwehr Finnentrop rückt zunächst von </w:t>
      </w:r>
      <w:r w:rsidR="00F4012A" w:rsidRPr="00A90363">
        <w:rPr>
          <w:rFonts w:ascii="Arial" w:hAnsi="Arial" w:cs="Arial"/>
          <w:sz w:val="22"/>
          <w:szCs w:val="22"/>
        </w:rPr>
        <w:t xml:space="preserve">drei </w:t>
      </w:r>
      <w:r w:rsidRPr="00A90363">
        <w:rPr>
          <w:rFonts w:ascii="Arial" w:hAnsi="Arial" w:cs="Arial"/>
          <w:sz w:val="22"/>
          <w:szCs w:val="22"/>
        </w:rPr>
        <w:t xml:space="preserve">Standorten aus. Vor dem Eintreffen der ersten Kräfte gehen bei der Leitstelle weitere Notrufe ein, die eine sichtbare Rauchentwicklung am Objekt melden. </w:t>
      </w:r>
    </w:p>
    <w:p w14:paraId="61DA00E7" w14:textId="0F67B4F8" w:rsidR="00F4012A" w:rsidRPr="00A90363" w:rsidRDefault="00864FC4" w:rsidP="00F4012A">
      <w:pPr>
        <w:pStyle w:val="KeinLeerraum"/>
        <w:jc w:val="both"/>
        <w:rPr>
          <w:rFonts w:ascii="Arial" w:hAnsi="Arial" w:cs="Arial"/>
          <w:strike/>
        </w:rPr>
      </w:pPr>
      <w:r>
        <w:rPr>
          <w:rFonts w:ascii="Arial" w:hAnsi="Arial" w:cs="Arial"/>
        </w:rPr>
        <w:t xml:space="preserve">Deshalb </w:t>
      </w:r>
      <w:r w:rsidR="00DE2B19" w:rsidRPr="00F4012A">
        <w:rPr>
          <w:rFonts w:ascii="Arial" w:hAnsi="Arial" w:cs="Arial"/>
        </w:rPr>
        <w:t xml:space="preserve">werden weitere Kräfte </w:t>
      </w:r>
      <w:r w:rsidR="00167F70">
        <w:rPr>
          <w:rFonts w:ascii="Arial" w:hAnsi="Arial" w:cs="Arial"/>
        </w:rPr>
        <w:t xml:space="preserve">der oben genannten Organisationen aus dem Rettungsdient sowie dem Brand- und Bevölkerungsschutz </w:t>
      </w:r>
      <w:r w:rsidR="00F4012A" w:rsidRPr="00F4012A">
        <w:rPr>
          <w:rFonts w:ascii="Arial" w:hAnsi="Arial" w:cs="Arial"/>
        </w:rPr>
        <w:t xml:space="preserve">alarmiert. </w:t>
      </w:r>
      <w:r w:rsidR="00A12DF7">
        <w:rPr>
          <w:rFonts w:ascii="Arial" w:hAnsi="Arial" w:cs="Arial"/>
        </w:rPr>
        <w:t xml:space="preserve">Zudem werden </w:t>
      </w:r>
      <w:r w:rsidR="00DE2B19" w:rsidRPr="00F4012A">
        <w:rPr>
          <w:rFonts w:ascii="Arial" w:hAnsi="Arial" w:cs="Arial"/>
        </w:rPr>
        <w:t xml:space="preserve">diverse Absperrpunkte auf </w:t>
      </w:r>
      <w:proofErr w:type="spellStart"/>
      <w:r w:rsidR="00DE2B19" w:rsidRPr="00F4012A">
        <w:rPr>
          <w:rFonts w:ascii="Arial" w:hAnsi="Arial" w:cs="Arial"/>
        </w:rPr>
        <w:t>Finnentroper</w:t>
      </w:r>
      <w:proofErr w:type="spellEnd"/>
      <w:r w:rsidR="00DE2B19" w:rsidRPr="00F4012A">
        <w:rPr>
          <w:rFonts w:ascii="Arial" w:hAnsi="Arial" w:cs="Arial"/>
        </w:rPr>
        <w:t xml:space="preserve"> und </w:t>
      </w:r>
      <w:proofErr w:type="spellStart"/>
      <w:r w:rsidR="00DE2B19" w:rsidRPr="00F4012A">
        <w:rPr>
          <w:rFonts w:ascii="Arial" w:hAnsi="Arial" w:cs="Arial"/>
        </w:rPr>
        <w:t>Lennestädter</w:t>
      </w:r>
      <w:proofErr w:type="spellEnd"/>
      <w:r w:rsidR="00DE2B19" w:rsidRPr="00F4012A">
        <w:rPr>
          <w:rFonts w:ascii="Arial" w:hAnsi="Arial" w:cs="Arial"/>
        </w:rPr>
        <w:t xml:space="preserve"> Gebiet besetzt. Ebenso </w:t>
      </w:r>
      <w:r w:rsidR="00A12DF7">
        <w:rPr>
          <w:rFonts w:ascii="Arial" w:hAnsi="Arial" w:cs="Arial"/>
        </w:rPr>
        <w:t xml:space="preserve">erfolgt </w:t>
      </w:r>
      <w:r w:rsidR="00DE2B19" w:rsidRPr="00F4012A">
        <w:rPr>
          <w:rFonts w:ascii="Arial" w:hAnsi="Arial" w:cs="Arial"/>
        </w:rPr>
        <w:t xml:space="preserve">die Warnung der Bevölkerung </w:t>
      </w:r>
      <w:r w:rsidR="00A12DF7">
        <w:rPr>
          <w:rFonts w:ascii="Arial" w:hAnsi="Arial" w:cs="Arial"/>
        </w:rPr>
        <w:t xml:space="preserve">von </w:t>
      </w:r>
      <w:r w:rsidR="00DE2B19" w:rsidRPr="00F4012A">
        <w:rPr>
          <w:rFonts w:ascii="Arial" w:hAnsi="Arial" w:cs="Arial"/>
        </w:rPr>
        <w:t>Warnfahrzeugen</w:t>
      </w:r>
      <w:r w:rsidR="00A12DF7">
        <w:rPr>
          <w:rFonts w:ascii="Arial" w:hAnsi="Arial" w:cs="Arial"/>
        </w:rPr>
        <w:t xml:space="preserve"> aus.</w:t>
      </w:r>
      <w:r w:rsidR="00DE2B19" w:rsidRPr="00F4012A">
        <w:rPr>
          <w:rFonts w:ascii="Arial" w:hAnsi="Arial" w:cs="Arial"/>
        </w:rPr>
        <w:t xml:space="preserve"> </w:t>
      </w:r>
    </w:p>
    <w:p w14:paraId="46173606" w14:textId="77777777" w:rsidR="00A12DF7" w:rsidRDefault="00A12DF7" w:rsidP="00F4012A">
      <w:pPr>
        <w:pStyle w:val="KeinLeerraum"/>
        <w:jc w:val="both"/>
        <w:rPr>
          <w:rFonts w:ascii="Arial" w:hAnsi="Arial" w:cs="Arial"/>
        </w:rPr>
      </w:pPr>
    </w:p>
    <w:p w14:paraId="5F6AC2C6" w14:textId="71B93F69" w:rsidR="00167F70" w:rsidRPr="00167F70" w:rsidRDefault="00167F70" w:rsidP="006C55EF">
      <w:pPr>
        <w:pStyle w:val="KeinLeerraum"/>
        <w:jc w:val="both"/>
        <w:rPr>
          <w:rFonts w:ascii="Arial" w:hAnsi="Arial" w:cs="Arial"/>
          <w:b/>
          <w:bCs/>
        </w:rPr>
      </w:pPr>
      <w:r w:rsidRPr="00167F70">
        <w:rPr>
          <w:rFonts w:ascii="Arial" w:hAnsi="Arial" w:cs="Arial"/>
          <w:b/>
          <w:bCs/>
        </w:rPr>
        <w:t>Bemerkenswertes Engagement:</w:t>
      </w:r>
    </w:p>
    <w:p w14:paraId="44CB6A34" w14:textId="77777777" w:rsidR="00167F70" w:rsidRDefault="00167F70" w:rsidP="006C55EF">
      <w:pPr>
        <w:pStyle w:val="KeinLeerraum"/>
        <w:jc w:val="both"/>
        <w:rPr>
          <w:rFonts w:ascii="Arial" w:hAnsi="Arial" w:cs="Arial"/>
        </w:rPr>
      </w:pPr>
    </w:p>
    <w:p w14:paraId="2038E17D" w14:textId="15E2E356" w:rsidR="009835B4" w:rsidRDefault="0089470E" w:rsidP="006C55EF">
      <w:pPr>
        <w:pStyle w:val="KeinLeerraum"/>
        <w:jc w:val="both"/>
        <w:rPr>
          <w:rFonts w:ascii="Arial" w:hAnsi="Arial" w:cs="Arial"/>
          <w:color w:val="1E1E1E"/>
        </w:rPr>
      </w:pPr>
      <w:r w:rsidRPr="00260214">
        <w:rPr>
          <w:rFonts w:ascii="Arial" w:hAnsi="Arial" w:cs="Arial"/>
        </w:rPr>
        <w:t xml:space="preserve">Nach </w:t>
      </w:r>
      <w:r w:rsidR="00167F70">
        <w:rPr>
          <w:rFonts w:ascii="Arial" w:hAnsi="Arial" w:cs="Arial"/>
        </w:rPr>
        <w:t xml:space="preserve">der </w:t>
      </w:r>
      <w:r w:rsidRPr="00260214">
        <w:rPr>
          <w:rFonts w:ascii="Arial" w:hAnsi="Arial" w:cs="Arial"/>
        </w:rPr>
        <w:t>Übung</w:t>
      </w:r>
      <w:r w:rsidR="00167F70">
        <w:rPr>
          <w:rFonts w:ascii="Arial" w:hAnsi="Arial" w:cs="Arial"/>
        </w:rPr>
        <w:t xml:space="preserve"> fand </w:t>
      </w:r>
      <w:r w:rsidRPr="00260214">
        <w:rPr>
          <w:rFonts w:ascii="Arial" w:hAnsi="Arial" w:cs="Arial"/>
        </w:rPr>
        <w:t xml:space="preserve">eine kurze Nachbesprechung mit Imbiss </w:t>
      </w:r>
      <w:r w:rsidR="00F4012A">
        <w:rPr>
          <w:rFonts w:ascii="Arial" w:hAnsi="Arial" w:cs="Arial"/>
        </w:rPr>
        <w:t xml:space="preserve">in der Schützenhalle </w:t>
      </w:r>
      <w:r w:rsidR="00FD30F2">
        <w:rPr>
          <w:rFonts w:ascii="Arial" w:hAnsi="Arial" w:cs="Arial"/>
        </w:rPr>
        <w:t xml:space="preserve">in </w:t>
      </w:r>
      <w:proofErr w:type="spellStart"/>
      <w:r w:rsidR="00F4012A">
        <w:rPr>
          <w:rFonts w:ascii="Arial" w:hAnsi="Arial" w:cs="Arial"/>
        </w:rPr>
        <w:t>Fretter</w:t>
      </w:r>
      <w:proofErr w:type="spellEnd"/>
      <w:r w:rsidRPr="00260214">
        <w:rPr>
          <w:rFonts w:ascii="Arial" w:hAnsi="Arial" w:cs="Arial"/>
        </w:rPr>
        <w:t xml:space="preserve"> statt.</w:t>
      </w:r>
      <w:r w:rsidR="00260214">
        <w:rPr>
          <w:rFonts w:ascii="Arial" w:hAnsi="Arial" w:cs="Arial"/>
        </w:rPr>
        <w:t xml:space="preserve"> </w:t>
      </w:r>
      <w:r w:rsidR="00167F70">
        <w:rPr>
          <w:rFonts w:ascii="Arial" w:hAnsi="Arial" w:cs="Arial"/>
        </w:rPr>
        <w:t xml:space="preserve">Hier sprachen die Verantwortlichen der ABC-Übung ein herzliches Dankeschön an alle Beteiligten aus, die einmal mehr in Haupt- und Ehrenamt bemerkenswertes Engagement an den Tag legten - </w:t>
      </w:r>
      <w:r w:rsidR="00167F70">
        <w:rPr>
          <w:rFonts w:ascii="Arial" w:hAnsi="Arial" w:cs="Arial"/>
          <w:color w:val="1E1E1E"/>
        </w:rPr>
        <w:t>zum Wohle aller Bürgerinnen und Bürger.</w:t>
      </w:r>
    </w:p>
    <w:p w14:paraId="3EC880ED" w14:textId="2D06DDDD" w:rsidR="000920DE" w:rsidRDefault="000920DE" w:rsidP="006C55EF">
      <w:pPr>
        <w:pStyle w:val="KeinLeerraum"/>
        <w:jc w:val="both"/>
        <w:rPr>
          <w:rFonts w:ascii="Arial" w:hAnsi="Arial" w:cs="Arial"/>
          <w:color w:val="1E1E1E"/>
        </w:rPr>
      </w:pPr>
    </w:p>
    <w:p w14:paraId="7B7A31FC" w14:textId="186D694A" w:rsidR="000920DE" w:rsidRPr="000920DE" w:rsidRDefault="000920DE" w:rsidP="006C55EF">
      <w:pPr>
        <w:pStyle w:val="KeinLeerraum"/>
        <w:jc w:val="both"/>
        <w:rPr>
          <w:rFonts w:ascii="Arial" w:hAnsi="Arial" w:cs="Arial"/>
          <w:b/>
          <w:bCs/>
          <w:color w:val="1E1E1E"/>
        </w:rPr>
      </w:pPr>
      <w:r w:rsidRPr="000920DE">
        <w:rPr>
          <w:rFonts w:ascii="Arial" w:hAnsi="Arial" w:cs="Arial"/>
          <w:b/>
          <w:bCs/>
          <w:color w:val="1E1E1E"/>
        </w:rPr>
        <w:t>+++</w:t>
      </w:r>
    </w:p>
    <w:p w14:paraId="386CF488" w14:textId="46EDC52C" w:rsidR="000920DE" w:rsidRPr="000920DE" w:rsidRDefault="000920DE" w:rsidP="006C55EF">
      <w:pPr>
        <w:pStyle w:val="KeinLeerraum"/>
        <w:jc w:val="both"/>
        <w:rPr>
          <w:rFonts w:ascii="Arial" w:hAnsi="Arial" w:cs="Arial"/>
          <w:b/>
          <w:bCs/>
          <w:color w:val="1E1E1E"/>
        </w:rPr>
      </w:pPr>
    </w:p>
    <w:p w14:paraId="54A7C89E" w14:textId="77777777" w:rsidR="000920DE" w:rsidRPr="000920DE" w:rsidRDefault="000920DE" w:rsidP="006C55EF">
      <w:pPr>
        <w:pStyle w:val="KeinLeerraum"/>
        <w:jc w:val="both"/>
        <w:rPr>
          <w:rFonts w:ascii="Arial" w:hAnsi="Arial" w:cs="Arial"/>
          <w:b/>
          <w:bCs/>
          <w:color w:val="1E1E1E"/>
        </w:rPr>
      </w:pPr>
      <w:r w:rsidRPr="000920DE">
        <w:rPr>
          <w:rFonts w:ascii="Arial" w:hAnsi="Arial" w:cs="Arial"/>
          <w:b/>
          <w:bCs/>
          <w:color w:val="1E1E1E"/>
        </w:rPr>
        <w:t>Fotos stehen zum Download in dieser Cloud bereit:</w:t>
      </w:r>
    </w:p>
    <w:p w14:paraId="72DCFC6A" w14:textId="77777777" w:rsidR="000920DE" w:rsidRDefault="000920DE" w:rsidP="006C55EF">
      <w:pPr>
        <w:pStyle w:val="KeinLeerraum"/>
        <w:jc w:val="both"/>
        <w:rPr>
          <w:rFonts w:ascii="Arial" w:hAnsi="Arial" w:cs="Arial"/>
          <w:color w:val="1E1E1E"/>
        </w:rPr>
      </w:pPr>
    </w:p>
    <w:p w14:paraId="2AB1F291" w14:textId="22CC6246" w:rsidR="000920DE" w:rsidRPr="00260214" w:rsidRDefault="00684C8E" w:rsidP="006C55EF">
      <w:pPr>
        <w:pStyle w:val="KeinLeerraum"/>
        <w:jc w:val="both"/>
        <w:rPr>
          <w:rFonts w:ascii="Arial" w:hAnsi="Arial" w:cs="Arial"/>
          <w:color w:val="1E1E1E"/>
        </w:rPr>
      </w:pPr>
      <w:hyperlink r:id="rId10" w:history="1">
        <w:r w:rsidR="000920DE" w:rsidRPr="00C20A52">
          <w:rPr>
            <w:rStyle w:val="Hyperlink"/>
            <w:rFonts w:ascii="Arial" w:hAnsi="Arial" w:cs="Arial"/>
          </w:rPr>
          <w:t>https://cloud.kreis-olpe.de/public/download-shares/t42ZuZ7wJSti9Cvqbh5z0xS8pLKjQk2V</w:t>
        </w:r>
      </w:hyperlink>
      <w:r w:rsidR="000920DE">
        <w:rPr>
          <w:rFonts w:ascii="Arial" w:hAnsi="Arial" w:cs="Arial"/>
          <w:color w:val="1E1E1E"/>
        </w:rPr>
        <w:t xml:space="preserve"> </w:t>
      </w:r>
    </w:p>
    <w:sectPr w:rsidR="000920DE" w:rsidRPr="002602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5B3B8" w14:textId="77777777" w:rsidR="00684C8E" w:rsidRDefault="00684C8E">
      <w:r>
        <w:separator/>
      </w:r>
    </w:p>
  </w:endnote>
  <w:endnote w:type="continuationSeparator" w:id="0">
    <w:p w14:paraId="709C02ED" w14:textId="77777777" w:rsidR="00684C8E" w:rsidRDefault="00684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D834D" w14:textId="77777777" w:rsidR="00505D53" w:rsidRDefault="00505D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34BE" w14:textId="77777777" w:rsidR="00505D53" w:rsidRDefault="00505D53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9D3B1F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EFF69" w14:textId="77777777" w:rsidR="00505D53" w:rsidRDefault="00505D53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9D3B1F">
      <w:rPr>
        <w:rStyle w:val="Seitenzahl"/>
        <w:noProof/>
        <w:snapToGrid w:val="0"/>
        <w:sz w:val="16"/>
      </w:rPr>
      <w:t>1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  <w:p w14:paraId="26B9104D" w14:textId="77777777" w:rsidR="00505D53" w:rsidRDefault="00505D53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  <w:r>
      <w:rPr>
        <w:sz w:val="12"/>
      </w:rPr>
      <w:tab/>
    </w:r>
  </w:p>
  <w:p w14:paraId="24B31372" w14:textId="77777777" w:rsidR="00505D53" w:rsidRDefault="00505D53" w:rsidP="0086605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  <w:r>
      <w:rPr>
        <w:sz w:val="12"/>
      </w:rPr>
      <w:tab/>
    </w:r>
  </w:p>
  <w:p w14:paraId="04FDBC1B" w14:textId="77777777" w:rsidR="00505D53" w:rsidRDefault="00505D53" w:rsidP="0086605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14:paraId="15261A6C" w14:textId="77777777" w:rsidR="00505D53" w:rsidRDefault="00505D53" w:rsidP="00866058">
    <w:pPr>
      <w:tabs>
        <w:tab w:val="left" w:pos="851"/>
        <w:tab w:val="left" w:pos="6379"/>
        <w:tab w:val="left" w:pos="6804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14:paraId="71D06711" w14:textId="77777777" w:rsidR="00505D53" w:rsidRPr="002361E1" w:rsidRDefault="00505D53" w:rsidP="00866058">
    <w:pPr>
      <w:tabs>
        <w:tab w:val="right" w:pos="3969"/>
        <w:tab w:val="left" w:pos="4111"/>
        <w:tab w:val="left" w:pos="4678"/>
        <w:tab w:val="left" w:pos="6379"/>
        <w:tab w:val="left" w:pos="6804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>
      <w:rPr>
        <w:sz w:val="12"/>
        <w:lang w:val="en-US"/>
      </w:rPr>
      <w:tab/>
      <w:t xml:space="preserve">Mo – Do </w:t>
    </w:r>
    <w:r>
      <w:rPr>
        <w:sz w:val="12"/>
        <w:lang w:val="en-US"/>
      </w:rPr>
      <w:tab/>
      <w:t>08 – 12.30</w:t>
    </w:r>
    <w:r w:rsidRPr="003F46A3">
      <w:rPr>
        <w:sz w:val="12"/>
        <w:lang w:val="en-US"/>
      </w:rPr>
      <w:t xml:space="preserve"> </w:t>
    </w:r>
    <w:r>
      <w:rPr>
        <w:sz w:val="12"/>
        <w:lang w:val="en-US"/>
      </w:rPr>
      <w:t>+ 13.30 -</w:t>
    </w:r>
    <w:r>
      <w:rPr>
        <w:sz w:val="12"/>
      </w:rPr>
      <w:t xml:space="preserve">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14:paraId="630EDC1A" w14:textId="77777777" w:rsidR="00505D53" w:rsidRDefault="00505D53" w:rsidP="00866058">
    <w:pPr>
      <w:tabs>
        <w:tab w:val="left" w:pos="4111"/>
        <w:tab w:val="left" w:pos="4678"/>
        <w:tab w:val="left" w:pos="6379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Olpe-Wenden-Drolshagen</w:t>
    </w:r>
  </w:p>
  <w:p w14:paraId="4C1EC50F" w14:textId="77777777" w:rsidR="00505D53" w:rsidRDefault="00505D53" w:rsidP="00866058">
    <w:pPr>
      <w:tabs>
        <w:tab w:val="left" w:pos="6379"/>
        <w:tab w:val="left" w:pos="6804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14:paraId="537AB4B4" w14:textId="77777777" w:rsidR="00505D53" w:rsidRDefault="00505D53" w:rsidP="00866058">
    <w:pPr>
      <w:tabs>
        <w:tab w:val="left" w:pos="6379"/>
        <w:tab w:val="left" w:pos="6804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14:paraId="25733895" w14:textId="77777777" w:rsidR="00505D53" w:rsidRDefault="00505D53" w:rsidP="00102C08">
    <w:pPr>
      <w:tabs>
        <w:tab w:val="left" w:pos="851"/>
        <w:tab w:val="left" w:pos="3261"/>
        <w:tab w:val="left" w:pos="6379"/>
        <w:tab w:val="right" w:pos="10065"/>
      </w:tabs>
      <w:rPr>
        <w:rFonts w:cs="Arial"/>
        <w:sz w:val="16"/>
      </w:rPr>
    </w:pPr>
  </w:p>
  <w:p w14:paraId="504E61C7" w14:textId="77777777" w:rsidR="00505D53" w:rsidRDefault="00505D53" w:rsidP="00102C08">
    <w:pPr>
      <w:tabs>
        <w:tab w:val="left" w:pos="851"/>
        <w:tab w:val="left" w:pos="3261"/>
        <w:tab w:val="left" w:pos="6379"/>
        <w:tab w:val="right" w:pos="10065"/>
      </w:tabs>
      <w:rPr>
        <w:rFonts w:cs="Arial"/>
        <w:sz w:val="16"/>
      </w:rPr>
    </w:pPr>
  </w:p>
  <w:p w14:paraId="6A09EB3A" w14:textId="77777777" w:rsidR="00505D53" w:rsidRPr="00002861" w:rsidRDefault="00505D53" w:rsidP="00102C08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14:paraId="19920B68" w14:textId="77777777" w:rsidR="00505D53" w:rsidRDefault="00505D53" w:rsidP="00102C08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  <w:r>
      <w:rPr>
        <w:noProof/>
      </w:rPr>
      <w:drawing>
        <wp:anchor distT="0" distB="0" distL="114300" distR="114300" simplePos="0" relativeHeight="251658240" behindDoc="1" locked="1" layoutInCell="0" allowOverlap="0" wp14:anchorId="5468B50A" wp14:editId="4FF63525">
          <wp:simplePos x="0" y="0"/>
          <wp:positionH relativeFrom="column">
            <wp:posOffset>4064000</wp:posOffset>
          </wp:positionH>
          <wp:positionV relativeFrom="page">
            <wp:posOffset>9855200</wp:posOffset>
          </wp:positionV>
          <wp:extent cx="1649095" cy="295275"/>
          <wp:effectExtent l="0" t="0" r="8255" b="9525"/>
          <wp:wrapNone/>
          <wp:docPr id="9" name="Bild 9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CC4783" w14:textId="77777777" w:rsidR="00505D53" w:rsidRPr="00562636" w:rsidRDefault="00505D53" w:rsidP="00102C08">
    <w:pPr>
      <w:tabs>
        <w:tab w:val="left" w:pos="851"/>
        <w:tab w:val="right" w:pos="3969"/>
        <w:tab w:val="left" w:pos="4111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647D6" w14:textId="77777777" w:rsidR="00684C8E" w:rsidRDefault="00684C8E">
      <w:r>
        <w:separator/>
      </w:r>
    </w:p>
  </w:footnote>
  <w:footnote w:type="continuationSeparator" w:id="0">
    <w:p w14:paraId="52A6DA1A" w14:textId="77777777" w:rsidR="00684C8E" w:rsidRDefault="00684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09D53" w14:textId="77777777" w:rsidR="00505D53" w:rsidRDefault="00505D5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B5C2B" w14:textId="77777777" w:rsidR="00505D53" w:rsidRDefault="00505D5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BC6DB" w14:textId="77777777" w:rsidR="00505D53" w:rsidRDefault="00505D53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rFonts w:cs="Arial"/>
        <w:noProof/>
      </w:rPr>
      <w:drawing>
        <wp:anchor distT="0" distB="0" distL="114300" distR="114300" simplePos="0" relativeHeight="251659264" behindDoc="1" locked="1" layoutInCell="1" allowOverlap="1" wp14:anchorId="520912DC" wp14:editId="412570E4">
          <wp:simplePos x="0" y="0"/>
          <wp:positionH relativeFrom="column">
            <wp:posOffset>3976370</wp:posOffset>
          </wp:positionH>
          <wp:positionV relativeFrom="page">
            <wp:posOffset>95250</wp:posOffset>
          </wp:positionV>
          <wp:extent cx="2143125" cy="1438275"/>
          <wp:effectExtent l="0" t="0" r="9525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A8C9A8" w14:textId="77777777" w:rsidR="00505D53" w:rsidRDefault="00505D53">
    <w:pPr>
      <w:rPr>
        <w:rFonts w:ascii="Lucida Sans" w:hAnsi="Lucida Sans"/>
        <w:sz w:val="24"/>
        <w:szCs w:val="24"/>
        <w:lang w:val="it-IT"/>
      </w:rPr>
    </w:pPr>
    <w:r>
      <w:rPr>
        <w:rFonts w:ascii="Lucida Sans" w:hAnsi="Lucida Sans"/>
        <w:sz w:val="32"/>
        <w:szCs w:val="32"/>
        <w:lang w:val="it-IT"/>
      </w:rPr>
      <w:t xml:space="preserve">D </w:t>
    </w:r>
    <w:r>
      <w:rPr>
        <w:rFonts w:ascii="Lucida Sans" w:hAnsi="Lucida Sans"/>
        <w:b/>
        <w:sz w:val="24"/>
        <w:szCs w:val="24"/>
        <w:lang w:val="it-IT"/>
      </w:rPr>
      <w:t>E R</w:t>
    </w:r>
    <w:r>
      <w:rPr>
        <w:rFonts w:ascii="Lucida Sans" w:hAnsi="Lucida Sans"/>
        <w:sz w:val="24"/>
        <w:szCs w:val="24"/>
        <w:lang w:val="it-IT"/>
      </w:rPr>
      <w:t xml:space="preserve">   </w:t>
    </w:r>
    <w:r>
      <w:rPr>
        <w:rFonts w:ascii="Lucida Sans" w:hAnsi="Lucida Sans"/>
        <w:sz w:val="32"/>
        <w:szCs w:val="32"/>
        <w:lang w:val="it-IT"/>
      </w:rPr>
      <w:t xml:space="preserve">L </w:t>
    </w:r>
    <w:r>
      <w:rPr>
        <w:rFonts w:ascii="Lucida Sans" w:hAnsi="Lucida Sans"/>
        <w:b/>
        <w:sz w:val="24"/>
        <w:szCs w:val="24"/>
        <w:lang w:val="it-IT"/>
      </w:rPr>
      <w:t>A N D R A T</w:t>
    </w:r>
  </w:p>
  <w:p w14:paraId="084CDC85" w14:textId="77777777" w:rsidR="00505D53" w:rsidRDefault="00505D53">
    <w:pPr>
      <w:rPr>
        <w:lang w:val="it-IT"/>
      </w:rPr>
    </w:pPr>
  </w:p>
  <w:p w14:paraId="07B48D6C" w14:textId="77777777" w:rsidR="00505D53" w:rsidRDefault="00505D53">
    <w:pPr>
      <w:rPr>
        <w:rFonts w:ascii="Lucida Sans" w:hAnsi="Lucida Sans"/>
        <w:lang w:val="it-IT"/>
      </w:rPr>
    </w:pPr>
  </w:p>
  <w:p w14:paraId="34A21711" w14:textId="77777777" w:rsidR="00505D53" w:rsidRDefault="00505D53">
    <w:pPr>
      <w:rPr>
        <w:rFonts w:ascii="Lucida Sans" w:hAnsi="Lucida Sans"/>
        <w:lang w:val="it-IT"/>
      </w:rPr>
    </w:pPr>
  </w:p>
  <w:p w14:paraId="495BAECF" w14:textId="77777777" w:rsidR="00505D53" w:rsidRDefault="00505D53">
    <w:pPr>
      <w:pStyle w:val="Kopfzeile"/>
      <w:rPr>
        <w:lang w:val="it-IT"/>
      </w:rPr>
    </w:pPr>
  </w:p>
  <w:p w14:paraId="5D4E078D" w14:textId="77777777" w:rsidR="00505D53" w:rsidRDefault="00505D53">
    <w:pPr>
      <w:pStyle w:val="Kopfzeile"/>
      <w:tabs>
        <w:tab w:val="clear" w:pos="4536"/>
        <w:tab w:val="clear" w:pos="9072"/>
        <w:tab w:val="left" w:pos="24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D2829"/>
    <w:multiLevelType w:val="hybridMultilevel"/>
    <w:tmpl w:val="CE88C0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B313E"/>
    <w:multiLevelType w:val="hybridMultilevel"/>
    <w:tmpl w:val="FB246126"/>
    <w:lvl w:ilvl="0" w:tplc="1FA451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26490"/>
    <w:multiLevelType w:val="hybridMultilevel"/>
    <w:tmpl w:val="6654175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F4E12"/>
    <w:multiLevelType w:val="hybridMultilevel"/>
    <w:tmpl w:val="720EEF0E"/>
    <w:lvl w:ilvl="0" w:tplc="BB2AB17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0C46"/>
    <w:multiLevelType w:val="hybridMultilevel"/>
    <w:tmpl w:val="092660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F3F73"/>
    <w:multiLevelType w:val="hybridMultilevel"/>
    <w:tmpl w:val="A232BFE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9175D"/>
    <w:multiLevelType w:val="hybridMultilevel"/>
    <w:tmpl w:val="1D943832"/>
    <w:lvl w:ilvl="0" w:tplc="8B98B9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teilung" w:val="Fachdienst Organisation, Informationstechnik"/>
    <w:docVar w:name="Anzeigename" w:val="Scheuer, Andreas"/>
    <w:docVar w:name="Benutzeranmeldename" w:val="3703admin3"/>
    <w:docVar w:name="Beschreibung" w:val="10.34"/>
    <w:docVar w:name="Buero" w:val="D1.044"/>
    <w:docVar w:name="Bundesland" w:val="NRW"/>
    <w:docVar w:name="Email" w:val="a.scheuer@kreis-olpe.de"/>
    <w:docVar w:name="Firma" w:val="Kreis Olpe"/>
    <w:docVar w:name="Initialen" w:val="AS"/>
    <w:docVar w:name="Land" w:val="Deutschland"/>
    <w:docVar w:name="Nachname" w:val="Scheuer"/>
    <w:docVar w:name="Nachname1" w:val="Andreas Scheuer"/>
    <w:docVar w:name="Nachname2" w:val="(Scheuer)"/>
    <w:docVar w:name="Ort" w:val="Olpe"/>
    <w:docVar w:name="Position" w:val="Administrator und Datenbanken"/>
    <w:docVar w:name="Postfach" w:val="1560"/>
    <w:docVar w:name="Postleitzahl" w:val="57462"/>
    <w:docVar w:name="Rufnummer" w:val="02761 / 81 493"/>
    <w:docVar w:name="RufnummernFax" w:val="+49 (0) 2761 94503 493"/>
    <w:docVar w:name="RufnummernIPTelefon" w:val="7370493"/>
    <w:docVar w:name="RufnummernMobil" w:val="+49 (0) 162 1388 251"/>
    <w:docVar w:name="RufnummernPrivat" w:val="+49 (0) 2761 979 218"/>
    <w:docVar w:name="Strasse" w:val="Westfälische Str. 75"/>
    <w:docVar w:name="Strasse1" w:val="Westfälische Str. 75, 57462 Olpe"/>
    <w:docVar w:name="Vorgesetzter" w:val="CN=Marco Kloske,OU=FD10,OU=Benutzer,OU=GKZ370,OU=KDZ,DC=intra,DC=lan"/>
    <w:docVar w:name="Vorname" w:val="Andreas"/>
    <w:docVar w:name="Webseite" w:val="http://www.kreis-olpe.de"/>
  </w:docVars>
  <w:rsids>
    <w:rsidRoot w:val="00700690"/>
    <w:rsid w:val="00003DE4"/>
    <w:rsid w:val="0000712D"/>
    <w:rsid w:val="00027A1D"/>
    <w:rsid w:val="00030180"/>
    <w:rsid w:val="000345E0"/>
    <w:rsid w:val="000920DE"/>
    <w:rsid w:val="000A2181"/>
    <w:rsid w:val="000A73E4"/>
    <w:rsid w:val="000B1B5C"/>
    <w:rsid w:val="000B1D5B"/>
    <w:rsid w:val="000B63F4"/>
    <w:rsid w:val="000D28F7"/>
    <w:rsid w:val="00102C08"/>
    <w:rsid w:val="001069A3"/>
    <w:rsid w:val="00125597"/>
    <w:rsid w:val="00137200"/>
    <w:rsid w:val="001573D7"/>
    <w:rsid w:val="00167F70"/>
    <w:rsid w:val="00181904"/>
    <w:rsid w:val="00183ADB"/>
    <w:rsid w:val="001851C0"/>
    <w:rsid w:val="00187FAB"/>
    <w:rsid w:val="001C1DA5"/>
    <w:rsid w:val="001E473C"/>
    <w:rsid w:val="001F0EB3"/>
    <w:rsid w:val="002078B5"/>
    <w:rsid w:val="0022026A"/>
    <w:rsid w:val="00223337"/>
    <w:rsid w:val="0023435C"/>
    <w:rsid w:val="00260214"/>
    <w:rsid w:val="00267DBB"/>
    <w:rsid w:val="00290FC5"/>
    <w:rsid w:val="002B6BDB"/>
    <w:rsid w:val="002C7D30"/>
    <w:rsid w:val="0035750C"/>
    <w:rsid w:val="003C1AC9"/>
    <w:rsid w:val="003C5C41"/>
    <w:rsid w:val="00405C4E"/>
    <w:rsid w:val="00413E25"/>
    <w:rsid w:val="004365B1"/>
    <w:rsid w:val="004C5645"/>
    <w:rsid w:val="004D62E0"/>
    <w:rsid w:val="00505D53"/>
    <w:rsid w:val="00517968"/>
    <w:rsid w:val="00562636"/>
    <w:rsid w:val="00583A28"/>
    <w:rsid w:val="005A29B6"/>
    <w:rsid w:val="005C390D"/>
    <w:rsid w:val="005D3D63"/>
    <w:rsid w:val="006025C4"/>
    <w:rsid w:val="00615180"/>
    <w:rsid w:val="00641B6F"/>
    <w:rsid w:val="00650426"/>
    <w:rsid w:val="00656394"/>
    <w:rsid w:val="0065744E"/>
    <w:rsid w:val="0065772F"/>
    <w:rsid w:val="00662AAD"/>
    <w:rsid w:val="00684C8E"/>
    <w:rsid w:val="006C55EF"/>
    <w:rsid w:val="006D567E"/>
    <w:rsid w:val="006E08B0"/>
    <w:rsid w:val="006E116C"/>
    <w:rsid w:val="00700690"/>
    <w:rsid w:val="00717ED1"/>
    <w:rsid w:val="0072494B"/>
    <w:rsid w:val="00740B83"/>
    <w:rsid w:val="00741B18"/>
    <w:rsid w:val="00742F5E"/>
    <w:rsid w:val="00765A9F"/>
    <w:rsid w:val="00792418"/>
    <w:rsid w:val="00792AB8"/>
    <w:rsid w:val="007E4CD4"/>
    <w:rsid w:val="007F761D"/>
    <w:rsid w:val="00805F6E"/>
    <w:rsid w:val="00823989"/>
    <w:rsid w:val="00824990"/>
    <w:rsid w:val="00827A12"/>
    <w:rsid w:val="00831E37"/>
    <w:rsid w:val="00857FD8"/>
    <w:rsid w:val="00864FC4"/>
    <w:rsid w:val="00866058"/>
    <w:rsid w:val="00891E97"/>
    <w:rsid w:val="0089470E"/>
    <w:rsid w:val="00895653"/>
    <w:rsid w:val="008A54C9"/>
    <w:rsid w:val="008C567A"/>
    <w:rsid w:val="008E2FCC"/>
    <w:rsid w:val="008F1E5A"/>
    <w:rsid w:val="00901763"/>
    <w:rsid w:val="009441BF"/>
    <w:rsid w:val="009608DC"/>
    <w:rsid w:val="009835B4"/>
    <w:rsid w:val="00987FC5"/>
    <w:rsid w:val="0099429D"/>
    <w:rsid w:val="009A3235"/>
    <w:rsid w:val="009A5C52"/>
    <w:rsid w:val="009D3B1F"/>
    <w:rsid w:val="009F3868"/>
    <w:rsid w:val="00A12DF7"/>
    <w:rsid w:val="00A24178"/>
    <w:rsid w:val="00A25860"/>
    <w:rsid w:val="00A368E2"/>
    <w:rsid w:val="00A41256"/>
    <w:rsid w:val="00A502F8"/>
    <w:rsid w:val="00A90162"/>
    <w:rsid w:val="00A90363"/>
    <w:rsid w:val="00AA67C9"/>
    <w:rsid w:val="00AB044E"/>
    <w:rsid w:val="00AB2CF3"/>
    <w:rsid w:val="00AE116A"/>
    <w:rsid w:val="00AE38A9"/>
    <w:rsid w:val="00AE677A"/>
    <w:rsid w:val="00AF27BE"/>
    <w:rsid w:val="00B25181"/>
    <w:rsid w:val="00B30830"/>
    <w:rsid w:val="00B3391B"/>
    <w:rsid w:val="00B40B75"/>
    <w:rsid w:val="00B42F0D"/>
    <w:rsid w:val="00B46521"/>
    <w:rsid w:val="00B82234"/>
    <w:rsid w:val="00B8462E"/>
    <w:rsid w:val="00BC7F4A"/>
    <w:rsid w:val="00BF00F6"/>
    <w:rsid w:val="00BF676B"/>
    <w:rsid w:val="00BF6BE5"/>
    <w:rsid w:val="00BF7F52"/>
    <w:rsid w:val="00C34F20"/>
    <w:rsid w:val="00C62DAF"/>
    <w:rsid w:val="00CA0132"/>
    <w:rsid w:val="00D0399E"/>
    <w:rsid w:val="00D2119E"/>
    <w:rsid w:val="00D64048"/>
    <w:rsid w:val="00D85690"/>
    <w:rsid w:val="00DD0C63"/>
    <w:rsid w:val="00DD2723"/>
    <w:rsid w:val="00DE2B19"/>
    <w:rsid w:val="00E67F07"/>
    <w:rsid w:val="00E7363F"/>
    <w:rsid w:val="00E912F9"/>
    <w:rsid w:val="00EA1E46"/>
    <w:rsid w:val="00EC0AAB"/>
    <w:rsid w:val="00EE7145"/>
    <w:rsid w:val="00EF3DDE"/>
    <w:rsid w:val="00F05A86"/>
    <w:rsid w:val="00F23672"/>
    <w:rsid w:val="00F2577B"/>
    <w:rsid w:val="00F31ABA"/>
    <w:rsid w:val="00F3629C"/>
    <w:rsid w:val="00F4012A"/>
    <w:rsid w:val="00F716ED"/>
    <w:rsid w:val="00FD05D5"/>
    <w:rsid w:val="00FD2114"/>
    <w:rsid w:val="00FD30F2"/>
    <w:rsid w:val="00FE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CCEBF4"/>
  <w15:docId w15:val="{1CD4DF57-27F3-420E-8F66-276B5F95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">
    <w:name w:val="Body Text"/>
    <w:basedOn w:val="Standard"/>
    <w:rsid w:val="0035750C"/>
    <w:pPr>
      <w:autoSpaceDE w:val="0"/>
      <w:autoSpaceDN w:val="0"/>
      <w:adjustRightInd w:val="0"/>
    </w:pPr>
    <w:rPr>
      <w:b/>
      <w:bCs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Funotentext">
    <w:name w:val="footnote text"/>
    <w:basedOn w:val="Standard"/>
    <w:link w:val="FunotentextZchn"/>
    <w:unhideWhenUsed/>
    <w:rsid w:val="00AF27BE"/>
  </w:style>
  <w:style w:type="character" w:customStyle="1" w:styleId="FunotentextZchn">
    <w:name w:val="Fußnotentext Zchn"/>
    <w:link w:val="Funotentext"/>
    <w:rsid w:val="00AF27BE"/>
    <w:rPr>
      <w:rFonts w:ascii="Arial" w:hAnsi="Arial"/>
    </w:rPr>
  </w:style>
  <w:style w:type="character" w:styleId="Funotenzeichen">
    <w:name w:val="footnote reference"/>
    <w:unhideWhenUsed/>
    <w:rsid w:val="00AF27BE"/>
    <w:rPr>
      <w:vertAlign w:val="superscript"/>
    </w:rPr>
  </w:style>
  <w:style w:type="paragraph" w:styleId="Endnotentext">
    <w:name w:val="endnote text"/>
    <w:basedOn w:val="Standard"/>
    <w:link w:val="EndnotentextZchn"/>
    <w:rsid w:val="00583A28"/>
  </w:style>
  <w:style w:type="character" w:customStyle="1" w:styleId="EndnotentextZchn">
    <w:name w:val="Endnotentext Zchn"/>
    <w:link w:val="Endnotentext"/>
    <w:rsid w:val="00583A28"/>
    <w:rPr>
      <w:rFonts w:ascii="Arial" w:hAnsi="Arial"/>
    </w:rPr>
  </w:style>
  <w:style w:type="character" w:styleId="Endnotenzeichen">
    <w:name w:val="endnote reference"/>
    <w:rsid w:val="00583A28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583A2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null">
    <w:name w:val="null"/>
    <w:basedOn w:val="Standard"/>
    <w:rsid w:val="006D567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ellenraster">
    <w:name w:val="Table Grid"/>
    <w:basedOn w:val="NormaleTabelle"/>
    <w:uiPriority w:val="39"/>
    <w:rsid w:val="00F2577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bsatz-Standardschriftart"/>
    <w:rsid w:val="000B1B5C"/>
  </w:style>
  <w:style w:type="paragraph" w:styleId="Listenabsatz">
    <w:name w:val="List Paragraph"/>
    <w:basedOn w:val="Standard"/>
    <w:uiPriority w:val="34"/>
    <w:qFormat/>
    <w:rsid w:val="00656394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1851C0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E67F0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9036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90363"/>
    <w:pPr>
      <w:spacing w:after="160"/>
    </w:pPr>
    <w:rPr>
      <w:rFonts w:asciiTheme="minorHAnsi" w:eastAsiaTheme="minorEastAsia" w:hAnsiTheme="minorHAnsi" w:cstheme="minorBidi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90363"/>
    <w:rPr>
      <w:rFonts w:asciiTheme="minorHAnsi" w:eastAsiaTheme="minorEastAsia" w:hAnsiTheme="minorHAnsi" w:cstheme="minorBidi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2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58797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1199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8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kreis-olpe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cloud.kreis-olpe.de/public/download-shares/t42ZuZ7wJSti9Cvqbh5z0xS8pLKjQk2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.boehler@kreis-olpe.de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0\Desktop\Kopf_Kreis_Olp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2F9E1-3AF2-42D8-9445-7EA447E06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Kopf_Kreis_Olpe</Template>
  <TotalTime>0</TotalTime>
  <Pages>1</Pages>
  <Words>545</Words>
  <Characters>3440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</dc:creator>
  <cp:lastModifiedBy>Böhler, Holger</cp:lastModifiedBy>
  <cp:revision>7</cp:revision>
  <cp:lastPrinted>2015-03-18T07:59:00Z</cp:lastPrinted>
  <dcterms:created xsi:type="dcterms:W3CDTF">2026-10-20T08:35:00Z</dcterms:created>
  <dcterms:modified xsi:type="dcterms:W3CDTF">2026-10-20T14:34:00Z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1612152184</vt:i4>
  </property>
  <property fmtid="{D5CDD505-2E9C-101B-9397-08002B2CF9AE}" pid="3" name="_NewReviewCycle">
    <vt:lpwstr/>
  </property>
  <property fmtid="{D5CDD505-2E9C-101B-9397-08002B2CF9AE}" pid="4" name="_EmailSubject">
    <vt:lpwstr>Presseinfo Nr. 132/2026: ABC-Übung</vt:lpwstr>
  </property>
  <property fmtid="{D5CDD505-2E9C-101B-9397-08002B2CF9AE}" pid="5" name="_AuthorEmail">
    <vt:lpwstr>h.boehler@kreis-olpe.de</vt:lpwstr>
  </property>
  <property fmtid="{D5CDD505-2E9C-101B-9397-08002B2CF9AE}" pid="6" name="_AuthorEmailDisplayName">
    <vt:lpwstr>Böhler, Holger</vt:lpwstr>
  </property>
</Properties>
</file>