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543AE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31F25CC7" w14:textId="77777777" w:rsidR="00A77561" w:rsidRPr="00D8108B" w:rsidRDefault="00A77561" w:rsidP="00D8108B"/>
    <w:p w14:paraId="39DE0DB8" w14:textId="77777777" w:rsidR="00A77561" w:rsidRPr="00D8108B" w:rsidRDefault="00A77561" w:rsidP="00D8108B"/>
    <w:p w14:paraId="16C11401" w14:textId="77777777" w:rsidR="00A77561" w:rsidRPr="00D8108B" w:rsidRDefault="00A77561" w:rsidP="00D8108B"/>
    <w:p w14:paraId="08291AC5" w14:textId="77777777" w:rsidR="00A77561" w:rsidRPr="00D8108B" w:rsidRDefault="00A77561" w:rsidP="00D8108B"/>
    <w:p w14:paraId="2BF4B815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6646C02A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6417C1E2" w14:textId="77777777" w:rsidTr="00A11A47">
        <w:trPr>
          <w:trHeight w:val="2184"/>
        </w:trPr>
        <w:tc>
          <w:tcPr>
            <w:tcW w:w="3412" w:type="pct"/>
          </w:tcPr>
          <w:p w14:paraId="4346F07C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1384AE19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7E75DBE8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0A824733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42F22301" w14:textId="77777777" w:rsidR="00E374E9" w:rsidRPr="00D8108B" w:rsidRDefault="00E374E9" w:rsidP="00D8108B"/>
    <w:p w14:paraId="5E35AF09" w14:textId="38960BD8" w:rsidR="00A74402" w:rsidRPr="00D8108B" w:rsidRDefault="00641EC9" w:rsidP="00D8108B">
      <w:r w:rsidRPr="00D8108B">
        <w:t xml:space="preserve">Nr. </w:t>
      </w:r>
      <w:r w:rsidR="003D7CBC">
        <w:t>368</w:t>
      </w:r>
      <w:r w:rsidRPr="00D8108B">
        <w:t xml:space="preserve"> vom </w:t>
      </w:r>
      <w:r w:rsidR="003D7CBC">
        <w:t>25. August 2026</w:t>
      </w:r>
    </w:p>
    <w:p w14:paraId="4C88C5A9" w14:textId="77777777" w:rsidR="00641EC9" w:rsidRPr="00D8108B" w:rsidRDefault="00641EC9" w:rsidP="000E7138">
      <w:pPr>
        <w:tabs>
          <w:tab w:val="left" w:pos="4536"/>
        </w:tabs>
      </w:pPr>
    </w:p>
    <w:p w14:paraId="52F2E115" w14:textId="70BD87B6" w:rsidR="00FE052B" w:rsidRPr="00FE052B" w:rsidRDefault="00FE052B" w:rsidP="00FE052B">
      <w:pPr>
        <w:rPr>
          <w:b/>
          <w:bCs/>
          <w:szCs w:val="24"/>
        </w:rPr>
      </w:pPr>
      <w:r w:rsidRPr="00FE052B">
        <w:rPr>
          <w:b/>
          <w:bCs/>
          <w:szCs w:val="24"/>
        </w:rPr>
        <w:t>Vollsperrung der Hauptstraße in Abtsgmünd</w:t>
      </w:r>
    </w:p>
    <w:p w14:paraId="152F6AB5" w14:textId="77777777" w:rsidR="00FE052B" w:rsidRPr="00FE052B" w:rsidRDefault="00FE052B" w:rsidP="00FE052B">
      <w:pPr>
        <w:rPr>
          <w:szCs w:val="24"/>
        </w:rPr>
      </w:pPr>
    </w:p>
    <w:p w14:paraId="79D26435" w14:textId="28A4C2CD" w:rsidR="00FE052B" w:rsidRPr="00FE052B" w:rsidRDefault="00FE052B" w:rsidP="00FE052B">
      <w:pPr>
        <w:rPr>
          <w:szCs w:val="24"/>
        </w:rPr>
      </w:pPr>
      <w:r w:rsidRPr="00FE052B">
        <w:rPr>
          <w:szCs w:val="24"/>
        </w:rPr>
        <w:t>Aufgrund von Straßenbauarbeiten muss die Hauptstraße (L</w:t>
      </w:r>
      <w:r>
        <w:rPr>
          <w:szCs w:val="24"/>
        </w:rPr>
        <w:t xml:space="preserve"> </w:t>
      </w:r>
      <w:r w:rsidRPr="00FE052B">
        <w:rPr>
          <w:szCs w:val="24"/>
        </w:rPr>
        <w:t>1075) in Abtsgmünd vom Kreisverkehr (B</w:t>
      </w:r>
      <w:r>
        <w:rPr>
          <w:szCs w:val="24"/>
        </w:rPr>
        <w:t xml:space="preserve"> </w:t>
      </w:r>
      <w:r w:rsidRPr="00FE052B">
        <w:rPr>
          <w:szCs w:val="24"/>
        </w:rPr>
        <w:t xml:space="preserve">19) bis zur </w:t>
      </w:r>
      <w:proofErr w:type="spellStart"/>
      <w:r w:rsidRPr="00FE052B">
        <w:rPr>
          <w:szCs w:val="24"/>
        </w:rPr>
        <w:t>Dewanger</w:t>
      </w:r>
      <w:proofErr w:type="spellEnd"/>
      <w:r w:rsidRPr="00FE052B">
        <w:rPr>
          <w:szCs w:val="24"/>
        </w:rPr>
        <w:t xml:space="preserve"> Straße im Zeitraum vom 31.</w:t>
      </w:r>
      <w:r>
        <w:rPr>
          <w:szCs w:val="24"/>
        </w:rPr>
        <w:t>0</w:t>
      </w:r>
      <w:r w:rsidRPr="00FE052B">
        <w:rPr>
          <w:szCs w:val="24"/>
        </w:rPr>
        <w:t>8. bis 22.12.</w:t>
      </w:r>
      <w:r>
        <w:rPr>
          <w:szCs w:val="24"/>
        </w:rPr>
        <w:t>20</w:t>
      </w:r>
      <w:r w:rsidRPr="00FE052B">
        <w:rPr>
          <w:szCs w:val="24"/>
        </w:rPr>
        <w:t>26 für den Straßenverkehr voll gesperrt werden.</w:t>
      </w:r>
      <w:r>
        <w:rPr>
          <w:szCs w:val="24"/>
        </w:rPr>
        <w:t xml:space="preserve"> </w:t>
      </w:r>
      <w:r w:rsidRPr="00FE052B">
        <w:rPr>
          <w:szCs w:val="24"/>
        </w:rPr>
        <w:t>Eine innerörtliche Umleitung wird eingerichtet.</w:t>
      </w:r>
    </w:p>
    <w:p w14:paraId="3613B29F" w14:textId="175B3EA4" w:rsidR="001E22DD" w:rsidRPr="00D8108B" w:rsidRDefault="001E22DD" w:rsidP="00FE052B"/>
    <w:sectPr w:rsidR="001E22DD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9E4A3" w14:textId="77777777" w:rsidR="0066445A" w:rsidRDefault="0066445A" w:rsidP="00AA38C9">
      <w:r>
        <w:separator/>
      </w:r>
    </w:p>
  </w:endnote>
  <w:endnote w:type="continuationSeparator" w:id="0">
    <w:p w14:paraId="71542374" w14:textId="77777777" w:rsidR="0066445A" w:rsidRDefault="0066445A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3CD4D" w14:textId="77777777" w:rsidR="00AA38C9" w:rsidRDefault="00AA38C9">
    <w:pPr>
      <w:pStyle w:val="Fuzeile"/>
    </w:pPr>
  </w:p>
  <w:p w14:paraId="3CE7F0BE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25CDA6AF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8970CAB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0973987" wp14:editId="44869176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D8041A4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A5960" w14:textId="77777777" w:rsidR="0066445A" w:rsidRDefault="0066445A" w:rsidP="00AA38C9">
      <w:r>
        <w:separator/>
      </w:r>
    </w:p>
  </w:footnote>
  <w:footnote w:type="continuationSeparator" w:id="0">
    <w:p w14:paraId="5BF8741D" w14:textId="77777777" w:rsidR="0066445A" w:rsidRDefault="0066445A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617E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7F2109D8" w14:textId="77777777" w:rsidR="00533140" w:rsidRPr="00163F45" w:rsidRDefault="00533140" w:rsidP="000E701A">
    <w:pPr>
      <w:rPr>
        <w:sz w:val="22"/>
      </w:rPr>
    </w:pPr>
  </w:p>
  <w:p w14:paraId="318392F7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831A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1C31CB3" wp14:editId="7530C7C8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6B6D2BCE" wp14:editId="56366A42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84D848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33A6E"/>
    <w:rsid w:val="00003090"/>
    <w:rsid w:val="00022478"/>
    <w:rsid w:val="00025ED7"/>
    <w:rsid w:val="0004444F"/>
    <w:rsid w:val="00056108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C259C"/>
    <w:rsid w:val="001E22DD"/>
    <w:rsid w:val="001E3EA5"/>
    <w:rsid w:val="001F5F96"/>
    <w:rsid w:val="00227C3D"/>
    <w:rsid w:val="00242F3B"/>
    <w:rsid w:val="00250F08"/>
    <w:rsid w:val="00271870"/>
    <w:rsid w:val="00290C23"/>
    <w:rsid w:val="002C0DD1"/>
    <w:rsid w:val="002C1529"/>
    <w:rsid w:val="002C44AC"/>
    <w:rsid w:val="002F0050"/>
    <w:rsid w:val="002F1935"/>
    <w:rsid w:val="003460A2"/>
    <w:rsid w:val="0037636A"/>
    <w:rsid w:val="003831C4"/>
    <w:rsid w:val="00394188"/>
    <w:rsid w:val="003B0AE6"/>
    <w:rsid w:val="003C5818"/>
    <w:rsid w:val="003D7CBC"/>
    <w:rsid w:val="003E4336"/>
    <w:rsid w:val="00417ABF"/>
    <w:rsid w:val="00433A6E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6445A"/>
    <w:rsid w:val="00672E7F"/>
    <w:rsid w:val="006924A2"/>
    <w:rsid w:val="00694307"/>
    <w:rsid w:val="006B5411"/>
    <w:rsid w:val="006E2EFC"/>
    <w:rsid w:val="007020D1"/>
    <w:rsid w:val="00721CCD"/>
    <w:rsid w:val="00726F35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86BD9"/>
    <w:rsid w:val="00CD65F3"/>
    <w:rsid w:val="00CD796D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254FD"/>
    <w:rsid w:val="00E374E9"/>
    <w:rsid w:val="00E414A5"/>
    <w:rsid w:val="00E52168"/>
    <w:rsid w:val="00E60F67"/>
    <w:rsid w:val="00E62C72"/>
    <w:rsid w:val="00E86E7F"/>
    <w:rsid w:val="00EA0394"/>
    <w:rsid w:val="00EE4EB9"/>
    <w:rsid w:val="00EE774A"/>
    <w:rsid w:val="00F30749"/>
    <w:rsid w:val="00F44B55"/>
    <w:rsid w:val="00F5399C"/>
    <w:rsid w:val="00F70194"/>
    <w:rsid w:val="00FB6EE5"/>
    <w:rsid w:val="00FE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57D1D"/>
  <w15:docId w15:val="{BE3ED713-EB30-4430-82A4-99E07B24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48</Words>
  <Characters>320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Stier Annika</cp:lastModifiedBy>
  <cp:revision>2</cp:revision>
  <cp:lastPrinted>2014-04-17T05:20:00Z</cp:lastPrinted>
  <dcterms:created xsi:type="dcterms:W3CDTF">2026-08-25T09:36:00Z</dcterms:created>
  <dcterms:modified xsi:type="dcterms:W3CDTF">2026-08-25T09:36:00Z</dcterms:modified>
</cp:coreProperties>
</file>