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BBD8D" w14:textId="77777777" w:rsidR="00294165" w:rsidRDefault="00D92FB3">
      <w:pPr>
        <w:rPr>
          <w:b/>
          <w:caps/>
          <w:spacing w:val="40"/>
          <w:sz w:val="28"/>
        </w:rPr>
      </w:pPr>
      <w:r>
        <w:rPr>
          <w:b/>
          <w:noProof/>
          <w:sz w:val="20"/>
        </w:rPr>
        <w:drawing>
          <wp:anchor distT="0" distB="0" distL="114300" distR="114300" simplePos="0" relativeHeight="251657216" behindDoc="0" locked="0" layoutInCell="1" allowOverlap="1" wp14:anchorId="68DE8FBC" wp14:editId="3D3D1BC1">
            <wp:simplePos x="0" y="0"/>
            <wp:positionH relativeFrom="column">
              <wp:posOffset>3559810</wp:posOffset>
            </wp:positionH>
            <wp:positionV relativeFrom="paragraph">
              <wp:posOffset>-247650</wp:posOffset>
            </wp:positionV>
            <wp:extent cx="2540000" cy="1030605"/>
            <wp:effectExtent l="0" t="0" r="0" b="0"/>
            <wp:wrapTight wrapText="bothSides">
              <wp:wrapPolygon edited="0">
                <wp:start x="0" y="0"/>
                <wp:lineTo x="0" y="21161"/>
                <wp:lineTo x="21384" y="21161"/>
                <wp:lineTo x="21384" y="0"/>
                <wp:lineTo x="0" y="0"/>
              </wp:wrapPolygon>
            </wp:wrapTight>
            <wp:docPr id="5" name="Bild 5" descr="Sonstiges\TIF\Logo für Wordvorl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nstiges\TIF\Logo für Wordvorlage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0000"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E4">
        <w:rPr>
          <w:b/>
          <w:caps/>
          <w:spacing w:val="40"/>
          <w:sz w:val="28"/>
        </w:rPr>
        <w:t>Presseinformation</w:t>
      </w:r>
    </w:p>
    <w:p w14:paraId="07A3B945" w14:textId="77777777" w:rsidR="00294165" w:rsidRDefault="00294165">
      <w:pPr>
        <w:rPr>
          <w:b/>
        </w:rPr>
      </w:pPr>
    </w:p>
    <w:p w14:paraId="2F0746E3" w14:textId="77777777" w:rsidR="00294165" w:rsidRDefault="00F62DE4">
      <w:pPr>
        <w:tabs>
          <w:tab w:val="left" w:pos="851"/>
          <w:tab w:val="left" w:pos="2127"/>
        </w:tabs>
        <w:spacing w:after="120"/>
        <w:rPr>
          <w:sz w:val="16"/>
        </w:rPr>
      </w:pPr>
      <w:r>
        <w:rPr>
          <w:sz w:val="16"/>
        </w:rPr>
        <w:t xml:space="preserve">OE </w:t>
      </w:r>
      <w:r>
        <w:rPr>
          <w:sz w:val="16"/>
        </w:rPr>
        <w:tab/>
        <w:t xml:space="preserve">Telefon </w:t>
      </w:r>
      <w:r>
        <w:rPr>
          <w:sz w:val="16"/>
        </w:rPr>
        <w:tab/>
        <w:t>Ansprechpartner/in</w:t>
      </w:r>
    </w:p>
    <w:p w14:paraId="45373C7E" w14:textId="4A2E3766" w:rsidR="00294165" w:rsidRDefault="006E7A87">
      <w:pPr>
        <w:tabs>
          <w:tab w:val="left" w:pos="851"/>
          <w:tab w:val="left" w:pos="2127"/>
        </w:tabs>
      </w:pPr>
      <w:r>
        <w:t>410</w:t>
      </w:r>
      <w:r w:rsidR="00F62DE4">
        <w:tab/>
        <w:t>1 01-</w:t>
      </w:r>
      <w:r>
        <w:t>242</w:t>
      </w:r>
      <w:r w:rsidR="00F62DE4">
        <w:rPr>
          <w:b/>
        </w:rPr>
        <w:tab/>
      </w:r>
      <w:r>
        <w:t>Fesche</w:t>
      </w:r>
      <w:r w:rsidR="00F62DE4">
        <w:fldChar w:fldCharType="begin"/>
      </w:r>
      <w:bookmarkStart w:id="0" w:name="Text3"/>
      <w:r w:rsidR="00F62DE4">
        <w:instrText xml:space="preserve"> FORMTEXT </w:instrText>
      </w:r>
      <w:r w:rsidR="00000000">
        <w:fldChar w:fldCharType="separate"/>
      </w:r>
      <w:r w:rsidR="00F62DE4">
        <w:fldChar w:fldCharType="end"/>
      </w:r>
      <w:bookmarkEnd w:id="0"/>
      <w:r w:rsidR="00F62DE4">
        <w:fldChar w:fldCharType="begin"/>
      </w:r>
      <w:bookmarkStart w:id="1" w:name="Text2"/>
      <w:r w:rsidR="00F62DE4">
        <w:instrText xml:space="preserve"> FORMTEXT </w:instrText>
      </w:r>
      <w:r w:rsidR="00000000">
        <w:fldChar w:fldCharType="separate"/>
      </w:r>
      <w:r w:rsidR="00F62DE4">
        <w:fldChar w:fldCharType="end"/>
      </w:r>
      <w:bookmarkEnd w:id="1"/>
    </w:p>
    <w:p w14:paraId="7318994B" w14:textId="77777777" w:rsidR="00294165" w:rsidRDefault="00D92FB3">
      <w:r>
        <w:rPr>
          <w:noProof/>
        </w:rPr>
        <mc:AlternateContent>
          <mc:Choice Requires="wps">
            <w:drawing>
              <wp:anchor distT="0" distB="0" distL="114300" distR="114300" simplePos="0" relativeHeight="251659264" behindDoc="0" locked="0" layoutInCell="1" allowOverlap="1" wp14:anchorId="6C5E89A3" wp14:editId="01D319D8">
                <wp:simplePos x="0" y="0"/>
                <wp:positionH relativeFrom="column">
                  <wp:posOffset>-57150</wp:posOffset>
                </wp:positionH>
                <wp:positionV relativeFrom="paragraph">
                  <wp:posOffset>12065</wp:posOffset>
                </wp:positionV>
                <wp:extent cx="3689985" cy="0"/>
                <wp:effectExtent l="0" t="0" r="24765" b="19050"/>
                <wp:wrapNone/>
                <wp:docPr id="2" name="Gerade Verbindung 2"/>
                <wp:cNvGraphicFramePr/>
                <a:graphic xmlns:a="http://schemas.openxmlformats.org/drawingml/2006/main">
                  <a:graphicData uri="http://schemas.microsoft.com/office/word/2010/wordprocessingShape">
                    <wps:wsp>
                      <wps:cNvCnPr/>
                      <wps:spPr>
                        <a:xfrm>
                          <a:off x="0" y="0"/>
                          <a:ext cx="3689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12984E" id="Gerade Verbindung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95pt" to="286.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" strokecolor="black [3213]"/>
            </w:pict>
          </mc:Fallback>
        </mc:AlternateContent>
      </w:r>
    </w:p>
    <w:p w14:paraId="11BDC530" w14:textId="77777777" w:rsidR="00D92FB3" w:rsidRDefault="00D92FB3"/>
    <w:p w14:paraId="38428E7E" w14:textId="7A53F7DF" w:rsidR="00D92FB3" w:rsidRPr="006E7A87" w:rsidRDefault="006E7A87">
      <w:pPr>
        <w:rPr>
          <w:b/>
          <w:bCs/>
        </w:rPr>
      </w:pPr>
      <w:bookmarkStart w:id="2" w:name="_Hlk242882801"/>
      <w:r w:rsidRPr="006E7A87">
        <w:rPr>
          <w:b/>
          <w:bCs/>
        </w:rPr>
        <w:t>Besuch von Angehörigen der Familie Kreuzer in Wunstorf</w:t>
      </w:r>
    </w:p>
    <w:p w14:paraId="6C613942" w14:textId="4CC540DB" w:rsidR="00D92FB3" w:rsidRDefault="00D92FB3">
      <w:pPr>
        <w:rPr>
          <w:b/>
          <w:bCs/>
        </w:rPr>
      </w:pPr>
    </w:p>
    <w:p w14:paraId="069F3E29" w14:textId="75E3B4D2" w:rsidR="00AF0F7D" w:rsidRDefault="00FC1829">
      <w:r w:rsidRPr="00FC1829">
        <w:t>Am Freitag</w:t>
      </w:r>
      <w:r>
        <w:t xml:space="preserve">, den 9. Oktober bekam die Stadt Wunstorf Besuch aus Israel: </w:t>
      </w:r>
      <w:proofErr w:type="spellStart"/>
      <w:r>
        <w:t>Atalia</w:t>
      </w:r>
      <w:proofErr w:type="spellEnd"/>
      <w:r>
        <w:t xml:space="preserve"> </w:t>
      </w:r>
      <w:proofErr w:type="spellStart"/>
      <w:r>
        <w:t>Shafir</w:t>
      </w:r>
      <w:proofErr w:type="spellEnd"/>
      <w:r>
        <w:t>,</w:t>
      </w:r>
      <w:r w:rsidR="002B30E4">
        <w:t xml:space="preserve"> </w:t>
      </w:r>
      <w:r>
        <w:t>Tochter von Hans Joachim Kreuzer</w:t>
      </w:r>
      <w:r w:rsidR="004B54B9">
        <w:t>,</w:t>
      </w:r>
      <w:r>
        <w:t xml:space="preserve"> kam </w:t>
      </w:r>
      <w:r w:rsidR="003B5445">
        <w:t>mit ihrem Lebensgefährten, ihrer Tante</w:t>
      </w:r>
      <w:r w:rsidR="00795BA6">
        <w:t xml:space="preserve"> Gerda Steinfeld </w:t>
      </w:r>
      <w:r w:rsidR="003B5445">
        <w:t xml:space="preserve">und deren Sohn sowie </w:t>
      </w:r>
      <w:r w:rsidR="004B54B9">
        <w:t>zwei</w:t>
      </w:r>
      <w:r w:rsidR="003B5445">
        <w:t xml:space="preserve"> Verwandten aus Deutschland in die </w:t>
      </w:r>
      <w:proofErr w:type="spellStart"/>
      <w:r w:rsidR="003B5445">
        <w:t>Auestadt</w:t>
      </w:r>
      <w:proofErr w:type="spellEnd"/>
      <w:r w:rsidR="003B5445">
        <w:t xml:space="preserve">. </w:t>
      </w:r>
    </w:p>
    <w:p w14:paraId="432D300C" w14:textId="77777777" w:rsidR="00AF0F7D" w:rsidRDefault="00AF0F7D"/>
    <w:p w14:paraId="39357EEA" w14:textId="27A9AC6D" w:rsidR="00FC1829" w:rsidRDefault="003B5445">
      <w:r>
        <w:t xml:space="preserve">Hans Joachim Kreuzer war der einzige Überlebende der </w:t>
      </w:r>
      <w:r w:rsidR="00D210CF">
        <w:t xml:space="preserve">jüdischen </w:t>
      </w:r>
      <w:r>
        <w:t xml:space="preserve">Familie Kreuzer, die von 1921 bis 1939 in </w:t>
      </w:r>
      <w:r w:rsidR="00AF0F7D">
        <w:t xml:space="preserve">der Südstraße 32 </w:t>
      </w:r>
      <w:r>
        <w:t xml:space="preserve">gelebt hat. </w:t>
      </w:r>
      <w:r w:rsidR="004B54B9">
        <w:t xml:space="preserve">Sein Vater </w:t>
      </w:r>
      <w:r>
        <w:t xml:space="preserve">Bernhard Kreuzer hatte dort ein Textilkaufhaus betrieben, anfangs zusammen mit seinem Bruder </w:t>
      </w:r>
      <w:r w:rsidR="00481652">
        <w:t>Adolf</w:t>
      </w:r>
      <w:r w:rsidR="00AF0F7D">
        <w:t xml:space="preserve">, der aber 1927 nach Hannover verzog. </w:t>
      </w:r>
      <w:r w:rsidR="00D210CF">
        <w:t xml:space="preserve">Im sich für Juden stetig verschlimmernden Klima der NS-Zeit </w:t>
      </w:r>
      <w:r w:rsidR="00AF0F7D">
        <w:t xml:space="preserve">gelang </w:t>
      </w:r>
      <w:r w:rsidR="00D210CF">
        <w:t xml:space="preserve">Hans Joachim </w:t>
      </w:r>
      <w:r w:rsidR="00AF0F7D">
        <w:t xml:space="preserve">1939 die Flucht nach Palästina, während seine Eltern Bernhard und Else sowie sein jüngerer Bruder Klaus </w:t>
      </w:r>
      <w:r w:rsidR="00481652">
        <w:t>i</w:t>
      </w:r>
      <w:r w:rsidR="00AF0F7D">
        <w:t xml:space="preserve">m Holocaust </w:t>
      </w:r>
      <w:r w:rsidR="00481652">
        <w:t>ermordet wurden</w:t>
      </w:r>
      <w:r w:rsidR="00AF0F7D">
        <w:t xml:space="preserve">. </w:t>
      </w:r>
    </w:p>
    <w:p w14:paraId="67C4BA38" w14:textId="0128E70A" w:rsidR="00FC1829" w:rsidRDefault="00FC1829"/>
    <w:p w14:paraId="1934254E" w14:textId="4887D19A" w:rsidR="00FC1829" w:rsidRPr="00FC1829" w:rsidRDefault="00795BA6">
      <w:r>
        <w:t xml:space="preserve">Dem </w:t>
      </w:r>
      <w:r w:rsidR="00AF0F7D">
        <w:t>Besuch</w:t>
      </w:r>
      <w:r>
        <w:t xml:space="preserve"> vorausgegangen</w:t>
      </w:r>
      <w:r w:rsidR="00AF0F7D">
        <w:t xml:space="preserve"> war eine Einladung der Stadtbibliothek Hannover. Die dort tätige </w:t>
      </w:r>
      <w:proofErr w:type="spellStart"/>
      <w:r w:rsidR="00AF0F7D">
        <w:t>Provenienzforscherin</w:t>
      </w:r>
      <w:proofErr w:type="spellEnd"/>
      <w:r w:rsidR="00AF0F7D">
        <w:t xml:space="preserve"> Silke Bremer hatte in den Beständen ihres Hauses ein Buch ausfindig gemacht – </w:t>
      </w:r>
      <w:r w:rsidR="004B54B9">
        <w:t xml:space="preserve">ein </w:t>
      </w:r>
      <w:r w:rsidR="00AF0F7D">
        <w:t xml:space="preserve">Liederbuch Herders </w:t>
      </w:r>
      <w:r w:rsidR="004B54B9">
        <w:t>–</w:t>
      </w:r>
      <w:r w:rsidR="00AF0F7D">
        <w:t xml:space="preserve">, dass Else Kreuzer gewidmet war. Daraus erfolgte die Verpflichtung zur Restitution, </w:t>
      </w:r>
      <w:r w:rsidR="00100B11">
        <w:t xml:space="preserve">also, </w:t>
      </w:r>
      <w:r w:rsidR="00AF0F7D">
        <w:t>das Buch an die erbberechtigten Angehörigen zurück zu erstatten.</w:t>
      </w:r>
      <w:r w:rsidR="00100B11">
        <w:t xml:space="preserve"> Die israelischen Kreuzer-Nachfahren sagten sofort zu, die Reise sollte bereits im April 2026 stattfinden. Dann machte jedoch der Iran-Krieg den Planungen einen Strich durch die Rechnung, die bereits gebuchten Flüge wurden gestrichen.</w:t>
      </w:r>
    </w:p>
    <w:p w14:paraId="2DD4837E" w14:textId="03645A02" w:rsidR="006E7A87" w:rsidRDefault="006E7A87"/>
    <w:p w14:paraId="3BDDB43A" w14:textId="0683A3B6" w:rsidR="00100B11" w:rsidRDefault="00100B11">
      <w:r>
        <w:t xml:space="preserve">Im zweiten Anlauf gelang nun doch die Reise nach Deutschland. In Hannover fand die Buchrückgabe durch Oberbürgermeister </w:t>
      </w:r>
      <w:proofErr w:type="spellStart"/>
      <w:r>
        <w:t>Belit</w:t>
      </w:r>
      <w:proofErr w:type="spellEnd"/>
      <w:r>
        <w:t xml:space="preserve"> Onay am 8. Oktober statt. Einen Tag später kamen die </w:t>
      </w:r>
      <w:r w:rsidR="001A2C61">
        <w:t xml:space="preserve">Kreuzer-Angehörigen dann nach Wunstorf, das Hans Joachim Kreuzer schon 1992 noch einmal besucht hatte. </w:t>
      </w:r>
      <w:r w:rsidR="00A45C99">
        <w:t xml:space="preserve">Auch dem Mahnmal an der Abtei wurde ein Besuch abgestattet, bevor es zu einer Stärkung </w:t>
      </w:r>
      <w:r w:rsidR="000D4791">
        <w:t xml:space="preserve">und zu Gesprächen </w:t>
      </w:r>
      <w:r w:rsidR="00A45C99">
        <w:t xml:space="preserve">zurück ins Rathaus ging. Aus der Stadt nahmen außer Frau Riedel auch der Ratsvorsitzende Rolf Herrmann, Heiner Wittrock, Autor des Standardwerks über die </w:t>
      </w:r>
      <w:proofErr w:type="spellStart"/>
      <w:r w:rsidR="00A45C99">
        <w:t>Wunstorfer</w:t>
      </w:r>
      <w:proofErr w:type="spellEnd"/>
      <w:r w:rsidR="00A45C99">
        <w:t xml:space="preserve"> Juden, und Stadtarchivar Klaus Fesche teil. </w:t>
      </w:r>
      <w:proofErr w:type="spellStart"/>
      <w:r w:rsidR="000D4791">
        <w:t>Provenienzforscherin</w:t>
      </w:r>
      <w:proofErr w:type="spellEnd"/>
      <w:r w:rsidR="000D4791">
        <w:t xml:space="preserve"> Silke Bremer begleitete die Gäste.</w:t>
      </w:r>
    </w:p>
    <w:p w14:paraId="53EBEAE3" w14:textId="7C516EAB" w:rsidR="00DE041D" w:rsidRDefault="00D10AB6" w:rsidP="00D10AB6">
      <w:r w:rsidRPr="00D10AB6">
        <w:t xml:space="preserve">Der Besuch nahm einen sehr herzlichen und harmonischen Verlauf. Zu Anfang </w:t>
      </w:r>
      <w:r w:rsidR="003F4053">
        <w:t xml:space="preserve">dankte </w:t>
      </w:r>
      <w:r w:rsidRPr="00D10AB6">
        <w:t>die stellvertretende Bürgermeisterin Kirsten Riedel</w:t>
      </w:r>
      <w:r w:rsidR="003F4053">
        <w:t xml:space="preserve"> den Gästen </w:t>
      </w:r>
      <w:r w:rsidRPr="00D10AB6">
        <w:t xml:space="preserve">in ihrer Begrüßungsrede, dass </w:t>
      </w:r>
      <w:proofErr w:type="spellStart"/>
      <w:r w:rsidR="003F4053">
        <w:t>dass</w:t>
      </w:r>
      <w:proofErr w:type="spellEnd"/>
      <w:r w:rsidR="003F4053">
        <w:t xml:space="preserve"> durch ihren Besuch die Erinnerung und das Verstehen </w:t>
      </w:r>
      <w:r w:rsidR="000F3C9F">
        <w:t xml:space="preserve">gefördert würden. Sie bekräftigte auch die Mahnung, dass </w:t>
      </w:r>
      <w:r w:rsidRPr="00D10AB6">
        <w:t xml:space="preserve">solche Verbrechen wie in der Zeit der NS-Herrschaft nie wieder von deutschem Boden ausgehen oder in Deutschland stattfinden dürften. Dafür bekam sie gleich großen Applaus. In ihrer berührenden Dankesrede zeichnete </w:t>
      </w:r>
      <w:proofErr w:type="spellStart"/>
      <w:r w:rsidRPr="00D10AB6">
        <w:t>Atalija</w:t>
      </w:r>
      <w:proofErr w:type="spellEnd"/>
      <w:r w:rsidRPr="00D10AB6">
        <w:t xml:space="preserve"> </w:t>
      </w:r>
      <w:proofErr w:type="spellStart"/>
      <w:r w:rsidRPr="00D10AB6">
        <w:t>Shafir</w:t>
      </w:r>
      <w:proofErr w:type="spellEnd"/>
      <w:r w:rsidRPr="00D10AB6">
        <w:t xml:space="preserve"> ein liebevolles Porträt ihres Vaters Hans Joachim Kreuzer (der sich in Israel Jair nannte). Sie beschrieb ihn als einen immer lächelnden und stets optimistischen Menschen und fürsorglichen Familienvater, den alle, die ihn kannten, einfach gern haben mussten. Zwischen den Zeilen klang dabei durch, welch riesiger Verlust es gewesen wäre, wenn auch er von den Nazis ermordet worden wäre. Anschließend meldete sich auch die mit ihren 94 Jahren noch bewundernswert rüstige Gerda Steinfeld zu Wort. Sie schilderte bewegend ihre Erinnerungen an ihre Kindheit vor dem Zweiten Weltkrieg und im Konzentrationslager Theresienstadt. Sehr </w:t>
      </w:r>
      <w:r w:rsidRPr="00D10AB6">
        <w:lastRenderedPageBreak/>
        <w:t xml:space="preserve">betroffen machend berichtete sie auch, wie </w:t>
      </w:r>
      <w:r w:rsidR="009003D6">
        <w:t xml:space="preserve">verstört </w:t>
      </w:r>
      <w:r w:rsidRPr="00D10AB6">
        <w:t>ihr Cousin Klaus Kreuzer (*1931) die Verhaftung seines Vaters in der Reichspogromnacht</w:t>
      </w:r>
      <w:r w:rsidR="00825456">
        <w:t>,</w:t>
      </w:r>
      <w:r w:rsidRPr="00D10AB6">
        <w:t xml:space="preserve"> den anschließenden Krankenhausaufenthalt seiner Mutter</w:t>
      </w:r>
      <w:r w:rsidR="00825456">
        <w:t xml:space="preserve"> und </w:t>
      </w:r>
      <w:r w:rsidR="00825456" w:rsidRPr="00D10AB6">
        <w:t xml:space="preserve">den Verlust der elterlichen Wohnung </w:t>
      </w:r>
      <w:r w:rsidRPr="00D10AB6">
        <w:t xml:space="preserve">erlebt hatte. Else Kreuzer </w:t>
      </w:r>
      <w:r w:rsidR="00825456">
        <w:t>ha</w:t>
      </w:r>
      <w:r w:rsidRPr="00D10AB6">
        <w:t>tt</w:t>
      </w:r>
      <w:r w:rsidR="00825456">
        <w:t>e</w:t>
      </w:r>
      <w:r w:rsidRPr="00D10AB6">
        <w:t xml:space="preserve"> einen Zusammenbruch</w:t>
      </w:r>
      <w:r w:rsidR="00825456">
        <w:t xml:space="preserve"> erlitten</w:t>
      </w:r>
      <w:r w:rsidRPr="00D10AB6">
        <w:t xml:space="preserve">, als ihr Ehemann Bernhard nach seiner Entlassung aus dem KZ Buchenwald als geschundener und gedemütigter Mann zurückkehrte. Kurz darauf siedelte die Familie Kreuzer von Wunstorf nach Hannover um und wurde im Dezember 1941 von </w:t>
      </w:r>
      <w:proofErr w:type="spellStart"/>
      <w:r w:rsidRPr="00D10AB6">
        <w:t>Ahlem</w:t>
      </w:r>
      <w:proofErr w:type="spellEnd"/>
      <w:r w:rsidRPr="00D10AB6">
        <w:t xml:space="preserve"> aus </w:t>
      </w:r>
      <w:r w:rsidR="00825456">
        <w:t xml:space="preserve">nach Riga </w:t>
      </w:r>
      <w:r w:rsidRPr="00D10AB6">
        <w:t>deportiert</w:t>
      </w:r>
      <w:r w:rsidR="009003D6">
        <w:t>;</w:t>
      </w:r>
      <w:r w:rsidRPr="00D10AB6">
        <w:t xml:space="preserve"> Klaus und seine Eltern wurden </w:t>
      </w:r>
      <w:r w:rsidR="009003D6">
        <w:t>später</w:t>
      </w:r>
      <w:r w:rsidRPr="00D10AB6">
        <w:t xml:space="preserve"> ermordet. </w:t>
      </w:r>
      <w:r w:rsidR="00DE041D">
        <w:t>Gerda Steinfelds bereits verstorbene Schwester Margot Kleinberger hat übrigens ihrer beider Jugend samt Haft im KZ Theresienstadt in dem Buch „Transportnummer VIII/1387 hat überlebt“ geschildert.</w:t>
      </w:r>
    </w:p>
    <w:p w14:paraId="1671B49E" w14:textId="77777777" w:rsidR="00DE041D" w:rsidRDefault="00DE041D" w:rsidP="00D10AB6"/>
    <w:p w14:paraId="504DE8CF" w14:textId="595CE124" w:rsidR="00D10AB6" w:rsidRDefault="00D10AB6" w:rsidP="00D10AB6">
      <w:r w:rsidRPr="00D10AB6">
        <w:t xml:space="preserve">Als Geschenk der Stadt erhielten die Gäste das Buch des ebenfalls anwesenden Heiner Wittrock über das Schicksal der </w:t>
      </w:r>
      <w:proofErr w:type="spellStart"/>
      <w:r w:rsidRPr="00D10AB6">
        <w:t>Wunstorfer</w:t>
      </w:r>
      <w:proofErr w:type="spellEnd"/>
      <w:r w:rsidRPr="00D10AB6">
        <w:t xml:space="preserve"> Juden, den Kalender des Heimatvereins für 2027 mit historischen Fotos aus Wunstorf und ein vom Archiv erstelltes Faltblatt mit Fotos und Dokumenten zur </w:t>
      </w:r>
      <w:proofErr w:type="spellStart"/>
      <w:r w:rsidRPr="00D10AB6">
        <w:t>Wunstorfer</w:t>
      </w:r>
      <w:proofErr w:type="spellEnd"/>
      <w:r w:rsidRPr="00D10AB6">
        <w:t xml:space="preserve"> Familie Kreuzer.</w:t>
      </w:r>
      <w:r w:rsidR="009003D6">
        <w:t xml:space="preserve"> Heiner Wittrock hatte übrigens Hans Joachim Kreuzer und seine </w:t>
      </w:r>
      <w:r w:rsidR="00481652">
        <w:t xml:space="preserve">Frau </w:t>
      </w:r>
      <w:r w:rsidR="009003D6">
        <w:t>1992 in Wunstorf treffen und kennenlernen können.</w:t>
      </w:r>
    </w:p>
    <w:p w14:paraId="0DF201B0" w14:textId="77777777" w:rsidR="009003D6" w:rsidRPr="00D10AB6" w:rsidRDefault="009003D6" w:rsidP="00D10AB6"/>
    <w:p w14:paraId="57E91A73" w14:textId="18377D61" w:rsidR="00D10AB6" w:rsidRPr="00D10AB6" w:rsidRDefault="00D10AB6" w:rsidP="00D10AB6">
      <w:r w:rsidRPr="00D10AB6">
        <w:t>Dem Empfang folgte</w:t>
      </w:r>
      <w:r w:rsidR="009003D6">
        <w:t>n</w:t>
      </w:r>
      <w:r w:rsidRPr="00D10AB6">
        <w:t xml:space="preserve"> Besuch</w:t>
      </w:r>
      <w:r>
        <w:t>e</w:t>
      </w:r>
      <w:r w:rsidRPr="00D10AB6">
        <w:t xml:space="preserve"> am früheren Haus der Kreuzers in der Südstraße 32 und des Mahnmals an der Abtei. </w:t>
      </w:r>
      <w:r w:rsidR="00543871">
        <w:t>Das</w:t>
      </w:r>
      <w:r w:rsidRPr="00D10AB6">
        <w:t xml:space="preserve"> anschließende Mittagessen im Ratssaal </w:t>
      </w:r>
      <w:r w:rsidR="00543871">
        <w:t>begleiteten</w:t>
      </w:r>
      <w:r w:rsidRPr="00D10AB6">
        <w:t xml:space="preserve"> anregende Gespräche. Die Gäste bekräftigten mehrmals </w:t>
      </w:r>
      <w:r w:rsidR="00543871">
        <w:t xml:space="preserve">ihre </w:t>
      </w:r>
      <w:r w:rsidRPr="00D10AB6">
        <w:t>positiv</w:t>
      </w:r>
      <w:r w:rsidR="00543871">
        <w:t>e</w:t>
      </w:r>
      <w:r w:rsidRPr="00D10AB6">
        <w:t xml:space="preserve"> </w:t>
      </w:r>
      <w:r w:rsidR="00543871">
        <w:t>Ü</w:t>
      </w:r>
      <w:r w:rsidRPr="00D10AB6">
        <w:t>berrasch</w:t>
      </w:r>
      <w:r w:rsidR="00543871">
        <w:t>ung</w:t>
      </w:r>
      <w:r w:rsidRPr="00D10AB6">
        <w:t xml:space="preserve"> darüber</w:t>
      </w:r>
      <w:r w:rsidR="00543871">
        <w:t>,</w:t>
      </w:r>
      <w:r w:rsidRPr="00D10AB6">
        <w:t xml:space="preserve"> </w:t>
      </w:r>
      <w:r w:rsidR="00DE041D">
        <w:t>dass</w:t>
      </w:r>
      <w:r w:rsidRPr="00D10AB6">
        <w:t xml:space="preserve"> die Erinnerung an die früheren Wunstorf Juden lebendig gehalten wird. Als Gäste und Gastgeber sich herzlich voneinander verabschiedeten, ging wohl Allen durch den Sinn, einem besonderen Tag erlebt zu haben.</w:t>
      </w:r>
    </w:p>
    <w:p w14:paraId="5F49C2CB" w14:textId="2BC2DA1C" w:rsidR="00A45C99" w:rsidRDefault="00A45C99"/>
    <w:p w14:paraId="3392F245" w14:textId="6D5F2AC9" w:rsidR="000D4791" w:rsidRDefault="000D4791">
      <w:r>
        <w:t>Fotos:</w:t>
      </w:r>
    </w:p>
    <w:p w14:paraId="76F9578E" w14:textId="5A5C72B7" w:rsidR="000D4791" w:rsidRDefault="000D4791">
      <w:r>
        <w:t xml:space="preserve">Bilder </w:t>
      </w:r>
      <w:r w:rsidR="00C34017">
        <w:t>Haus Kreuzer</w:t>
      </w:r>
      <w:r>
        <w:t>, Passfoto Hajo, Famil</w:t>
      </w:r>
      <w:r w:rsidR="000460C2">
        <w:t>i</w:t>
      </w:r>
      <w:r>
        <w:t>enfoto, Foto</w:t>
      </w:r>
      <w:r w:rsidR="00C34017">
        <w:t xml:space="preserve"> Gerda Steinfeld</w:t>
      </w:r>
      <w:bookmarkEnd w:id="2"/>
    </w:p>
    <w:sectPr w:rsidR="000D4791">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993" w:right="567" w:bottom="1418" w:left="1418" w:header="720"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366B1" w14:textId="77777777" w:rsidR="0041351D" w:rsidRDefault="0041351D">
      <w:r>
        <w:separator/>
      </w:r>
    </w:p>
  </w:endnote>
  <w:endnote w:type="continuationSeparator" w:id="0">
    <w:p w14:paraId="53A7E31F" w14:textId="77777777" w:rsidR="0041351D" w:rsidRDefault="00413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54464" w14:textId="77777777" w:rsidR="000606AE" w:rsidRDefault="000606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76" w:type="dxa"/>
      <w:tblLayout w:type="fixed"/>
      <w:tblCellMar>
        <w:left w:w="70" w:type="dxa"/>
        <w:right w:w="70" w:type="dxa"/>
      </w:tblCellMar>
      <w:tblLook w:val="0000" w:firstRow="0" w:lastRow="0" w:firstColumn="0" w:lastColumn="0" w:noHBand="0" w:noVBand="0"/>
    </w:tblPr>
    <w:tblGrid>
      <w:gridCol w:w="1204"/>
      <w:gridCol w:w="1843"/>
      <w:gridCol w:w="1843"/>
      <w:gridCol w:w="567"/>
      <w:gridCol w:w="1417"/>
      <w:gridCol w:w="3402"/>
    </w:tblGrid>
    <w:tr w:rsidR="000606AE" w14:paraId="43A29976" w14:textId="77777777" w:rsidTr="00BE756B">
      <w:tc>
        <w:tcPr>
          <w:tcW w:w="1204" w:type="dxa"/>
          <w:tcBorders>
            <w:top w:val="single" w:sz="6" w:space="0" w:color="auto"/>
          </w:tcBorders>
        </w:tcPr>
        <w:p w14:paraId="4B1DD83F" w14:textId="77777777" w:rsidR="000606AE" w:rsidRDefault="000606AE" w:rsidP="000606AE">
          <w:pPr>
            <w:pStyle w:val="Fuzeile"/>
            <w:rPr>
              <w:b/>
              <w:sz w:val="12"/>
            </w:rPr>
          </w:pPr>
          <w:r>
            <w:rPr>
              <w:b/>
              <w:sz w:val="12"/>
            </w:rPr>
            <w:t>Hausanschrift</w:t>
          </w:r>
        </w:p>
      </w:tc>
      <w:tc>
        <w:tcPr>
          <w:tcW w:w="1843" w:type="dxa"/>
          <w:tcBorders>
            <w:top w:val="single" w:sz="6" w:space="0" w:color="auto"/>
          </w:tcBorders>
        </w:tcPr>
        <w:p w14:paraId="52FDCEB7" w14:textId="77777777" w:rsidR="000606AE" w:rsidRDefault="000606AE" w:rsidP="000606AE">
          <w:pPr>
            <w:pStyle w:val="Fuzeile"/>
            <w:rPr>
              <w:b/>
              <w:sz w:val="12"/>
            </w:rPr>
          </w:pPr>
          <w:r>
            <w:rPr>
              <w:b/>
              <w:smallCaps/>
              <w:sz w:val="12"/>
            </w:rPr>
            <w:t>Sprechzeiten</w:t>
          </w:r>
        </w:p>
      </w:tc>
      <w:tc>
        <w:tcPr>
          <w:tcW w:w="1843" w:type="dxa"/>
          <w:tcBorders>
            <w:top w:val="single" w:sz="6" w:space="0" w:color="auto"/>
          </w:tcBorders>
        </w:tcPr>
        <w:p w14:paraId="6DF0168C" w14:textId="77777777" w:rsidR="000606AE" w:rsidRDefault="000606AE" w:rsidP="000606AE">
          <w:pPr>
            <w:pStyle w:val="Fuzeile"/>
            <w:tabs>
              <w:tab w:val="left" w:pos="497"/>
            </w:tabs>
            <w:rPr>
              <w:b/>
              <w:smallCaps/>
              <w:sz w:val="12"/>
            </w:rPr>
          </w:pPr>
        </w:p>
      </w:tc>
      <w:tc>
        <w:tcPr>
          <w:tcW w:w="1984" w:type="dxa"/>
          <w:gridSpan w:val="2"/>
          <w:tcBorders>
            <w:top w:val="single" w:sz="6" w:space="0" w:color="auto"/>
          </w:tcBorders>
        </w:tcPr>
        <w:p w14:paraId="2E9DF16C" w14:textId="77777777" w:rsidR="000606AE" w:rsidRDefault="000606AE" w:rsidP="000606AE">
          <w:pPr>
            <w:pStyle w:val="Fuzeile"/>
            <w:spacing w:before="40"/>
            <w:rPr>
              <w:b/>
              <w:sz w:val="12"/>
            </w:rPr>
          </w:pPr>
        </w:p>
      </w:tc>
      <w:tc>
        <w:tcPr>
          <w:tcW w:w="3402" w:type="dxa"/>
          <w:tcBorders>
            <w:top w:val="single" w:sz="6" w:space="0" w:color="auto"/>
          </w:tcBorders>
        </w:tcPr>
        <w:p w14:paraId="7C4379BF" w14:textId="77777777" w:rsidR="000606AE" w:rsidRDefault="000606AE" w:rsidP="00A85CF8">
          <w:pPr>
            <w:pStyle w:val="Fuzeile"/>
            <w:spacing w:before="40"/>
            <w:rPr>
              <w:b/>
              <w:smallCaps/>
              <w:sz w:val="12"/>
            </w:rPr>
          </w:pPr>
          <w:r>
            <w:rPr>
              <w:b/>
              <w:smallCaps/>
              <w:sz w:val="12"/>
            </w:rPr>
            <w:t>Bankverbindung</w:t>
          </w:r>
        </w:p>
      </w:tc>
    </w:tr>
    <w:tr w:rsidR="000606AE" w14:paraId="57C17CFA" w14:textId="77777777" w:rsidTr="00BE756B">
      <w:tc>
        <w:tcPr>
          <w:tcW w:w="1204" w:type="dxa"/>
        </w:tcPr>
        <w:p w14:paraId="4FE60E1F" w14:textId="77777777" w:rsidR="000606AE" w:rsidRDefault="000606AE" w:rsidP="000606AE">
          <w:pPr>
            <w:pStyle w:val="Fuzeile"/>
            <w:tabs>
              <w:tab w:val="left" w:pos="497"/>
            </w:tabs>
            <w:rPr>
              <w:sz w:val="12"/>
            </w:rPr>
          </w:pPr>
          <w:r>
            <w:rPr>
              <w:sz w:val="12"/>
            </w:rPr>
            <w:t>Südstraße 1</w:t>
          </w:r>
        </w:p>
        <w:p w14:paraId="47B89553" w14:textId="77777777" w:rsidR="000606AE" w:rsidRPr="00810301" w:rsidRDefault="000606AE" w:rsidP="000606AE">
          <w:pPr>
            <w:pStyle w:val="Fuzeile"/>
            <w:tabs>
              <w:tab w:val="left" w:pos="497"/>
            </w:tabs>
            <w:rPr>
              <w:sz w:val="6"/>
              <w:szCs w:val="6"/>
            </w:rPr>
          </w:pPr>
          <w:r>
            <w:rPr>
              <w:sz w:val="12"/>
            </w:rPr>
            <w:t>31515 Wunstorf</w:t>
          </w:r>
          <w:r>
            <w:rPr>
              <w:sz w:val="12"/>
            </w:rPr>
            <w:br/>
          </w:r>
        </w:p>
        <w:p w14:paraId="0F4577BC" w14:textId="77777777" w:rsidR="000606AE" w:rsidRDefault="000606AE" w:rsidP="000606AE">
          <w:pPr>
            <w:pStyle w:val="Fuzeile"/>
            <w:tabs>
              <w:tab w:val="left" w:pos="497"/>
            </w:tabs>
            <w:rPr>
              <w:sz w:val="12"/>
            </w:rPr>
          </w:pPr>
          <w:r>
            <w:rPr>
              <w:b/>
              <w:sz w:val="12"/>
            </w:rPr>
            <w:t>Telefonzentrale</w:t>
          </w:r>
        </w:p>
        <w:p w14:paraId="770F0DF5" w14:textId="77777777" w:rsidR="000606AE" w:rsidRDefault="000606AE" w:rsidP="000606AE">
          <w:pPr>
            <w:pStyle w:val="Fuzeile"/>
            <w:tabs>
              <w:tab w:val="left" w:pos="497"/>
            </w:tabs>
            <w:rPr>
              <w:sz w:val="12"/>
            </w:rPr>
          </w:pPr>
          <w:r w:rsidRPr="00810301">
            <w:rPr>
              <w:sz w:val="12"/>
            </w:rPr>
            <w:t>(0 50 31) 1 01</w:t>
          </w:r>
          <w:r>
            <w:rPr>
              <w:sz w:val="12"/>
            </w:rPr>
            <w:t>-1</w:t>
          </w:r>
        </w:p>
      </w:tc>
      <w:tc>
        <w:tcPr>
          <w:tcW w:w="1843" w:type="dxa"/>
        </w:tcPr>
        <w:p w14:paraId="179765B8" w14:textId="541FFBDA" w:rsidR="000606AE" w:rsidRDefault="002B30E4" w:rsidP="000606AE">
          <w:pPr>
            <w:pStyle w:val="Fuzeile"/>
            <w:rPr>
              <w:smallCaps/>
              <w:sz w:val="12"/>
            </w:rPr>
          </w:pPr>
          <w:bookmarkStart w:id="3" w:name="ZeitenA"/>
          <w:r>
            <w:rPr>
              <w:smallCaps/>
              <w:sz w:val="12"/>
            </w:rPr>
            <w:t>Allgemein</w:t>
          </w:r>
          <w:bookmarkEnd w:id="3"/>
        </w:p>
        <w:p w14:paraId="2626051C" w14:textId="2917BFD3" w:rsidR="000606AE" w:rsidRPr="0064217D" w:rsidRDefault="002B30E4" w:rsidP="000606AE">
          <w:pPr>
            <w:pStyle w:val="Fuzeile"/>
            <w:tabs>
              <w:tab w:val="left" w:pos="497"/>
            </w:tabs>
            <w:rPr>
              <w:sz w:val="12"/>
            </w:rPr>
          </w:pPr>
          <w:bookmarkStart w:id="4" w:name="ZeitenAT1"/>
          <w:r>
            <w:rPr>
              <w:sz w:val="12"/>
            </w:rPr>
            <w:t>Mo.-Fr.</w:t>
          </w:r>
          <w:bookmarkEnd w:id="4"/>
          <w:r w:rsidR="000606AE" w:rsidRPr="0064217D">
            <w:rPr>
              <w:sz w:val="12"/>
            </w:rPr>
            <w:tab/>
          </w:r>
          <w:bookmarkStart w:id="5" w:name="ZeitenA1"/>
          <w:r>
            <w:rPr>
              <w:sz w:val="12"/>
            </w:rPr>
            <w:t>09.00-12.00 Uhr</w:t>
          </w:r>
          <w:bookmarkEnd w:id="5"/>
        </w:p>
        <w:p w14:paraId="1B9EBEAB" w14:textId="5E947B67" w:rsidR="000606AE" w:rsidRPr="0064217D" w:rsidRDefault="002B30E4" w:rsidP="000606AE">
          <w:pPr>
            <w:pStyle w:val="Fuzeile"/>
            <w:tabs>
              <w:tab w:val="left" w:pos="497"/>
            </w:tabs>
            <w:rPr>
              <w:sz w:val="12"/>
            </w:rPr>
          </w:pPr>
          <w:bookmarkStart w:id="6" w:name="ZeitenAT2"/>
          <w:r>
            <w:rPr>
              <w:sz w:val="12"/>
            </w:rPr>
            <w:t>Do.</w:t>
          </w:r>
          <w:bookmarkEnd w:id="6"/>
          <w:r w:rsidR="000606AE" w:rsidRPr="0064217D">
            <w:rPr>
              <w:sz w:val="12"/>
            </w:rPr>
            <w:tab/>
          </w:r>
          <w:bookmarkStart w:id="7" w:name="ZeitenA2"/>
          <w:r>
            <w:rPr>
              <w:sz w:val="12"/>
            </w:rPr>
            <w:t>14.30-17.00 Uhr</w:t>
          </w:r>
          <w:bookmarkEnd w:id="7"/>
        </w:p>
        <w:p w14:paraId="34056224" w14:textId="06114B2E" w:rsidR="000606AE" w:rsidRDefault="002B30E4" w:rsidP="000606AE">
          <w:pPr>
            <w:pStyle w:val="Fuzeile"/>
            <w:tabs>
              <w:tab w:val="left" w:pos="497"/>
            </w:tabs>
            <w:rPr>
              <w:sz w:val="12"/>
            </w:rPr>
          </w:pPr>
          <w:bookmarkStart w:id="8" w:name="ZeitenAT3"/>
          <w:r>
            <w:rPr>
              <w:sz w:val="12"/>
            </w:rPr>
            <w:t xml:space="preserve">  </w:t>
          </w:r>
          <w:bookmarkEnd w:id="8"/>
          <w:r w:rsidR="000606AE" w:rsidRPr="0064217D">
            <w:rPr>
              <w:sz w:val="12"/>
            </w:rPr>
            <w:tab/>
          </w:r>
          <w:bookmarkStart w:id="9" w:name="ZeitenA3"/>
          <w:r>
            <w:rPr>
              <w:sz w:val="12"/>
            </w:rPr>
            <w:t xml:space="preserve">  </w:t>
          </w:r>
          <w:bookmarkEnd w:id="9"/>
          <w:r w:rsidR="000606AE" w:rsidRPr="0064217D">
            <w:rPr>
              <w:sz w:val="12"/>
            </w:rPr>
            <w:br/>
          </w:r>
          <w:r w:rsidR="000606AE" w:rsidRPr="0064217D">
            <w:rPr>
              <w:sz w:val="12"/>
              <w:lang w:val="fr-FR"/>
            </w:rPr>
            <w:tab/>
          </w:r>
          <w:bookmarkStart w:id="10" w:name="ZeitenA4"/>
          <w:r>
            <w:rPr>
              <w:sz w:val="12"/>
              <w:lang w:val="fr-FR"/>
            </w:rPr>
            <w:t xml:space="preserve">  </w:t>
          </w:r>
          <w:bookmarkEnd w:id="10"/>
        </w:p>
      </w:tc>
      <w:tc>
        <w:tcPr>
          <w:tcW w:w="1843" w:type="dxa"/>
        </w:tcPr>
        <w:p w14:paraId="4D92C583" w14:textId="30041C91" w:rsidR="000606AE" w:rsidRDefault="002B30E4" w:rsidP="000606AE">
          <w:pPr>
            <w:pStyle w:val="Fuzeile"/>
            <w:rPr>
              <w:smallCaps/>
              <w:sz w:val="12"/>
            </w:rPr>
          </w:pPr>
          <w:bookmarkStart w:id="11" w:name="ZeitenB"/>
          <w:proofErr w:type="spellStart"/>
          <w:r>
            <w:rPr>
              <w:smallCaps/>
              <w:sz w:val="12"/>
            </w:rPr>
            <w:t>BürgerBüro</w:t>
          </w:r>
          <w:bookmarkEnd w:id="11"/>
          <w:proofErr w:type="spellEnd"/>
        </w:p>
        <w:p w14:paraId="12B0028B" w14:textId="2EBFE0E7" w:rsidR="000606AE" w:rsidRPr="0064217D" w:rsidRDefault="002B30E4" w:rsidP="000606AE">
          <w:pPr>
            <w:pStyle w:val="Fuzeile"/>
            <w:tabs>
              <w:tab w:val="left" w:pos="497"/>
            </w:tabs>
            <w:rPr>
              <w:sz w:val="12"/>
            </w:rPr>
          </w:pPr>
          <w:bookmarkStart w:id="12" w:name="ZeitenBT1"/>
          <w:proofErr w:type="spellStart"/>
          <w:r>
            <w:rPr>
              <w:sz w:val="12"/>
            </w:rPr>
            <w:t>Mo.,Di.,Do</w:t>
          </w:r>
          <w:proofErr w:type="spellEnd"/>
          <w:r>
            <w:rPr>
              <w:sz w:val="12"/>
            </w:rPr>
            <w:t>.</w:t>
          </w:r>
          <w:bookmarkEnd w:id="12"/>
          <w:r w:rsidR="000606AE" w:rsidRPr="0064217D">
            <w:rPr>
              <w:sz w:val="12"/>
            </w:rPr>
            <w:tab/>
          </w:r>
          <w:bookmarkStart w:id="13" w:name="ZeitenB1"/>
          <w:r>
            <w:rPr>
              <w:sz w:val="12"/>
            </w:rPr>
            <w:t xml:space="preserve">  </w:t>
          </w:r>
          <w:bookmarkEnd w:id="13"/>
        </w:p>
        <w:p w14:paraId="055E3AB5" w14:textId="02A34FF7" w:rsidR="000606AE" w:rsidRPr="0064217D" w:rsidRDefault="002B30E4" w:rsidP="000606AE">
          <w:pPr>
            <w:pStyle w:val="Fuzeile"/>
            <w:tabs>
              <w:tab w:val="left" w:pos="497"/>
            </w:tabs>
            <w:rPr>
              <w:sz w:val="12"/>
              <w:lang w:val="it-IT"/>
            </w:rPr>
          </w:pPr>
          <w:bookmarkStart w:id="14" w:name="ZeitenBT2"/>
          <w:proofErr w:type="spellStart"/>
          <w:r>
            <w:rPr>
              <w:sz w:val="12"/>
              <w:lang w:val="it-IT"/>
            </w:rPr>
            <w:t>nach</w:t>
          </w:r>
          <w:proofErr w:type="spellEnd"/>
          <w:r>
            <w:rPr>
              <w:sz w:val="12"/>
              <w:lang w:val="it-IT"/>
            </w:rPr>
            <w:t xml:space="preserve"> </w:t>
          </w:r>
          <w:proofErr w:type="spellStart"/>
          <w:r>
            <w:rPr>
              <w:sz w:val="12"/>
              <w:lang w:val="it-IT"/>
            </w:rPr>
            <w:t>Terminvereinbarung</w:t>
          </w:r>
          <w:bookmarkEnd w:id="14"/>
          <w:proofErr w:type="spellEnd"/>
          <w:r w:rsidR="000606AE" w:rsidRPr="0064217D">
            <w:rPr>
              <w:sz w:val="12"/>
              <w:lang w:val="it-IT"/>
            </w:rPr>
            <w:tab/>
          </w:r>
          <w:bookmarkStart w:id="15" w:name="ZeitenB2"/>
          <w:r>
            <w:rPr>
              <w:sz w:val="12"/>
              <w:lang w:val="it-IT"/>
            </w:rPr>
            <w:t xml:space="preserve">  </w:t>
          </w:r>
          <w:bookmarkEnd w:id="15"/>
        </w:p>
        <w:p w14:paraId="0AFEEBAD" w14:textId="71954807" w:rsidR="000606AE" w:rsidRPr="0064217D" w:rsidRDefault="002B30E4" w:rsidP="000606AE">
          <w:pPr>
            <w:pStyle w:val="Fuzeile"/>
            <w:tabs>
              <w:tab w:val="left" w:pos="497"/>
            </w:tabs>
            <w:rPr>
              <w:sz w:val="12"/>
              <w:lang w:val="it-IT"/>
            </w:rPr>
          </w:pPr>
          <w:bookmarkStart w:id="16" w:name="ZeitenBT3"/>
          <w:proofErr w:type="spellStart"/>
          <w:r>
            <w:rPr>
              <w:sz w:val="12"/>
              <w:lang w:val="it-IT"/>
            </w:rPr>
            <w:t>Mi.,Fr</w:t>
          </w:r>
          <w:proofErr w:type="spellEnd"/>
          <w:r>
            <w:rPr>
              <w:sz w:val="12"/>
              <w:lang w:val="it-IT"/>
            </w:rPr>
            <w:t xml:space="preserve">. 7:30-12:00 </w:t>
          </w:r>
          <w:proofErr w:type="spellStart"/>
          <w:r>
            <w:rPr>
              <w:sz w:val="12"/>
              <w:lang w:val="it-IT"/>
            </w:rPr>
            <w:t>Uhr</w:t>
          </w:r>
          <w:bookmarkEnd w:id="16"/>
          <w:proofErr w:type="spellEnd"/>
          <w:r w:rsidR="000606AE" w:rsidRPr="0064217D">
            <w:rPr>
              <w:sz w:val="12"/>
              <w:lang w:val="it-IT"/>
            </w:rPr>
            <w:tab/>
          </w:r>
          <w:bookmarkStart w:id="17" w:name="ZeitenB3"/>
          <w:r>
            <w:rPr>
              <w:sz w:val="12"/>
              <w:lang w:val="it-IT"/>
            </w:rPr>
            <w:t xml:space="preserve">  </w:t>
          </w:r>
          <w:bookmarkEnd w:id="17"/>
        </w:p>
        <w:p w14:paraId="70A40EFB" w14:textId="225DAA11" w:rsidR="000606AE" w:rsidRDefault="002B30E4" w:rsidP="000606AE">
          <w:pPr>
            <w:pStyle w:val="Fuzeile"/>
            <w:tabs>
              <w:tab w:val="left" w:pos="497"/>
            </w:tabs>
            <w:rPr>
              <w:sz w:val="12"/>
            </w:rPr>
          </w:pPr>
          <w:bookmarkStart w:id="18" w:name="ZeitenBT4"/>
          <w:r>
            <w:rPr>
              <w:sz w:val="12"/>
            </w:rPr>
            <w:t>ohne Terminvereinbarung</w:t>
          </w:r>
          <w:bookmarkEnd w:id="18"/>
          <w:r w:rsidR="000606AE" w:rsidRPr="0064217D">
            <w:rPr>
              <w:sz w:val="12"/>
            </w:rPr>
            <w:tab/>
          </w:r>
          <w:bookmarkStart w:id="19" w:name="ZeitenB4"/>
          <w:r>
            <w:rPr>
              <w:sz w:val="12"/>
            </w:rPr>
            <w:t xml:space="preserve">  </w:t>
          </w:r>
          <w:bookmarkEnd w:id="19"/>
        </w:p>
      </w:tc>
      <w:tc>
        <w:tcPr>
          <w:tcW w:w="1984" w:type="dxa"/>
          <w:gridSpan w:val="2"/>
        </w:tcPr>
        <w:p w14:paraId="60DFA9CB" w14:textId="4B48043E" w:rsidR="000606AE" w:rsidRDefault="002B30E4" w:rsidP="000606AE">
          <w:pPr>
            <w:pStyle w:val="Fuzeile"/>
            <w:rPr>
              <w:smallCaps/>
              <w:sz w:val="12"/>
            </w:rPr>
          </w:pPr>
          <w:bookmarkStart w:id="20" w:name="ZeitenS"/>
          <w:r>
            <w:rPr>
              <w:smallCaps/>
              <w:sz w:val="12"/>
            </w:rPr>
            <w:t>Baureferat Gebäude E</w:t>
          </w:r>
          <w:bookmarkEnd w:id="20"/>
        </w:p>
        <w:p w14:paraId="7F81BF43" w14:textId="379724BF" w:rsidR="000606AE" w:rsidRPr="0064217D" w:rsidRDefault="002B30E4" w:rsidP="000606AE">
          <w:pPr>
            <w:pStyle w:val="Fuzeile"/>
            <w:tabs>
              <w:tab w:val="left" w:pos="639"/>
            </w:tabs>
            <w:rPr>
              <w:sz w:val="12"/>
              <w:lang w:val="it-IT"/>
            </w:rPr>
          </w:pPr>
          <w:bookmarkStart w:id="21" w:name="ZeitenST1"/>
          <w:r>
            <w:rPr>
              <w:sz w:val="12"/>
              <w:lang w:val="it-IT"/>
            </w:rPr>
            <w:t>Di., Do., Fr.</w:t>
          </w:r>
          <w:bookmarkEnd w:id="21"/>
          <w:r w:rsidR="000606AE" w:rsidRPr="0064217D">
            <w:rPr>
              <w:sz w:val="12"/>
              <w:lang w:val="it-IT"/>
            </w:rPr>
            <w:tab/>
          </w:r>
          <w:bookmarkStart w:id="22" w:name="ZeitenS1"/>
          <w:r>
            <w:rPr>
              <w:sz w:val="12"/>
              <w:lang w:val="it-IT"/>
            </w:rPr>
            <w:t xml:space="preserve">09.00-12.00 </w:t>
          </w:r>
          <w:proofErr w:type="spellStart"/>
          <w:r>
            <w:rPr>
              <w:sz w:val="12"/>
              <w:lang w:val="it-IT"/>
            </w:rPr>
            <w:t>Uhr</w:t>
          </w:r>
          <w:bookmarkEnd w:id="22"/>
          <w:proofErr w:type="spellEnd"/>
        </w:p>
        <w:p w14:paraId="2F936A79" w14:textId="39A92CBE" w:rsidR="000606AE" w:rsidRPr="0064217D" w:rsidRDefault="002B30E4" w:rsidP="000606AE">
          <w:pPr>
            <w:pStyle w:val="Fuzeile"/>
            <w:tabs>
              <w:tab w:val="left" w:pos="639"/>
            </w:tabs>
            <w:rPr>
              <w:sz w:val="12"/>
            </w:rPr>
          </w:pPr>
          <w:bookmarkStart w:id="23" w:name="ZeitenST2"/>
          <w:r>
            <w:rPr>
              <w:sz w:val="12"/>
            </w:rPr>
            <w:t>Do.</w:t>
          </w:r>
          <w:bookmarkEnd w:id="23"/>
          <w:r w:rsidR="000606AE" w:rsidRPr="0064217D">
            <w:rPr>
              <w:sz w:val="12"/>
            </w:rPr>
            <w:tab/>
          </w:r>
          <w:bookmarkStart w:id="24" w:name="ZeitenS2"/>
          <w:r>
            <w:rPr>
              <w:sz w:val="12"/>
            </w:rPr>
            <w:t>14.30-17.00 Uhr</w:t>
          </w:r>
          <w:bookmarkEnd w:id="24"/>
        </w:p>
        <w:p w14:paraId="4568649F" w14:textId="17F4A542" w:rsidR="000606AE" w:rsidRPr="0064217D" w:rsidRDefault="002B30E4" w:rsidP="000606AE">
          <w:pPr>
            <w:pStyle w:val="Fuzeile"/>
            <w:tabs>
              <w:tab w:val="left" w:pos="639"/>
            </w:tabs>
            <w:rPr>
              <w:sz w:val="12"/>
            </w:rPr>
          </w:pPr>
          <w:bookmarkStart w:id="25" w:name="ZeitenST3"/>
          <w:r>
            <w:rPr>
              <w:sz w:val="12"/>
            </w:rPr>
            <w:t xml:space="preserve">  </w:t>
          </w:r>
          <w:bookmarkEnd w:id="25"/>
          <w:r w:rsidR="000606AE" w:rsidRPr="0064217D">
            <w:rPr>
              <w:sz w:val="12"/>
            </w:rPr>
            <w:tab/>
          </w:r>
          <w:bookmarkStart w:id="26" w:name="ZeitenS3"/>
          <w:r>
            <w:rPr>
              <w:sz w:val="12"/>
            </w:rPr>
            <w:t xml:space="preserve">  </w:t>
          </w:r>
          <w:bookmarkEnd w:id="26"/>
        </w:p>
        <w:p w14:paraId="50E8F83C" w14:textId="548C9CD9" w:rsidR="000606AE" w:rsidRDefault="002B30E4" w:rsidP="000606AE">
          <w:pPr>
            <w:pStyle w:val="Fuzeile"/>
            <w:tabs>
              <w:tab w:val="left" w:pos="639"/>
            </w:tabs>
            <w:rPr>
              <w:sz w:val="12"/>
            </w:rPr>
          </w:pPr>
          <w:bookmarkStart w:id="27" w:name="ZeitenST4"/>
          <w:r>
            <w:rPr>
              <w:sz w:val="12"/>
            </w:rPr>
            <w:t xml:space="preserve">  </w:t>
          </w:r>
          <w:bookmarkEnd w:id="27"/>
          <w:r w:rsidR="000606AE">
            <w:rPr>
              <w:sz w:val="12"/>
            </w:rPr>
            <w:tab/>
          </w:r>
          <w:bookmarkStart w:id="28" w:name="ZeitenS4"/>
          <w:r>
            <w:rPr>
              <w:sz w:val="12"/>
            </w:rPr>
            <w:t xml:space="preserve">  </w:t>
          </w:r>
          <w:bookmarkEnd w:id="28"/>
        </w:p>
      </w:tc>
      <w:tc>
        <w:tcPr>
          <w:tcW w:w="3402" w:type="dxa"/>
        </w:tcPr>
        <w:p w14:paraId="1487F2C9" w14:textId="00196126" w:rsidR="000606AE" w:rsidRPr="0064217D" w:rsidRDefault="002B30E4" w:rsidP="000606AE">
          <w:pPr>
            <w:pStyle w:val="Fuzeile"/>
            <w:tabs>
              <w:tab w:val="left" w:pos="460"/>
            </w:tabs>
            <w:rPr>
              <w:sz w:val="12"/>
            </w:rPr>
          </w:pPr>
          <w:bookmarkStart w:id="29" w:name="Bank1"/>
          <w:r>
            <w:rPr>
              <w:sz w:val="12"/>
            </w:rPr>
            <w:t>Kontoinhaber: Stadt Wunstorf – Stadtkasse</w:t>
          </w:r>
          <w:bookmarkEnd w:id="29"/>
        </w:p>
        <w:p w14:paraId="3E79CC75" w14:textId="5A1DC389" w:rsidR="000606AE" w:rsidRPr="0064217D" w:rsidRDefault="002B30E4" w:rsidP="000606AE">
          <w:pPr>
            <w:pStyle w:val="Fuzeile"/>
            <w:tabs>
              <w:tab w:val="left" w:pos="460"/>
            </w:tabs>
            <w:rPr>
              <w:sz w:val="12"/>
            </w:rPr>
          </w:pPr>
          <w:bookmarkStart w:id="30" w:name="Bank2"/>
          <w:r>
            <w:rPr>
              <w:sz w:val="12"/>
            </w:rPr>
            <w:t>IBAN: DE19 2505 0180 0000 1000 57</w:t>
          </w:r>
          <w:bookmarkEnd w:id="30"/>
        </w:p>
        <w:p w14:paraId="61A56A43" w14:textId="263299FA" w:rsidR="000606AE" w:rsidRPr="0064217D" w:rsidRDefault="002B30E4" w:rsidP="000606AE">
          <w:pPr>
            <w:pStyle w:val="Fuzeile"/>
            <w:tabs>
              <w:tab w:val="left" w:pos="460"/>
            </w:tabs>
            <w:rPr>
              <w:sz w:val="12"/>
            </w:rPr>
          </w:pPr>
          <w:bookmarkStart w:id="31" w:name="Bank3"/>
          <w:r>
            <w:rPr>
              <w:sz w:val="12"/>
            </w:rPr>
            <w:t>Sparkasse Hannover / BIC: SPKHDE2HXXX</w:t>
          </w:r>
          <w:bookmarkEnd w:id="31"/>
        </w:p>
        <w:p w14:paraId="21EA6A4D" w14:textId="72E8627B" w:rsidR="000606AE" w:rsidRPr="0064217D" w:rsidRDefault="002B30E4" w:rsidP="000606AE">
          <w:pPr>
            <w:pStyle w:val="Fuzeile"/>
            <w:tabs>
              <w:tab w:val="left" w:pos="460"/>
            </w:tabs>
            <w:rPr>
              <w:sz w:val="12"/>
            </w:rPr>
          </w:pPr>
          <w:bookmarkStart w:id="32" w:name="Bank4"/>
          <w:r>
            <w:rPr>
              <w:sz w:val="12"/>
            </w:rPr>
            <w:t xml:space="preserve">  </w:t>
          </w:r>
          <w:bookmarkEnd w:id="32"/>
        </w:p>
        <w:p w14:paraId="38FCDD45" w14:textId="02BD6C41" w:rsidR="000606AE" w:rsidRDefault="002B30E4" w:rsidP="000606AE">
          <w:pPr>
            <w:pStyle w:val="Fuzeile"/>
            <w:tabs>
              <w:tab w:val="left" w:pos="460"/>
            </w:tabs>
            <w:rPr>
              <w:sz w:val="12"/>
            </w:rPr>
          </w:pPr>
          <w:bookmarkStart w:id="33" w:name="Bank5"/>
          <w:proofErr w:type="spellStart"/>
          <w:r>
            <w:rPr>
              <w:sz w:val="12"/>
            </w:rPr>
            <w:t>USt</w:t>
          </w:r>
          <w:proofErr w:type="spellEnd"/>
          <w:r>
            <w:rPr>
              <w:sz w:val="12"/>
            </w:rPr>
            <w:t>-ID: DE 116 160 417</w:t>
          </w:r>
          <w:bookmarkEnd w:id="33"/>
        </w:p>
      </w:tc>
    </w:tr>
    <w:tr w:rsidR="000606AE" w14:paraId="15A2B573" w14:textId="77777777" w:rsidTr="00BE756B">
      <w:trPr>
        <w:cantSplit/>
      </w:trPr>
      <w:tc>
        <w:tcPr>
          <w:tcW w:w="5457" w:type="dxa"/>
          <w:gridSpan w:val="4"/>
        </w:tcPr>
        <w:p w14:paraId="34E465A7" w14:textId="044B919C" w:rsidR="000606AE" w:rsidRDefault="000606AE" w:rsidP="000606AE">
          <w:pPr>
            <w:pStyle w:val="Fuzeile"/>
            <w:tabs>
              <w:tab w:val="clear" w:pos="4536"/>
              <w:tab w:val="clear" w:pos="9072"/>
              <w:tab w:val="left" w:pos="497"/>
              <w:tab w:val="left" w:pos="1882"/>
            </w:tabs>
            <w:rPr>
              <w:smallCaps/>
              <w:sz w:val="12"/>
              <w:lang w:val="fr-FR"/>
            </w:rPr>
          </w:pPr>
          <w:r>
            <w:rPr>
              <w:b/>
              <w:sz w:val="12"/>
              <w:lang w:val="fr-FR"/>
            </w:rPr>
            <w:t>Internet:</w:t>
          </w:r>
          <w:r>
            <w:rPr>
              <w:sz w:val="12"/>
              <w:lang w:val="fr-FR"/>
            </w:rPr>
            <w:t xml:space="preserve"> www.Wunstorf.de </w:t>
          </w:r>
          <w:r>
            <w:rPr>
              <w:sz w:val="12"/>
              <w:lang w:val="fr-FR"/>
            </w:rPr>
            <w:tab/>
          </w:r>
          <w:r>
            <w:rPr>
              <w:b/>
              <w:sz w:val="12"/>
              <w:lang w:val="fr-FR"/>
            </w:rPr>
            <w:t>E-Mail:</w:t>
          </w:r>
          <w:r>
            <w:rPr>
              <w:sz w:val="12"/>
              <w:lang w:val="fr-FR"/>
            </w:rPr>
            <w:t xml:space="preserve"> </w:t>
          </w:r>
          <w:hyperlink r:id="rId1" w:history="1">
            <w:r>
              <w:rPr>
                <w:rStyle w:val="Hyperlink"/>
                <w:sz w:val="12"/>
                <w:lang w:val="fr-FR"/>
              </w:rPr>
              <w:t>Stadt@Wunstorf.de</w:t>
            </w:r>
          </w:hyperlink>
          <w:r>
            <w:rPr>
              <w:sz w:val="12"/>
              <w:lang w:val="fr-FR"/>
            </w:rPr>
            <w:br/>
          </w:r>
          <w:bookmarkStart w:id="34" w:name="ZeitenAT4"/>
          <w:r w:rsidR="002B30E4">
            <w:rPr>
              <w:sz w:val="12"/>
              <w:lang w:val="fr-FR"/>
            </w:rPr>
            <w:t xml:space="preserve">Die E-Mail-Adresse </w:t>
          </w:r>
          <w:proofErr w:type="spellStart"/>
          <w:r w:rsidR="002B30E4">
            <w:rPr>
              <w:sz w:val="12"/>
              <w:lang w:val="fr-FR"/>
            </w:rPr>
            <w:t>vorerst</w:t>
          </w:r>
          <w:proofErr w:type="spellEnd"/>
          <w:r w:rsidR="002B30E4">
            <w:rPr>
              <w:sz w:val="12"/>
              <w:lang w:val="fr-FR"/>
            </w:rPr>
            <w:t xml:space="preserve"> </w:t>
          </w:r>
          <w:proofErr w:type="spellStart"/>
          <w:r w:rsidR="002B30E4">
            <w:rPr>
              <w:sz w:val="12"/>
              <w:lang w:val="fr-FR"/>
            </w:rPr>
            <w:t>nur</w:t>
          </w:r>
          <w:proofErr w:type="spellEnd"/>
          <w:r w:rsidR="002B30E4">
            <w:rPr>
              <w:sz w:val="12"/>
              <w:lang w:val="fr-FR"/>
            </w:rPr>
            <w:t xml:space="preserve"> </w:t>
          </w:r>
          <w:proofErr w:type="spellStart"/>
          <w:r w:rsidR="002B30E4">
            <w:rPr>
              <w:sz w:val="12"/>
              <w:lang w:val="fr-FR"/>
            </w:rPr>
            <w:t>für</w:t>
          </w:r>
          <w:proofErr w:type="spellEnd"/>
          <w:r w:rsidR="002B30E4">
            <w:rPr>
              <w:sz w:val="12"/>
              <w:lang w:val="fr-FR"/>
            </w:rPr>
            <w:t xml:space="preserve"> </w:t>
          </w:r>
          <w:proofErr w:type="spellStart"/>
          <w:r w:rsidR="002B30E4">
            <w:rPr>
              <w:sz w:val="12"/>
              <w:lang w:val="fr-FR"/>
            </w:rPr>
            <w:t>formlose</w:t>
          </w:r>
          <w:proofErr w:type="spellEnd"/>
          <w:r w:rsidR="002B30E4">
            <w:rPr>
              <w:sz w:val="12"/>
              <w:lang w:val="fr-FR"/>
            </w:rPr>
            <w:t xml:space="preserve"> </w:t>
          </w:r>
          <w:proofErr w:type="spellStart"/>
          <w:r w:rsidR="002B30E4">
            <w:rPr>
              <w:sz w:val="12"/>
              <w:lang w:val="fr-FR"/>
            </w:rPr>
            <w:t>Mitteilungen</w:t>
          </w:r>
          <w:proofErr w:type="spellEnd"/>
          <w:r w:rsidR="002B30E4">
            <w:rPr>
              <w:sz w:val="12"/>
              <w:lang w:val="fr-FR"/>
            </w:rPr>
            <w:t xml:space="preserve"> </w:t>
          </w:r>
          <w:proofErr w:type="spellStart"/>
          <w:r w:rsidR="002B30E4">
            <w:rPr>
              <w:sz w:val="12"/>
              <w:lang w:val="fr-FR"/>
            </w:rPr>
            <w:t>ohne</w:t>
          </w:r>
          <w:proofErr w:type="spellEnd"/>
          <w:r w:rsidR="002B30E4">
            <w:rPr>
              <w:sz w:val="12"/>
              <w:lang w:val="fr-FR"/>
            </w:rPr>
            <w:t xml:space="preserve"> </w:t>
          </w:r>
          <w:proofErr w:type="spellStart"/>
          <w:r w:rsidR="002B30E4">
            <w:rPr>
              <w:sz w:val="12"/>
              <w:lang w:val="fr-FR"/>
            </w:rPr>
            <w:t>elektronische</w:t>
          </w:r>
          <w:proofErr w:type="spellEnd"/>
          <w:r w:rsidR="002B30E4">
            <w:rPr>
              <w:sz w:val="12"/>
              <w:lang w:val="fr-FR"/>
            </w:rPr>
            <w:t xml:space="preserve"> </w:t>
          </w:r>
          <w:proofErr w:type="spellStart"/>
          <w:r w:rsidR="002B30E4">
            <w:rPr>
              <w:sz w:val="12"/>
              <w:lang w:val="fr-FR"/>
            </w:rPr>
            <w:t>Signatur</w:t>
          </w:r>
          <w:proofErr w:type="spellEnd"/>
          <w:r w:rsidR="002B30E4">
            <w:rPr>
              <w:sz w:val="12"/>
              <w:lang w:val="fr-FR"/>
            </w:rPr>
            <w:t>.</w:t>
          </w:r>
          <w:bookmarkEnd w:id="34"/>
        </w:p>
      </w:tc>
      <w:tc>
        <w:tcPr>
          <w:tcW w:w="4819" w:type="dxa"/>
          <w:gridSpan w:val="2"/>
        </w:tcPr>
        <w:p w14:paraId="391C818C" w14:textId="77777777" w:rsidR="000606AE" w:rsidRDefault="000606AE" w:rsidP="000606AE">
          <w:pPr>
            <w:pStyle w:val="Fuzeile"/>
            <w:tabs>
              <w:tab w:val="left" w:pos="460"/>
            </w:tabs>
            <w:jc w:val="right"/>
            <w:rPr>
              <w:b/>
              <w:bCs/>
              <w:i/>
              <w:iCs/>
              <w:vanish/>
              <w:sz w:val="12"/>
            </w:rPr>
          </w:pPr>
          <w:r>
            <w:rPr>
              <w:b/>
              <w:bCs/>
              <w:i/>
              <w:iCs/>
              <w:vanish/>
              <w:sz w:val="12"/>
            </w:rPr>
            <w:fldChar w:fldCharType="begin"/>
          </w:r>
          <w:r>
            <w:rPr>
              <w:b/>
              <w:bCs/>
              <w:i/>
              <w:iCs/>
              <w:vanish/>
              <w:sz w:val="12"/>
            </w:rPr>
            <w:instrText xml:space="preserve"> FILENAME \p  \* MERGEFORMAT </w:instrText>
          </w:r>
          <w:r>
            <w:rPr>
              <w:b/>
              <w:bCs/>
              <w:i/>
              <w:iCs/>
              <w:vanish/>
              <w:sz w:val="12"/>
            </w:rPr>
            <w:fldChar w:fldCharType="separate"/>
          </w:r>
          <w:r w:rsidR="006E7A87">
            <w:rPr>
              <w:b/>
              <w:bCs/>
              <w:i/>
              <w:iCs/>
              <w:noProof/>
              <w:vanish/>
              <w:sz w:val="12"/>
            </w:rPr>
            <w:t>Dokument1</w:t>
          </w:r>
          <w:r>
            <w:rPr>
              <w:b/>
              <w:bCs/>
              <w:i/>
              <w:iCs/>
              <w:vanish/>
              <w:sz w:val="12"/>
            </w:rPr>
            <w:fldChar w:fldCharType="end"/>
          </w:r>
          <w:bookmarkStart w:id="35" w:name="Fusszeile"/>
          <w:bookmarkEnd w:id="35"/>
        </w:p>
      </w:tc>
    </w:tr>
  </w:tbl>
  <w:p w14:paraId="1E17AB3C" w14:textId="77777777" w:rsidR="00294165" w:rsidRPr="000606AE" w:rsidRDefault="00294165" w:rsidP="000606A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CFD0B" w14:textId="77777777" w:rsidR="000606AE" w:rsidRDefault="000606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B0984" w14:textId="77777777" w:rsidR="0041351D" w:rsidRDefault="0041351D">
      <w:r>
        <w:separator/>
      </w:r>
    </w:p>
  </w:footnote>
  <w:footnote w:type="continuationSeparator" w:id="0">
    <w:p w14:paraId="062BAD7A" w14:textId="77777777" w:rsidR="0041351D" w:rsidRDefault="00413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4AB93" w14:textId="77777777" w:rsidR="000606AE" w:rsidRDefault="000606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7CE8B" w14:textId="77777777" w:rsidR="000606AE" w:rsidRDefault="000606A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F363C" w14:textId="77777777" w:rsidR="000606AE" w:rsidRDefault="000606A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A87"/>
    <w:rsid w:val="000460C2"/>
    <w:rsid w:val="000606AE"/>
    <w:rsid w:val="000D4791"/>
    <w:rsid w:val="000F3C9F"/>
    <w:rsid w:val="00100B11"/>
    <w:rsid w:val="001A2C61"/>
    <w:rsid w:val="001D4E87"/>
    <w:rsid w:val="00294165"/>
    <w:rsid w:val="002B30E4"/>
    <w:rsid w:val="003B5445"/>
    <w:rsid w:val="003F4053"/>
    <w:rsid w:val="0041351D"/>
    <w:rsid w:val="00434C37"/>
    <w:rsid w:val="00481652"/>
    <w:rsid w:val="004B54B9"/>
    <w:rsid w:val="005347F8"/>
    <w:rsid w:val="00543871"/>
    <w:rsid w:val="006D369A"/>
    <w:rsid w:val="006E7A87"/>
    <w:rsid w:val="00795BA6"/>
    <w:rsid w:val="00825456"/>
    <w:rsid w:val="009003D6"/>
    <w:rsid w:val="009265C9"/>
    <w:rsid w:val="009C3C0D"/>
    <w:rsid w:val="00A0609D"/>
    <w:rsid w:val="00A45C99"/>
    <w:rsid w:val="00A85CF8"/>
    <w:rsid w:val="00AF0F7D"/>
    <w:rsid w:val="00C34017"/>
    <w:rsid w:val="00D10AB6"/>
    <w:rsid w:val="00D210CF"/>
    <w:rsid w:val="00D92FB3"/>
    <w:rsid w:val="00D97F0C"/>
    <w:rsid w:val="00DE041D"/>
    <w:rsid w:val="00EE7A88"/>
    <w:rsid w:val="00F62DE4"/>
    <w:rsid w:val="00FC18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61098"/>
  <w15:docId w15:val="{63A163C6-26EC-443B-9F3E-706B87C4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character" w:styleId="Hyperlink">
    <w:name w:val="Hyperlink"/>
    <w:basedOn w:val="Absatz-Standardschriftart"/>
    <w:semiHidden/>
    <w:rPr>
      <w:color w:val="0000FF"/>
      <w:u w:val="single"/>
    </w:rPr>
  </w:style>
  <w:style w:type="character" w:customStyle="1" w:styleId="FuzeileZchn">
    <w:name w:val="Fußzeile Zchn"/>
    <w:basedOn w:val="Absatz-Standardschriftart"/>
    <w:link w:val="Fuzeile"/>
    <w:semiHidden/>
    <w:rsid w:val="000606AE"/>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07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tadt@Wunstorf.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unstorf.local\dfs\Daten\Wordvorlagen\Presse_Info.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74185-77A5-47EA-8348-2FAB21721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Presse_Info.dotm</Template>
  <TotalTime>0</TotalTime>
  <Pages>2</Pages>
  <Words>723</Words>
  <Characters>4351</Characters>
  <Application>Microsoft Office Word</Application>
  <DocSecurity>0</DocSecurity>
  <Lines>75</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Company>Stadt Wunstorf</Company>
  <LinksUpToDate>false</LinksUpToDate>
  <CharactersWithSpaces>5058</CharactersWithSpaces>
  <SharedDoc>false</SharedDoc>
  <HLinks>
    <vt:vector size="6" baseType="variant">
      <vt:variant>
        <vt:i4>3539187</vt:i4>
      </vt:variant>
      <vt:variant>
        <vt:i4>-1</vt:i4>
      </vt:variant>
      <vt:variant>
        <vt:i4>1029</vt:i4>
      </vt:variant>
      <vt:variant>
        <vt:i4>1</vt:i4>
      </vt:variant>
      <vt:variant>
        <vt:lpwstr>Sonstiges\TIF\Logo für Wordvorlagen.jpg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Vordruck</dc:subject>
  <dc:creator>Fesche, Klaus</dc:creator>
  <cp:lastModifiedBy>Spangenberg, Jule</cp:lastModifiedBy>
  <cp:revision>7</cp:revision>
  <cp:lastPrinted>1999-02-22T12:15:00Z</cp:lastPrinted>
  <dcterms:created xsi:type="dcterms:W3CDTF">2026-10-08T12:44:00Z</dcterms:created>
  <dcterms:modified xsi:type="dcterms:W3CDTF">2026-10-14T13:07:00Z</dcterms:modified>
</cp:coreProperties>
</file>