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ermStart w:id="315041103" w:edGrp="everyone"/>
    <w:p w14:paraId="335E44AD" w14:textId="6784DC53" w:rsidR="004C0225" w:rsidRPr="00B21E54" w:rsidRDefault="00103ABA" w:rsidP="00B21E54">
      <w:pPr>
        <w:pStyle w:val="DatumSchreiben"/>
      </w:pPr>
      <w:r>
        <w:fldChar w:fldCharType="begin"/>
      </w:r>
      <w:r w:rsidR="004C0225">
        <w:instrText xml:space="preserve"> TIME \@ "dd.MM.yyyy" </w:instrText>
      </w:r>
      <w:r>
        <w:fldChar w:fldCharType="separate"/>
      </w:r>
      <w:r w:rsidR="008B3A77">
        <w:rPr>
          <w:noProof/>
        </w:rPr>
        <w:t>18.09.2026</w:t>
      </w:r>
      <w:r>
        <w:fldChar w:fldCharType="end"/>
      </w:r>
    </w:p>
    <w:p w14:paraId="427D7B5C" w14:textId="77777777" w:rsidR="00F61D66" w:rsidRDefault="00F61D66" w:rsidP="00F61D66">
      <w:pPr>
        <w:pStyle w:val="Unterberschrift"/>
        <w:spacing w:after="120"/>
        <w:rPr>
          <w:i w:val="0"/>
          <w:sz w:val="24"/>
          <w:szCs w:val="24"/>
        </w:rPr>
      </w:pPr>
      <w:r>
        <w:rPr>
          <w:i w:val="0"/>
          <w:sz w:val="24"/>
          <w:szCs w:val="24"/>
        </w:rPr>
        <w:t>Stress-lass-nach-Tag für pflegende Angehörige</w:t>
      </w:r>
    </w:p>
    <w:p w14:paraId="62F26272" w14:textId="77777777" w:rsidR="00B455B7" w:rsidRDefault="00F61D66" w:rsidP="00F61D66">
      <w:pPr>
        <w:pStyle w:val="Unterberschrift"/>
        <w:spacing w:after="120"/>
        <w:rPr>
          <w:szCs w:val="20"/>
        </w:rPr>
      </w:pPr>
      <w:r>
        <w:rPr>
          <w:szCs w:val="20"/>
        </w:rPr>
        <w:t>Stadt organisiert eine kleine Auszeit vom Pflegealltag</w:t>
      </w:r>
    </w:p>
    <w:p w14:paraId="07B78A15" w14:textId="77777777" w:rsidR="00F61D66" w:rsidRPr="00F61D66" w:rsidRDefault="00F61D66" w:rsidP="00F61D66"/>
    <w:p w14:paraId="2738F2DD" w14:textId="77777777" w:rsidR="00D87840" w:rsidRDefault="007D3433" w:rsidP="00AB50BB">
      <w:pPr>
        <w:spacing w:line="360" w:lineRule="auto"/>
      </w:pPr>
      <w:r>
        <w:t xml:space="preserve">Betreuung und Pflege von Angehörigen kostet meist viel Zeit, Kraft und Energie. Oft stoßen pflegende Angehörige dabei an ihre Belastungsgrenze. Deshalb ist es wichtig, dass Pflegepersonen nicht nur für ihren Angehörigen, sondern auch für sich selbst Hilfe erhalten. </w:t>
      </w:r>
      <w:r w:rsidR="00F61D66">
        <w:t xml:space="preserve">Zum dritten Mal veranstaltet </w:t>
      </w:r>
      <w:r>
        <w:t xml:space="preserve">deshalb </w:t>
      </w:r>
      <w:r w:rsidR="00F61D66">
        <w:t xml:space="preserve">das Amt für Soziales und Wohnen der Stadt Kamp-Lintfort im Rahmen des Projekts „Gesund Pflegen“ einen Stress-lass-nach-Tag für pflegende Angehörige. Hier sollen pflegende Angehörige die Möglichkeit </w:t>
      </w:r>
      <w:r w:rsidR="00D97C75">
        <w:t>erhalten</w:t>
      </w:r>
      <w:r w:rsidR="00F61D66">
        <w:t>, a</w:t>
      </w:r>
      <w:r>
        <w:t>us ihrem Alltag auszubrechen, sich selbst in den Fokus zu nehmen und gemeinsam mit Gleichgesinnten ein paar entspann</w:t>
      </w:r>
      <w:r w:rsidR="00B74614">
        <w:t>ende Stunden zu verbringen.</w:t>
      </w:r>
    </w:p>
    <w:p w14:paraId="4EC9DAB5" w14:textId="62B15838" w:rsidR="00D87840" w:rsidRDefault="00D87840" w:rsidP="00AB50BB">
      <w:pPr>
        <w:spacing w:line="360" w:lineRule="auto"/>
      </w:pPr>
      <w:r>
        <w:t xml:space="preserve">So soll es auch am Samstag, den </w:t>
      </w:r>
      <w:r w:rsidR="003C329B">
        <w:t>10.</w:t>
      </w:r>
      <w:r w:rsidR="00EA3196">
        <w:t xml:space="preserve">Oktober </w:t>
      </w:r>
      <w:r w:rsidR="000D576C">
        <w:t>2026</w:t>
      </w:r>
      <w:r>
        <w:t xml:space="preserve"> </w:t>
      </w:r>
      <w:r w:rsidR="00E2637A">
        <w:t xml:space="preserve">von 10.00 bis 14.00 Uhr </w:t>
      </w:r>
      <w:r>
        <w:t xml:space="preserve">sein. In Kooperation mit der AWO Tagespflege findet der Stress-lass-nach-Tag an der Markgrafenstr. 11a statt. </w:t>
      </w:r>
      <w:r w:rsidR="000D576C">
        <w:t>Der Austausch mit anderen</w:t>
      </w:r>
      <w:r w:rsidR="001E318C">
        <w:t xml:space="preserve"> bei einer Tasse Kaffee</w:t>
      </w:r>
      <w:r w:rsidR="000D576C">
        <w:t xml:space="preserve">, </w:t>
      </w:r>
      <w:r w:rsidR="001E318C">
        <w:t xml:space="preserve">eine „Glücksauszeit“ und ein </w:t>
      </w:r>
      <w:r w:rsidR="00AC1425">
        <w:t xml:space="preserve">gemeinsamer Mittagsimbiss </w:t>
      </w:r>
      <w:r w:rsidR="001E318C">
        <w:t>stehen auf dem Programm für diesen Tag</w:t>
      </w:r>
      <w:r w:rsidR="00AC1425">
        <w:t xml:space="preserve">. </w:t>
      </w:r>
      <w:r w:rsidR="00EA3196">
        <w:t>Ein w</w:t>
      </w:r>
      <w:r w:rsidR="00AC1425">
        <w:t>eitere Stress-lass-nach-Tag</w:t>
      </w:r>
      <w:r w:rsidR="00075D75">
        <w:t>e</w:t>
      </w:r>
      <w:r w:rsidR="00AC1425">
        <w:t xml:space="preserve"> </w:t>
      </w:r>
      <w:r w:rsidR="00EA3196">
        <w:t>ist</w:t>
      </w:r>
      <w:r w:rsidR="00AC1425">
        <w:t xml:space="preserve"> für Samstag, </w:t>
      </w:r>
      <w:r w:rsidR="001E318C">
        <w:t>den 7.</w:t>
      </w:r>
      <w:r w:rsidR="00AC1425">
        <w:t xml:space="preserve"> November 202</w:t>
      </w:r>
      <w:r w:rsidR="001E318C">
        <w:t>6</w:t>
      </w:r>
      <w:r w:rsidR="00AC1425">
        <w:t xml:space="preserve"> in der Caritas Tagespflege St. Paulus auf der Fasanenstraße 3 geplant.</w:t>
      </w:r>
    </w:p>
    <w:p w14:paraId="30D8241A" w14:textId="250C829F" w:rsidR="00AB50BB" w:rsidRDefault="00B75C37" w:rsidP="00AB50BB">
      <w:pPr>
        <w:spacing w:line="360" w:lineRule="auto"/>
      </w:pPr>
      <w:r>
        <w:t>Der S</w:t>
      </w:r>
      <w:r w:rsidR="00AC1425">
        <w:t>tress-lass-nach-Tag</w:t>
      </w:r>
      <w:r w:rsidR="00CD7E40">
        <w:t xml:space="preserve"> wird begleitet durch Mitarbeitende des städtischen Projekts „Gesund Pflegen“</w:t>
      </w:r>
      <w:r w:rsidR="0072609F">
        <w:t>.</w:t>
      </w:r>
      <w:r w:rsidR="00F57DBA">
        <w:t xml:space="preserve"> </w:t>
      </w:r>
      <w:r w:rsidR="0072609F">
        <w:t>Es</w:t>
      </w:r>
      <w:r w:rsidR="00F57DBA">
        <w:t xml:space="preserve"> </w:t>
      </w:r>
      <w:r w:rsidR="0072609F">
        <w:t xml:space="preserve">ist </w:t>
      </w:r>
      <w:r>
        <w:t>gefördert vom GKV</w:t>
      </w:r>
      <w:r w:rsidR="00785245">
        <w:t xml:space="preserve">-Bündnis für Gesundheit in Nordrhein-Westfalen. Im Rahmen des Projekts „Gesund Pflegen“ wurde bereits ein Fragebogen an alle Haushalte verteilt und die Rückmeldungen ausgewertet. </w:t>
      </w:r>
      <w:r w:rsidR="00E5755C">
        <w:t>E</w:t>
      </w:r>
      <w:r w:rsidR="00785245">
        <w:t>in Ergebnis dabei war</w:t>
      </w:r>
      <w:r w:rsidR="0072609F">
        <w:t xml:space="preserve">, dass Angebote zum Austausch und zur Unterstützung der pflegenden Angehörigen gewünscht sind. Hier </w:t>
      </w:r>
      <w:r w:rsidR="009775AB">
        <w:t xml:space="preserve">setzt </w:t>
      </w:r>
      <w:r w:rsidR="0072609F">
        <w:t>das Projekt an</w:t>
      </w:r>
      <w:r w:rsidR="009775AB">
        <w:t xml:space="preserve">. Es wurden </w:t>
      </w:r>
      <w:r w:rsidR="0072609F">
        <w:t>weitere Angebote zur Entlastung initiie</w:t>
      </w:r>
      <w:r w:rsidR="009775AB">
        <w:t>rt</w:t>
      </w:r>
      <w:r w:rsidR="0072609F">
        <w:t xml:space="preserve">. </w:t>
      </w:r>
      <w:r w:rsidR="00AC1425">
        <w:t xml:space="preserve">Dies </w:t>
      </w:r>
      <w:r w:rsidR="009775AB">
        <w:t>sind</w:t>
      </w:r>
      <w:r w:rsidR="0072609F">
        <w:t xml:space="preserve"> </w:t>
      </w:r>
      <w:r w:rsidR="009775AB">
        <w:t>regelmäßige</w:t>
      </w:r>
      <w:r w:rsidR="0072609F">
        <w:t xml:space="preserve"> Themenabende</w:t>
      </w:r>
      <w:r w:rsidR="009775AB">
        <w:t>, Workshops</w:t>
      </w:r>
      <w:r w:rsidR="0072609F">
        <w:t xml:space="preserve"> oder </w:t>
      </w:r>
      <w:r w:rsidR="00B455B7">
        <w:t xml:space="preserve">ein Wegweiser </w:t>
      </w:r>
      <w:r w:rsidR="00AC1425">
        <w:t>durch den Pflegedschungel.</w:t>
      </w:r>
      <w:r w:rsidR="00B455B7">
        <w:t xml:space="preserve"> </w:t>
      </w:r>
      <w:r w:rsidR="009775AB">
        <w:t xml:space="preserve">In diesem </w:t>
      </w:r>
      <w:r w:rsidR="00AC1425">
        <w:t xml:space="preserve">werden Informationen aufgezeigt, </w:t>
      </w:r>
      <w:r w:rsidR="00B455B7">
        <w:t>was wann und wo organisiert werden muss bzw</w:t>
      </w:r>
      <w:r w:rsidR="003E6F0C">
        <w:t>.</w:t>
      </w:r>
      <w:r w:rsidR="00B455B7">
        <w:t xml:space="preserve"> welche Leistungen der Pflegekassen abgerufen werden können</w:t>
      </w:r>
      <w:r w:rsidR="0072609F">
        <w:t xml:space="preserve">. </w:t>
      </w:r>
    </w:p>
    <w:p w14:paraId="6EEDC4D2" w14:textId="2CE1C3EC" w:rsidR="00AC1425" w:rsidRDefault="00AC1425" w:rsidP="006254B4">
      <w:pPr>
        <w:spacing w:line="360" w:lineRule="auto"/>
        <w:rPr>
          <w:b/>
        </w:rPr>
      </w:pPr>
      <w:r>
        <w:rPr>
          <w:b/>
        </w:rPr>
        <w:t xml:space="preserve">Der Stress-lass-nach-Tag findet am Samstag, den </w:t>
      </w:r>
      <w:r w:rsidR="00EA3196">
        <w:rPr>
          <w:b/>
        </w:rPr>
        <w:t>10. Oktober</w:t>
      </w:r>
      <w:r>
        <w:rPr>
          <w:b/>
        </w:rPr>
        <w:t xml:space="preserve"> von 10.00 bis 14.00 Uhr in der AWO Tagespflege, Markgrafenstr. 11a statt. Da die Plätze </w:t>
      </w:r>
      <w:r>
        <w:rPr>
          <w:b/>
        </w:rPr>
        <w:lastRenderedPageBreak/>
        <w:t xml:space="preserve">begrenzt sind wird um Anmeldung unter 02842 – 912 272 oder </w:t>
      </w:r>
      <w:hyperlink r:id="rId8" w:history="1">
        <w:r w:rsidRPr="009E5238">
          <w:rPr>
            <w:rStyle w:val="Hyperlink"/>
            <w:b/>
          </w:rPr>
          <w:t>jeannette.fritz@kamp-lintfort.de</w:t>
        </w:r>
      </w:hyperlink>
      <w:r>
        <w:rPr>
          <w:b/>
        </w:rPr>
        <w:t xml:space="preserve"> gebeten.</w:t>
      </w:r>
    </w:p>
    <w:p w14:paraId="32A4A227" w14:textId="77777777" w:rsidR="00AC1425" w:rsidRDefault="00AC1425" w:rsidP="006254B4">
      <w:pPr>
        <w:spacing w:line="360" w:lineRule="auto"/>
        <w:rPr>
          <w:b/>
        </w:rPr>
      </w:pPr>
      <w:r>
        <w:rPr>
          <w:b/>
        </w:rPr>
        <w:t>Für Personen, die</w:t>
      </w:r>
      <w:r w:rsidR="00F65737">
        <w:rPr>
          <w:b/>
        </w:rPr>
        <w:t xml:space="preserve"> für</w:t>
      </w:r>
      <w:r>
        <w:rPr>
          <w:b/>
        </w:rPr>
        <w:t xml:space="preserve"> ihre pflegebedürftigen Angehörigen in diesem </w:t>
      </w:r>
      <w:r w:rsidR="00F65737">
        <w:rPr>
          <w:b/>
        </w:rPr>
        <w:t>Z</w:t>
      </w:r>
      <w:r>
        <w:rPr>
          <w:b/>
        </w:rPr>
        <w:t xml:space="preserve">eitraum </w:t>
      </w:r>
      <w:r w:rsidR="00F65737">
        <w:rPr>
          <w:b/>
        </w:rPr>
        <w:t>keine Betreuung finden, besteht die Möglichkeit, diese nach Rücksprache mitzubringen. Kontaktieren Sie dazu bitte in jedem Fall Frau Jeannette Fritz unter 02842 – 912 272.</w:t>
      </w:r>
    </w:p>
    <w:p w14:paraId="70ED815D" w14:textId="06C972D9" w:rsidR="006C28C8" w:rsidRPr="007A2D79" w:rsidRDefault="006254B4" w:rsidP="006254B4">
      <w:pPr>
        <w:spacing w:line="360" w:lineRule="auto"/>
      </w:pPr>
      <w:r>
        <w:br/>
      </w:r>
      <w:r w:rsidRPr="006254B4">
        <w:rPr>
          <w:b/>
        </w:rPr>
        <w:t>Ansprechpartner Presse:</w:t>
      </w:r>
      <w:r>
        <w:rPr>
          <w:b/>
        </w:rPr>
        <w:br/>
      </w:r>
      <w:r w:rsidR="009775AB">
        <w:t xml:space="preserve">Pressestelle, </w:t>
      </w:r>
      <w:r>
        <w:t>Amt für Wirtschaftsförderung und Stadtmarketing,</w:t>
      </w:r>
      <w:r>
        <w:br/>
        <w:t>Telefon: 02842 912-300.</w:t>
      </w:r>
      <w:r>
        <w:br/>
      </w:r>
      <w:permEnd w:id="315041103"/>
    </w:p>
    <w:sectPr w:rsidR="006C28C8" w:rsidRPr="007A2D79" w:rsidSect="003F3176">
      <w:headerReference w:type="default" r:id="rId9"/>
      <w:footerReference w:type="default" r:id="rId10"/>
      <w:headerReference w:type="first" r:id="rId11"/>
      <w:footerReference w:type="first" r:id="rId12"/>
      <w:type w:val="continuous"/>
      <w:pgSz w:w="11906" w:h="16838" w:code="9"/>
      <w:pgMar w:top="2977" w:right="2948" w:bottom="1134"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72E81" w14:textId="77777777" w:rsidR="007A43C7" w:rsidRDefault="007A43C7" w:rsidP="00083F4C">
      <w:pPr>
        <w:spacing w:after="0" w:line="240" w:lineRule="auto"/>
      </w:pPr>
      <w:r>
        <w:separator/>
      </w:r>
    </w:p>
  </w:endnote>
  <w:endnote w:type="continuationSeparator" w:id="0">
    <w:p w14:paraId="1829C269" w14:textId="77777777" w:rsidR="007A43C7" w:rsidRDefault="007A43C7" w:rsidP="00083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B96EA" w14:textId="77777777" w:rsidR="008E2DFE" w:rsidRDefault="000B672D">
    <w:r>
      <w:rPr>
        <w:noProof/>
        <w:lang w:eastAsia="de-DE"/>
      </w:rPr>
      <mc:AlternateContent>
        <mc:Choice Requires="wps">
          <w:drawing>
            <wp:anchor distT="0" distB="0" distL="114300" distR="114300" simplePos="0" relativeHeight="251662336" behindDoc="0" locked="0" layoutInCell="1" allowOverlap="1" wp14:anchorId="00C87535" wp14:editId="2545304C">
              <wp:simplePos x="0" y="0"/>
              <wp:positionH relativeFrom="page">
                <wp:posOffset>215900</wp:posOffset>
              </wp:positionH>
              <wp:positionV relativeFrom="page">
                <wp:posOffset>9839960</wp:posOffset>
              </wp:positionV>
              <wp:extent cx="347980" cy="228600"/>
              <wp:effectExtent l="0" t="635" r="0" b="0"/>
              <wp:wrapSquare wrapText="bothSides"/>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162A30" w14:textId="77777777" w:rsidR="008E2DFE" w:rsidRPr="006F48D2" w:rsidRDefault="00103ABA" w:rsidP="00CD3EEA">
                          <w:pPr>
                            <w:pStyle w:val="Kontakt"/>
                            <w:rPr>
                              <w:sz w:val="20"/>
                            </w:rPr>
                          </w:pPr>
                          <w:r>
                            <w:fldChar w:fldCharType="begin"/>
                          </w:r>
                          <w:r w:rsidR="0031049E">
                            <w:instrText xml:space="preserve"> PAGE  \* MERGEFORMAT </w:instrText>
                          </w:r>
                          <w:r>
                            <w:fldChar w:fldCharType="separate"/>
                          </w:r>
                          <w:r w:rsidR="005D4F0C">
                            <w:rPr>
                              <w:noProof/>
                            </w:rPr>
                            <w:t>2</w:t>
                          </w:r>
                          <w:r>
                            <w:fldChar w:fldCharType="end"/>
                          </w:r>
                          <w:r w:rsidR="008E2DFE">
                            <w:t>/</w:t>
                          </w:r>
                          <w:fldSimple w:instr=" NUMPAGES  \* Arabic  \* MERGEFORMAT ">
                            <w:r w:rsidR="005D4F0C">
                              <w:rPr>
                                <w:noProof/>
                              </w:rPr>
                              <w:t>2</w:t>
                            </w:r>
                          </w:fldSimple>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7pt;margin-top:774.8pt;width:27.4pt;height:18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" stroked="f">
              <v:textbox style="mso-fit-shape-to-text:t" inset="0,0,0,0">
                <w:txbxContent>
                  <w:p w:rsidR="008E2DFE" w:rsidRPr="006F48D2" w:rsidRDefault="00103ABA" w:rsidP="00CD3EEA">
                    <w:pPr>
                      <w:pStyle w:val="Kontakt"/>
                      <w:rPr>
                        <w:sz w:val="20"/>
                      </w:rPr>
                    </w:pPr>
                    <w:r>
                      <w:fldChar w:fldCharType="begin"/>
                    </w:r>
                    <w:r w:rsidR="0031049E">
                      <w:instrText xml:space="preserve"> PAGE  \* MERGEFORMAT </w:instrText>
                    </w:r>
                    <w:r>
                      <w:fldChar w:fldCharType="separate"/>
                    </w:r>
                    <w:r w:rsidR="005D4F0C">
                      <w:rPr>
                        <w:noProof/>
                      </w:rPr>
                      <w:t>2</w:t>
                    </w:r>
                    <w:r>
                      <w:fldChar w:fldCharType="end"/>
                    </w:r>
                    <w:r w:rsidR="008E2DFE">
                      <w:t>/</w:t>
                    </w:r>
                    <w:r w:rsidR="005D4F0C">
                      <w:fldChar w:fldCharType="begin"/>
                    </w:r>
                    <w:r w:rsidR="005D4F0C">
                      <w:instrText xml:space="preserve"> NUMPAGES  \* Arabic  \* MERGEFOR</w:instrText>
                    </w:r>
                    <w:r w:rsidR="005D4F0C">
                      <w:instrText xml:space="preserve">MAT </w:instrText>
                    </w:r>
                    <w:r w:rsidR="005D4F0C">
                      <w:fldChar w:fldCharType="separate"/>
                    </w:r>
                    <w:r w:rsidR="005D4F0C">
                      <w:rPr>
                        <w:noProof/>
                      </w:rPr>
                      <w:t>2</w:t>
                    </w:r>
                    <w:r w:rsidR="005D4F0C">
                      <w:rPr>
                        <w:noProof/>
                      </w:rPr>
                      <w:fldChar w:fldCharType="end"/>
                    </w:r>
                  </w:p>
                </w:txbxContent>
              </v:textbox>
              <w10:wrap type="square"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B7B34" w14:textId="77777777" w:rsidR="008E2DFE" w:rsidRDefault="000B672D">
    <w:r>
      <w:rPr>
        <w:noProof/>
        <w:lang w:eastAsia="de-DE"/>
      </w:rPr>
      <mc:AlternateContent>
        <mc:Choice Requires="wps">
          <w:drawing>
            <wp:anchor distT="0" distB="0" distL="114300" distR="114300" simplePos="0" relativeHeight="251660288" behindDoc="0" locked="0" layoutInCell="1" allowOverlap="1" wp14:anchorId="41FD37A3" wp14:editId="2A4C3EE9">
              <wp:simplePos x="0" y="0"/>
              <wp:positionH relativeFrom="page">
                <wp:posOffset>215900</wp:posOffset>
              </wp:positionH>
              <wp:positionV relativeFrom="page">
                <wp:posOffset>10316210</wp:posOffset>
              </wp:positionV>
              <wp:extent cx="347980" cy="228600"/>
              <wp:effectExtent l="0" t="635"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A8B20C" w14:textId="77777777" w:rsidR="008E2DFE" w:rsidRPr="006F48D2" w:rsidRDefault="000B672D" w:rsidP="00CD3EEA">
                          <w:pPr>
                            <w:pStyle w:val="Kontakt"/>
                            <w:rPr>
                              <w:sz w:val="20"/>
                            </w:rPr>
                          </w:pPr>
                          <w:r>
                            <w:fldChar w:fldCharType="begin"/>
                          </w:r>
                          <w:r>
                            <w:instrText xml:space="preserve"> PAGE  \* MERGEFORMAT </w:instrText>
                          </w:r>
                          <w:r>
                            <w:fldChar w:fldCharType="separate"/>
                          </w:r>
                          <w:r w:rsidR="005D4F0C">
                            <w:rPr>
                              <w:noProof/>
                            </w:rPr>
                            <w:t>1</w:t>
                          </w:r>
                          <w:r>
                            <w:rPr>
                              <w:noProof/>
                            </w:rPr>
                            <w:fldChar w:fldCharType="end"/>
                          </w:r>
                          <w:r w:rsidR="008E2DFE">
                            <w:t>/</w:t>
                          </w:r>
                          <w:fldSimple w:instr=" NUMPAGES  \* Arabic  \* MERGEFORMAT ">
                            <w:r w:rsidR="005D4F0C">
                              <w:rPr>
                                <w:noProof/>
                              </w:rPr>
                              <w:t>2</w:t>
                            </w:r>
                          </w:fldSimple>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9" type="#_x0000_t202" style="position:absolute;margin-left:17pt;margin-top:812.3pt;width:27.4pt;height:18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" stroked="f">
              <v:textbox style="mso-fit-shape-to-text:t" inset="0,0,0,0">
                <w:txbxContent>
                  <w:p w:rsidR="008E2DFE" w:rsidRPr="006F48D2" w:rsidRDefault="000B672D" w:rsidP="00CD3EEA">
                    <w:pPr>
                      <w:pStyle w:val="Kontakt"/>
                      <w:rPr>
                        <w:sz w:val="20"/>
                      </w:rPr>
                    </w:pPr>
                    <w:r>
                      <w:fldChar w:fldCharType="begin"/>
                    </w:r>
                    <w:r>
                      <w:instrText xml:space="preserve"> PAGE  \* MERGEFORMAT </w:instrText>
                    </w:r>
                    <w:r>
                      <w:fldChar w:fldCharType="separate"/>
                    </w:r>
                    <w:r w:rsidR="005D4F0C">
                      <w:rPr>
                        <w:noProof/>
                      </w:rPr>
                      <w:t>1</w:t>
                    </w:r>
                    <w:r>
                      <w:rPr>
                        <w:noProof/>
                      </w:rPr>
                      <w:fldChar w:fldCharType="end"/>
                    </w:r>
                    <w:r w:rsidR="008E2DFE">
                      <w:t>/</w:t>
                    </w:r>
                    <w:r w:rsidR="005D4F0C">
                      <w:fldChar w:fldCharType="begin"/>
                    </w:r>
                    <w:r w:rsidR="005D4F0C">
                      <w:instrText xml:space="preserve"> NUMPAGES  \* Arabic  \* MERGEFORMAT </w:instrText>
                    </w:r>
                    <w:r w:rsidR="005D4F0C">
                      <w:fldChar w:fldCharType="separate"/>
                    </w:r>
                    <w:r w:rsidR="005D4F0C">
                      <w:rPr>
                        <w:noProof/>
                      </w:rPr>
                      <w:t>2</w:t>
                    </w:r>
                    <w:r w:rsidR="005D4F0C">
                      <w:rPr>
                        <w:noProof/>
                      </w:rPr>
                      <w:fldChar w:fldCharType="end"/>
                    </w:r>
                  </w:p>
                </w:txbxContent>
              </v:textbox>
              <w10:wrap type="square"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F549F" w14:textId="77777777" w:rsidR="007A43C7" w:rsidRDefault="007A43C7" w:rsidP="00083F4C">
      <w:pPr>
        <w:spacing w:after="0" w:line="240" w:lineRule="auto"/>
      </w:pPr>
      <w:r>
        <w:separator/>
      </w:r>
    </w:p>
  </w:footnote>
  <w:footnote w:type="continuationSeparator" w:id="0">
    <w:p w14:paraId="032EFC83" w14:textId="77777777" w:rsidR="007A43C7" w:rsidRDefault="007A43C7" w:rsidP="00083F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C3EC8" w14:textId="77777777" w:rsidR="008E2DFE" w:rsidRDefault="008E2DFE" w:rsidP="004E4FF9">
    <w:r>
      <w:rPr>
        <w:noProof/>
        <w:lang w:eastAsia="de-DE"/>
      </w:rPr>
      <w:drawing>
        <wp:anchor distT="0" distB="0" distL="114300" distR="114300" simplePos="0" relativeHeight="251659264" behindDoc="0" locked="1" layoutInCell="0" allowOverlap="1" wp14:anchorId="3F19D06A" wp14:editId="5C5D4261">
          <wp:simplePos x="0" y="0"/>
          <wp:positionH relativeFrom="page">
            <wp:posOffset>5541010</wp:posOffset>
          </wp:positionH>
          <wp:positionV relativeFrom="page">
            <wp:posOffset>462915</wp:posOffset>
          </wp:positionV>
          <wp:extent cx="996950" cy="996950"/>
          <wp:effectExtent l="19050" t="0" r="0" b="0"/>
          <wp:wrapNone/>
          <wp:docPr id="6" name="Grafik 5"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1"/>
                  <a:stretch>
                    <a:fillRect/>
                  </a:stretch>
                </pic:blipFill>
                <pic:spPr>
                  <a:xfrm>
                    <a:off x="0" y="0"/>
                    <a:ext cx="996950" cy="99695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9746F" w14:textId="77777777" w:rsidR="004C0225" w:rsidRDefault="004C0225" w:rsidP="002156A1">
    <w:pPr>
      <w:spacing w:line="360" w:lineRule="auto"/>
    </w:pPr>
  </w:p>
  <w:p w14:paraId="052497DA" w14:textId="77777777" w:rsidR="002156A1" w:rsidRDefault="000B672D" w:rsidP="002156A1">
    <w:pPr>
      <w:spacing w:line="360" w:lineRule="auto"/>
    </w:pPr>
    <w:r>
      <w:rPr>
        <w:noProof/>
        <w:lang w:eastAsia="de-DE"/>
      </w:rPr>
      <mc:AlternateContent>
        <mc:Choice Requires="wps">
          <w:drawing>
            <wp:anchor distT="0" distB="0" distL="114300" distR="114300" simplePos="0" relativeHeight="251666432" behindDoc="0" locked="0" layoutInCell="1" allowOverlap="1" wp14:anchorId="6A5A965F" wp14:editId="304799C9">
              <wp:simplePos x="0" y="0"/>
              <wp:positionH relativeFrom="page">
                <wp:posOffset>6049010</wp:posOffset>
              </wp:positionH>
              <wp:positionV relativeFrom="page">
                <wp:posOffset>3906520</wp:posOffset>
              </wp:positionV>
              <wp:extent cx="991235" cy="2922270"/>
              <wp:effectExtent l="635" t="1270" r="0" b="63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235" cy="2922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4A4D5B" w14:textId="77777777" w:rsidR="006D3FA9" w:rsidRDefault="006D3FA9" w:rsidP="006D3FA9">
                          <w:pPr>
                            <w:pStyle w:val="Kontakt"/>
                          </w:pPr>
                          <w:r>
                            <w:t>Stadt Kamp-Lintfort</w:t>
                          </w:r>
                          <w:r>
                            <w:br/>
                            <w:t>Am Rathaus 2</w:t>
                          </w:r>
                          <w:r>
                            <w:br/>
                            <w:t xml:space="preserve">47475 </w:t>
                          </w:r>
                          <w:r w:rsidRPr="00F52133">
                            <w:t>Kamp</w:t>
                          </w:r>
                          <w:r>
                            <w:t>-Lintfort</w:t>
                          </w:r>
                        </w:p>
                        <w:p w14:paraId="598688A1" w14:textId="77777777" w:rsidR="006D3FA9" w:rsidRDefault="006D3FA9" w:rsidP="006D3FA9">
                          <w:pPr>
                            <w:pStyle w:val="Kontakt"/>
                          </w:pPr>
                          <w:r>
                            <w:t>Telefon +49 2842 912-0</w:t>
                          </w:r>
                          <w:r>
                            <w:br/>
                            <w:t>Fax +49 2842 912-367</w:t>
                          </w:r>
                          <w:r>
                            <w:br/>
                          </w:r>
                          <w:r w:rsidRPr="00F52133">
                            <w:t>info@kamp-lintfort.de</w:t>
                          </w:r>
                          <w:r>
                            <w:br/>
                            <w:t>www.kamp-lintfort.de</w:t>
                          </w:r>
                        </w:p>
                        <w:p w14:paraId="193469E6" w14:textId="77777777" w:rsidR="006D3FA9" w:rsidRDefault="006D3FA9" w:rsidP="006D3FA9">
                          <w:pPr>
                            <w:pStyle w:val="Kontakt"/>
                          </w:pPr>
                          <w:r>
                            <w:t>SWIFT-BIC DUISDE33</w:t>
                          </w:r>
                          <w:r>
                            <w:br/>
                            <w:t>IBAN DE53 3505 0000</w:t>
                          </w:r>
                          <w:r>
                            <w:br/>
                            <w:t>0760 1116 66</w:t>
                          </w:r>
                          <w:r w:rsidR="006C2EDA">
                            <w:br/>
                          </w:r>
                          <w:r w:rsidR="00371CDA">
                            <w:br/>
                            <w:t>Gläubiger-ID DE 82 060 00000065423</w:t>
                          </w:r>
                        </w:p>
                        <w:p w14:paraId="0ACF5521" w14:textId="77777777" w:rsidR="006D3FA9" w:rsidRDefault="006D3FA9" w:rsidP="006D3FA9">
                          <w:pPr>
                            <w:pStyle w:val="Kontakt"/>
                          </w:pPr>
                          <w:r w:rsidRPr="00F52133">
                            <w:rPr>
                              <w:b/>
                            </w:rPr>
                            <w:t>Bürgermeister</w:t>
                          </w:r>
                          <w:r>
                            <w:br/>
                            <w:t xml:space="preserve">Prof. Dr. </w:t>
                          </w:r>
                          <w:r w:rsidR="008F009E">
                            <w:br/>
                          </w:r>
                          <w:r>
                            <w:t>Christoph Landscheidt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7" type="#_x0000_t202" style="position:absolute;margin-left:476.3pt;margin-top:307.6pt;width:78.05pt;height:230.1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" stroked="f">
              <v:textbox inset="0,0,0,0">
                <w:txbxContent>
                  <w:p w:rsidR="006D3FA9" w:rsidRDefault="006D3FA9" w:rsidP="006D3FA9">
                    <w:pPr>
                      <w:pStyle w:val="Kontakt"/>
                    </w:pPr>
                    <w:r>
                      <w:t>Stadt Kamp-Lintfort</w:t>
                    </w:r>
                    <w:r>
                      <w:br/>
                      <w:t>Am Rathaus 2</w:t>
                    </w:r>
                    <w:r>
                      <w:br/>
                      <w:t xml:space="preserve">47475 </w:t>
                    </w:r>
                    <w:r w:rsidRPr="00F52133">
                      <w:t>Kamp</w:t>
                    </w:r>
                    <w:r>
                      <w:t>-Lintfort</w:t>
                    </w:r>
                  </w:p>
                  <w:p w:rsidR="006D3FA9" w:rsidRDefault="006D3FA9" w:rsidP="006D3FA9">
                    <w:pPr>
                      <w:pStyle w:val="Kontakt"/>
                    </w:pPr>
                    <w:r>
                      <w:t>Telefon +49 2842 912-0</w:t>
                    </w:r>
                    <w:r>
                      <w:br/>
                      <w:t>Fax +49 2842 912-367</w:t>
                    </w:r>
                    <w:r>
                      <w:br/>
                    </w:r>
                    <w:r w:rsidRPr="00F52133">
                      <w:t>info@kamp-lintfort.de</w:t>
                    </w:r>
                    <w:r>
                      <w:br/>
                      <w:t>www.kamp-lintfort.de</w:t>
                    </w:r>
                  </w:p>
                  <w:p w:rsidR="006D3FA9" w:rsidRDefault="006D3FA9" w:rsidP="006D3FA9">
                    <w:pPr>
                      <w:pStyle w:val="Kontakt"/>
                    </w:pPr>
                    <w:r>
                      <w:t>SWIFT-BIC DUISDE33</w:t>
                    </w:r>
                    <w:r>
                      <w:br/>
                      <w:t>IBAN DE53 3505 0000</w:t>
                    </w:r>
                    <w:r>
                      <w:br/>
                      <w:t>0760 1116 66</w:t>
                    </w:r>
                    <w:r w:rsidR="006C2EDA">
                      <w:br/>
                    </w:r>
                    <w:r w:rsidR="00371CDA">
                      <w:br/>
                      <w:t>Gläubiger-ID DE 82 060 00000065423</w:t>
                    </w:r>
                  </w:p>
                  <w:p w:rsidR="006D3FA9" w:rsidRDefault="006D3FA9" w:rsidP="006D3FA9">
                    <w:pPr>
                      <w:pStyle w:val="Kontakt"/>
                    </w:pPr>
                    <w:r w:rsidRPr="00F52133">
                      <w:rPr>
                        <w:b/>
                      </w:rPr>
                      <w:t>Bürgermeister</w:t>
                    </w:r>
                    <w:r>
                      <w:br/>
                      <w:t xml:space="preserve">Prof. Dr. </w:t>
                    </w:r>
                    <w:r w:rsidR="008F009E">
                      <w:br/>
                    </w:r>
                    <w:r>
                      <w:t>Christoph Landscheidt</w:t>
                    </w:r>
                  </w:p>
                </w:txbxContent>
              </v:textbox>
              <w10:wrap anchorx="page" anchory="page"/>
            </v:shape>
          </w:pict>
        </mc:Fallback>
      </mc:AlternateContent>
    </w:r>
    <w:r w:rsidR="00AC4093" w:rsidRPr="00AC4093">
      <w:rPr>
        <w:noProof/>
        <w:lang w:eastAsia="de-DE"/>
      </w:rPr>
      <w:drawing>
        <wp:anchor distT="0" distB="0" distL="114300" distR="114300" simplePos="0" relativeHeight="251665408" behindDoc="0" locked="1" layoutInCell="0" allowOverlap="1" wp14:anchorId="45E378F4" wp14:editId="42A406AD">
          <wp:simplePos x="0" y="0"/>
          <wp:positionH relativeFrom="page">
            <wp:posOffset>863600</wp:posOffset>
          </wp:positionH>
          <wp:positionV relativeFrom="page">
            <wp:posOffset>704850</wp:posOffset>
          </wp:positionV>
          <wp:extent cx="1625600" cy="431800"/>
          <wp:effectExtent l="19050" t="0" r="0" b="0"/>
          <wp:wrapNone/>
          <wp:docPr id="2" name="Grafik 4" descr="KL_Logo-Schrif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Schrift.eps"/>
                  <pic:cNvPicPr/>
                </pic:nvPicPr>
                <pic:blipFill>
                  <a:blip r:embed="rId1" cstate="print"/>
                  <a:stretch>
                    <a:fillRect/>
                  </a:stretch>
                </pic:blipFill>
                <pic:spPr>
                  <a:xfrm>
                    <a:off x="0" y="0"/>
                    <a:ext cx="1626870" cy="429260"/>
                  </a:xfrm>
                  <a:prstGeom prst="rect">
                    <a:avLst/>
                  </a:prstGeom>
                </pic:spPr>
              </pic:pic>
            </a:graphicData>
          </a:graphic>
        </wp:anchor>
      </w:drawing>
    </w:r>
    <w:r>
      <w:rPr>
        <w:noProof/>
        <w:lang w:eastAsia="de-DE"/>
      </w:rPr>
      <mc:AlternateContent>
        <mc:Choice Requires="wps">
          <w:drawing>
            <wp:anchor distT="0" distB="0" distL="114300" distR="114300" simplePos="0" relativeHeight="251663360" behindDoc="0" locked="1" layoutInCell="1" allowOverlap="1" wp14:anchorId="29A0F31D" wp14:editId="1E9B7854">
              <wp:simplePos x="0" y="0"/>
              <wp:positionH relativeFrom="page">
                <wp:posOffset>720090</wp:posOffset>
              </wp:positionH>
              <wp:positionV relativeFrom="page">
                <wp:posOffset>1620520</wp:posOffset>
              </wp:positionV>
              <wp:extent cx="3060065" cy="492125"/>
              <wp:effectExtent l="0" t="1270" r="1270" b="190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65" cy="492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5C6BB9" w14:textId="77777777" w:rsidR="00AC4093" w:rsidRDefault="00AC4093" w:rsidP="00AC4093">
                          <w:pPr>
                            <w:pStyle w:val="Absenderzeile"/>
                          </w:pPr>
                          <w:r>
                            <w:t xml:space="preserve">Stadtverwaltung Kamp-Lintfort . </w:t>
                          </w:r>
                          <w:r w:rsidR="00371CDA">
                            <w:t>Postfach 10 17 60</w:t>
                          </w:r>
                          <w:r>
                            <w:t xml:space="preserve"> . 474</w:t>
                          </w:r>
                          <w:r w:rsidR="00371CDA">
                            <w:t>62</w:t>
                          </w:r>
                          <w:r>
                            <w:t xml:space="preserve"> Kamp-Lintfort</w:t>
                          </w:r>
                        </w:p>
                        <w:p w14:paraId="399D598C" w14:textId="77777777" w:rsidR="004C0225" w:rsidRDefault="004C0225" w:rsidP="004C0225">
                          <w:pPr>
                            <w:pStyle w:val="Hauptberschrift"/>
                          </w:pPr>
                          <w:r>
                            <w:t>Pressemitteilung der Stadt Kamp-Lintfort</w:t>
                          </w:r>
                        </w:p>
                      </w:txbxContent>
                    </wps:txbx>
                    <wps:bodyPr rot="0" vert="horz" wrap="square" lIns="14400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28" type="#_x0000_t202" style="position:absolute;margin-left:56.7pt;margin-top:127.6pt;width:240.95pt;height:38.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" stroked="f">
              <v:textbox inset="4mm,0,0,0">
                <w:txbxContent>
                  <w:p w:rsidR="00AC4093" w:rsidRDefault="00AC4093" w:rsidP="00AC4093">
                    <w:pPr>
                      <w:pStyle w:val="Absenderzeile"/>
                    </w:pPr>
                    <w:r>
                      <w:t xml:space="preserve">Stadtverwaltung Kamp-Lintfort . </w:t>
                    </w:r>
                    <w:r w:rsidR="00371CDA">
                      <w:t>Postfach 10 17 60</w:t>
                    </w:r>
                    <w:r>
                      <w:t xml:space="preserve"> . 474</w:t>
                    </w:r>
                    <w:r w:rsidR="00371CDA">
                      <w:t>62</w:t>
                    </w:r>
                    <w:r>
                      <w:t xml:space="preserve"> Kamp-Lintfort</w:t>
                    </w:r>
                  </w:p>
                  <w:p w:rsidR="004C0225" w:rsidRDefault="004C0225" w:rsidP="004C0225">
                    <w:pPr>
                      <w:pStyle w:val="Hauptberschrift"/>
                    </w:pPr>
                    <w:r>
                      <w:t>Pressemitteilung der Stadt Kamp-Lintfort</w:t>
                    </w:r>
                  </w:p>
                </w:txbxContent>
              </v:textbox>
              <w10:wrap anchorx="page" anchory="page"/>
              <w10:anchorlock/>
            </v:shape>
          </w:pict>
        </mc:Fallback>
      </mc:AlternateContent>
    </w:r>
  </w:p>
  <w:p w14:paraId="67E22B48" w14:textId="77777777" w:rsidR="002156A1" w:rsidRDefault="002156A1" w:rsidP="002156A1">
    <w:pPr>
      <w:spacing w:line="360" w:lineRule="auto"/>
    </w:pPr>
  </w:p>
  <w:p w14:paraId="6AA365FC" w14:textId="77777777" w:rsidR="002156A1" w:rsidRDefault="002156A1" w:rsidP="002156A1">
    <w:pPr>
      <w:spacing w:line="360" w:lineRule="auto"/>
    </w:pPr>
  </w:p>
  <w:p w14:paraId="198C65EB" w14:textId="77777777" w:rsidR="002156A1" w:rsidRDefault="002156A1" w:rsidP="002156A1">
    <w:pPr>
      <w:spacing w:line="360" w:lineRule="auto"/>
    </w:pPr>
  </w:p>
  <w:p w14:paraId="3A2E9507" w14:textId="77777777" w:rsidR="008E2DFE" w:rsidRDefault="008E2DFE" w:rsidP="002156A1">
    <w:pPr>
      <w:spacing w:line="360" w:lineRule="auto"/>
    </w:pPr>
    <w:r>
      <w:rPr>
        <w:noProof/>
        <w:lang w:eastAsia="de-DE"/>
      </w:rPr>
      <w:drawing>
        <wp:anchor distT="0" distB="0" distL="114300" distR="114300" simplePos="0" relativeHeight="251658240" behindDoc="0" locked="0" layoutInCell="1" allowOverlap="1" wp14:anchorId="4D63EB5B" wp14:editId="0D48EEC8">
          <wp:simplePos x="0" y="0"/>
          <wp:positionH relativeFrom="page">
            <wp:posOffset>5541076</wp:posOffset>
          </wp:positionH>
          <wp:positionV relativeFrom="page">
            <wp:posOffset>463138</wp:posOffset>
          </wp:positionV>
          <wp:extent cx="998717" cy="998717"/>
          <wp:effectExtent l="19050" t="0" r="0" b="0"/>
          <wp:wrapNone/>
          <wp:docPr id="3" name="Grafik 2"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2"/>
                  <a:stretch>
                    <a:fillRect/>
                  </a:stretch>
                </pic:blipFill>
                <pic:spPr>
                  <a:xfrm>
                    <a:off x="0" y="0"/>
                    <a:ext cx="998717" cy="99871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24444A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B0647230"/>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E298828A"/>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F1363E7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D7E8BE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E4CA88"/>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5EFB4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FC8B66"/>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56031E"/>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A19AFE62"/>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54C42357"/>
    <w:multiLevelType w:val="hybridMultilevel"/>
    <w:tmpl w:val="7030710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643164B"/>
    <w:multiLevelType w:val="hybridMultilevel"/>
    <w:tmpl w:val="653899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114708914">
    <w:abstractNumId w:val="9"/>
  </w:num>
  <w:num w:numId="2" w16cid:durableId="1756366780">
    <w:abstractNumId w:val="7"/>
  </w:num>
  <w:num w:numId="3" w16cid:durableId="1481340416">
    <w:abstractNumId w:val="6"/>
  </w:num>
  <w:num w:numId="4" w16cid:durableId="1339768225">
    <w:abstractNumId w:val="5"/>
  </w:num>
  <w:num w:numId="5" w16cid:durableId="1013191441">
    <w:abstractNumId w:val="4"/>
  </w:num>
  <w:num w:numId="6" w16cid:durableId="1691683643">
    <w:abstractNumId w:val="8"/>
  </w:num>
  <w:num w:numId="7" w16cid:durableId="483088213">
    <w:abstractNumId w:val="3"/>
  </w:num>
  <w:num w:numId="8" w16cid:durableId="1188906927">
    <w:abstractNumId w:val="2"/>
  </w:num>
  <w:num w:numId="9" w16cid:durableId="2077315441">
    <w:abstractNumId w:val="1"/>
  </w:num>
  <w:num w:numId="10" w16cid:durableId="693116085">
    <w:abstractNumId w:val="0"/>
  </w:num>
  <w:num w:numId="11" w16cid:durableId="333806727">
    <w:abstractNumId w:val="11"/>
  </w:num>
  <w:num w:numId="12" w16cid:durableId="10081728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readOnly" w:enforcement="1" w:cryptProviderType="rsaFull" w:cryptAlgorithmClass="hash" w:cryptAlgorithmType="typeAny" w:cryptAlgorithmSid="4" w:cryptSpinCount="100000" w:hash="VoxG5Gy2kxVXTasxAcbfPsY4vtM=" w:salt="gKTDtjhv82D7jGbKONb7Ug=="/>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039"/>
    <w:rsid w:val="000042A6"/>
    <w:rsid w:val="000178F7"/>
    <w:rsid w:val="00021639"/>
    <w:rsid w:val="000238E6"/>
    <w:rsid w:val="00023B9A"/>
    <w:rsid w:val="000248AB"/>
    <w:rsid w:val="000273AC"/>
    <w:rsid w:val="00033D3E"/>
    <w:rsid w:val="00036A6C"/>
    <w:rsid w:val="000465E1"/>
    <w:rsid w:val="00050267"/>
    <w:rsid w:val="00053E0E"/>
    <w:rsid w:val="00066B00"/>
    <w:rsid w:val="00072617"/>
    <w:rsid w:val="00072DA3"/>
    <w:rsid w:val="0007505D"/>
    <w:rsid w:val="00075D75"/>
    <w:rsid w:val="00076F8A"/>
    <w:rsid w:val="00083F4C"/>
    <w:rsid w:val="0008486D"/>
    <w:rsid w:val="00091887"/>
    <w:rsid w:val="000A60B6"/>
    <w:rsid w:val="000B5DB3"/>
    <w:rsid w:val="000B672D"/>
    <w:rsid w:val="000C4F2D"/>
    <w:rsid w:val="000D376B"/>
    <w:rsid w:val="000D41C2"/>
    <w:rsid w:val="000D576C"/>
    <w:rsid w:val="000E0EF5"/>
    <w:rsid w:val="000E3726"/>
    <w:rsid w:val="000E5445"/>
    <w:rsid w:val="00102BF0"/>
    <w:rsid w:val="00103ABA"/>
    <w:rsid w:val="00104F64"/>
    <w:rsid w:val="0010565B"/>
    <w:rsid w:val="001062B1"/>
    <w:rsid w:val="001212B3"/>
    <w:rsid w:val="00124627"/>
    <w:rsid w:val="00125440"/>
    <w:rsid w:val="0013442C"/>
    <w:rsid w:val="00134BED"/>
    <w:rsid w:val="001411C6"/>
    <w:rsid w:val="001603D2"/>
    <w:rsid w:val="001733BF"/>
    <w:rsid w:val="00183BE3"/>
    <w:rsid w:val="00185113"/>
    <w:rsid w:val="00185D3A"/>
    <w:rsid w:val="001954D4"/>
    <w:rsid w:val="001A4B27"/>
    <w:rsid w:val="001A59A8"/>
    <w:rsid w:val="001A70E0"/>
    <w:rsid w:val="001A7286"/>
    <w:rsid w:val="001B151D"/>
    <w:rsid w:val="001B1F3E"/>
    <w:rsid w:val="001B3C1F"/>
    <w:rsid w:val="001B48AD"/>
    <w:rsid w:val="001D3D53"/>
    <w:rsid w:val="001E318C"/>
    <w:rsid w:val="00203E74"/>
    <w:rsid w:val="002147DF"/>
    <w:rsid w:val="00215670"/>
    <w:rsid w:val="002156A1"/>
    <w:rsid w:val="00225650"/>
    <w:rsid w:val="00233FE7"/>
    <w:rsid w:val="0023548B"/>
    <w:rsid w:val="002438CB"/>
    <w:rsid w:val="00254B0E"/>
    <w:rsid w:val="00285221"/>
    <w:rsid w:val="00293A83"/>
    <w:rsid w:val="00296D62"/>
    <w:rsid w:val="002A348A"/>
    <w:rsid w:val="002B30CB"/>
    <w:rsid w:val="002C576B"/>
    <w:rsid w:val="002C7826"/>
    <w:rsid w:val="002C7BBF"/>
    <w:rsid w:val="002D7DEF"/>
    <w:rsid w:val="0031049E"/>
    <w:rsid w:val="00315314"/>
    <w:rsid w:val="003220EB"/>
    <w:rsid w:val="0032282D"/>
    <w:rsid w:val="0032460C"/>
    <w:rsid w:val="00325E0B"/>
    <w:rsid w:val="00327F3B"/>
    <w:rsid w:val="00334FB1"/>
    <w:rsid w:val="0035058B"/>
    <w:rsid w:val="003711ED"/>
    <w:rsid w:val="00371CDA"/>
    <w:rsid w:val="00372C2E"/>
    <w:rsid w:val="003837B9"/>
    <w:rsid w:val="003A1977"/>
    <w:rsid w:val="003A4950"/>
    <w:rsid w:val="003B0B6A"/>
    <w:rsid w:val="003B7476"/>
    <w:rsid w:val="003C329B"/>
    <w:rsid w:val="003C39B6"/>
    <w:rsid w:val="003C6A68"/>
    <w:rsid w:val="003E0731"/>
    <w:rsid w:val="003E2FD2"/>
    <w:rsid w:val="003E6F0C"/>
    <w:rsid w:val="003E7BB0"/>
    <w:rsid w:val="003F2DD1"/>
    <w:rsid w:val="003F3176"/>
    <w:rsid w:val="003F7144"/>
    <w:rsid w:val="004004FB"/>
    <w:rsid w:val="00402C96"/>
    <w:rsid w:val="00405198"/>
    <w:rsid w:val="00410555"/>
    <w:rsid w:val="0041202A"/>
    <w:rsid w:val="0041709F"/>
    <w:rsid w:val="00417A8D"/>
    <w:rsid w:val="00423BF7"/>
    <w:rsid w:val="004251B2"/>
    <w:rsid w:val="004532EE"/>
    <w:rsid w:val="00463072"/>
    <w:rsid w:val="00466765"/>
    <w:rsid w:val="004722AF"/>
    <w:rsid w:val="00487659"/>
    <w:rsid w:val="0049238D"/>
    <w:rsid w:val="004A0E7E"/>
    <w:rsid w:val="004A350A"/>
    <w:rsid w:val="004A4725"/>
    <w:rsid w:val="004A643B"/>
    <w:rsid w:val="004B032A"/>
    <w:rsid w:val="004B0E8C"/>
    <w:rsid w:val="004C0225"/>
    <w:rsid w:val="004C2127"/>
    <w:rsid w:val="004C26EA"/>
    <w:rsid w:val="004C6DA8"/>
    <w:rsid w:val="004D4DB5"/>
    <w:rsid w:val="004E1BBB"/>
    <w:rsid w:val="004E4FF9"/>
    <w:rsid w:val="004F069A"/>
    <w:rsid w:val="004F16ED"/>
    <w:rsid w:val="004F2517"/>
    <w:rsid w:val="004F474A"/>
    <w:rsid w:val="00512676"/>
    <w:rsid w:val="0051383C"/>
    <w:rsid w:val="005147E5"/>
    <w:rsid w:val="005217FD"/>
    <w:rsid w:val="00523C9A"/>
    <w:rsid w:val="00531D04"/>
    <w:rsid w:val="005324C6"/>
    <w:rsid w:val="00532B7E"/>
    <w:rsid w:val="00534A48"/>
    <w:rsid w:val="00540A0C"/>
    <w:rsid w:val="00554D5A"/>
    <w:rsid w:val="005622D5"/>
    <w:rsid w:val="005658F6"/>
    <w:rsid w:val="00572134"/>
    <w:rsid w:val="00577E5A"/>
    <w:rsid w:val="00581878"/>
    <w:rsid w:val="0058680D"/>
    <w:rsid w:val="00590673"/>
    <w:rsid w:val="00596690"/>
    <w:rsid w:val="0059756A"/>
    <w:rsid w:val="005A1E56"/>
    <w:rsid w:val="005A4632"/>
    <w:rsid w:val="005A5ABF"/>
    <w:rsid w:val="005A6AEE"/>
    <w:rsid w:val="005B40DD"/>
    <w:rsid w:val="005C4FD1"/>
    <w:rsid w:val="005C670F"/>
    <w:rsid w:val="005D4F0C"/>
    <w:rsid w:val="005D4F6A"/>
    <w:rsid w:val="005E001A"/>
    <w:rsid w:val="005E7C78"/>
    <w:rsid w:val="00620CF3"/>
    <w:rsid w:val="00625150"/>
    <w:rsid w:val="006254B4"/>
    <w:rsid w:val="00636FDA"/>
    <w:rsid w:val="0064606C"/>
    <w:rsid w:val="00666AA9"/>
    <w:rsid w:val="00675E2C"/>
    <w:rsid w:val="006806AE"/>
    <w:rsid w:val="00685074"/>
    <w:rsid w:val="006853B9"/>
    <w:rsid w:val="006A544C"/>
    <w:rsid w:val="006B0E10"/>
    <w:rsid w:val="006B7A85"/>
    <w:rsid w:val="006C28C8"/>
    <w:rsid w:val="006C2EDA"/>
    <w:rsid w:val="006C38CE"/>
    <w:rsid w:val="006C7815"/>
    <w:rsid w:val="006D3FA9"/>
    <w:rsid w:val="006D759E"/>
    <w:rsid w:val="006E03A6"/>
    <w:rsid w:val="006F1C40"/>
    <w:rsid w:val="006F4376"/>
    <w:rsid w:val="006F5AA7"/>
    <w:rsid w:val="007114AB"/>
    <w:rsid w:val="00712172"/>
    <w:rsid w:val="00712FA6"/>
    <w:rsid w:val="0071489E"/>
    <w:rsid w:val="00717AE0"/>
    <w:rsid w:val="00720078"/>
    <w:rsid w:val="0072609F"/>
    <w:rsid w:val="00726923"/>
    <w:rsid w:val="00726C0E"/>
    <w:rsid w:val="00741462"/>
    <w:rsid w:val="00741A74"/>
    <w:rsid w:val="007465E9"/>
    <w:rsid w:val="00753C46"/>
    <w:rsid w:val="00756FC1"/>
    <w:rsid w:val="0077272F"/>
    <w:rsid w:val="007820C0"/>
    <w:rsid w:val="00783727"/>
    <w:rsid w:val="00785245"/>
    <w:rsid w:val="007853F4"/>
    <w:rsid w:val="00786804"/>
    <w:rsid w:val="007A2D79"/>
    <w:rsid w:val="007A3B1C"/>
    <w:rsid w:val="007A3CC7"/>
    <w:rsid w:val="007A43C7"/>
    <w:rsid w:val="007A70D8"/>
    <w:rsid w:val="007B5739"/>
    <w:rsid w:val="007C5AEE"/>
    <w:rsid w:val="007D3433"/>
    <w:rsid w:val="007D5F64"/>
    <w:rsid w:val="007D5FBC"/>
    <w:rsid w:val="007E19CE"/>
    <w:rsid w:val="007F5A65"/>
    <w:rsid w:val="008053D8"/>
    <w:rsid w:val="00805456"/>
    <w:rsid w:val="00812967"/>
    <w:rsid w:val="00814D3F"/>
    <w:rsid w:val="00817C7B"/>
    <w:rsid w:val="00831598"/>
    <w:rsid w:val="0083518A"/>
    <w:rsid w:val="00844277"/>
    <w:rsid w:val="00850F3B"/>
    <w:rsid w:val="00862A15"/>
    <w:rsid w:val="00866A2D"/>
    <w:rsid w:val="00866D8C"/>
    <w:rsid w:val="00877B90"/>
    <w:rsid w:val="00877E8B"/>
    <w:rsid w:val="00893500"/>
    <w:rsid w:val="008963DB"/>
    <w:rsid w:val="008A2CD1"/>
    <w:rsid w:val="008A3D96"/>
    <w:rsid w:val="008B066A"/>
    <w:rsid w:val="008B3A77"/>
    <w:rsid w:val="008B56B4"/>
    <w:rsid w:val="008D1F86"/>
    <w:rsid w:val="008E1481"/>
    <w:rsid w:val="008E2DFE"/>
    <w:rsid w:val="008F009E"/>
    <w:rsid w:val="008F1169"/>
    <w:rsid w:val="00917CD4"/>
    <w:rsid w:val="00926D97"/>
    <w:rsid w:val="0092712E"/>
    <w:rsid w:val="00933F07"/>
    <w:rsid w:val="0093506E"/>
    <w:rsid w:val="00943D36"/>
    <w:rsid w:val="0094421A"/>
    <w:rsid w:val="009511E9"/>
    <w:rsid w:val="00953222"/>
    <w:rsid w:val="009533ED"/>
    <w:rsid w:val="0096064F"/>
    <w:rsid w:val="009633FC"/>
    <w:rsid w:val="00963DAE"/>
    <w:rsid w:val="009720CD"/>
    <w:rsid w:val="00977163"/>
    <w:rsid w:val="009775AB"/>
    <w:rsid w:val="009905C6"/>
    <w:rsid w:val="0099212C"/>
    <w:rsid w:val="00995E4D"/>
    <w:rsid w:val="009A4B10"/>
    <w:rsid w:val="009B0DFA"/>
    <w:rsid w:val="009B3DFB"/>
    <w:rsid w:val="009B48D0"/>
    <w:rsid w:val="009C357A"/>
    <w:rsid w:val="009D3581"/>
    <w:rsid w:val="009D6F4A"/>
    <w:rsid w:val="009D7707"/>
    <w:rsid w:val="009F23DC"/>
    <w:rsid w:val="009F2522"/>
    <w:rsid w:val="009F35E3"/>
    <w:rsid w:val="009F532F"/>
    <w:rsid w:val="009F7101"/>
    <w:rsid w:val="00A05B38"/>
    <w:rsid w:val="00A05CCD"/>
    <w:rsid w:val="00A108E3"/>
    <w:rsid w:val="00A12620"/>
    <w:rsid w:val="00A15DED"/>
    <w:rsid w:val="00A5016F"/>
    <w:rsid w:val="00A5710D"/>
    <w:rsid w:val="00A61452"/>
    <w:rsid w:val="00A64E01"/>
    <w:rsid w:val="00A70906"/>
    <w:rsid w:val="00A76235"/>
    <w:rsid w:val="00A82B73"/>
    <w:rsid w:val="00A83EEB"/>
    <w:rsid w:val="00A941BF"/>
    <w:rsid w:val="00A94C8A"/>
    <w:rsid w:val="00AA1329"/>
    <w:rsid w:val="00AA2DA0"/>
    <w:rsid w:val="00AB50BB"/>
    <w:rsid w:val="00AB71EF"/>
    <w:rsid w:val="00AC0ABF"/>
    <w:rsid w:val="00AC1425"/>
    <w:rsid w:val="00AC4093"/>
    <w:rsid w:val="00AD25B7"/>
    <w:rsid w:val="00AE1B18"/>
    <w:rsid w:val="00AF5C88"/>
    <w:rsid w:val="00B03245"/>
    <w:rsid w:val="00B049B5"/>
    <w:rsid w:val="00B13B91"/>
    <w:rsid w:val="00B156E8"/>
    <w:rsid w:val="00B1661D"/>
    <w:rsid w:val="00B21E54"/>
    <w:rsid w:val="00B354F0"/>
    <w:rsid w:val="00B43CEE"/>
    <w:rsid w:val="00B455B7"/>
    <w:rsid w:val="00B55F04"/>
    <w:rsid w:val="00B64262"/>
    <w:rsid w:val="00B64991"/>
    <w:rsid w:val="00B73610"/>
    <w:rsid w:val="00B74614"/>
    <w:rsid w:val="00B75C37"/>
    <w:rsid w:val="00B83324"/>
    <w:rsid w:val="00BA1039"/>
    <w:rsid w:val="00BA51C1"/>
    <w:rsid w:val="00BB583F"/>
    <w:rsid w:val="00BB58A8"/>
    <w:rsid w:val="00BB7DF1"/>
    <w:rsid w:val="00BC0BE8"/>
    <w:rsid w:val="00BC432E"/>
    <w:rsid w:val="00BD05B7"/>
    <w:rsid w:val="00BD68FA"/>
    <w:rsid w:val="00BE5C48"/>
    <w:rsid w:val="00BF461D"/>
    <w:rsid w:val="00BF494E"/>
    <w:rsid w:val="00BF57BB"/>
    <w:rsid w:val="00BF717D"/>
    <w:rsid w:val="00C03684"/>
    <w:rsid w:val="00C12E39"/>
    <w:rsid w:val="00C3251F"/>
    <w:rsid w:val="00C5485E"/>
    <w:rsid w:val="00C608F8"/>
    <w:rsid w:val="00C61C45"/>
    <w:rsid w:val="00C64C17"/>
    <w:rsid w:val="00C84316"/>
    <w:rsid w:val="00C974FD"/>
    <w:rsid w:val="00CA1E61"/>
    <w:rsid w:val="00CB0DE4"/>
    <w:rsid w:val="00CB4DE8"/>
    <w:rsid w:val="00CC394C"/>
    <w:rsid w:val="00CC7A60"/>
    <w:rsid w:val="00CD276A"/>
    <w:rsid w:val="00CD3EEA"/>
    <w:rsid w:val="00CD6600"/>
    <w:rsid w:val="00CD7E40"/>
    <w:rsid w:val="00CE264B"/>
    <w:rsid w:val="00CE7F62"/>
    <w:rsid w:val="00CF58B7"/>
    <w:rsid w:val="00D0682F"/>
    <w:rsid w:val="00D11723"/>
    <w:rsid w:val="00D2305D"/>
    <w:rsid w:val="00D23BDC"/>
    <w:rsid w:val="00D24309"/>
    <w:rsid w:val="00D35CA8"/>
    <w:rsid w:val="00D36F6D"/>
    <w:rsid w:val="00D377B2"/>
    <w:rsid w:val="00D42AFB"/>
    <w:rsid w:val="00D472AC"/>
    <w:rsid w:val="00D62B19"/>
    <w:rsid w:val="00D66B8B"/>
    <w:rsid w:val="00D74F37"/>
    <w:rsid w:val="00D87840"/>
    <w:rsid w:val="00D916C7"/>
    <w:rsid w:val="00D918BD"/>
    <w:rsid w:val="00D94101"/>
    <w:rsid w:val="00D97C75"/>
    <w:rsid w:val="00DA01A5"/>
    <w:rsid w:val="00DB378C"/>
    <w:rsid w:val="00DF62E0"/>
    <w:rsid w:val="00DF74CA"/>
    <w:rsid w:val="00E21B09"/>
    <w:rsid w:val="00E2200C"/>
    <w:rsid w:val="00E2637A"/>
    <w:rsid w:val="00E37874"/>
    <w:rsid w:val="00E41C7A"/>
    <w:rsid w:val="00E4533B"/>
    <w:rsid w:val="00E5755C"/>
    <w:rsid w:val="00E6710B"/>
    <w:rsid w:val="00E75FB4"/>
    <w:rsid w:val="00E764F7"/>
    <w:rsid w:val="00E77C20"/>
    <w:rsid w:val="00E80D89"/>
    <w:rsid w:val="00E86076"/>
    <w:rsid w:val="00E90F97"/>
    <w:rsid w:val="00EA3196"/>
    <w:rsid w:val="00ED0AA5"/>
    <w:rsid w:val="00EE1B74"/>
    <w:rsid w:val="00EE492D"/>
    <w:rsid w:val="00EE7CCF"/>
    <w:rsid w:val="00EF2AB9"/>
    <w:rsid w:val="00EF48C9"/>
    <w:rsid w:val="00EF66E6"/>
    <w:rsid w:val="00EF6CB7"/>
    <w:rsid w:val="00F03EF9"/>
    <w:rsid w:val="00F05D66"/>
    <w:rsid w:val="00F103CD"/>
    <w:rsid w:val="00F20F32"/>
    <w:rsid w:val="00F2456C"/>
    <w:rsid w:val="00F24D6B"/>
    <w:rsid w:val="00F440A6"/>
    <w:rsid w:val="00F52133"/>
    <w:rsid w:val="00F57DBA"/>
    <w:rsid w:val="00F61D66"/>
    <w:rsid w:val="00F65737"/>
    <w:rsid w:val="00F71CBE"/>
    <w:rsid w:val="00F75D0B"/>
    <w:rsid w:val="00F85E97"/>
    <w:rsid w:val="00F87478"/>
    <w:rsid w:val="00F87F9A"/>
    <w:rsid w:val="00F92E2A"/>
    <w:rsid w:val="00FA3796"/>
    <w:rsid w:val="00FC468D"/>
    <w:rsid w:val="00FC7A67"/>
    <w:rsid w:val="00FD0E92"/>
    <w:rsid w:val="00FF1C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9778FC"/>
  <w15:docId w15:val="{FC4C9AA9-2631-426C-87A0-AE125CFF4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85E97"/>
    <w:pPr>
      <w:spacing w:line="240" w:lineRule="exact"/>
    </w:pPr>
    <w:rPr>
      <w:rFonts w:ascii="Arial" w:hAnsi="Arial"/>
      <w:sz w:val="20"/>
    </w:rPr>
  </w:style>
  <w:style w:type="paragraph" w:styleId="berschrift1">
    <w:name w:val="heading 1"/>
    <w:basedOn w:val="Standard"/>
    <w:next w:val="Standard"/>
    <w:link w:val="berschrift1Zchn"/>
    <w:uiPriority w:val="9"/>
    <w:semiHidden/>
    <w:rsid w:val="003A49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rsid w:val="003A495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qFormat/>
    <w:rsid w:val="003A4950"/>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qFormat/>
    <w:rsid w:val="003A4950"/>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qFormat/>
    <w:rsid w:val="003A4950"/>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qFormat/>
    <w:rsid w:val="003A495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qFormat/>
    <w:rsid w:val="003A495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qFormat/>
    <w:rsid w:val="003A4950"/>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rsid w:val="003A4950"/>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rsid w:val="00083F4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4421A"/>
    <w:rPr>
      <w:rFonts w:ascii="Tahoma" w:hAnsi="Tahoma" w:cs="Tahoma"/>
      <w:sz w:val="16"/>
      <w:szCs w:val="16"/>
    </w:rPr>
  </w:style>
  <w:style w:type="table" w:styleId="Tabellenraster">
    <w:name w:val="Table Grid"/>
    <w:basedOn w:val="NormaleTabelle"/>
    <w:uiPriority w:val="59"/>
    <w:rsid w:val="007F5A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semiHidden/>
    <w:rsid w:val="007F5A6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7F5A65"/>
    <w:rPr>
      <w:rFonts w:ascii="Arial" w:hAnsi="Arial"/>
      <w:sz w:val="20"/>
    </w:rPr>
  </w:style>
  <w:style w:type="paragraph" w:styleId="Fuzeile">
    <w:name w:val="footer"/>
    <w:basedOn w:val="Standard"/>
    <w:link w:val="FuzeileZchn"/>
    <w:uiPriority w:val="99"/>
    <w:semiHidden/>
    <w:rsid w:val="007F5A65"/>
    <w:pPr>
      <w:tabs>
        <w:tab w:val="center" w:pos="4536"/>
        <w:tab w:val="right" w:pos="9072"/>
      </w:tabs>
      <w:spacing w:after="0" w:line="240" w:lineRule="auto"/>
    </w:pPr>
  </w:style>
  <w:style w:type="paragraph" w:styleId="Abbildungsverzeichnis">
    <w:name w:val="table of figures"/>
    <w:basedOn w:val="Standard"/>
    <w:next w:val="Standard"/>
    <w:uiPriority w:val="99"/>
    <w:semiHidden/>
    <w:rsid w:val="003A4950"/>
    <w:pPr>
      <w:spacing w:after="0"/>
    </w:pPr>
  </w:style>
  <w:style w:type="character" w:customStyle="1" w:styleId="FuzeileZchn">
    <w:name w:val="Fußzeile Zchn"/>
    <w:basedOn w:val="Absatz-Standardschriftart"/>
    <w:link w:val="Fuzeile"/>
    <w:uiPriority w:val="99"/>
    <w:semiHidden/>
    <w:rsid w:val="007F5A65"/>
    <w:rPr>
      <w:rFonts w:ascii="Arial" w:hAnsi="Arial"/>
      <w:sz w:val="20"/>
    </w:rPr>
  </w:style>
  <w:style w:type="paragraph" w:styleId="Anrede">
    <w:name w:val="Salutation"/>
    <w:basedOn w:val="Standard"/>
    <w:next w:val="Standard"/>
    <w:link w:val="AnredeZchn"/>
    <w:uiPriority w:val="99"/>
    <w:semiHidden/>
    <w:rsid w:val="003A4950"/>
  </w:style>
  <w:style w:type="character" w:customStyle="1" w:styleId="AnredeZchn">
    <w:name w:val="Anrede Zchn"/>
    <w:basedOn w:val="Absatz-Standardschriftart"/>
    <w:link w:val="Anrede"/>
    <w:uiPriority w:val="99"/>
    <w:semiHidden/>
    <w:rsid w:val="0094421A"/>
    <w:rPr>
      <w:rFonts w:ascii="Arial" w:hAnsi="Arial"/>
      <w:sz w:val="20"/>
    </w:rPr>
  </w:style>
  <w:style w:type="paragraph" w:styleId="Aufzhlungszeichen">
    <w:name w:val="List Bullet"/>
    <w:basedOn w:val="Standard"/>
    <w:uiPriority w:val="99"/>
    <w:semiHidden/>
    <w:rsid w:val="003A4950"/>
    <w:pPr>
      <w:numPr>
        <w:numId w:val="1"/>
      </w:numPr>
      <w:contextualSpacing/>
    </w:pPr>
  </w:style>
  <w:style w:type="paragraph" w:styleId="Aufzhlungszeichen2">
    <w:name w:val="List Bullet 2"/>
    <w:basedOn w:val="Standard"/>
    <w:uiPriority w:val="99"/>
    <w:semiHidden/>
    <w:rsid w:val="003A4950"/>
    <w:pPr>
      <w:numPr>
        <w:numId w:val="2"/>
      </w:numPr>
      <w:contextualSpacing/>
    </w:pPr>
  </w:style>
  <w:style w:type="paragraph" w:styleId="Aufzhlungszeichen3">
    <w:name w:val="List Bullet 3"/>
    <w:basedOn w:val="Standard"/>
    <w:uiPriority w:val="99"/>
    <w:semiHidden/>
    <w:rsid w:val="003A4950"/>
    <w:pPr>
      <w:numPr>
        <w:numId w:val="3"/>
      </w:numPr>
      <w:contextualSpacing/>
    </w:pPr>
  </w:style>
  <w:style w:type="paragraph" w:styleId="Aufzhlungszeichen4">
    <w:name w:val="List Bullet 4"/>
    <w:basedOn w:val="Standard"/>
    <w:uiPriority w:val="99"/>
    <w:semiHidden/>
    <w:rsid w:val="003A4950"/>
    <w:pPr>
      <w:numPr>
        <w:numId w:val="4"/>
      </w:numPr>
      <w:contextualSpacing/>
    </w:pPr>
  </w:style>
  <w:style w:type="paragraph" w:styleId="Aufzhlungszeichen5">
    <w:name w:val="List Bullet 5"/>
    <w:basedOn w:val="Standard"/>
    <w:uiPriority w:val="99"/>
    <w:semiHidden/>
    <w:rsid w:val="003A4950"/>
    <w:pPr>
      <w:numPr>
        <w:numId w:val="5"/>
      </w:numPr>
      <w:contextualSpacing/>
    </w:pPr>
  </w:style>
  <w:style w:type="paragraph" w:styleId="Beschriftung">
    <w:name w:val="caption"/>
    <w:basedOn w:val="Standard"/>
    <w:next w:val="Standard"/>
    <w:uiPriority w:val="35"/>
    <w:semiHidden/>
    <w:qFormat/>
    <w:rsid w:val="003A4950"/>
    <w:pPr>
      <w:spacing w:line="240" w:lineRule="auto"/>
    </w:pPr>
    <w:rPr>
      <w:b/>
      <w:bCs/>
      <w:color w:val="4F81BD" w:themeColor="accent1"/>
      <w:sz w:val="18"/>
      <w:szCs w:val="18"/>
    </w:rPr>
  </w:style>
  <w:style w:type="paragraph" w:styleId="Blocktext">
    <w:name w:val="Block Text"/>
    <w:basedOn w:val="Standard"/>
    <w:uiPriority w:val="99"/>
    <w:semiHidden/>
    <w:rsid w:val="003A495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Datum">
    <w:name w:val="Date"/>
    <w:basedOn w:val="Standard"/>
    <w:next w:val="Standard"/>
    <w:link w:val="DatumZchn"/>
    <w:uiPriority w:val="99"/>
    <w:semiHidden/>
    <w:rsid w:val="003A4950"/>
  </w:style>
  <w:style w:type="character" w:customStyle="1" w:styleId="DatumZchn">
    <w:name w:val="Datum Zchn"/>
    <w:basedOn w:val="Absatz-Standardschriftart"/>
    <w:link w:val="Datum"/>
    <w:uiPriority w:val="99"/>
    <w:semiHidden/>
    <w:rsid w:val="0094421A"/>
    <w:rPr>
      <w:rFonts w:ascii="Arial" w:hAnsi="Arial"/>
      <w:sz w:val="20"/>
    </w:rPr>
  </w:style>
  <w:style w:type="paragraph" w:styleId="Dokumentstruktur">
    <w:name w:val="Document Map"/>
    <w:basedOn w:val="Standard"/>
    <w:link w:val="DokumentstrukturZchn"/>
    <w:uiPriority w:val="99"/>
    <w:semiHidden/>
    <w:rsid w:val="003A4950"/>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94421A"/>
    <w:rPr>
      <w:rFonts w:ascii="Tahoma" w:hAnsi="Tahoma" w:cs="Tahoma"/>
      <w:sz w:val="16"/>
      <w:szCs w:val="16"/>
    </w:rPr>
  </w:style>
  <w:style w:type="paragraph" w:styleId="E-Mail-Signatur">
    <w:name w:val="E-mail Signature"/>
    <w:basedOn w:val="Standard"/>
    <w:link w:val="E-Mail-SignaturZchn"/>
    <w:uiPriority w:val="99"/>
    <w:semiHidden/>
    <w:rsid w:val="003A4950"/>
    <w:pPr>
      <w:spacing w:after="0" w:line="240" w:lineRule="auto"/>
    </w:pPr>
  </w:style>
  <w:style w:type="character" w:customStyle="1" w:styleId="E-Mail-SignaturZchn">
    <w:name w:val="E-Mail-Signatur Zchn"/>
    <w:basedOn w:val="Absatz-Standardschriftart"/>
    <w:link w:val="E-Mail-Signatur"/>
    <w:uiPriority w:val="99"/>
    <w:semiHidden/>
    <w:rsid w:val="0094421A"/>
    <w:rPr>
      <w:rFonts w:ascii="Arial" w:hAnsi="Arial"/>
      <w:sz w:val="20"/>
    </w:rPr>
  </w:style>
  <w:style w:type="paragraph" w:styleId="Endnotentext">
    <w:name w:val="endnote text"/>
    <w:basedOn w:val="Standard"/>
    <w:link w:val="EndnotentextZchn"/>
    <w:uiPriority w:val="99"/>
    <w:semiHidden/>
    <w:rsid w:val="003A4950"/>
    <w:pPr>
      <w:spacing w:after="0" w:line="240" w:lineRule="auto"/>
    </w:pPr>
    <w:rPr>
      <w:szCs w:val="20"/>
    </w:rPr>
  </w:style>
  <w:style w:type="character" w:customStyle="1" w:styleId="EndnotentextZchn">
    <w:name w:val="Endnotentext Zchn"/>
    <w:basedOn w:val="Absatz-Standardschriftart"/>
    <w:link w:val="Endnotentext"/>
    <w:uiPriority w:val="99"/>
    <w:semiHidden/>
    <w:rsid w:val="0094421A"/>
    <w:rPr>
      <w:rFonts w:ascii="Arial" w:hAnsi="Arial"/>
      <w:sz w:val="20"/>
      <w:szCs w:val="20"/>
    </w:rPr>
  </w:style>
  <w:style w:type="paragraph" w:styleId="Fu-Endnotenberschrift">
    <w:name w:val="Note Heading"/>
    <w:basedOn w:val="Standard"/>
    <w:next w:val="Standard"/>
    <w:link w:val="Fu-EndnotenberschriftZchn"/>
    <w:uiPriority w:val="99"/>
    <w:semiHidden/>
    <w:rsid w:val="003A4950"/>
    <w:pPr>
      <w:spacing w:after="0" w:line="240" w:lineRule="auto"/>
    </w:pPr>
  </w:style>
  <w:style w:type="character" w:customStyle="1" w:styleId="Fu-EndnotenberschriftZchn">
    <w:name w:val="Fuß/-Endnotenüberschrift Zchn"/>
    <w:basedOn w:val="Absatz-Standardschriftart"/>
    <w:link w:val="Fu-Endnotenberschrift"/>
    <w:uiPriority w:val="99"/>
    <w:semiHidden/>
    <w:rsid w:val="0094421A"/>
    <w:rPr>
      <w:rFonts w:ascii="Arial" w:hAnsi="Arial"/>
      <w:sz w:val="20"/>
    </w:rPr>
  </w:style>
  <w:style w:type="paragraph" w:styleId="Funotentext">
    <w:name w:val="footnote text"/>
    <w:basedOn w:val="Standard"/>
    <w:link w:val="FunotentextZchn"/>
    <w:uiPriority w:val="99"/>
    <w:semiHidden/>
    <w:rsid w:val="003A4950"/>
    <w:pPr>
      <w:spacing w:after="0" w:line="240" w:lineRule="auto"/>
    </w:pPr>
    <w:rPr>
      <w:szCs w:val="20"/>
    </w:rPr>
  </w:style>
  <w:style w:type="character" w:customStyle="1" w:styleId="FunotentextZchn">
    <w:name w:val="Fußnotentext Zchn"/>
    <w:basedOn w:val="Absatz-Standardschriftart"/>
    <w:link w:val="Funotentext"/>
    <w:uiPriority w:val="99"/>
    <w:semiHidden/>
    <w:rsid w:val="0094421A"/>
    <w:rPr>
      <w:rFonts w:ascii="Arial" w:hAnsi="Arial"/>
      <w:sz w:val="20"/>
      <w:szCs w:val="20"/>
    </w:rPr>
  </w:style>
  <w:style w:type="paragraph" w:styleId="Gruformel">
    <w:name w:val="Closing"/>
    <w:basedOn w:val="Standard"/>
    <w:link w:val="GruformelZchn"/>
    <w:uiPriority w:val="99"/>
    <w:semiHidden/>
    <w:rsid w:val="003A4950"/>
    <w:pPr>
      <w:spacing w:after="0" w:line="240" w:lineRule="auto"/>
      <w:ind w:left="4252"/>
    </w:pPr>
  </w:style>
  <w:style w:type="character" w:customStyle="1" w:styleId="GruformelZchn">
    <w:name w:val="Grußformel Zchn"/>
    <w:basedOn w:val="Absatz-Standardschriftart"/>
    <w:link w:val="Gruformel"/>
    <w:uiPriority w:val="99"/>
    <w:semiHidden/>
    <w:rsid w:val="0094421A"/>
    <w:rPr>
      <w:rFonts w:ascii="Arial" w:hAnsi="Arial"/>
      <w:sz w:val="20"/>
    </w:rPr>
  </w:style>
  <w:style w:type="paragraph" w:styleId="HTMLAdresse">
    <w:name w:val="HTML Address"/>
    <w:basedOn w:val="Standard"/>
    <w:link w:val="HTMLAdresseZchn"/>
    <w:uiPriority w:val="99"/>
    <w:semiHidden/>
    <w:rsid w:val="003A4950"/>
    <w:pPr>
      <w:spacing w:after="0" w:line="240" w:lineRule="auto"/>
    </w:pPr>
    <w:rPr>
      <w:i/>
      <w:iCs/>
    </w:rPr>
  </w:style>
  <w:style w:type="character" w:customStyle="1" w:styleId="HTMLAdresseZchn">
    <w:name w:val="HTML Adresse Zchn"/>
    <w:basedOn w:val="Absatz-Standardschriftart"/>
    <w:link w:val="HTMLAdresse"/>
    <w:uiPriority w:val="99"/>
    <w:semiHidden/>
    <w:rsid w:val="0094421A"/>
    <w:rPr>
      <w:rFonts w:ascii="Arial" w:hAnsi="Arial"/>
      <w:i/>
      <w:iCs/>
      <w:sz w:val="20"/>
    </w:rPr>
  </w:style>
  <w:style w:type="paragraph" w:styleId="HTMLVorformatiert">
    <w:name w:val="HTML Preformatted"/>
    <w:basedOn w:val="Standard"/>
    <w:link w:val="HTMLVorformatiertZchn"/>
    <w:uiPriority w:val="99"/>
    <w:semiHidden/>
    <w:rsid w:val="003A4950"/>
    <w:pPr>
      <w:spacing w:after="0" w:line="240" w:lineRule="auto"/>
    </w:pPr>
    <w:rPr>
      <w:rFonts w:ascii="Consolas" w:hAnsi="Consolas" w:cs="Consolas"/>
      <w:szCs w:val="20"/>
    </w:rPr>
  </w:style>
  <w:style w:type="character" w:customStyle="1" w:styleId="HTMLVorformatiertZchn">
    <w:name w:val="HTML Vorformatiert Zchn"/>
    <w:basedOn w:val="Absatz-Standardschriftart"/>
    <w:link w:val="HTMLVorformatiert"/>
    <w:uiPriority w:val="99"/>
    <w:semiHidden/>
    <w:rsid w:val="0094421A"/>
    <w:rPr>
      <w:rFonts w:ascii="Consolas" w:hAnsi="Consolas" w:cs="Consolas"/>
      <w:sz w:val="20"/>
      <w:szCs w:val="20"/>
    </w:rPr>
  </w:style>
  <w:style w:type="paragraph" w:styleId="Index1">
    <w:name w:val="index 1"/>
    <w:basedOn w:val="Standard"/>
    <w:next w:val="Standard"/>
    <w:autoRedefine/>
    <w:uiPriority w:val="99"/>
    <w:semiHidden/>
    <w:rsid w:val="003A4950"/>
    <w:pPr>
      <w:spacing w:after="0" w:line="240" w:lineRule="auto"/>
      <w:ind w:left="220" w:hanging="220"/>
    </w:pPr>
  </w:style>
  <w:style w:type="paragraph" w:styleId="Index2">
    <w:name w:val="index 2"/>
    <w:basedOn w:val="Standard"/>
    <w:next w:val="Standard"/>
    <w:autoRedefine/>
    <w:uiPriority w:val="99"/>
    <w:semiHidden/>
    <w:rsid w:val="003A4950"/>
    <w:pPr>
      <w:spacing w:after="0" w:line="240" w:lineRule="auto"/>
      <w:ind w:left="440" w:hanging="220"/>
    </w:pPr>
  </w:style>
  <w:style w:type="paragraph" w:styleId="Index3">
    <w:name w:val="index 3"/>
    <w:basedOn w:val="Standard"/>
    <w:next w:val="Standard"/>
    <w:autoRedefine/>
    <w:uiPriority w:val="99"/>
    <w:semiHidden/>
    <w:rsid w:val="003A4950"/>
    <w:pPr>
      <w:spacing w:after="0" w:line="240" w:lineRule="auto"/>
      <w:ind w:left="660" w:hanging="220"/>
    </w:pPr>
  </w:style>
  <w:style w:type="paragraph" w:styleId="Index4">
    <w:name w:val="index 4"/>
    <w:basedOn w:val="Standard"/>
    <w:next w:val="Standard"/>
    <w:autoRedefine/>
    <w:uiPriority w:val="99"/>
    <w:semiHidden/>
    <w:rsid w:val="003A4950"/>
    <w:pPr>
      <w:spacing w:after="0" w:line="240" w:lineRule="auto"/>
      <w:ind w:left="880" w:hanging="220"/>
    </w:pPr>
  </w:style>
  <w:style w:type="paragraph" w:styleId="Index5">
    <w:name w:val="index 5"/>
    <w:basedOn w:val="Standard"/>
    <w:next w:val="Standard"/>
    <w:autoRedefine/>
    <w:uiPriority w:val="99"/>
    <w:semiHidden/>
    <w:rsid w:val="003A4950"/>
    <w:pPr>
      <w:spacing w:after="0" w:line="240" w:lineRule="auto"/>
      <w:ind w:left="1100" w:hanging="220"/>
    </w:pPr>
  </w:style>
  <w:style w:type="paragraph" w:styleId="Index6">
    <w:name w:val="index 6"/>
    <w:basedOn w:val="Standard"/>
    <w:next w:val="Standard"/>
    <w:autoRedefine/>
    <w:uiPriority w:val="99"/>
    <w:semiHidden/>
    <w:rsid w:val="003A4950"/>
    <w:pPr>
      <w:spacing w:after="0" w:line="240" w:lineRule="auto"/>
      <w:ind w:left="1320" w:hanging="220"/>
    </w:pPr>
  </w:style>
  <w:style w:type="paragraph" w:styleId="Index7">
    <w:name w:val="index 7"/>
    <w:basedOn w:val="Standard"/>
    <w:next w:val="Standard"/>
    <w:autoRedefine/>
    <w:uiPriority w:val="99"/>
    <w:semiHidden/>
    <w:rsid w:val="003A4950"/>
    <w:pPr>
      <w:spacing w:after="0" w:line="240" w:lineRule="auto"/>
      <w:ind w:left="1540" w:hanging="220"/>
    </w:pPr>
  </w:style>
  <w:style w:type="paragraph" w:styleId="Index8">
    <w:name w:val="index 8"/>
    <w:basedOn w:val="Standard"/>
    <w:next w:val="Standard"/>
    <w:autoRedefine/>
    <w:uiPriority w:val="99"/>
    <w:semiHidden/>
    <w:rsid w:val="003A4950"/>
    <w:pPr>
      <w:spacing w:after="0" w:line="240" w:lineRule="auto"/>
      <w:ind w:left="1760" w:hanging="220"/>
    </w:pPr>
  </w:style>
  <w:style w:type="paragraph" w:styleId="Index9">
    <w:name w:val="index 9"/>
    <w:basedOn w:val="Standard"/>
    <w:next w:val="Standard"/>
    <w:autoRedefine/>
    <w:uiPriority w:val="99"/>
    <w:semiHidden/>
    <w:rsid w:val="003A4950"/>
    <w:pPr>
      <w:spacing w:after="0" w:line="240" w:lineRule="auto"/>
      <w:ind w:left="1980" w:hanging="220"/>
    </w:pPr>
  </w:style>
  <w:style w:type="paragraph" w:styleId="Indexberschrift">
    <w:name w:val="index heading"/>
    <w:basedOn w:val="Standard"/>
    <w:next w:val="Index1"/>
    <w:uiPriority w:val="99"/>
    <w:semiHidden/>
    <w:rsid w:val="003A4950"/>
    <w:rPr>
      <w:rFonts w:asciiTheme="majorHAnsi" w:eastAsiaTheme="majorEastAsia" w:hAnsiTheme="majorHAnsi" w:cstheme="majorBidi"/>
      <w:b/>
      <w:bCs/>
    </w:rPr>
  </w:style>
  <w:style w:type="character" w:customStyle="1" w:styleId="berschrift1Zchn">
    <w:name w:val="Überschrift 1 Zchn"/>
    <w:basedOn w:val="Absatz-Standardschriftart"/>
    <w:link w:val="berschrift1"/>
    <w:uiPriority w:val="9"/>
    <w:semiHidden/>
    <w:rsid w:val="0094421A"/>
    <w:rPr>
      <w:rFonts w:asciiTheme="majorHAnsi" w:eastAsiaTheme="majorEastAsia" w:hAnsiTheme="majorHAnsi" w:cstheme="majorBidi"/>
      <w:b/>
      <w:bCs/>
      <w:color w:val="365F91" w:themeColor="accent1" w:themeShade="BF"/>
      <w:sz w:val="28"/>
      <w:szCs w:val="28"/>
    </w:rPr>
  </w:style>
  <w:style w:type="paragraph" w:styleId="Inhaltsverzeichnisberschrift">
    <w:name w:val="TOC Heading"/>
    <w:basedOn w:val="berschrift1"/>
    <w:next w:val="Standard"/>
    <w:uiPriority w:val="39"/>
    <w:semiHidden/>
    <w:qFormat/>
    <w:rsid w:val="003A4950"/>
    <w:pPr>
      <w:outlineLvl w:val="9"/>
    </w:pPr>
  </w:style>
  <w:style w:type="paragraph" w:styleId="Kommentartext">
    <w:name w:val="annotation text"/>
    <w:basedOn w:val="Standard"/>
    <w:link w:val="KommentartextZchn"/>
    <w:uiPriority w:val="99"/>
    <w:semiHidden/>
    <w:rsid w:val="003A4950"/>
    <w:pPr>
      <w:spacing w:line="240" w:lineRule="auto"/>
    </w:pPr>
    <w:rPr>
      <w:szCs w:val="20"/>
    </w:rPr>
  </w:style>
  <w:style w:type="character" w:customStyle="1" w:styleId="KommentartextZchn">
    <w:name w:val="Kommentartext Zchn"/>
    <w:basedOn w:val="Absatz-Standardschriftart"/>
    <w:link w:val="Kommentartext"/>
    <w:uiPriority w:val="99"/>
    <w:semiHidden/>
    <w:rsid w:val="0094421A"/>
    <w:rPr>
      <w:rFonts w:ascii="Arial" w:hAnsi="Arial"/>
      <w:sz w:val="20"/>
      <w:szCs w:val="20"/>
    </w:rPr>
  </w:style>
  <w:style w:type="paragraph" w:styleId="Kommentarthema">
    <w:name w:val="annotation subject"/>
    <w:basedOn w:val="Kommentartext"/>
    <w:next w:val="Kommentartext"/>
    <w:link w:val="KommentarthemaZchn"/>
    <w:uiPriority w:val="99"/>
    <w:semiHidden/>
    <w:rsid w:val="003A4950"/>
    <w:rPr>
      <w:b/>
      <w:bCs/>
    </w:rPr>
  </w:style>
  <w:style w:type="character" w:customStyle="1" w:styleId="KommentarthemaZchn">
    <w:name w:val="Kommentarthema Zchn"/>
    <w:basedOn w:val="KommentartextZchn"/>
    <w:link w:val="Kommentarthema"/>
    <w:uiPriority w:val="99"/>
    <w:semiHidden/>
    <w:rsid w:val="0094421A"/>
    <w:rPr>
      <w:rFonts w:ascii="Arial" w:hAnsi="Arial"/>
      <w:b/>
      <w:bCs/>
      <w:sz w:val="20"/>
      <w:szCs w:val="20"/>
    </w:rPr>
  </w:style>
  <w:style w:type="paragraph" w:styleId="Liste">
    <w:name w:val="List"/>
    <w:basedOn w:val="Standard"/>
    <w:uiPriority w:val="99"/>
    <w:semiHidden/>
    <w:rsid w:val="003A4950"/>
    <w:pPr>
      <w:ind w:left="283" w:hanging="283"/>
      <w:contextualSpacing/>
    </w:pPr>
  </w:style>
  <w:style w:type="paragraph" w:styleId="Liste2">
    <w:name w:val="List 2"/>
    <w:basedOn w:val="Standard"/>
    <w:uiPriority w:val="99"/>
    <w:semiHidden/>
    <w:rsid w:val="003A4950"/>
    <w:pPr>
      <w:ind w:left="566" w:hanging="283"/>
      <w:contextualSpacing/>
    </w:pPr>
  </w:style>
  <w:style w:type="paragraph" w:styleId="Liste3">
    <w:name w:val="List 3"/>
    <w:basedOn w:val="Standard"/>
    <w:uiPriority w:val="99"/>
    <w:semiHidden/>
    <w:rsid w:val="003A4950"/>
    <w:pPr>
      <w:ind w:left="849" w:hanging="283"/>
      <w:contextualSpacing/>
    </w:pPr>
  </w:style>
  <w:style w:type="paragraph" w:styleId="Liste4">
    <w:name w:val="List 4"/>
    <w:basedOn w:val="Standard"/>
    <w:uiPriority w:val="99"/>
    <w:semiHidden/>
    <w:rsid w:val="003A4950"/>
    <w:pPr>
      <w:ind w:left="1132" w:hanging="283"/>
      <w:contextualSpacing/>
    </w:pPr>
  </w:style>
  <w:style w:type="paragraph" w:styleId="Liste5">
    <w:name w:val="List 5"/>
    <w:basedOn w:val="Standard"/>
    <w:uiPriority w:val="99"/>
    <w:semiHidden/>
    <w:rsid w:val="003A4950"/>
    <w:pPr>
      <w:ind w:left="1415" w:hanging="283"/>
      <w:contextualSpacing/>
    </w:pPr>
  </w:style>
  <w:style w:type="paragraph" w:styleId="Listenabsatz">
    <w:name w:val="List Paragraph"/>
    <w:basedOn w:val="Standard"/>
    <w:uiPriority w:val="34"/>
    <w:semiHidden/>
    <w:qFormat/>
    <w:rsid w:val="003A4950"/>
    <w:pPr>
      <w:ind w:left="720"/>
      <w:contextualSpacing/>
    </w:pPr>
  </w:style>
  <w:style w:type="paragraph" w:styleId="Listenfortsetzung">
    <w:name w:val="List Continue"/>
    <w:basedOn w:val="Standard"/>
    <w:uiPriority w:val="99"/>
    <w:semiHidden/>
    <w:rsid w:val="003A4950"/>
    <w:pPr>
      <w:spacing w:after="120"/>
      <w:ind w:left="283"/>
      <w:contextualSpacing/>
    </w:pPr>
  </w:style>
  <w:style w:type="paragraph" w:styleId="Listenfortsetzung2">
    <w:name w:val="List Continue 2"/>
    <w:basedOn w:val="Standard"/>
    <w:uiPriority w:val="99"/>
    <w:semiHidden/>
    <w:rsid w:val="003A4950"/>
    <w:pPr>
      <w:spacing w:after="120"/>
      <w:ind w:left="566"/>
      <w:contextualSpacing/>
    </w:pPr>
  </w:style>
  <w:style w:type="paragraph" w:styleId="Listenfortsetzung3">
    <w:name w:val="List Continue 3"/>
    <w:basedOn w:val="Standard"/>
    <w:uiPriority w:val="99"/>
    <w:semiHidden/>
    <w:rsid w:val="003A4950"/>
    <w:pPr>
      <w:spacing w:after="120"/>
      <w:ind w:left="849"/>
      <w:contextualSpacing/>
    </w:pPr>
  </w:style>
  <w:style w:type="paragraph" w:styleId="Listenfortsetzung4">
    <w:name w:val="List Continue 4"/>
    <w:basedOn w:val="Standard"/>
    <w:uiPriority w:val="99"/>
    <w:semiHidden/>
    <w:rsid w:val="003A4950"/>
    <w:pPr>
      <w:spacing w:after="120"/>
      <w:ind w:left="1132"/>
      <w:contextualSpacing/>
    </w:pPr>
  </w:style>
  <w:style w:type="paragraph" w:styleId="Listenfortsetzung5">
    <w:name w:val="List Continue 5"/>
    <w:basedOn w:val="Standard"/>
    <w:uiPriority w:val="99"/>
    <w:semiHidden/>
    <w:rsid w:val="003A4950"/>
    <w:pPr>
      <w:spacing w:after="120"/>
      <w:ind w:left="1415"/>
      <w:contextualSpacing/>
    </w:pPr>
  </w:style>
  <w:style w:type="paragraph" w:styleId="Listennummer">
    <w:name w:val="List Number"/>
    <w:basedOn w:val="Standard"/>
    <w:uiPriority w:val="99"/>
    <w:semiHidden/>
    <w:rsid w:val="003A4950"/>
    <w:pPr>
      <w:numPr>
        <w:numId w:val="6"/>
      </w:numPr>
      <w:contextualSpacing/>
    </w:pPr>
  </w:style>
  <w:style w:type="paragraph" w:styleId="Listennummer2">
    <w:name w:val="List Number 2"/>
    <w:basedOn w:val="Standard"/>
    <w:uiPriority w:val="99"/>
    <w:semiHidden/>
    <w:rsid w:val="003A4950"/>
    <w:pPr>
      <w:numPr>
        <w:numId w:val="7"/>
      </w:numPr>
      <w:contextualSpacing/>
    </w:pPr>
  </w:style>
  <w:style w:type="paragraph" w:styleId="Listennummer3">
    <w:name w:val="List Number 3"/>
    <w:basedOn w:val="Standard"/>
    <w:uiPriority w:val="99"/>
    <w:semiHidden/>
    <w:rsid w:val="003A4950"/>
    <w:pPr>
      <w:numPr>
        <w:numId w:val="8"/>
      </w:numPr>
      <w:contextualSpacing/>
    </w:pPr>
  </w:style>
  <w:style w:type="paragraph" w:styleId="Listennummer4">
    <w:name w:val="List Number 4"/>
    <w:basedOn w:val="Standard"/>
    <w:uiPriority w:val="99"/>
    <w:semiHidden/>
    <w:rsid w:val="003A4950"/>
    <w:pPr>
      <w:numPr>
        <w:numId w:val="9"/>
      </w:numPr>
      <w:contextualSpacing/>
    </w:pPr>
  </w:style>
  <w:style w:type="paragraph" w:styleId="Listennummer5">
    <w:name w:val="List Number 5"/>
    <w:basedOn w:val="Standard"/>
    <w:uiPriority w:val="99"/>
    <w:semiHidden/>
    <w:rsid w:val="003A4950"/>
    <w:pPr>
      <w:numPr>
        <w:numId w:val="10"/>
      </w:numPr>
      <w:contextualSpacing/>
    </w:pPr>
  </w:style>
  <w:style w:type="paragraph" w:styleId="Literaturverzeichnis">
    <w:name w:val="Bibliography"/>
    <w:basedOn w:val="Standard"/>
    <w:next w:val="Standard"/>
    <w:uiPriority w:val="37"/>
    <w:semiHidden/>
    <w:rsid w:val="003A4950"/>
  </w:style>
  <w:style w:type="paragraph" w:styleId="Makrotext">
    <w:name w:val="macro"/>
    <w:link w:val="MakrotextZchn"/>
    <w:uiPriority w:val="99"/>
    <w:semiHidden/>
    <w:rsid w:val="003A495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krotextZchn">
    <w:name w:val="Makrotext Zchn"/>
    <w:basedOn w:val="Absatz-Standardschriftart"/>
    <w:link w:val="Makrotext"/>
    <w:uiPriority w:val="99"/>
    <w:semiHidden/>
    <w:rsid w:val="0094421A"/>
    <w:rPr>
      <w:rFonts w:ascii="Consolas" w:hAnsi="Consolas" w:cs="Consolas"/>
      <w:sz w:val="20"/>
      <w:szCs w:val="20"/>
    </w:rPr>
  </w:style>
  <w:style w:type="paragraph" w:styleId="Nachrichtenkopf">
    <w:name w:val="Message Header"/>
    <w:basedOn w:val="Standard"/>
    <w:link w:val="NachrichtenkopfZchn"/>
    <w:uiPriority w:val="99"/>
    <w:semiHidden/>
    <w:rsid w:val="003A495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94421A"/>
    <w:rPr>
      <w:rFonts w:asciiTheme="majorHAnsi" w:eastAsiaTheme="majorEastAsia" w:hAnsiTheme="majorHAnsi" w:cstheme="majorBidi"/>
      <w:sz w:val="24"/>
      <w:szCs w:val="24"/>
      <w:shd w:val="pct20" w:color="auto" w:fill="auto"/>
    </w:rPr>
  </w:style>
  <w:style w:type="paragraph" w:styleId="NurText">
    <w:name w:val="Plain Text"/>
    <w:basedOn w:val="Standard"/>
    <w:link w:val="NurTextZchn"/>
    <w:uiPriority w:val="99"/>
    <w:semiHidden/>
    <w:rsid w:val="003A4950"/>
    <w:pPr>
      <w:spacing w:after="0" w:line="240" w:lineRule="auto"/>
    </w:pPr>
    <w:rPr>
      <w:rFonts w:ascii="Consolas" w:hAnsi="Consolas" w:cs="Consolas"/>
      <w:sz w:val="21"/>
      <w:szCs w:val="21"/>
    </w:rPr>
  </w:style>
  <w:style w:type="character" w:customStyle="1" w:styleId="NurTextZchn">
    <w:name w:val="Nur Text Zchn"/>
    <w:basedOn w:val="Absatz-Standardschriftart"/>
    <w:link w:val="NurText"/>
    <w:uiPriority w:val="99"/>
    <w:semiHidden/>
    <w:rsid w:val="0094421A"/>
    <w:rPr>
      <w:rFonts w:ascii="Consolas" w:hAnsi="Consolas" w:cs="Consolas"/>
      <w:sz w:val="21"/>
      <w:szCs w:val="21"/>
    </w:rPr>
  </w:style>
  <w:style w:type="paragraph" w:styleId="Rechtsgrundlagenverzeichnis">
    <w:name w:val="table of authorities"/>
    <w:basedOn w:val="Standard"/>
    <w:next w:val="Standard"/>
    <w:uiPriority w:val="99"/>
    <w:semiHidden/>
    <w:rsid w:val="003A4950"/>
    <w:pPr>
      <w:spacing w:after="0"/>
      <w:ind w:left="220" w:hanging="220"/>
    </w:pPr>
  </w:style>
  <w:style w:type="paragraph" w:styleId="RGV-berschrift">
    <w:name w:val="toa heading"/>
    <w:basedOn w:val="Standard"/>
    <w:next w:val="Standard"/>
    <w:uiPriority w:val="99"/>
    <w:semiHidden/>
    <w:rsid w:val="003A4950"/>
    <w:pPr>
      <w:spacing w:before="120"/>
    </w:pPr>
    <w:rPr>
      <w:rFonts w:asciiTheme="majorHAnsi" w:eastAsiaTheme="majorEastAsia" w:hAnsiTheme="majorHAnsi" w:cstheme="majorBidi"/>
      <w:b/>
      <w:bCs/>
      <w:sz w:val="24"/>
      <w:szCs w:val="24"/>
    </w:rPr>
  </w:style>
  <w:style w:type="paragraph" w:styleId="StandardWeb">
    <w:name w:val="Normal (Web)"/>
    <w:basedOn w:val="Standard"/>
    <w:uiPriority w:val="99"/>
    <w:semiHidden/>
    <w:rsid w:val="003A4950"/>
    <w:rPr>
      <w:rFonts w:ascii="Times New Roman" w:hAnsi="Times New Roman" w:cs="Times New Roman"/>
      <w:sz w:val="24"/>
      <w:szCs w:val="24"/>
    </w:rPr>
  </w:style>
  <w:style w:type="paragraph" w:styleId="Standardeinzug">
    <w:name w:val="Normal Indent"/>
    <w:basedOn w:val="Standard"/>
    <w:uiPriority w:val="99"/>
    <w:semiHidden/>
    <w:rsid w:val="003A4950"/>
    <w:pPr>
      <w:ind w:left="708"/>
    </w:pPr>
  </w:style>
  <w:style w:type="paragraph" w:styleId="Textkrper">
    <w:name w:val="Body Text"/>
    <w:basedOn w:val="Standard"/>
    <w:link w:val="TextkrperZchn"/>
    <w:uiPriority w:val="99"/>
    <w:semiHidden/>
    <w:rsid w:val="003A4950"/>
    <w:pPr>
      <w:spacing w:after="120"/>
    </w:pPr>
  </w:style>
  <w:style w:type="character" w:customStyle="1" w:styleId="TextkrperZchn">
    <w:name w:val="Textkörper Zchn"/>
    <w:basedOn w:val="Absatz-Standardschriftart"/>
    <w:link w:val="Textkrper"/>
    <w:uiPriority w:val="99"/>
    <w:semiHidden/>
    <w:rsid w:val="0094421A"/>
    <w:rPr>
      <w:rFonts w:ascii="Arial" w:hAnsi="Arial"/>
      <w:sz w:val="20"/>
    </w:rPr>
  </w:style>
  <w:style w:type="paragraph" w:styleId="Textkrper2">
    <w:name w:val="Body Text 2"/>
    <w:basedOn w:val="Standard"/>
    <w:link w:val="Textkrper2Zchn"/>
    <w:uiPriority w:val="99"/>
    <w:semiHidden/>
    <w:rsid w:val="003A4950"/>
    <w:pPr>
      <w:spacing w:after="120" w:line="480" w:lineRule="auto"/>
    </w:pPr>
  </w:style>
  <w:style w:type="character" w:customStyle="1" w:styleId="Textkrper2Zchn">
    <w:name w:val="Textkörper 2 Zchn"/>
    <w:basedOn w:val="Absatz-Standardschriftart"/>
    <w:link w:val="Textkrper2"/>
    <w:uiPriority w:val="99"/>
    <w:semiHidden/>
    <w:rsid w:val="0094421A"/>
    <w:rPr>
      <w:rFonts w:ascii="Arial" w:hAnsi="Arial"/>
      <w:sz w:val="20"/>
    </w:rPr>
  </w:style>
  <w:style w:type="paragraph" w:styleId="Textkrper3">
    <w:name w:val="Body Text 3"/>
    <w:basedOn w:val="Standard"/>
    <w:link w:val="Textkrper3Zchn"/>
    <w:uiPriority w:val="99"/>
    <w:semiHidden/>
    <w:rsid w:val="003A4950"/>
    <w:pPr>
      <w:spacing w:after="120"/>
    </w:pPr>
    <w:rPr>
      <w:sz w:val="16"/>
      <w:szCs w:val="16"/>
    </w:rPr>
  </w:style>
  <w:style w:type="character" w:customStyle="1" w:styleId="Textkrper3Zchn">
    <w:name w:val="Textkörper 3 Zchn"/>
    <w:basedOn w:val="Absatz-Standardschriftart"/>
    <w:link w:val="Textkrper3"/>
    <w:uiPriority w:val="99"/>
    <w:semiHidden/>
    <w:rsid w:val="0094421A"/>
    <w:rPr>
      <w:rFonts w:ascii="Arial" w:hAnsi="Arial"/>
      <w:sz w:val="16"/>
      <w:szCs w:val="16"/>
    </w:rPr>
  </w:style>
  <w:style w:type="paragraph" w:styleId="Textkrper-Einzug2">
    <w:name w:val="Body Text Indent 2"/>
    <w:basedOn w:val="Standard"/>
    <w:link w:val="Textkrper-Einzug2Zchn"/>
    <w:uiPriority w:val="99"/>
    <w:semiHidden/>
    <w:rsid w:val="003A4950"/>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94421A"/>
    <w:rPr>
      <w:rFonts w:ascii="Arial" w:hAnsi="Arial"/>
      <w:sz w:val="20"/>
    </w:rPr>
  </w:style>
  <w:style w:type="paragraph" w:styleId="Textkrper-Einzug3">
    <w:name w:val="Body Text Indent 3"/>
    <w:basedOn w:val="Standard"/>
    <w:link w:val="Textkrper-Einzug3Zchn"/>
    <w:uiPriority w:val="99"/>
    <w:semiHidden/>
    <w:rsid w:val="003A4950"/>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94421A"/>
    <w:rPr>
      <w:rFonts w:ascii="Arial" w:hAnsi="Arial"/>
      <w:sz w:val="16"/>
      <w:szCs w:val="16"/>
    </w:rPr>
  </w:style>
  <w:style w:type="paragraph" w:styleId="Textkrper-Erstzeileneinzug">
    <w:name w:val="Body Text First Indent"/>
    <w:basedOn w:val="Textkrper"/>
    <w:link w:val="Textkrper-ErstzeileneinzugZchn"/>
    <w:uiPriority w:val="99"/>
    <w:semiHidden/>
    <w:rsid w:val="003A4950"/>
    <w:pPr>
      <w:spacing w:after="200"/>
      <w:ind w:firstLine="360"/>
    </w:pPr>
  </w:style>
  <w:style w:type="character" w:customStyle="1" w:styleId="Textkrper-ErstzeileneinzugZchn">
    <w:name w:val="Textkörper-Erstzeileneinzug Zchn"/>
    <w:basedOn w:val="TextkrperZchn"/>
    <w:link w:val="Textkrper-Erstzeileneinzug"/>
    <w:uiPriority w:val="99"/>
    <w:semiHidden/>
    <w:rsid w:val="0094421A"/>
    <w:rPr>
      <w:rFonts w:ascii="Arial" w:hAnsi="Arial"/>
      <w:sz w:val="20"/>
    </w:rPr>
  </w:style>
  <w:style w:type="paragraph" w:styleId="Textkrper-Zeileneinzug">
    <w:name w:val="Body Text Indent"/>
    <w:basedOn w:val="Standard"/>
    <w:link w:val="Textkrper-ZeileneinzugZchn"/>
    <w:uiPriority w:val="99"/>
    <w:semiHidden/>
    <w:rsid w:val="003A4950"/>
    <w:pPr>
      <w:spacing w:after="120"/>
      <w:ind w:left="283"/>
    </w:pPr>
  </w:style>
  <w:style w:type="character" w:customStyle="1" w:styleId="Textkrper-ZeileneinzugZchn">
    <w:name w:val="Textkörper-Zeileneinzug Zchn"/>
    <w:basedOn w:val="Absatz-Standardschriftart"/>
    <w:link w:val="Textkrper-Zeileneinzug"/>
    <w:uiPriority w:val="99"/>
    <w:semiHidden/>
    <w:rsid w:val="0094421A"/>
    <w:rPr>
      <w:rFonts w:ascii="Arial" w:hAnsi="Arial"/>
      <w:sz w:val="20"/>
    </w:rPr>
  </w:style>
  <w:style w:type="paragraph" w:styleId="Textkrper-Erstzeileneinzug2">
    <w:name w:val="Body Text First Indent 2"/>
    <w:basedOn w:val="Textkrper-Zeileneinzug"/>
    <w:link w:val="Textkrper-Erstzeileneinzug2Zchn"/>
    <w:uiPriority w:val="99"/>
    <w:semiHidden/>
    <w:rsid w:val="003A4950"/>
    <w:pPr>
      <w:spacing w:after="20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94421A"/>
    <w:rPr>
      <w:rFonts w:ascii="Arial" w:hAnsi="Arial"/>
      <w:sz w:val="20"/>
    </w:rPr>
  </w:style>
  <w:style w:type="character" w:customStyle="1" w:styleId="berschrift2Zchn">
    <w:name w:val="Überschrift 2 Zchn"/>
    <w:basedOn w:val="Absatz-Standardschriftart"/>
    <w:link w:val="berschrift2"/>
    <w:uiPriority w:val="9"/>
    <w:semiHidden/>
    <w:rsid w:val="0094421A"/>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94421A"/>
    <w:rPr>
      <w:rFonts w:asciiTheme="majorHAnsi" w:eastAsiaTheme="majorEastAsia" w:hAnsiTheme="majorHAnsi" w:cstheme="majorBidi"/>
      <w:b/>
      <w:bCs/>
      <w:color w:val="4F81BD" w:themeColor="accent1"/>
      <w:sz w:val="20"/>
    </w:rPr>
  </w:style>
  <w:style w:type="character" w:customStyle="1" w:styleId="berschrift4Zchn">
    <w:name w:val="Überschrift 4 Zchn"/>
    <w:basedOn w:val="Absatz-Standardschriftart"/>
    <w:link w:val="berschrift4"/>
    <w:uiPriority w:val="9"/>
    <w:semiHidden/>
    <w:rsid w:val="0094421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94421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94421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94421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94421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94421A"/>
    <w:rPr>
      <w:rFonts w:asciiTheme="majorHAnsi" w:eastAsiaTheme="majorEastAsia" w:hAnsiTheme="majorHAnsi" w:cstheme="majorBidi"/>
      <w:i/>
      <w:iCs/>
      <w:color w:val="404040" w:themeColor="text1" w:themeTint="BF"/>
      <w:sz w:val="20"/>
      <w:szCs w:val="20"/>
    </w:rPr>
  </w:style>
  <w:style w:type="paragraph" w:styleId="Umschlagabsenderadresse">
    <w:name w:val="envelope return"/>
    <w:basedOn w:val="Standard"/>
    <w:uiPriority w:val="99"/>
    <w:semiHidden/>
    <w:rsid w:val="003A4950"/>
    <w:pPr>
      <w:spacing w:after="0" w:line="240" w:lineRule="auto"/>
    </w:pPr>
    <w:rPr>
      <w:rFonts w:asciiTheme="majorHAnsi" w:eastAsiaTheme="majorEastAsia" w:hAnsiTheme="majorHAnsi" w:cstheme="majorBidi"/>
      <w:szCs w:val="20"/>
    </w:rPr>
  </w:style>
  <w:style w:type="paragraph" w:styleId="Umschlagadresse">
    <w:name w:val="envelope address"/>
    <w:basedOn w:val="Standard"/>
    <w:uiPriority w:val="99"/>
    <w:semiHidden/>
    <w:rsid w:val="003A4950"/>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rsid w:val="003A4950"/>
    <w:pPr>
      <w:spacing w:after="0" w:line="240" w:lineRule="auto"/>
      <w:ind w:left="4252"/>
    </w:pPr>
  </w:style>
  <w:style w:type="character" w:customStyle="1" w:styleId="UnterschriftZchn">
    <w:name w:val="Unterschrift Zchn"/>
    <w:basedOn w:val="Absatz-Standardschriftart"/>
    <w:link w:val="Unterschrift"/>
    <w:uiPriority w:val="99"/>
    <w:semiHidden/>
    <w:rsid w:val="0094421A"/>
    <w:rPr>
      <w:rFonts w:ascii="Arial" w:hAnsi="Arial"/>
      <w:sz w:val="20"/>
    </w:rPr>
  </w:style>
  <w:style w:type="paragraph" w:styleId="Verzeichnis1">
    <w:name w:val="toc 1"/>
    <w:basedOn w:val="Standard"/>
    <w:next w:val="Standard"/>
    <w:autoRedefine/>
    <w:uiPriority w:val="39"/>
    <w:semiHidden/>
    <w:rsid w:val="003A4950"/>
    <w:pPr>
      <w:spacing w:after="100"/>
    </w:pPr>
  </w:style>
  <w:style w:type="paragraph" w:styleId="Verzeichnis2">
    <w:name w:val="toc 2"/>
    <w:basedOn w:val="Standard"/>
    <w:next w:val="Standard"/>
    <w:autoRedefine/>
    <w:uiPriority w:val="39"/>
    <w:semiHidden/>
    <w:rsid w:val="003A4950"/>
    <w:pPr>
      <w:spacing w:after="100"/>
      <w:ind w:left="220"/>
    </w:pPr>
  </w:style>
  <w:style w:type="paragraph" w:styleId="Verzeichnis3">
    <w:name w:val="toc 3"/>
    <w:basedOn w:val="Standard"/>
    <w:next w:val="Standard"/>
    <w:autoRedefine/>
    <w:uiPriority w:val="39"/>
    <w:semiHidden/>
    <w:rsid w:val="003A4950"/>
    <w:pPr>
      <w:spacing w:after="100"/>
      <w:ind w:left="440"/>
    </w:pPr>
  </w:style>
  <w:style w:type="paragraph" w:styleId="Verzeichnis4">
    <w:name w:val="toc 4"/>
    <w:basedOn w:val="Standard"/>
    <w:next w:val="Standard"/>
    <w:autoRedefine/>
    <w:uiPriority w:val="39"/>
    <w:semiHidden/>
    <w:rsid w:val="003A4950"/>
    <w:pPr>
      <w:spacing w:after="100"/>
      <w:ind w:left="660"/>
    </w:pPr>
  </w:style>
  <w:style w:type="paragraph" w:styleId="Verzeichnis5">
    <w:name w:val="toc 5"/>
    <w:basedOn w:val="Standard"/>
    <w:next w:val="Standard"/>
    <w:autoRedefine/>
    <w:uiPriority w:val="39"/>
    <w:semiHidden/>
    <w:rsid w:val="003A4950"/>
    <w:pPr>
      <w:spacing w:after="100"/>
      <w:ind w:left="880"/>
    </w:pPr>
  </w:style>
  <w:style w:type="paragraph" w:styleId="Verzeichnis6">
    <w:name w:val="toc 6"/>
    <w:basedOn w:val="Standard"/>
    <w:next w:val="Standard"/>
    <w:autoRedefine/>
    <w:uiPriority w:val="39"/>
    <w:semiHidden/>
    <w:rsid w:val="003A4950"/>
    <w:pPr>
      <w:spacing w:after="100"/>
      <w:ind w:left="1100"/>
    </w:pPr>
  </w:style>
  <w:style w:type="paragraph" w:styleId="Verzeichnis7">
    <w:name w:val="toc 7"/>
    <w:basedOn w:val="Standard"/>
    <w:next w:val="Standard"/>
    <w:autoRedefine/>
    <w:uiPriority w:val="39"/>
    <w:semiHidden/>
    <w:rsid w:val="003A4950"/>
    <w:pPr>
      <w:spacing w:after="100"/>
      <w:ind w:left="1320"/>
    </w:pPr>
  </w:style>
  <w:style w:type="paragraph" w:styleId="Verzeichnis8">
    <w:name w:val="toc 8"/>
    <w:basedOn w:val="Standard"/>
    <w:next w:val="Standard"/>
    <w:autoRedefine/>
    <w:uiPriority w:val="39"/>
    <w:semiHidden/>
    <w:rsid w:val="003A4950"/>
    <w:pPr>
      <w:spacing w:after="100"/>
      <w:ind w:left="1540"/>
    </w:pPr>
  </w:style>
  <w:style w:type="paragraph" w:styleId="Verzeichnis9">
    <w:name w:val="toc 9"/>
    <w:basedOn w:val="Standard"/>
    <w:next w:val="Standard"/>
    <w:autoRedefine/>
    <w:uiPriority w:val="39"/>
    <w:semiHidden/>
    <w:rsid w:val="003A4950"/>
    <w:pPr>
      <w:spacing w:after="100"/>
      <w:ind w:left="1760"/>
    </w:pPr>
  </w:style>
  <w:style w:type="paragraph" w:customStyle="1" w:styleId="Absenderzeile">
    <w:name w:val="Absenderzeile"/>
    <w:basedOn w:val="Standard"/>
    <w:link w:val="AbsenderzeileZchn"/>
    <w:autoRedefine/>
    <w:semiHidden/>
    <w:rsid w:val="000C4F2D"/>
    <w:rPr>
      <w:sz w:val="14"/>
    </w:rPr>
  </w:style>
  <w:style w:type="paragraph" w:customStyle="1" w:styleId="Empfnger">
    <w:name w:val="Empfänger"/>
    <w:basedOn w:val="Standard"/>
    <w:next w:val="Standard"/>
    <w:link w:val="EmpfngerZchn"/>
    <w:uiPriority w:val="2"/>
    <w:rsid w:val="007F5A65"/>
    <w:rPr>
      <w:noProof/>
    </w:rPr>
  </w:style>
  <w:style w:type="character" w:customStyle="1" w:styleId="AbsenderzeileZchn">
    <w:name w:val="Absenderzeile Zchn"/>
    <w:basedOn w:val="Absatz-Standardschriftart"/>
    <w:link w:val="Absenderzeile"/>
    <w:semiHidden/>
    <w:rsid w:val="0094421A"/>
    <w:rPr>
      <w:rFonts w:ascii="Arial" w:hAnsi="Arial"/>
      <w:sz w:val="14"/>
    </w:rPr>
  </w:style>
  <w:style w:type="paragraph" w:customStyle="1" w:styleId="DatumSchreiben">
    <w:name w:val="Datum Schreiben"/>
    <w:basedOn w:val="Standard"/>
    <w:next w:val="berschrift"/>
    <w:link w:val="DatumSchreibenZchn"/>
    <w:uiPriority w:val="3"/>
    <w:qFormat/>
    <w:rsid w:val="00B21E54"/>
    <w:pPr>
      <w:spacing w:after="120"/>
    </w:pPr>
  </w:style>
  <w:style w:type="character" w:customStyle="1" w:styleId="EmpfngerZchn">
    <w:name w:val="Empfänger Zchn"/>
    <w:basedOn w:val="Absatz-Standardschriftart"/>
    <w:link w:val="Empfnger"/>
    <w:uiPriority w:val="2"/>
    <w:rsid w:val="009F23DC"/>
    <w:rPr>
      <w:rFonts w:ascii="Arial" w:hAnsi="Arial"/>
      <w:noProof/>
      <w:sz w:val="20"/>
    </w:rPr>
  </w:style>
  <w:style w:type="paragraph" w:customStyle="1" w:styleId="Kontakt">
    <w:name w:val="Kontakt"/>
    <w:basedOn w:val="Standard"/>
    <w:next w:val="Standard"/>
    <w:link w:val="KontaktZchn"/>
    <w:autoRedefine/>
    <w:uiPriority w:val="4"/>
    <w:rsid w:val="00F52133"/>
    <w:pPr>
      <w:spacing w:after="180" w:line="180" w:lineRule="exact"/>
    </w:pPr>
    <w:rPr>
      <w:sz w:val="14"/>
    </w:rPr>
  </w:style>
  <w:style w:type="character" w:customStyle="1" w:styleId="KontaktZchn">
    <w:name w:val="Kontakt Zchn"/>
    <w:basedOn w:val="Absatz-Standardschriftart"/>
    <w:link w:val="Kontakt"/>
    <w:uiPriority w:val="4"/>
    <w:rsid w:val="009F23DC"/>
    <w:rPr>
      <w:rFonts w:ascii="Arial" w:hAnsi="Arial"/>
      <w:sz w:val="14"/>
    </w:rPr>
  </w:style>
  <w:style w:type="character" w:styleId="Platzhaltertext">
    <w:name w:val="Placeholder Text"/>
    <w:basedOn w:val="Absatz-Standardschriftart"/>
    <w:uiPriority w:val="99"/>
    <w:semiHidden/>
    <w:rsid w:val="00BF57BB"/>
    <w:rPr>
      <w:color w:val="808080"/>
    </w:rPr>
  </w:style>
  <w:style w:type="paragraph" w:customStyle="1" w:styleId="Standard1">
    <w:name w:val="Standard1"/>
    <w:basedOn w:val="DatumSchreiben"/>
    <w:link w:val="StandardZchn"/>
    <w:semiHidden/>
    <w:rsid w:val="0023548B"/>
    <w:rPr>
      <w:i/>
      <w:iCs/>
      <w:noProof/>
      <w:color w:val="808080" w:themeColor="text1" w:themeTint="7F"/>
      <w:lang w:eastAsia="de-DE"/>
    </w:rPr>
  </w:style>
  <w:style w:type="paragraph" w:customStyle="1" w:styleId="Standard2">
    <w:name w:val="Standard2"/>
    <w:basedOn w:val="DatumSchreiben"/>
    <w:link w:val="StandardZchn1"/>
    <w:semiHidden/>
    <w:rsid w:val="0023548B"/>
  </w:style>
  <w:style w:type="character" w:customStyle="1" w:styleId="DatumSchreibenZchn">
    <w:name w:val="Datum Schreiben Zchn"/>
    <w:basedOn w:val="Absatz-Standardschriftart"/>
    <w:link w:val="DatumSchreiben"/>
    <w:uiPriority w:val="3"/>
    <w:rsid w:val="00B21E54"/>
    <w:rPr>
      <w:rFonts w:ascii="Arial" w:hAnsi="Arial"/>
      <w:sz w:val="20"/>
    </w:rPr>
  </w:style>
  <w:style w:type="character" w:customStyle="1" w:styleId="StandardZchn">
    <w:name w:val="Standard Zchn"/>
    <w:basedOn w:val="DatumSchreibenZchn"/>
    <w:link w:val="Standard1"/>
    <w:semiHidden/>
    <w:rsid w:val="0094421A"/>
    <w:rPr>
      <w:rFonts w:ascii="Arial" w:hAnsi="Arial"/>
      <w:i/>
      <w:iCs/>
      <w:noProof/>
      <w:color w:val="808080" w:themeColor="text1" w:themeTint="7F"/>
      <w:sz w:val="20"/>
      <w:lang w:eastAsia="de-DE"/>
    </w:rPr>
  </w:style>
  <w:style w:type="character" w:customStyle="1" w:styleId="StandardZchn1">
    <w:name w:val="Standard Zchn1"/>
    <w:basedOn w:val="DatumSchreibenZchn"/>
    <w:link w:val="Standard2"/>
    <w:semiHidden/>
    <w:rsid w:val="0094421A"/>
    <w:rPr>
      <w:rFonts w:ascii="Arial" w:hAnsi="Arial"/>
      <w:sz w:val="20"/>
    </w:rPr>
  </w:style>
  <w:style w:type="paragraph" w:customStyle="1" w:styleId="Briefdatum">
    <w:name w:val="Briefdatum"/>
    <w:basedOn w:val="Standard"/>
    <w:next w:val="Standard"/>
    <w:link w:val="BriefdatumZchn"/>
    <w:autoRedefine/>
    <w:semiHidden/>
    <w:rsid w:val="00786804"/>
    <w:pPr>
      <w:spacing w:after="0"/>
    </w:pPr>
  </w:style>
  <w:style w:type="character" w:customStyle="1" w:styleId="BriefdatumZchn">
    <w:name w:val="Briefdatum Zchn"/>
    <w:basedOn w:val="Absatz-Standardschriftart"/>
    <w:link w:val="Briefdatum"/>
    <w:semiHidden/>
    <w:rsid w:val="0094421A"/>
    <w:rPr>
      <w:rFonts w:ascii="Arial" w:hAnsi="Arial"/>
      <w:sz w:val="20"/>
    </w:rPr>
  </w:style>
  <w:style w:type="paragraph" w:customStyle="1" w:styleId="Hauptberschrift">
    <w:name w:val="Hauptüberschrift"/>
    <w:basedOn w:val="Standard"/>
    <w:next w:val="Standard"/>
    <w:link w:val="HauptberschriftZchn"/>
    <w:autoRedefine/>
    <w:uiPriority w:val="1"/>
    <w:rsid w:val="00523C9A"/>
    <w:rPr>
      <w:b/>
    </w:rPr>
  </w:style>
  <w:style w:type="paragraph" w:customStyle="1" w:styleId="berschrift">
    <w:name w:val="Überschrift"/>
    <w:basedOn w:val="Hauptberschrift"/>
    <w:next w:val="Unterberschrift"/>
    <w:qFormat/>
    <w:rsid w:val="00B21E54"/>
    <w:pPr>
      <w:spacing w:after="120"/>
    </w:pPr>
    <w:rPr>
      <w:sz w:val="24"/>
    </w:rPr>
  </w:style>
  <w:style w:type="character" w:customStyle="1" w:styleId="HauptberschriftZchn">
    <w:name w:val="Hauptüberschrift Zchn"/>
    <w:basedOn w:val="Absatz-Standardschriftart"/>
    <w:link w:val="Hauptberschrift"/>
    <w:uiPriority w:val="1"/>
    <w:rsid w:val="009F23DC"/>
    <w:rPr>
      <w:rFonts w:ascii="Arial" w:hAnsi="Arial"/>
      <w:b/>
      <w:sz w:val="20"/>
    </w:rPr>
  </w:style>
  <w:style w:type="paragraph" w:customStyle="1" w:styleId="Unterberschrift">
    <w:name w:val="Unterüberschrift"/>
    <w:basedOn w:val="berschrift"/>
    <w:next w:val="Standard"/>
    <w:qFormat/>
    <w:rsid w:val="00B21E54"/>
    <w:pPr>
      <w:spacing w:after="360"/>
    </w:pPr>
    <w:rPr>
      <w:i/>
      <w:sz w:val="20"/>
    </w:rPr>
  </w:style>
  <w:style w:type="character" w:styleId="Hyperlink">
    <w:name w:val="Hyperlink"/>
    <w:basedOn w:val="Absatz-Standardschriftart"/>
    <w:uiPriority w:val="99"/>
    <w:semiHidden/>
    <w:rsid w:val="006D759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annette.fritz@kamp-lintfort.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m060d1s1\datenE$\zentraleVorlagen\Pressemitteilung.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A44003-6916-46DB-A0DE-4961F6DD2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Template>
  <TotalTime>0</TotalTime>
  <Pages>2</Pages>
  <Words>366</Words>
  <Characters>2307</Characters>
  <Application>Microsoft Office Word</Application>
  <DocSecurity>8</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Fritz, Jeannette</dc:creator>
  <cp:lastModifiedBy>Fritz, Jeannette</cp:lastModifiedBy>
  <cp:revision>5</cp:revision>
  <cp:lastPrinted>2013-09-24T13:24:00Z</cp:lastPrinted>
  <dcterms:created xsi:type="dcterms:W3CDTF">2026-05-19T09:07:00Z</dcterms:created>
  <dcterms:modified xsi:type="dcterms:W3CDTF">2026-09-18T08:44:00Z</dcterms:modified>
</cp:coreProperties>
</file>