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C35CA" w14:textId="77777777" w:rsidR="004C0225" w:rsidRPr="00B21E54" w:rsidRDefault="00103ABA" w:rsidP="00B21E54">
      <w:pPr>
        <w:pStyle w:val="DatumSchreiben"/>
      </w:pPr>
      <w:r>
        <w:fldChar w:fldCharType="begin"/>
      </w:r>
      <w:r w:rsidR="004C0225">
        <w:instrText xml:space="preserve"> TIME \@ "dd.MM.yyyy" </w:instrText>
      </w:r>
      <w:r>
        <w:fldChar w:fldCharType="separate"/>
      </w:r>
      <w:r w:rsidR="00D52364">
        <w:rPr>
          <w:noProof/>
        </w:rPr>
        <w:t>08.09.2026</w:t>
      </w:r>
      <w:r>
        <w:fldChar w:fldCharType="end"/>
      </w:r>
    </w:p>
    <w:p w14:paraId="5C983EE1" w14:textId="023611B7" w:rsidR="00B64262" w:rsidRDefault="00D52364" w:rsidP="00FE5AD7">
      <w:pPr>
        <w:pStyle w:val="berschrift"/>
        <w:spacing w:line="240" w:lineRule="auto"/>
      </w:pPr>
      <w:r>
        <w:t>Eingeschränkte Öffnungszeiten des Standesamtes vom 21. September bis 02. Oktober 2026</w:t>
      </w:r>
    </w:p>
    <w:p w14:paraId="5651C363" w14:textId="77777777" w:rsidR="00BF26FA" w:rsidRPr="00BF26FA" w:rsidRDefault="00BF26FA" w:rsidP="00BF26FA">
      <w:pPr>
        <w:pStyle w:val="Unterberschrift"/>
      </w:pPr>
    </w:p>
    <w:p w14:paraId="221C1A2A" w14:textId="742A97FE" w:rsidR="00D52364" w:rsidRDefault="00D52364" w:rsidP="006254B4">
      <w:pPr>
        <w:spacing w:line="360" w:lineRule="auto"/>
      </w:pPr>
      <w:r>
        <w:t xml:space="preserve">Das Standesamt der Stadt Kamp-Lintfort informiert über eingeschränkte Öffnungszeiten im Zeitraum von </w:t>
      </w:r>
      <w:r w:rsidRPr="0038225B">
        <w:rPr>
          <w:b/>
          <w:bCs/>
        </w:rPr>
        <w:t>Montag, 21.09., bis Freitag, 02.10.2026</w:t>
      </w:r>
      <w:r>
        <w:t xml:space="preserve">. In diesem Zeitraum entfallen die Nachmittagsöffnungszeiten von 14:00 Uhr bis 16:00 Uhr bzw. donnerstags bis 18:00 Uhr für den allgemeinen Publikumsverkehr. Ausgenommen hiervon sind Bestatter sowie bereits vorab vereinbarte Termine. </w:t>
      </w:r>
    </w:p>
    <w:p w14:paraId="442E574D" w14:textId="2115E5A2" w:rsidR="00D52364" w:rsidRDefault="00D52364" w:rsidP="006254B4">
      <w:pPr>
        <w:spacing w:line="360" w:lineRule="auto"/>
      </w:pPr>
      <w:r>
        <w:t>Darüber hinaus kann es in diesem Zeitraum zu einer vollständigen Schließung des Standesamtes für den allgemeinen Publikumsverkehr kommen. Auch in diesem Fall bleiben Bestatter sowie Bürgerinnen und Bürger mit bereits vereinbarten Terminen ausgenommen.</w:t>
      </w:r>
    </w:p>
    <w:p w14:paraId="3FA31D48" w14:textId="1623AD21" w:rsidR="006C28C8" w:rsidRPr="007A2D79" w:rsidRDefault="00D52364" w:rsidP="006254B4">
      <w:pPr>
        <w:spacing w:line="360" w:lineRule="auto"/>
      </w:pPr>
      <w:r>
        <w:t xml:space="preserve">Das Standesamt bittet um Verständnis für die vorübergehenden Einschränkungen. Anliegen können weiterhin telefonisch geklärt werden. Darüber hinaus steht das Funktionspostfach </w:t>
      </w:r>
      <w:hyperlink r:id="rId8" w:history="1">
        <w:r w:rsidRPr="00DA0BA5">
          <w:rPr>
            <w:rStyle w:val="Hyperlink"/>
          </w:rPr>
          <w:t>standesamt@kamp-lintfort.de</w:t>
        </w:r>
      </w:hyperlink>
      <w:r>
        <w:t xml:space="preserve"> für Anfragen zur Verfügung.</w:t>
      </w:r>
      <w:r w:rsidR="006254B4">
        <w:br/>
      </w:r>
      <w:r w:rsidR="006254B4">
        <w:br/>
      </w:r>
      <w:r w:rsidR="006254B4">
        <w:br/>
      </w:r>
      <w:r w:rsidR="006254B4">
        <w:br/>
      </w:r>
      <w:r w:rsidR="006254B4">
        <w:br/>
      </w:r>
      <w:r w:rsidR="006254B4">
        <w:br/>
      </w:r>
      <w:r w:rsidR="006254B4">
        <w:br/>
      </w:r>
      <w:r w:rsidR="006254B4">
        <w:br/>
      </w:r>
      <w:r w:rsidR="006254B4">
        <w:br/>
      </w:r>
      <w:r w:rsidR="006254B4">
        <w:br/>
      </w:r>
      <w:r w:rsidR="006254B4" w:rsidRPr="006254B4">
        <w:rPr>
          <w:b/>
        </w:rPr>
        <w:t>Presse</w:t>
      </w:r>
      <w:r w:rsidR="00AD3DFF">
        <w:rPr>
          <w:b/>
        </w:rPr>
        <w:t>kontakt</w:t>
      </w:r>
      <w:r w:rsidR="006254B4" w:rsidRPr="006254B4">
        <w:rPr>
          <w:b/>
        </w:rPr>
        <w:t>:</w:t>
      </w:r>
      <w:r w:rsidR="006254B4">
        <w:rPr>
          <w:b/>
        </w:rPr>
        <w:br/>
      </w:r>
      <w:r w:rsidR="00BF26FA">
        <w:t>Standesamt</w:t>
      </w:r>
      <w:r w:rsidR="006254B4">
        <w:br/>
      </w:r>
      <w:r w:rsidR="00A72066">
        <w:t xml:space="preserve">E-Mail: </w:t>
      </w:r>
      <w:r w:rsidR="00BF26FA">
        <w:t>standesamt</w:t>
      </w:r>
      <w:r w:rsidR="00A72066">
        <w:t>@kamp-lintfort.de</w:t>
      </w:r>
    </w:p>
    <w:sectPr w:rsidR="006C28C8" w:rsidRPr="007A2D79" w:rsidSect="003F317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977" w:right="2948" w:bottom="1134"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0F13B" w14:textId="77777777" w:rsidR="006C29CC" w:rsidRDefault="006C29CC" w:rsidP="00083F4C">
      <w:pPr>
        <w:spacing w:after="0" w:line="240" w:lineRule="auto"/>
      </w:pPr>
      <w:r>
        <w:separator/>
      </w:r>
    </w:p>
  </w:endnote>
  <w:endnote w:type="continuationSeparator" w:id="0">
    <w:p w14:paraId="336DBD32" w14:textId="77777777" w:rsidR="006C29CC" w:rsidRDefault="006C29CC" w:rsidP="0008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47E77" w14:textId="77777777" w:rsidR="00BC34B1" w:rsidRDefault="00BC34B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2548" w14:textId="77777777" w:rsidR="008E2DFE" w:rsidRDefault="00AE10AA">
    <w:r>
      <w:rPr>
        <w:noProof/>
        <w:lang w:eastAsia="de-DE"/>
      </w:rPr>
      <mc:AlternateContent>
        <mc:Choice Requires="wps">
          <w:drawing>
            <wp:anchor distT="0" distB="0" distL="114300" distR="114300" simplePos="0" relativeHeight="251662336" behindDoc="0" locked="0" layoutInCell="1" allowOverlap="1" wp14:anchorId="37F02190" wp14:editId="12445CD8">
              <wp:simplePos x="0" y="0"/>
              <wp:positionH relativeFrom="page">
                <wp:posOffset>215900</wp:posOffset>
              </wp:positionH>
              <wp:positionV relativeFrom="page">
                <wp:posOffset>9839960</wp:posOffset>
              </wp:positionV>
              <wp:extent cx="347980" cy="114300"/>
              <wp:effectExtent l="0" t="635" r="0" b="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14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3D6709"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7F02190" id="_x0000_t202" coordsize="21600,21600" o:spt="202" path="m,l,21600r21600,l21600,xe">
              <v:stroke joinstyle="miter"/>
              <v:path gradientshapeok="t" o:connecttype="rect"/>
            </v:shapetype>
            <v:shape id="Text Box 3" o:spid="_x0000_s1026" type="#_x0000_t202" style="position:absolute;margin-left:17pt;margin-top:774.8pt;width:27.4pt;height: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" stroked="f">
              <v:textbox style="mso-fit-shape-to-text:t" inset="0,0,0,0">
                <w:txbxContent>
                  <w:p w14:paraId="2D3D6709" w14:textId="77777777" w:rsidR="008E2DFE" w:rsidRPr="006F48D2" w:rsidRDefault="00103ABA" w:rsidP="00CD3EEA">
                    <w:pPr>
                      <w:pStyle w:val="Kontakt"/>
                      <w:rPr>
                        <w:sz w:val="20"/>
                      </w:rPr>
                    </w:pPr>
                    <w:r>
                      <w:fldChar w:fldCharType="begin"/>
                    </w:r>
                    <w:r w:rsidR="0031049E">
                      <w:instrText xml:space="preserve"> PAGE  \* MERGEFORMAT </w:instrText>
                    </w:r>
                    <w:r>
                      <w:fldChar w:fldCharType="separate"/>
                    </w:r>
                    <w:r w:rsidR="003F3176">
                      <w:rPr>
                        <w:noProof/>
                      </w:rPr>
                      <w:t>2</w:t>
                    </w:r>
                    <w:r>
                      <w:fldChar w:fldCharType="end"/>
                    </w:r>
                    <w:r w:rsidR="008E2DFE">
                      <w:t>/</w:t>
                    </w:r>
                    <w:r w:rsidR="00DD49B5">
                      <w:rPr>
                        <w:noProof/>
                      </w:rPr>
                      <w:fldChar w:fldCharType="begin"/>
                    </w:r>
                    <w:r w:rsidR="00DD49B5">
                      <w:rPr>
                        <w:noProof/>
                      </w:rPr>
                      <w:instrText xml:space="preserve"> NUMPAGES  \* Arabic  \* MERGEFORMAT </w:instrText>
                    </w:r>
                    <w:r w:rsidR="00DD49B5">
                      <w:rPr>
                        <w:noProof/>
                      </w:rPr>
                      <w:fldChar w:fldCharType="separate"/>
                    </w:r>
                    <w:r w:rsidR="006254B4">
                      <w:rPr>
                        <w:noProof/>
                      </w:rPr>
                      <w:t>1</w:t>
                    </w:r>
                    <w:r w:rsidR="00DD49B5">
                      <w:rPr>
                        <w:noProof/>
                      </w:rPr>
                      <w:fldChar w:fldCharType="end"/>
                    </w:r>
                  </w:p>
                </w:txbxContent>
              </v:textbox>
              <w10:wrap type="square"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6E9A" w14:textId="77777777" w:rsidR="008E2DFE" w:rsidRDefault="00AE10AA">
    <w:r>
      <w:rPr>
        <w:noProof/>
        <w:lang w:eastAsia="de-DE"/>
      </w:rPr>
      <mc:AlternateContent>
        <mc:Choice Requires="wps">
          <w:drawing>
            <wp:anchor distT="0" distB="0" distL="114300" distR="114300" simplePos="0" relativeHeight="251660288" behindDoc="0" locked="0" layoutInCell="1" allowOverlap="1" wp14:anchorId="1F181FCA" wp14:editId="7B88448C">
              <wp:simplePos x="0" y="0"/>
              <wp:positionH relativeFrom="page">
                <wp:posOffset>215900</wp:posOffset>
              </wp:positionH>
              <wp:positionV relativeFrom="page">
                <wp:posOffset>10316210</wp:posOffset>
              </wp:positionV>
              <wp:extent cx="347980" cy="228600"/>
              <wp:effectExtent l="0" t="635"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092A4"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181FCA" id="_x0000_t202" coordsize="21600,21600" o:spt="202" path="m,l,21600r21600,l21600,xe">
              <v:stroke joinstyle="miter"/>
              <v:path gradientshapeok="t" o:connecttype="rect"/>
            </v:shapetype>
            <v:shape id="Text Box 1" o:spid="_x0000_s1029" type="#_x0000_t202" style="position:absolute;margin-left:17pt;margin-top:812.3pt;width:27.4pt;height:1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" stroked="f">
              <v:textbox style="mso-fit-shape-to-text:t" inset="0,0,0,0">
                <w:txbxContent>
                  <w:p w14:paraId="664092A4" w14:textId="77777777" w:rsidR="008E2DFE" w:rsidRPr="006F48D2" w:rsidRDefault="00DD49B5" w:rsidP="00CD3EEA">
                    <w:pPr>
                      <w:pStyle w:val="Kontakt"/>
                      <w:rPr>
                        <w:sz w:val="20"/>
                      </w:rPr>
                    </w:pPr>
                    <w:r>
                      <w:rPr>
                        <w:noProof/>
                      </w:rPr>
                      <w:fldChar w:fldCharType="begin"/>
                    </w:r>
                    <w:r>
                      <w:rPr>
                        <w:noProof/>
                      </w:rPr>
                      <w:instrText xml:space="preserve"> PAGE  \* MERGEFORMAT </w:instrText>
                    </w:r>
                    <w:r>
                      <w:rPr>
                        <w:noProof/>
                      </w:rPr>
                      <w:fldChar w:fldCharType="separate"/>
                    </w:r>
                    <w:r w:rsidR="00616136">
                      <w:rPr>
                        <w:noProof/>
                      </w:rPr>
                      <w:t>1</w:t>
                    </w:r>
                    <w:r>
                      <w:rPr>
                        <w:noProof/>
                      </w:rPr>
                      <w:fldChar w:fldCharType="end"/>
                    </w:r>
                    <w:r w:rsidR="008E2DFE">
                      <w:t>/</w:t>
                    </w:r>
                    <w:r>
                      <w:rPr>
                        <w:noProof/>
                      </w:rPr>
                      <w:fldChar w:fldCharType="begin"/>
                    </w:r>
                    <w:r>
                      <w:rPr>
                        <w:noProof/>
                      </w:rPr>
                      <w:instrText xml:space="preserve"> NUMPAGES  \* Arabic  \* MERGEFORMAT </w:instrText>
                    </w:r>
                    <w:r>
                      <w:rPr>
                        <w:noProof/>
                      </w:rPr>
                      <w:fldChar w:fldCharType="separate"/>
                    </w:r>
                    <w:r w:rsidR="00616136">
                      <w:rPr>
                        <w:noProof/>
                      </w:rPr>
                      <w:t>1</w:t>
                    </w:r>
                    <w:r>
                      <w:rPr>
                        <w:noProof/>
                      </w:rPr>
                      <w:fldChar w:fldCharType="end"/>
                    </w:r>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0D4B6" w14:textId="77777777" w:rsidR="006C29CC" w:rsidRDefault="006C29CC" w:rsidP="00083F4C">
      <w:pPr>
        <w:spacing w:after="0" w:line="240" w:lineRule="auto"/>
      </w:pPr>
      <w:r>
        <w:separator/>
      </w:r>
    </w:p>
  </w:footnote>
  <w:footnote w:type="continuationSeparator" w:id="0">
    <w:p w14:paraId="2076AC6D" w14:textId="77777777" w:rsidR="006C29CC" w:rsidRDefault="006C29CC" w:rsidP="0008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B290" w14:textId="77777777" w:rsidR="00BC34B1" w:rsidRDefault="00BC34B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006C" w14:textId="77777777" w:rsidR="008E2DFE" w:rsidRDefault="008E2DFE" w:rsidP="004E4FF9">
    <w:r>
      <w:rPr>
        <w:noProof/>
        <w:lang w:eastAsia="de-DE"/>
      </w:rPr>
      <w:drawing>
        <wp:anchor distT="0" distB="0" distL="114300" distR="114300" simplePos="0" relativeHeight="251659264" behindDoc="0" locked="1" layoutInCell="0" allowOverlap="1" wp14:anchorId="47FBA28F" wp14:editId="1B982C81">
          <wp:simplePos x="0" y="0"/>
          <wp:positionH relativeFrom="page">
            <wp:posOffset>5541010</wp:posOffset>
          </wp:positionH>
          <wp:positionV relativeFrom="page">
            <wp:posOffset>462915</wp:posOffset>
          </wp:positionV>
          <wp:extent cx="996950" cy="996950"/>
          <wp:effectExtent l="19050" t="0" r="0" b="0"/>
          <wp:wrapNone/>
          <wp:docPr id="6" name="Grafik 5"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1"/>
                  <a:stretch>
                    <a:fillRect/>
                  </a:stretch>
                </pic:blipFill>
                <pic:spPr>
                  <a:xfrm>
                    <a:off x="0" y="0"/>
                    <a:ext cx="996950" cy="9969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E2AA" w14:textId="77777777" w:rsidR="004C0225" w:rsidRDefault="004C0225" w:rsidP="002156A1">
    <w:pPr>
      <w:spacing w:line="360" w:lineRule="auto"/>
    </w:pPr>
  </w:p>
  <w:p w14:paraId="6A817CE1" w14:textId="77777777" w:rsidR="002156A1" w:rsidRDefault="00AE10AA" w:rsidP="002156A1">
    <w:pPr>
      <w:spacing w:line="360" w:lineRule="auto"/>
    </w:pPr>
    <w:r>
      <w:rPr>
        <w:noProof/>
        <w:lang w:eastAsia="de-DE"/>
      </w:rPr>
      <mc:AlternateContent>
        <mc:Choice Requires="wps">
          <w:drawing>
            <wp:anchor distT="0" distB="0" distL="114300" distR="114300" simplePos="0" relativeHeight="251666432" behindDoc="0" locked="0" layoutInCell="1" allowOverlap="1" wp14:anchorId="63AA818A" wp14:editId="1F387861">
              <wp:simplePos x="0" y="0"/>
              <wp:positionH relativeFrom="page">
                <wp:posOffset>6049010</wp:posOffset>
              </wp:positionH>
              <wp:positionV relativeFrom="page">
                <wp:posOffset>3906520</wp:posOffset>
              </wp:positionV>
              <wp:extent cx="991235" cy="2922270"/>
              <wp:effectExtent l="635" t="1270" r="0" b="63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922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E9EB65" w14:textId="77777777" w:rsidR="006D3FA9" w:rsidRDefault="006D3FA9" w:rsidP="006D3FA9">
                          <w:pPr>
                            <w:pStyle w:val="Kontakt"/>
                          </w:pPr>
                          <w:r>
                            <w:t>Stadt Kamp-Lintfort</w:t>
                          </w:r>
                          <w:r>
                            <w:br/>
                            <w:t>Am Rathaus 2</w:t>
                          </w:r>
                          <w:r>
                            <w:br/>
                            <w:t xml:space="preserve">47475 </w:t>
                          </w:r>
                          <w:r w:rsidRPr="00F52133">
                            <w:t>Kamp</w:t>
                          </w:r>
                          <w:r>
                            <w:t>-Lintfort</w:t>
                          </w:r>
                        </w:p>
                        <w:p w14:paraId="51F8662B" w14:textId="77777777" w:rsidR="006D3FA9" w:rsidRDefault="006D3FA9" w:rsidP="006D3FA9">
                          <w:pPr>
                            <w:pStyle w:val="Kontakt"/>
                          </w:pPr>
                          <w:r>
                            <w:t>Telefon +49 2842 912-0</w:t>
                          </w:r>
                          <w:r>
                            <w:br/>
                            <w:t>Fax +49 2842 912-367</w:t>
                          </w:r>
                          <w:r>
                            <w:br/>
                          </w:r>
                          <w:r w:rsidRPr="00F52133">
                            <w:t>info@kamp-lintfort.de</w:t>
                          </w:r>
                          <w:r>
                            <w:br/>
                            <w:t>www.kamp-lintfort.de</w:t>
                          </w:r>
                        </w:p>
                        <w:p w14:paraId="41746FB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AEE8F21" w14:textId="77777777" w:rsidR="006D3FA9" w:rsidRDefault="006D3FA9" w:rsidP="006D3FA9">
                          <w:pPr>
                            <w:pStyle w:val="Kontakt"/>
                          </w:pPr>
                          <w:r w:rsidRPr="00F52133">
                            <w:rPr>
                              <w:b/>
                            </w:rPr>
                            <w:t>Bürgermeister</w:t>
                          </w:r>
                          <w:r>
                            <w:br/>
                            <w:t xml:space="preserve">Prof. Dr. </w:t>
                          </w:r>
                          <w:r w:rsidR="008F009E">
                            <w:br/>
                          </w:r>
                          <w:r>
                            <w:t>Christoph Landscheidt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AA818A" id="_x0000_t202" coordsize="21600,21600" o:spt="202" path="m,l,21600r21600,l21600,xe">
              <v:stroke joinstyle="miter"/>
              <v:path gradientshapeok="t" o:connecttype="rect"/>
            </v:shapetype>
            <v:shape id="Text Box 7" o:spid="_x0000_s1027" type="#_x0000_t202" style="position:absolute;margin-left:476.3pt;margin-top:307.6pt;width:78.05pt;height:230.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" stroked="f">
              <v:textbox inset="0,0,0,0">
                <w:txbxContent>
                  <w:p w14:paraId="3DE9EB65" w14:textId="77777777" w:rsidR="006D3FA9" w:rsidRDefault="006D3FA9" w:rsidP="006D3FA9">
                    <w:pPr>
                      <w:pStyle w:val="Kontakt"/>
                    </w:pPr>
                    <w:r>
                      <w:t>Stadt Kamp-Lintfort</w:t>
                    </w:r>
                    <w:r>
                      <w:br/>
                      <w:t>Am Rathaus 2</w:t>
                    </w:r>
                    <w:r>
                      <w:br/>
                      <w:t xml:space="preserve">47475 </w:t>
                    </w:r>
                    <w:r w:rsidRPr="00F52133">
                      <w:t>Kamp</w:t>
                    </w:r>
                    <w:r>
                      <w:t>-Lintfort</w:t>
                    </w:r>
                  </w:p>
                  <w:p w14:paraId="51F8662B" w14:textId="77777777" w:rsidR="006D3FA9" w:rsidRDefault="006D3FA9" w:rsidP="006D3FA9">
                    <w:pPr>
                      <w:pStyle w:val="Kontakt"/>
                    </w:pPr>
                    <w:r>
                      <w:t>Telefon +49 2842 912-0</w:t>
                    </w:r>
                    <w:r>
                      <w:br/>
                      <w:t>Fax +49 2842 912-367</w:t>
                    </w:r>
                    <w:r>
                      <w:br/>
                    </w:r>
                    <w:r w:rsidRPr="00F52133">
                      <w:t>info@kamp-lintfort.de</w:t>
                    </w:r>
                    <w:r>
                      <w:br/>
                      <w:t>www.kamp-lintfort.de</w:t>
                    </w:r>
                  </w:p>
                  <w:p w14:paraId="41746FB7" w14:textId="77777777" w:rsidR="006D3FA9" w:rsidRDefault="006D3FA9" w:rsidP="006D3FA9">
                    <w:pPr>
                      <w:pStyle w:val="Kontakt"/>
                    </w:pPr>
                    <w:r>
                      <w:t>SWIFT-BIC DUISDE33</w:t>
                    </w:r>
                    <w:r>
                      <w:br/>
                      <w:t>IBAN DE53 3505 0000</w:t>
                    </w:r>
                    <w:r>
                      <w:br/>
                      <w:t>0760 1116 66</w:t>
                    </w:r>
                    <w:r w:rsidR="006C2EDA">
                      <w:br/>
                    </w:r>
                    <w:r w:rsidR="00371CDA">
                      <w:br/>
                      <w:t>Gläubiger-ID DE 82 060 00000065423</w:t>
                    </w:r>
                  </w:p>
                  <w:p w14:paraId="2AEE8F21" w14:textId="77777777" w:rsidR="006D3FA9" w:rsidRDefault="006D3FA9" w:rsidP="006D3FA9">
                    <w:pPr>
                      <w:pStyle w:val="Kontakt"/>
                    </w:pPr>
                    <w:r w:rsidRPr="00F52133">
                      <w:rPr>
                        <w:b/>
                      </w:rPr>
                      <w:t>Bürgermeister</w:t>
                    </w:r>
                    <w:r>
                      <w:br/>
                      <w:t xml:space="preserve">Prof. Dr. </w:t>
                    </w:r>
                    <w:r w:rsidR="008F009E">
                      <w:br/>
                    </w:r>
                    <w:r>
                      <w:t>Christoph Landscheidt</w:t>
                    </w:r>
                  </w:p>
                </w:txbxContent>
              </v:textbox>
              <w10:wrap anchorx="page" anchory="page"/>
            </v:shape>
          </w:pict>
        </mc:Fallback>
      </mc:AlternateContent>
    </w:r>
    <w:r w:rsidR="00AC4093" w:rsidRPr="00AC4093">
      <w:rPr>
        <w:noProof/>
        <w:lang w:eastAsia="de-DE"/>
      </w:rPr>
      <w:drawing>
        <wp:anchor distT="0" distB="0" distL="114300" distR="114300" simplePos="0" relativeHeight="251665408" behindDoc="0" locked="1" layoutInCell="0" allowOverlap="1" wp14:anchorId="546EF4A2" wp14:editId="3FABCB0F">
          <wp:simplePos x="0" y="0"/>
          <wp:positionH relativeFrom="page">
            <wp:posOffset>863600</wp:posOffset>
          </wp:positionH>
          <wp:positionV relativeFrom="page">
            <wp:posOffset>704850</wp:posOffset>
          </wp:positionV>
          <wp:extent cx="1625600" cy="431800"/>
          <wp:effectExtent l="19050" t="0" r="0" b="0"/>
          <wp:wrapNone/>
          <wp:docPr id="2" name="Grafik 4" descr="KL_Logo-Schrif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Schrift.eps"/>
                  <pic:cNvPicPr/>
                </pic:nvPicPr>
                <pic:blipFill>
                  <a:blip r:embed="rId1" cstate="print"/>
                  <a:stretch>
                    <a:fillRect/>
                  </a:stretch>
                </pic:blipFill>
                <pic:spPr>
                  <a:xfrm>
                    <a:off x="0" y="0"/>
                    <a:ext cx="1626870" cy="429260"/>
                  </a:xfrm>
                  <a:prstGeom prst="rect">
                    <a:avLst/>
                  </a:prstGeom>
                </pic:spPr>
              </pic:pic>
            </a:graphicData>
          </a:graphic>
        </wp:anchor>
      </w:drawing>
    </w:r>
    <w:r>
      <w:rPr>
        <w:noProof/>
        <w:lang w:eastAsia="de-DE"/>
      </w:rPr>
      <mc:AlternateContent>
        <mc:Choice Requires="wps">
          <w:drawing>
            <wp:anchor distT="0" distB="0" distL="114300" distR="114300" simplePos="0" relativeHeight="251663360" behindDoc="0" locked="1" layoutInCell="1" allowOverlap="1" wp14:anchorId="3C99E0FB" wp14:editId="7658D18D">
              <wp:simplePos x="0" y="0"/>
              <wp:positionH relativeFrom="page">
                <wp:posOffset>720090</wp:posOffset>
              </wp:positionH>
              <wp:positionV relativeFrom="page">
                <wp:posOffset>1620520</wp:posOffset>
              </wp:positionV>
              <wp:extent cx="3060065" cy="492125"/>
              <wp:effectExtent l="0" t="1270" r="1270" b="190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492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223721"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AA9AEA1" w14:textId="77777777" w:rsidR="004C0225" w:rsidRDefault="004C0225" w:rsidP="004C0225">
                          <w:pPr>
                            <w:pStyle w:val="Hauptberschrift"/>
                          </w:pPr>
                          <w:r>
                            <w:t>Pressemitteilung der Stadt Kamp-Lintfort</w:t>
                          </w:r>
                        </w:p>
                      </w:txbxContent>
                    </wps:txbx>
                    <wps:bodyPr rot="0" vert="horz" wrap="square" lIns="144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99E0FB" id="Text Box 6" o:spid="_x0000_s1028" type="#_x0000_t202" style="position:absolute;margin-left:56.7pt;margin-top:127.6pt;width:240.95pt;height:38.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" stroked="f">
              <v:textbox inset="4mm,0,0,0">
                <w:txbxContent>
                  <w:p w14:paraId="1B223721" w14:textId="77777777" w:rsidR="00AC4093" w:rsidRDefault="00AC4093" w:rsidP="00AC4093">
                    <w:pPr>
                      <w:pStyle w:val="Absenderzeile"/>
                    </w:pPr>
                    <w:r>
                      <w:t xml:space="preserve">Stadtverwaltung Kamp-Lintfort . </w:t>
                    </w:r>
                    <w:r w:rsidR="00371CDA">
                      <w:t>Postfach 10 17 60</w:t>
                    </w:r>
                    <w:r>
                      <w:t xml:space="preserve"> . 474</w:t>
                    </w:r>
                    <w:r w:rsidR="00371CDA">
                      <w:t>62</w:t>
                    </w:r>
                    <w:r>
                      <w:t xml:space="preserve"> Kamp-Lintfort</w:t>
                    </w:r>
                  </w:p>
                  <w:p w14:paraId="0AA9AEA1" w14:textId="77777777" w:rsidR="004C0225" w:rsidRDefault="004C0225" w:rsidP="004C0225">
                    <w:pPr>
                      <w:pStyle w:val="Hauptberschrift"/>
                    </w:pPr>
                    <w:r>
                      <w:t>Pressemitteilung der Stadt Kamp-Lintfort</w:t>
                    </w:r>
                  </w:p>
                </w:txbxContent>
              </v:textbox>
              <w10:wrap anchorx="page" anchory="page"/>
              <w10:anchorlock/>
            </v:shape>
          </w:pict>
        </mc:Fallback>
      </mc:AlternateContent>
    </w:r>
  </w:p>
  <w:p w14:paraId="04A0BDF3" w14:textId="77777777" w:rsidR="002156A1" w:rsidRDefault="002156A1" w:rsidP="002156A1">
    <w:pPr>
      <w:spacing w:line="360" w:lineRule="auto"/>
    </w:pPr>
  </w:p>
  <w:p w14:paraId="25A3D092" w14:textId="77777777" w:rsidR="002156A1" w:rsidRDefault="002156A1" w:rsidP="002156A1">
    <w:pPr>
      <w:spacing w:line="360" w:lineRule="auto"/>
    </w:pPr>
  </w:p>
  <w:p w14:paraId="18853AD9" w14:textId="77777777" w:rsidR="002156A1" w:rsidRDefault="002156A1" w:rsidP="002156A1">
    <w:pPr>
      <w:spacing w:line="360" w:lineRule="auto"/>
    </w:pPr>
  </w:p>
  <w:p w14:paraId="4A2F4716" w14:textId="77777777" w:rsidR="008E2DFE" w:rsidRDefault="008E2DFE" w:rsidP="002156A1">
    <w:pPr>
      <w:spacing w:line="360" w:lineRule="auto"/>
    </w:pPr>
    <w:r>
      <w:rPr>
        <w:noProof/>
        <w:lang w:eastAsia="de-DE"/>
      </w:rPr>
      <w:drawing>
        <wp:anchor distT="0" distB="0" distL="114300" distR="114300" simplePos="0" relativeHeight="251658240" behindDoc="0" locked="0" layoutInCell="1" allowOverlap="1" wp14:anchorId="486BFC4B" wp14:editId="71BA9CA3">
          <wp:simplePos x="0" y="0"/>
          <wp:positionH relativeFrom="page">
            <wp:posOffset>5541076</wp:posOffset>
          </wp:positionH>
          <wp:positionV relativeFrom="page">
            <wp:posOffset>463138</wp:posOffset>
          </wp:positionV>
          <wp:extent cx="998717" cy="998717"/>
          <wp:effectExtent l="19050" t="0" r="0" b="0"/>
          <wp:wrapNone/>
          <wp:docPr id="3" name="Grafik 2" descr="KL_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L_Logo.eps"/>
                  <pic:cNvPicPr/>
                </pic:nvPicPr>
                <pic:blipFill>
                  <a:blip r:embed="rId2"/>
                  <a:stretch>
                    <a:fillRect/>
                  </a:stretch>
                </pic:blipFill>
                <pic:spPr>
                  <a:xfrm>
                    <a:off x="0" y="0"/>
                    <a:ext cx="998717" cy="9987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4444A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064723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298828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F1363E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D7E8BE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E4CA8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EFB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FC8B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6031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19AFE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93070864">
    <w:abstractNumId w:val="9"/>
  </w:num>
  <w:num w:numId="2" w16cid:durableId="1705247992">
    <w:abstractNumId w:val="7"/>
  </w:num>
  <w:num w:numId="3" w16cid:durableId="315650389">
    <w:abstractNumId w:val="6"/>
  </w:num>
  <w:num w:numId="4" w16cid:durableId="252403259">
    <w:abstractNumId w:val="5"/>
  </w:num>
  <w:num w:numId="5" w16cid:durableId="231740531">
    <w:abstractNumId w:val="4"/>
  </w:num>
  <w:num w:numId="6" w16cid:durableId="6448856">
    <w:abstractNumId w:val="8"/>
  </w:num>
  <w:num w:numId="7" w16cid:durableId="562907427">
    <w:abstractNumId w:val="3"/>
  </w:num>
  <w:num w:numId="8" w16cid:durableId="1549877030">
    <w:abstractNumId w:val="2"/>
  </w:num>
  <w:num w:numId="9" w16cid:durableId="2072146732">
    <w:abstractNumId w:val="1"/>
  </w:num>
  <w:num w:numId="10" w16cid:durableId="89863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364"/>
    <w:rsid w:val="000042A6"/>
    <w:rsid w:val="000178F7"/>
    <w:rsid w:val="00021639"/>
    <w:rsid w:val="000238E6"/>
    <w:rsid w:val="00023B9A"/>
    <w:rsid w:val="000248AB"/>
    <w:rsid w:val="000273AC"/>
    <w:rsid w:val="00033D3E"/>
    <w:rsid w:val="00036A6C"/>
    <w:rsid w:val="000465E1"/>
    <w:rsid w:val="00050267"/>
    <w:rsid w:val="00053E0E"/>
    <w:rsid w:val="00066B00"/>
    <w:rsid w:val="00072617"/>
    <w:rsid w:val="00072DA3"/>
    <w:rsid w:val="0007505D"/>
    <w:rsid w:val="00076F8A"/>
    <w:rsid w:val="00083F4C"/>
    <w:rsid w:val="0008486D"/>
    <w:rsid w:val="00091887"/>
    <w:rsid w:val="000A60B6"/>
    <w:rsid w:val="000B5DB3"/>
    <w:rsid w:val="000C4F2D"/>
    <w:rsid w:val="000D376B"/>
    <w:rsid w:val="000E0EF5"/>
    <w:rsid w:val="000E3726"/>
    <w:rsid w:val="000E5445"/>
    <w:rsid w:val="00102BF0"/>
    <w:rsid w:val="00103ABA"/>
    <w:rsid w:val="00104F64"/>
    <w:rsid w:val="0010565B"/>
    <w:rsid w:val="001062B1"/>
    <w:rsid w:val="001212B3"/>
    <w:rsid w:val="00124627"/>
    <w:rsid w:val="0013442C"/>
    <w:rsid w:val="00134BED"/>
    <w:rsid w:val="001411C6"/>
    <w:rsid w:val="001603D2"/>
    <w:rsid w:val="001733BF"/>
    <w:rsid w:val="00183BE3"/>
    <w:rsid w:val="00185113"/>
    <w:rsid w:val="00185D3A"/>
    <w:rsid w:val="001954D4"/>
    <w:rsid w:val="001A4B27"/>
    <w:rsid w:val="001A59A8"/>
    <w:rsid w:val="001A70E0"/>
    <w:rsid w:val="001A7286"/>
    <w:rsid w:val="001B151D"/>
    <w:rsid w:val="001B1F3E"/>
    <w:rsid w:val="001B3C1F"/>
    <w:rsid w:val="001D3D53"/>
    <w:rsid w:val="00203E74"/>
    <w:rsid w:val="002147DF"/>
    <w:rsid w:val="00215670"/>
    <w:rsid w:val="002156A1"/>
    <w:rsid w:val="00225650"/>
    <w:rsid w:val="00233FE7"/>
    <w:rsid w:val="0023548B"/>
    <w:rsid w:val="002438CB"/>
    <w:rsid w:val="00254B0E"/>
    <w:rsid w:val="002721DA"/>
    <w:rsid w:val="00285221"/>
    <w:rsid w:val="00291749"/>
    <w:rsid w:val="00293A83"/>
    <w:rsid w:val="00296D62"/>
    <w:rsid w:val="002A348A"/>
    <w:rsid w:val="002B30CB"/>
    <w:rsid w:val="002C576B"/>
    <w:rsid w:val="002C7826"/>
    <w:rsid w:val="002C7BBF"/>
    <w:rsid w:val="002D7DEF"/>
    <w:rsid w:val="0031049E"/>
    <w:rsid w:val="00315314"/>
    <w:rsid w:val="003220EB"/>
    <w:rsid w:val="0032282D"/>
    <w:rsid w:val="0032460C"/>
    <w:rsid w:val="00325E0B"/>
    <w:rsid w:val="00334FB1"/>
    <w:rsid w:val="0035058B"/>
    <w:rsid w:val="003711ED"/>
    <w:rsid w:val="00371CDA"/>
    <w:rsid w:val="00372C2E"/>
    <w:rsid w:val="0038225B"/>
    <w:rsid w:val="003837B9"/>
    <w:rsid w:val="003A1977"/>
    <w:rsid w:val="003A4950"/>
    <w:rsid w:val="003B0B6A"/>
    <w:rsid w:val="003B7476"/>
    <w:rsid w:val="003C39B6"/>
    <w:rsid w:val="003C6A68"/>
    <w:rsid w:val="003E0731"/>
    <w:rsid w:val="003E2FD2"/>
    <w:rsid w:val="003E7BB0"/>
    <w:rsid w:val="003F2DD1"/>
    <w:rsid w:val="003F3176"/>
    <w:rsid w:val="003F7144"/>
    <w:rsid w:val="004004FB"/>
    <w:rsid w:val="00402C96"/>
    <w:rsid w:val="00405198"/>
    <w:rsid w:val="00410555"/>
    <w:rsid w:val="0041709F"/>
    <w:rsid w:val="00417A8D"/>
    <w:rsid w:val="00423BF7"/>
    <w:rsid w:val="004251B2"/>
    <w:rsid w:val="004532EE"/>
    <w:rsid w:val="00463072"/>
    <w:rsid w:val="00466765"/>
    <w:rsid w:val="004722AF"/>
    <w:rsid w:val="00487659"/>
    <w:rsid w:val="0049238D"/>
    <w:rsid w:val="004A0E7E"/>
    <w:rsid w:val="004A350A"/>
    <w:rsid w:val="004A4725"/>
    <w:rsid w:val="004A643B"/>
    <w:rsid w:val="004B032A"/>
    <w:rsid w:val="004B0E8C"/>
    <w:rsid w:val="004C0225"/>
    <w:rsid w:val="004C2127"/>
    <w:rsid w:val="004C26EA"/>
    <w:rsid w:val="004C6DA8"/>
    <w:rsid w:val="004D4DB5"/>
    <w:rsid w:val="004E1BBB"/>
    <w:rsid w:val="004E4FF9"/>
    <w:rsid w:val="004F069A"/>
    <w:rsid w:val="004F16ED"/>
    <w:rsid w:val="004F2517"/>
    <w:rsid w:val="004F474A"/>
    <w:rsid w:val="00512676"/>
    <w:rsid w:val="0051383C"/>
    <w:rsid w:val="005147E5"/>
    <w:rsid w:val="005217FD"/>
    <w:rsid w:val="00523C9A"/>
    <w:rsid w:val="00531D04"/>
    <w:rsid w:val="005324C6"/>
    <w:rsid w:val="00532B7E"/>
    <w:rsid w:val="00534A48"/>
    <w:rsid w:val="00540A0C"/>
    <w:rsid w:val="00554D5A"/>
    <w:rsid w:val="005622D5"/>
    <w:rsid w:val="005658F6"/>
    <w:rsid w:val="00572134"/>
    <w:rsid w:val="00577E5A"/>
    <w:rsid w:val="00581878"/>
    <w:rsid w:val="0058680D"/>
    <w:rsid w:val="00590673"/>
    <w:rsid w:val="0059756A"/>
    <w:rsid w:val="005A1E56"/>
    <w:rsid w:val="005A4632"/>
    <w:rsid w:val="005A5ABF"/>
    <w:rsid w:val="005A6AEE"/>
    <w:rsid w:val="005B40DD"/>
    <w:rsid w:val="005C4FD1"/>
    <w:rsid w:val="005C670F"/>
    <w:rsid w:val="005D4F6A"/>
    <w:rsid w:val="005E001A"/>
    <w:rsid w:val="005E7C78"/>
    <w:rsid w:val="00616136"/>
    <w:rsid w:val="00620CF3"/>
    <w:rsid w:val="006254B4"/>
    <w:rsid w:val="00636FDA"/>
    <w:rsid w:val="0064606C"/>
    <w:rsid w:val="00666AA9"/>
    <w:rsid w:val="00675E2C"/>
    <w:rsid w:val="006806AE"/>
    <w:rsid w:val="00685074"/>
    <w:rsid w:val="006853B9"/>
    <w:rsid w:val="006A544C"/>
    <w:rsid w:val="006B0E10"/>
    <w:rsid w:val="006C28C8"/>
    <w:rsid w:val="006C29CC"/>
    <w:rsid w:val="006C2EDA"/>
    <w:rsid w:val="006C38CE"/>
    <w:rsid w:val="006C7815"/>
    <w:rsid w:val="006D3FA9"/>
    <w:rsid w:val="006E03A6"/>
    <w:rsid w:val="006F1C40"/>
    <w:rsid w:val="006F4376"/>
    <w:rsid w:val="006F5AA7"/>
    <w:rsid w:val="007114AB"/>
    <w:rsid w:val="00712172"/>
    <w:rsid w:val="00712FA6"/>
    <w:rsid w:val="0071489E"/>
    <w:rsid w:val="00717AE0"/>
    <w:rsid w:val="00720078"/>
    <w:rsid w:val="00726923"/>
    <w:rsid w:val="00726C0E"/>
    <w:rsid w:val="00741462"/>
    <w:rsid w:val="00741A74"/>
    <w:rsid w:val="007465E9"/>
    <w:rsid w:val="00753C46"/>
    <w:rsid w:val="00756FC1"/>
    <w:rsid w:val="0077272F"/>
    <w:rsid w:val="007820C0"/>
    <w:rsid w:val="00783727"/>
    <w:rsid w:val="007853F4"/>
    <w:rsid w:val="00786804"/>
    <w:rsid w:val="007A2D79"/>
    <w:rsid w:val="007A3B1C"/>
    <w:rsid w:val="007A3CC7"/>
    <w:rsid w:val="007A70D8"/>
    <w:rsid w:val="007B5739"/>
    <w:rsid w:val="007C5AEE"/>
    <w:rsid w:val="007D5F64"/>
    <w:rsid w:val="007D5FBC"/>
    <w:rsid w:val="007E19CE"/>
    <w:rsid w:val="007F5A65"/>
    <w:rsid w:val="008053D8"/>
    <w:rsid w:val="00805456"/>
    <w:rsid w:val="00812967"/>
    <w:rsid w:val="00814D3F"/>
    <w:rsid w:val="00817C7B"/>
    <w:rsid w:val="00831598"/>
    <w:rsid w:val="0083518A"/>
    <w:rsid w:val="00844277"/>
    <w:rsid w:val="00850F3B"/>
    <w:rsid w:val="00862A15"/>
    <w:rsid w:val="00866A2D"/>
    <w:rsid w:val="00866D8C"/>
    <w:rsid w:val="00877B90"/>
    <w:rsid w:val="00877E8B"/>
    <w:rsid w:val="00893500"/>
    <w:rsid w:val="008963DB"/>
    <w:rsid w:val="008A2CD1"/>
    <w:rsid w:val="008A3D96"/>
    <w:rsid w:val="008B066A"/>
    <w:rsid w:val="008B56B4"/>
    <w:rsid w:val="008D1F86"/>
    <w:rsid w:val="008E1481"/>
    <w:rsid w:val="008E2DFE"/>
    <w:rsid w:val="008F009E"/>
    <w:rsid w:val="008F1169"/>
    <w:rsid w:val="00917CD4"/>
    <w:rsid w:val="00926D97"/>
    <w:rsid w:val="0092712E"/>
    <w:rsid w:val="00933F07"/>
    <w:rsid w:val="0093506E"/>
    <w:rsid w:val="00943D36"/>
    <w:rsid w:val="0094421A"/>
    <w:rsid w:val="009511E9"/>
    <w:rsid w:val="00953222"/>
    <w:rsid w:val="009533ED"/>
    <w:rsid w:val="0096064F"/>
    <w:rsid w:val="009633FC"/>
    <w:rsid w:val="00963DAE"/>
    <w:rsid w:val="00966BD2"/>
    <w:rsid w:val="009720CD"/>
    <w:rsid w:val="00977163"/>
    <w:rsid w:val="009905C6"/>
    <w:rsid w:val="0099212C"/>
    <w:rsid w:val="00995E4D"/>
    <w:rsid w:val="009A4B10"/>
    <w:rsid w:val="009B0DFA"/>
    <w:rsid w:val="009B48D0"/>
    <w:rsid w:val="009C357A"/>
    <w:rsid w:val="009D3581"/>
    <w:rsid w:val="009D6F4A"/>
    <w:rsid w:val="009D7707"/>
    <w:rsid w:val="009F23DC"/>
    <w:rsid w:val="009F2522"/>
    <w:rsid w:val="009F35E3"/>
    <w:rsid w:val="009F532F"/>
    <w:rsid w:val="009F7101"/>
    <w:rsid w:val="00A05B38"/>
    <w:rsid w:val="00A05CCD"/>
    <w:rsid w:val="00A108E3"/>
    <w:rsid w:val="00A15DED"/>
    <w:rsid w:val="00A5016F"/>
    <w:rsid w:val="00A61452"/>
    <w:rsid w:val="00A64E01"/>
    <w:rsid w:val="00A70906"/>
    <w:rsid w:val="00A72066"/>
    <w:rsid w:val="00A76235"/>
    <w:rsid w:val="00A82B73"/>
    <w:rsid w:val="00A83EEB"/>
    <w:rsid w:val="00A941BF"/>
    <w:rsid w:val="00A94C8A"/>
    <w:rsid w:val="00AA1329"/>
    <w:rsid w:val="00AA2DA0"/>
    <w:rsid w:val="00AC0ABF"/>
    <w:rsid w:val="00AC4093"/>
    <w:rsid w:val="00AD25B7"/>
    <w:rsid w:val="00AD3DFF"/>
    <w:rsid w:val="00AE10AA"/>
    <w:rsid w:val="00AE1B18"/>
    <w:rsid w:val="00AF5C88"/>
    <w:rsid w:val="00B03245"/>
    <w:rsid w:val="00B049B5"/>
    <w:rsid w:val="00B13B91"/>
    <w:rsid w:val="00B156E8"/>
    <w:rsid w:val="00B1661D"/>
    <w:rsid w:val="00B21E54"/>
    <w:rsid w:val="00B354F0"/>
    <w:rsid w:val="00B43CEE"/>
    <w:rsid w:val="00B55F04"/>
    <w:rsid w:val="00B64262"/>
    <w:rsid w:val="00B73610"/>
    <w:rsid w:val="00B83324"/>
    <w:rsid w:val="00BA51C1"/>
    <w:rsid w:val="00BB583F"/>
    <w:rsid w:val="00BB58A8"/>
    <w:rsid w:val="00BB7DF1"/>
    <w:rsid w:val="00BC0BE8"/>
    <w:rsid w:val="00BC34B1"/>
    <w:rsid w:val="00BC432E"/>
    <w:rsid w:val="00BD05B7"/>
    <w:rsid w:val="00BD68FA"/>
    <w:rsid w:val="00BE5C48"/>
    <w:rsid w:val="00BF26FA"/>
    <w:rsid w:val="00BF461D"/>
    <w:rsid w:val="00BF494E"/>
    <w:rsid w:val="00BF57BB"/>
    <w:rsid w:val="00BF717D"/>
    <w:rsid w:val="00C03684"/>
    <w:rsid w:val="00C12E39"/>
    <w:rsid w:val="00C3251F"/>
    <w:rsid w:val="00C5485E"/>
    <w:rsid w:val="00C608F8"/>
    <w:rsid w:val="00C64C17"/>
    <w:rsid w:val="00C84316"/>
    <w:rsid w:val="00C974FD"/>
    <w:rsid w:val="00CA1E61"/>
    <w:rsid w:val="00CB0DE4"/>
    <w:rsid w:val="00CC394C"/>
    <w:rsid w:val="00CD3EEA"/>
    <w:rsid w:val="00CD6600"/>
    <w:rsid w:val="00CE264B"/>
    <w:rsid w:val="00CE7F62"/>
    <w:rsid w:val="00CF58B7"/>
    <w:rsid w:val="00D0682F"/>
    <w:rsid w:val="00D11723"/>
    <w:rsid w:val="00D2305D"/>
    <w:rsid w:val="00D23BDC"/>
    <w:rsid w:val="00D24309"/>
    <w:rsid w:val="00D35CA8"/>
    <w:rsid w:val="00D36F6D"/>
    <w:rsid w:val="00D377B2"/>
    <w:rsid w:val="00D42AFB"/>
    <w:rsid w:val="00D472AC"/>
    <w:rsid w:val="00D52364"/>
    <w:rsid w:val="00D62B19"/>
    <w:rsid w:val="00D66B8B"/>
    <w:rsid w:val="00D74F37"/>
    <w:rsid w:val="00D916C7"/>
    <w:rsid w:val="00D918BD"/>
    <w:rsid w:val="00DA01A5"/>
    <w:rsid w:val="00DA32BB"/>
    <w:rsid w:val="00DB378C"/>
    <w:rsid w:val="00DD49B5"/>
    <w:rsid w:val="00DF62E0"/>
    <w:rsid w:val="00DF74CA"/>
    <w:rsid w:val="00E21B09"/>
    <w:rsid w:val="00E2200C"/>
    <w:rsid w:val="00E37874"/>
    <w:rsid w:val="00E41C7A"/>
    <w:rsid w:val="00E4533B"/>
    <w:rsid w:val="00E6710B"/>
    <w:rsid w:val="00E75FB4"/>
    <w:rsid w:val="00E764F7"/>
    <w:rsid w:val="00E77C20"/>
    <w:rsid w:val="00E80D89"/>
    <w:rsid w:val="00E86076"/>
    <w:rsid w:val="00E90F97"/>
    <w:rsid w:val="00ED0AA5"/>
    <w:rsid w:val="00EE1B74"/>
    <w:rsid w:val="00EE492D"/>
    <w:rsid w:val="00EE7CCF"/>
    <w:rsid w:val="00EF2AB9"/>
    <w:rsid w:val="00EF48C9"/>
    <w:rsid w:val="00EF66E6"/>
    <w:rsid w:val="00EF6CB7"/>
    <w:rsid w:val="00EF74AF"/>
    <w:rsid w:val="00F03EF9"/>
    <w:rsid w:val="00F05D66"/>
    <w:rsid w:val="00F103CD"/>
    <w:rsid w:val="00F20F32"/>
    <w:rsid w:val="00F2456C"/>
    <w:rsid w:val="00F24D6B"/>
    <w:rsid w:val="00F440A6"/>
    <w:rsid w:val="00F52133"/>
    <w:rsid w:val="00F71CBE"/>
    <w:rsid w:val="00F75D0B"/>
    <w:rsid w:val="00F85E97"/>
    <w:rsid w:val="00F87478"/>
    <w:rsid w:val="00F87F9A"/>
    <w:rsid w:val="00F92E2A"/>
    <w:rsid w:val="00FA3796"/>
    <w:rsid w:val="00FC468D"/>
    <w:rsid w:val="00FC7A67"/>
    <w:rsid w:val="00FD0E92"/>
    <w:rsid w:val="00FE5AD7"/>
    <w:rsid w:val="00FF1CC0"/>
    <w:rsid w:val="00FF79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94123"/>
  <w15:docId w15:val="{656742EC-5480-48B0-86BD-12CFD3E0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97"/>
    <w:pPr>
      <w:spacing w:line="240" w:lineRule="exact"/>
    </w:pPr>
    <w:rPr>
      <w:rFonts w:ascii="Arial" w:hAnsi="Arial"/>
      <w:sz w:val="20"/>
    </w:rPr>
  </w:style>
  <w:style w:type="paragraph" w:styleId="berschrift1">
    <w:name w:val="heading 1"/>
    <w:basedOn w:val="Standard"/>
    <w:next w:val="Standard"/>
    <w:link w:val="berschrift1Zchn"/>
    <w:uiPriority w:val="9"/>
    <w:semiHidden/>
    <w:rsid w:val="003A49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rsid w:val="003A49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qFormat/>
    <w:rsid w:val="003A4950"/>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qFormat/>
    <w:rsid w:val="003A4950"/>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qFormat/>
    <w:rsid w:val="003A4950"/>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qFormat/>
    <w:rsid w:val="003A49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3A49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3A4950"/>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rsid w:val="003A4950"/>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083F4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421A"/>
    <w:rPr>
      <w:rFonts w:ascii="Tahoma" w:hAnsi="Tahoma" w:cs="Tahoma"/>
      <w:sz w:val="16"/>
      <w:szCs w:val="16"/>
    </w:rPr>
  </w:style>
  <w:style w:type="table" w:styleId="Tabellenraster">
    <w:name w:val="Table Grid"/>
    <w:basedOn w:val="NormaleTabelle"/>
    <w:uiPriority w:val="59"/>
    <w:rsid w:val="007F5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rsid w:val="007F5A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7F5A65"/>
    <w:rPr>
      <w:rFonts w:ascii="Arial" w:hAnsi="Arial"/>
      <w:sz w:val="20"/>
    </w:rPr>
  </w:style>
  <w:style w:type="paragraph" w:styleId="Fuzeile">
    <w:name w:val="footer"/>
    <w:basedOn w:val="Standard"/>
    <w:link w:val="FuzeileZchn"/>
    <w:uiPriority w:val="99"/>
    <w:semiHidden/>
    <w:rsid w:val="007F5A65"/>
    <w:pPr>
      <w:tabs>
        <w:tab w:val="center" w:pos="4536"/>
        <w:tab w:val="right" w:pos="9072"/>
      </w:tabs>
      <w:spacing w:after="0" w:line="240" w:lineRule="auto"/>
    </w:pPr>
  </w:style>
  <w:style w:type="paragraph" w:styleId="Abbildungsverzeichnis">
    <w:name w:val="table of figures"/>
    <w:basedOn w:val="Standard"/>
    <w:next w:val="Standard"/>
    <w:uiPriority w:val="99"/>
    <w:semiHidden/>
    <w:rsid w:val="003A4950"/>
    <w:pPr>
      <w:spacing w:after="0"/>
    </w:pPr>
  </w:style>
  <w:style w:type="character" w:customStyle="1" w:styleId="FuzeileZchn">
    <w:name w:val="Fußzeile Zchn"/>
    <w:basedOn w:val="Absatz-Standardschriftart"/>
    <w:link w:val="Fuzeile"/>
    <w:uiPriority w:val="99"/>
    <w:semiHidden/>
    <w:rsid w:val="007F5A65"/>
    <w:rPr>
      <w:rFonts w:ascii="Arial" w:hAnsi="Arial"/>
      <w:sz w:val="20"/>
    </w:rPr>
  </w:style>
  <w:style w:type="paragraph" w:styleId="Anrede">
    <w:name w:val="Salutation"/>
    <w:basedOn w:val="Standard"/>
    <w:next w:val="Standard"/>
    <w:link w:val="AnredeZchn"/>
    <w:uiPriority w:val="99"/>
    <w:semiHidden/>
    <w:rsid w:val="003A4950"/>
  </w:style>
  <w:style w:type="character" w:customStyle="1" w:styleId="AnredeZchn">
    <w:name w:val="Anrede Zchn"/>
    <w:basedOn w:val="Absatz-Standardschriftart"/>
    <w:link w:val="Anrede"/>
    <w:uiPriority w:val="99"/>
    <w:semiHidden/>
    <w:rsid w:val="0094421A"/>
    <w:rPr>
      <w:rFonts w:ascii="Arial" w:hAnsi="Arial"/>
      <w:sz w:val="20"/>
    </w:rPr>
  </w:style>
  <w:style w:type="paragraph" w:styleId="Aufzhlungszeichen">
    <w:name w:val="List Bullet"/>
    <w:basedOn w:val="Standard"/>
    <w:uiPriority w:val="99"/>
    <w:semiHidden/>
    <w:rsid w:val="003A4950"/>
    <w:pPr>
      <w:numPr>
        <w:numId w:val="1"/>
      </w:numPr>
      <w:contextualSpacing/>
    </w:pPr>
  </w:style>
  <w:style w:type="paragraph" w:styleId="Aufzhlungszeichen2">
    <w:name w:val="List Bullet 2"/>
    <w:basedOn w:val="Standard"/>
    <w:uiPriority w:val="99"/>
    <w:semiHidden/>
    <w:rsid w:val="003A4950"/>
    <w:pPr>
      <w:numPr>
        <w:numId w:val="2"/>
      </w:numPr>
      <w:contextualSpacing/>
    </w:pPr>
  </w:style>
  <w:style w:type="paragraph" w:styleId="Aufzhlungszeichen3">
    <w:name w:val="List Bullet 3"/>
    <w:basedOn w:val="Standard"/>
    <w:uiPriority w:val="99"/>
    <w:semiHidden/>
    <w:rsid w:val="003A4950"/>
    <w:pPr>
      <w:numPr>
        <w:numId w:val="3"/>
      </w:numPr>
      <w:contextualSpacing/>
    </w:pPr>
  </w:style>
  <w:style w:type="paragraph" w:styleId="Aufzhlungszeichen4">
    <w:name w:val="List Bullet 4"/>
    <w:basedOn w:val="Standard"/>
    <w:uiPriority w:val="99"/>
    <w:semiHidden/>
    <w:rsid w:val="003A4950"/>
    <w:pPr>
      <w:numPr>
        <w:numId w:val="4"/>
      </w:numPr>
      <w:contextualSpacing/>
    </w:pPr>
  </w:style>
  <w:style w:type="paragraph" w:styleId="Aufzhlungszeichen5">
    <w:name w:val="List Bullet 5"/>
    <w:basedOn w:val="Standard"/>
    <w:uiPriority w:val="99"/>
    <w:semiHidden/>
    <w:rsid w:val="003A4950"/>
    <w:pPr>
      <w:numPr>
        <w:numId w:val="5"/>
      </w:numPr>
      <w:contextualSpacing/>
    </w:pPr>
  </w:style>
  <w:style w:type="paragraph" w:styleId="Beschriftung">
    <w:name w:val="caption"/>
    <w:basedOn w:val="Standard"/>
    <w:next w:val="Standard"/>
    <w:uiPriority w:val="35"/>
    <w:semiHidden/>
    <w:qFormat/>
    <w:rsid w:val="003A4950"/>
    <w:pPr>
      <w:spacing w:line="240" w:lineRule="auto"/>
    </w:pPr>
    <w:rPr>
      <w:b/>
      <w:bCs/>
      <w:color w:val="4F81BD" w:themeColor="accent1"/>
      <w:sz w:val="18"/>
      <w:szCs w:val="18"/>
    </w:rPr>
  </w:style>
  <w:style w:type="paragraph" w:styleId="Blocktext">
    <w:name w:val="Block Text"/>
    <w:basedOn w:val="Standard"/>
    <w:uiPriority w:val="99"/>
    <w:semiHidden/>
    <w:rsid w:val="003A495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Datum">
    <w:name w:val="Date"/>
    <w:basedOn w:val="Standard"/>
    <w:next w:val="Standard"/>
    <w:link w:val="DatumZchn"/>
    <w:uiPriority w:val="99"/>
    <w:semiHidden/>
    <w:rsid w:val="003A4950"/>
  </w:style>
  <w:style w:type="character" w:customStyle="1" w:styleId="DatumZchn">
    <w:name w:val="Datum Zchn"/>
    <w:basedOn w:val="Absatz-Standardschriftart"/>
    <w:link w:val="Datum"/>
    <w:uiPriority w:val="99"/>
    <w:semiHidden/>
    <w:rsid w:val="0094421A"/>
    <w:rPr>
      <w:rFonts w:ascii="Arial" w:hAnsi="Arial"/>
      <w:sz w:val="20"/>
    </w:rPr>
  </w:style>
  <w:style w:type="paragraph" w:styleId="Dokumentstruktur">
    <w:name w:val="Document Map"/>
    <w:basedOn w:val="Standard"/>
    <w:link w:val="DokumentstrukturZchn"/>
    <w:uiPriority w:val="99"/>
    <w:semiHidden/>
    <w:rsid w:val="003A4950"/>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94421A"/>
    <w:rPr>
      <w:rFonts w:ascii="Tahoma" w:hAnsi="Tahoma" w:cs="Tahoma"/>
      <w:sz w:val="16"/>
      <w:szCs w:val="16"/>
    </w:rPr>
  </w:style>
  <w:style w:type="paragraph" w:styleId="E-Mail-Signatur">
    <w:name w:val="E-mail Signature"/>
    <w:basedOn w:val="Standard"/>
    <w:link w:val="E-Mail-SignaturZchn"/>
    <w:uiPriority w:val="99"/>
    <w:semiHidden/>
    <w:rsid w:val="003A4950"/>
    <w:pPr>
      <w:spacing w:after="0" w:line="240" w:lineRule="auto"/>
    </w:pPr>
  </w:style>
  <w:style w:type="character" w:customStyle="1" w:styleId="E-Mail-SignaturZchn">
    <w:name w:val="E-Mail-Signatur Zchn"/>
    <w:basedOn w:val="Absatz-Standardschriftart"/>
    <w:link w:val="E-Mail-Signatur"/>
    <w:uiPriority w:val="99"/>
    <w:semiHidden/>
    <w:rsid w:val="0094421A"/>
    <w:rPr>
      <w:rFonts w:ascii="Arial" w:hAnsi="Arial"/>
      <w:sz w:val="20"/>
    </w:rPr>
  </w:style>
  <w:style w:type="paragraph" w:styleId="Endnotentext">
    <w:name w:val="endnote text"/>
    <w:basedOn w:val="Standard"/>
    <w:link w:val="EndnotentextZchn"/>
    <w:uiPriority w:val="99"/>
    <w:semiHidden/>
    <w:rsid w:val="003A4950"/>
    <w:pPr>
      <w:spacing w:after="0" w:line="240" w:lineRule="auto"/>
    </w:pPr>
    <w:rPr>
      <w:szCs w:val="20"/>
    </w:rPr>
  </w:style>
  <w:style w:type="character" w:customStyle="1" w:styleId="EndnotentextZchn">
    <w:name w:val="Endnotentext Zchn"/>
    <w:basedOn w:val="Absatz-Standardschriftart"/>
    <w:link w:val="Endnotentext"/>
    <w:uiPriority w:val="99"/>
    <w:semiHidden/>
    <w:rsid w:val="0094421A"/>
    <w:rPr>
      <w:rFonts w:ascii="Arial" w:hAnsi="Arial"/>
      <w:sz w:val="20"/>
      <w:szCs w:val="20"/>
    </w:rPr>
  </w:style>
  <w:style w:type="paragraph" w:styleId="Fu-Endnotenberschrift">
    <w:name w:val="Note Heading"/>
    <w:basedOn w:val="Standard"/>
    <w:next w:val="Standard"/>
    <w:link w:val="Fu-EndnotenberschriftZchn"/>
    <w:uiPriority w:val="99"/>
    <w:semiHidden/>
    <w:rsid w:val="003A4950"/>
    <w:pPr>
      <w:spacing w:after="0" w:line="240" w:lineRule="auto"/>
    </w:pPr>
  </w:style>
  <w:style w:type="character" w:customStyle="1" w:styleId="Fu-EndnotenberschriftZchn">
    <w:name w:val="Fuß/-Endnotenüberschrift Zchn"/>
    <w:basedOn w:val="Absatz-Standardschriftart"/>
    <w:link w:val="Fu-Endnotenberschrift"/>
    <w:uiPriority w:val="99"/>
    <w:semiHidden/>
    <w:rsid w:val="0094421A"/>
    <w:rPr>
      <w:rFonts w:ascii="Arial" w:hAnsi="Arial"/>
      <w:sz w:val="20"/>
    </w:rPr>
  </w:style>
  <w:style w:type="paragraph" w:styleId="Funotentext">
    <w:name w:val="footnote text"/>
    <w:basedOn w:val="Standard"/>
    <w:link w:val="FunotentextZchn"/>
    <w:uiPriority w:val="99"/>
    <w:semiHidden/>
    <w:rsid w:val="003A4950"/>
    <w:pPr>
      <w:spacing w:after="0" w:line="240" w:lineRule="auto"/>
    </w:pPr>
    <w:rPr>
      <w:szCs w:val="20"/>
    </w:rPr>
  </w:style>
  <w:style w:type="character" w:customStyle="1" w:styleId="FunotentextZchn">
    <w:name w:val="Fußnotentext Zchn"/>
    <w:basedOn w:val="Absatz-Standardschriftart"/>
    <w:link w:val="Funotentext"/>
    <w:uiPriority w:val="99"/>
    <w:semiHidden/>
    <w:rsid w:val="0094421A"/>
    <w:rPr>
      <w:rFonts w:ascii="Arial" w:hAnsi="Arial"/>
      <w:sz w:val="20"/>
      <w:szCs w:val="20"/>
    </w:rPr>
  </w:style>
  <w:style w:type="paragraph" w:styleId="Gruformel">
    <w:name w:val="Closing"/>
    <w:basedOn w:val="Standard"/>
    <w:link w:val="GruformelZchn"/>
    <w:uiPriority w:val="99"/>
    <w:semiHidden/>
    <w:rsid w:val="003A4950"/>
    <w:pPr>
      <w:spacing w:after="0" w:line="240" w:lineRule="auto"/>
      <w:ind w:left="4252"/>
    </w:pPr>
  </w:style>
  <w:style w:type="character" w:customStyle="1" w:styleId="GruformelZchn">
    <w:name w:val="Grußformel Zchn"/>
    <w:basedOn w:val="Absatz-Standardschriftart"/>
    <w:link w:val="Gruformel"/>
    <w:uiPriority w:val="99"/>
    <w:semiHidden/>
    <w:rsid w:val="0094421A"/>
    <w:rPr>
      <w:rFonts w:ascii="Arial" w:hAnsi="Arial"/>
      <w:sz w:val="20"/>
    </w:rPr>
  </w:style>
  <w:style w:type="paragraph" w:styleId="HTMLAdresse">
    <w:name w:val="HTML Address"/>
    <w:basedOn w:val="Standard"/>
    <w:link w:val="HTMLAdresseZchn"/>
    <w:uiPriority w:val="99"/>
    <w:semiHidden/>
    <w:rsid w:val="003A4950"/>
    <w:pPr>
      <w:spacing w:after="0" w:line="240" w:lineRule="auto"/>
    </w:pPr>
    <w:rPr>
      <w:i/>
      <w:iCs/>
    </w:rPr>
  </w:style>
  <w:style w:type="character" w:customStyle="1" w:styleId="HTMLAdresseZchn">
    <w:name w:val="HTML Adresse Zchn"/>
    <w:basedOn w:val="Absatz-Standardschriftart"/>
    <w:link w:val="HTMLAdresse"/>
    <w:uiPriority w:val="99"/>
    <w:semiHidden/>
    <w:rsid w:val="0094421A"/>
    <w:rPr>
      <w:rFonts w:ascii="Arial" w:hAnsi="Arial"/>
      <w:i/>
      <w:iCs/>
      <w:sz w:val="20"/>
    </w:rPr>
  </w:style>
  <w:style w:type="paragraph" w:styleId="HTMLVorformatiert">
    <w:name w:val="HTML Preformatted"/>
    <w:basedOn w:val="Standard"/>
    <w:link w:val="HTMLVorformatiertZchn"/>
    <w:uiPriority w:val="99"/>
    <w:semiHidden/>
    <w:rsid w:val="003A4950"/>
    <w:pPr>
      <w:spacing w:after="0" w:line="240" w:lineRule="auto"/>
    </w:pPr>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94421A"/>
    <w:rPr>
      <w:rFonts w:ascii="Consolas" w:hAnsi="Consolas" w:cs="Consolas"/>
      <w:sz w:val="20"/>
      <w:szCs w:val="20"/>
    </w:rPr>
  </w:style>
  <w:style w:type="paragraph" w:styleId="Index1">
    <w:name w:val="index 1"/>
    <w:basedOn w:val="Standard"/>
    <w:next w:val="Standard"/>
    <w:autoRedefine/>
    <w:uiPriority w:val="99"/>
    <w:semiHidden/>
    <w:rsid w:val="003A4950"/>
    <w:pPr>
      <w:spacing w:after="0" w:line="240" w:lineRule="auto"/>
      <w:ind w:left="220" w:hanging="220"/>
    </w:pPr>
  </w:style>
  <w:style w:type="paragraph" w:styleId="Index2">
    <w:name w:val="index 2"/>
    <w:basedOn w:val="Standard"/>
    <w:next w:val="Standard"/>
    <w:autoRedefine/>
    <w:uiPriority w:val="99"/>
    <w:semiHidden/>
    <w:rsid w:val="003A4950"/>
    <w:pPr>
      <w:spacing w:after="0" w:line="240" w:lineRule="auto"/>
      <w:ind w:left="440" w:hanging="220"/>
    </w:pPr>
  </w:style>
  <w:style w:type="paragraph" w:styleId="Index3">
    <w:name w:val="index 3"/>
    <w:basedOn w:val="Standard"/>
    <w:next w:val="Standard"/>
    <w:autoRedefine/>
    <w:uiPriority w:val="99"/>
    <w:semiHidden/>
    <w:rsid w:val="003A4950"/>
    <w:pPr>
      <w:spacing w:after="0" w:line="240" w:lineRule="auto"/>
      <w:ind w:left="660" w:hanging="220"/>
    </w:pPr>
  </w:style>
  <w:style w:type="paragraph" w:styleId="Index4">
    <w:name w:val="index 4"/>
    <w:basedOn w:val="Standard"/>
    <w:next w:val="Standard"/>
    <w:autoRedefine/>
    <w:uiPriority w:val="99"/>
    <w:semiHidden/>
    <w:rsid w:val="003A4950"/>
    <w:pPr>
      <w:spacing w:after="0" w:line="240" w:lineRule="auto"/>
      <w:ind w:left="880" w:hanging="220"/>
    </w:pPr>
  </w:style>
  <w:style w:type="paragraph" w:styleId="Index5">
    <w:name w:val="index 5"/>
    <w:basedOn w:val="Standard"/>
    <w:next w:val="Standard"/>
    <w:autoRedefine/>
    <w:uiPriority w:val="99"/>
    <w:semiHidden/>
    <w:rsid w:val="003A4950"/>
    <w:pPr>
      <w:spacing w:after="0" w:line="240" w:lineRule="auto"/>
      <w:ind w:left="1100" w:hanging="220"/>
    </w:pPr>
  </w:style>
  <w:style w:type="paragraph" w:styleId="Index6">
    <w:name w:val="index 6"/>
    <w:basedOn w:val="Standard"/>
    <w:next w:val="Standard"/>
    <w:autoRedefine/>
    <w:uiPriority w:val="99"/>
    <w:semiHidden/>
    <w:rsid w:val="003A4950"/>
    <w:pPr>
      <w:spacing w:after="0" w:line="240" w:lineRule="auto"/>
      <w:ind w:left="1320" w:hanging="220"/>
    </w:pPr>
  </w:style>
  <w:style w:type="paragraph" w:styleId="Index7">
    <w:name w:val="index 7"/>
    <w:basedOn w:val="Standard"/>
    <w:next w:val="Standard"/>
    <w:autoRedefine/>
    <w:uiPriority w:val="99"/>
    <w:semiHidden/>
    <w:rsid w:val="003A4950"/>
    <w:pPr>
      <w:spacing w:after="0" w:line="240" w:lineRule="auto"/>
      <w:ind w:left="1540" w:hanging="220"/>
    </w:pPr>
  </w:style>
  <w:style w:type="paragraph" w:styleId="Index8">
    <w:name w:val="index 8"/>
    <w:basedOn w:val="Standard"/>
    <w:next w:val="Standard"/>
    <w:autoRedefine/>
    <w:uiPriority w:val="99"/>
    <w:semiHidden/>
    <w:rsid w:val="003A4950"/>
    <w:pPr>
      <w:spacing w:after="0" w:line="240" w:lineRule="auto"/>
      <w:ind w:left="1760" w:hanging="220"/>
    </w:pPr>
  </w:style>
  <w:style w:type="paragraph" w:styleId="Index9">
    <w:name w:val="index 9"/>
    <w:basedOn w:val="Standard"/>
    <w:next w:val="Standard"/>
    <w:autoRedefine/>
    <w:uiPriority w:val="99"/>
    <w:semiHidden/>
    <w:rsid w:val="003A4950"/>
    <w:pPr>
      <w:spacing w:after="0" w:line="240" w:lineRule="auto"/>
      <w:ind w:left="1980" w:hanging="220"/>
    </w:pPr>
  </w:style>
  <w:style w:type="paragraph" w:styleId="Indexberschrift">
    <w:name w:val="index heading"/>
    <w:basedOn w:val="Standard"/>
    <w:next w:val="Index1"/>
    <w:uiPriority w:val="99"/>
    <w:semiHidden/>
    <w:rsid w:val="003A4950"/>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semiHidden/>
    <w:rsid w:val="0094421A"/>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qFormat/>
    <w:rsid w:val="003A4950"/>
    <w:pPr>
      <w:outlineLvl w:val="9"/>
    </w:pPr>
  </w:style>
  <w:style w:type="paragraph" w:styleId="Kommentartext">
    <w:name w:val="annotation text"/>
    <w:basedOn w:val="Standard"/>
    <w:link w:val="KommentartextZchn"/>
    <w:uiPriority w:val="99"/>
    <w:semiHidden/>
    <w:rsid w:val="003A4950"/>
    <w:pPr>
      <w:spacing w:line="240" w:lineRule="auto"/>
    </w:pPr>
    <w:rPr>
      <w:szCs w:val="20"/>
    </w:rPr>
  </w:style>
  <w:style w:type="character" w:customStyle="1" w:styleId="KommentartextZchn">
    <w:name w:val="Kommentartext Zchn"/>
    <w:basedOn w:val="Absatz-Standardschriftart"/>
    <w:link w:val="Kommentartext"/>
    <w:uiPriority w:val="99"/>
    <w:semiHidden/>
    <w:rsid w:val="0094421A"/>
    <w:rPr>
      <w:rFonts w:ascii="Arial" w:hAnsi="Arial"/>
      <w:sz w:val="20"/>
      <w:szCs w:val="20"/>
    </w:rPr>
  </w:style>
  <w:style w:type="paragraph" w:styleId="Kommentarthema">
    <w:name w:val="annotation subject"/>
    <w:basedOn w:val="Kommentartext"/>
    <w:next w:val="Kommentartext"/>
    <w:link w:val="KommentarthemaZchn"/>
    <w:uiPriority w:val="99"/>
    <w:semiHidden/>
    <w:rsid w:val="003A4950"/>
    <w:rPr>
      <w:b/>
      <w:bCs/>
    </w:rPr>
  </w:style>
  <w:style w:type="character" w:customStyle="1" w:styleId="KommentarthemaZchn">
    <w:name w:val="Kommentarthema Zchn"/>
    <w:basedOn w:val="KommentartextZchn"/>
    <w:link w:val="Kommentarthema"/>
    <w:uiPriority w:val="99"/>
    <w:semiHidden/>
    <w:rsid w:val="0094421A"/>
    <w:rPr>
      <w:rFonts w:ascii="Arial" w:hAnsi="Arial"/>
      <w:b/>
      <w:bCs/>
      <w:sz w:val="20"/>
      <w:szCs w:val="20"/>
    </w:rPr>
  </w:style>
  <w:style w:type="paragraph" w:styleId="Liste">
    <w:name w:val="List"/>
    <w:basedOn w:val="Standard"/>
    <w:uiPriority w:val="99"/>
    <w:semiHidden/>
    <w:rsid w:val="003A4950"/>
    <w:pPr>
      <w:ind w:left="283" w:hanging="283"/>
      <w:contextualSpacing/>
    </w:pPr>
  </w:style>
  <w:style w:type="paragraph" w:styleId="Liste2">
    <w:name w:val="List 2"/>
    <w:basedOn w:val="Standard"/>
    <w:uiPriority w:val="99"/>
    <w:semiHidden/>
    <w:rsid w:val="003A4950"/>
    <w:pPr>
      <w:ind w:left="566" w:hanging="283"/>
      <w:contextualSpacing/>
    </w:pPr>
  </w:style>
  <w:style w:type="paragraph" w:styleId="Liste3">
    <w:name w:val="List 3"/>
    <w:basedOn w:val="Standard"/>
    <w:uiPriority w:val="99"/>
    <w:semiHidden/>
    <w:rsid w:val="003A4950"/>
    <w:pPr>
      <w:ind w:left="849" w:hanging="283"/>
      <w:contextualSpacing/>
    </w:pPr>
  </w:style>
  <w:style w:type="paragraph" w:styleId="Liste4">
    <w:name w:val="List 4"/>
    <w:basedOn w:val="Standard"/>
    <w:uiPriority w:val="99"/>
    <w:semiHidden/>
    <w:rsid w:val="003A4950"/>
    <w:pPr>
      <w:ind w:left="1132" w:hanging="283"/>
      <w:contextualSpacing/>
    </w:pPr>
  </w:style>
  <w:style w:type="paragraph" w:styleId="Liste5">
    <w:name w:val="List 5"/>
    <w:basedOn w:val="Standard"/>
    <w:uiPriority w:val="99"/>
    <w:semiHidden/>
    <w:rsid w:val="003A4950"/>
    <w:pPr>
      <w:ind w:left="1415" w:hanging="283"/>
      <w:contextualSpacing/>
    </w:pPr>
  </w:style>
  <w:style w:type="paragraph" w:styleId="Listenabsatz">
    <w:name w:val="List Paragraph"/>
    <w:basedOn w:val="Standard"/>
    <w:uiPriority w:val="34"/>
    <w:semiHidden/>
    <w:qFormat/>
    <w:rsid w:val="003A4950"/>
    <w:pPr>
      <w:ind w:left="720"/>
      <w:contextualSpacing/>
    </w:pPr>
  </w:style>
  <w:style w:type="paragraph" w:styleId="Listenfortsetzung">
    <w:name w:val="List Continue"/>
    <w:basedOn w:val="Standard"/>
    <w:uiPriority w:val="99"/>
    <w:semiHidden/>
    <w:rsid w:val="003A4950"/>
    <w:pPr>
      <w:spacing w:after="120"/>
      <w:ind w:left="283"/>
      <w:contextualSpacing/>
    </w:pPr>
  </w:style>
  <w:style w:type="paragraph" w:styleId="Listenfortsetzung2">
    <w:name w:val="List Continue 2"/>
    <w:basedOn w:val="Standard"/>
    <w:uiPriority w:val="99"/>
    <w:semiHidden/>
    <w:rsid w:val="003A4950"/>
    <w:pPr>
      <w:spacing w:after="120"/>
      <w:ind w:left="566"/>
      <w:contextualSpacing/>
    </w:pPr>
  </w:style>
  <w:style w:type="paragraph" w:styleId="Listenfortsetzung3">
    <w:name w:val="List Continue 3"/>
    <w:basedOn w:val="Standard"/>
    <w:uiPriority w:val="99"/>
    <w:semiHidden/>
    <w:rsid w:val="003A4950"/>
    <w:pPr>
      <w:spacing w:after="120"/>
      <w:ind w:left="849"/>
      <w:contextualSpacing/>
    </w:pPr>
  </w:style>
  <w:style w:type="paragraph" w:styleId="Listenfortsetzung4">
    <w:name w:val="List Continue 4"/>
    <w:basedOn w:val="Standard"/>
    <w:uiPriority w:val="99"/>
    <w:semiHidden/>
    <w:rsid w:val="003A4950"/>
    <w:pPr>
      <w:spacing w:after="120"/>
      <w:ind w:left="1132"/>
      <w:contextualSpacing/>
    </w:pPr>
  </w:style>
  <w:style w:type="paragraph" w:styleId="Listenfortsetzung5">
    <w:name w:val="List Continue 5"/>
    <w:basedOn w:val="Standard"/>
    <w:uiPriority w:val="99"/>
    <w:semiHidden/>
    <w:rsid w:val="003A4950"/>
    <w:pPr>
      <w:spacing w:after="120"/>
      <w:ind w:left="1415"/>
      <w:contextualSpacing/>
    </w:pPr>
  </w:style>
  <w:style w:type="paragraph" w:styleId="Listennummer">
    <w:name w:val="List Number"/>
    <w:basedOn w:val="Standard"/>
    <w:uiPriority w:val="99"/>
    <w:semiHidden/>
    <w:rsid w:val="003A4950"/>
    <w:pPr>
      <w:numPr>
        <w:numId w:val="6"/>
      </w:numPr>
      <w:contextualSpacing/>
    </w:pPr>
  </w:style>
  <w:style w:type="paragraph" w:styleId="Listennummer2">
    <w:name w:val="List Number 2"/>
    <w:basedOn w:val="Standard"/>
    <w:uiPriority w:val="99"/>
    <w:semiHidden/>
    <w:rsid w:val="003A4950"/>
    <w:pPr>
      <w:numPr>
        <w:numId w:val="7"/>
      </w:numPr>
      <w:contextualSpacing/>
    </w:pPr>
  </w:style>
  <w:style w:type="paragraph" w:styleId="Listennummer3">
    <w:name w:val="List Number 3"/>
    <w:basedOn w:val="Standard"/>
    <w:uiPriority w:val="99"/>
    <w:semiHidden/>
    <w:rsid w:val="003A4950"/>
    <w:pPr>
      <w:numPr>
        <w:numId w:val="8"/>
      </w:numPr>
      <w:contextualSpacing/>
    </w:pPr>
  </w:style>
  <w:style w:type="paragraph" w:styleId="Listennummer4">
    <w:name w:val="List Number 4"/>
    <w:basedOn w:val="Standard"/>
    <w:uiPriority w:val="99"/>
    <w:semiHidden/>
    <w:rsid w:val="003A4950"/>
    <w:pPr>
      <w:numPr>
        <w:numId w:val="9"/>
      </w:numPr>
      <w:contextualSpacing/>
    </w:pPr>
  </w:style>
  <w:style w:type="paragraph" w:styleId="Listennummer5">
    <w:name w:val="List Number 5"/>
    <w:basedOn w:val="Standard"/>
    <w:uiPriority w:val="99"/>
    <w:semiHidden/>
    <w:rsid w:val="003A4950"/>
    <w:pPr>
      <w:numPr>
        <w:numId w:val="10"/>
      </w:numPr>
      <w:contextualSpacing/>
    </w:pPr>
  </w:style>
  <w:style w:type="paragraph" w:styleId="Literaturverzeichnis">
    <w:name w:val="Bibliography"/>
    <w:basedOn w:val="Standard"/>
    <w:next w:val="Standard"/>
    <w:uiPriority w:val="37"/>
    <w:semiHidden/>
    <w:rsid w:val="003A4950"/>
  </w:style>
  <w:style w:type="paragraph" w:styleId="Makrotext">
    <w:name w:val="macro"/>
    <w:link w:val="MakrotextZchn"/>
    <w:uiPriority w:val="99"/>
    <w:semiHidden/>
    <w:rsid w:val="003A49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94421A"/>
    <w:rPr>
      <w:rFonts w:ascii="Consolas" w:hAnsi="Consolas" w:cs="Consolas"/>
      <w:sz w:val="20"/>
      <w:szCs w:val="20"/>
    </w:rPr>
  </w:style>
  <w:style w:type="paragraph" w:styleId="Nachrichtenkopf">
    <w:name w:val="Message Header"/>
    <w:basedOn w:val="Standard"/>
    <w:link w:val="NachrichtenkopfZchn"/>
    <w:uiPriority w:val="99"/>
    <w:semiHidden/>
    <w:rsid w:val="003A49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94421A"/>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rsid w:val="003A4950"/>
    <w:pPr>
      <w:spacing w:after="0"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94421A"/>
    <w:rPr>
      <w:rFonts w:ascii="Consolas" w:hAnsi="Consolas" w:cs="Consolas"/>
      <w:sz w:val="21"/>
      <w:szCs w:val="21"/>
    </w:rPr>
  </w:style>
  <w:style w:type="paragraph" w:styleId="Rechtsgrundlagenverzeichnis">
    <w:name w:val="table of authorities"/>
    <w:basedOn w:val="Standard"/>
    <w:next w:val="Standard"/>
    <w:uiPriority w:val="99"/>
    <w:semiHidden/>
    <w:rsid w:val="003A4950"/>
    <w:pPr>
      <w:spacing w:after="0"/>
      <w:ind w:left="220" w:hanging="220"/>
    </w:pPr>
  </w:style>
  <w:style w:type="paragraph" w:styleId="RGV-berschrift">
    <w:name w:val="toa heading"/>
    <w:basedOn w:val="Standard"/>
    <w:next w:val="Standard"/>
    <w:uiPriority w:val="99"/>
    <w:semiHidden/>
    <w:rsid w:val="003A4950"/>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rsid w:val="003A4950"/>
    <w:rPr>
      <w:rFonts w:ascii="Times New Roman" w:hAnsi="Times New Roman" w:cs="Times New Roman"/>
      <w:sz w:val="24"/>
      <w:szCs w:val="24"/>
    </w:rPr>
  </w:style>
  <w:style w:type="paragraph" w:styleId="Standardeinzug">
    <w:name w:val="Normal Indent"/>
    <w:basedOn w:val="Standard"/>
    <w:uiPriority w:val="99"/>
    <w:semiHidden/>
    <w:rsid w:val="003A4950"/>
    <w:pPr>
      <w:ind w:left="708"/>
    </w:pPr>
  </w:style>
  <w:style w:type="paragraph" w:styleId="Textkrper">
    <w:name w:val="Body Text"/>
    <w:basedOn w:val="Standard"/>
    <w:link w:val="TextkrperZchn"/>
    <w:uiPriority w:val="99"/>
    <w:semiHidden/>
    <w:rsid w:val="003A4950"/>
    <w:pPr>
      <w:spacing w:after="120"/>
    </w:pPr>
  </w:style>
  <w:style w:type="character" w:customStyle="1" w:styleId="TextkrperZchn">
    <w:name w:val="Textkörper Zchn"/>
    <w:basedOn w:val="Absatz-Standardschriftart"/>
    <w:link w:val="Textkrper"/>
    <w:uiPriority w:val="99"/>
    <w:semiHidden/>
    <w:rsid w:val="0094421A"/>
    <w:rPr>
      <w:rFonts w:ascii="Arial" w:hAnsi="Arial"/>
      <w:sz w:val="20"/>
    </w:rPr>
  </w:style>
  <w:style w:type="paragraph" w:styleId="Textkrper2">
    <w:name w:val="Body Text 2"/>
    <w:basedOn w:val="Standard"/>
    <w:link w:val="Textkrper2Zchn"/>
    <w:uiPriority w:val="99"/>
    <w:semiHidden/>
    <w:rsid w:val="003A4950"/>
    <w:pPr>
      <w:spacing w:after="120" w:line="480" w:lineRule="auto"/>
    </w:pPr>
  </w:style>
  <w:style w:type="character" w:customStyle="1" w:styleId="Textkrper2Zchn">
    <w:name w:val="Textkörper 2 Zchn"/>
    <w:basedOn w:val="Absatz-Standardschriftart"/>
    <w:link w:val="Textkrper2"/>
    <w:uiPriority w:val="99"/>
    <w:semiHidden/>
    <w:rsid w:val="0094421A"/>
    <w:rPr>
      <w:rFonts w:ascii="Arial" w:hAnsi="Arial"/>
      <w:sz w:val="20"/>
    </w:rPr>
  </w:style>
  <w:style w:type="paragraph" w:styleId="Textkrper3">
    <w:name w:val="Body Text 3"/>
    <w:basedOn w:val="Standard"/>
    <w:link w:val="Textkrper3Zchn"/>
    <w:uiPriority w:val="99"/>
    <w:semiHidden/>
    <w:rsid w:val="003A4950"/>
    <w:pPr>
      <w:spacing w:after="120"/>
    </w:pPr>
    <w:rPr>
      <w:sz w:val="16"/>
      <w:szCs w:val="16"/>
    </w:rPr>
  </w:style>
  <w:style w:type="character" w:customStyle="1" w:styleId="Textkrper3Zchn">
    <w:name w:val="Textkörper 3 Zchn"/>
    <w:basedOn w:val="Absatz-Standardschriftart"/>
    <w:link w:val="Textkrper3"/>
    <w:uiPriority w:val="99"/>
    <w:semiHidden/>
    <w:rsid w:val="0094421A"/>
    <w:rPr>
      <w:rFonts w:ascii="Arial" w:hAnsi="Arial"/>
      <w:sz w:val="16"/>
      <w:szCs w:val="16"/>
    </w:rPr>
  </w:style>
  <w:style w:type="paragraph" w:styleId="Textkrper-Einzug2">
    <w:name w:val="Body Text Indent 2"/>
    <w:basedOn w:val="Standard"/>
    <w:link w:val="Textkrper-Einzug2Zchn"/>
    <w:uiPriority w:val="99"/>
    <w:semiHidden/>
    <w:rsid w:val="003A4950"/>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94421A"/>
    <w:rPr>
      <w:rFonts w:ascii="Arial" w:hAnsi="Arial"/>
      <w:sz w:val="20"/>
    </w:rPr>
  </w:style>
  <w:style w:type="paragraph" w:styleId="Textkrper-Einzug3">
    <w:name w:val="Body Text Indent 3"/>
    <w:basedOn w:val="Standard"/>
    <w:link w:val="Textkrper-Einzug3Zchn"/>
    <w:uiPriority w:val="99"/>
    <w:semiHidden/>
    <w:rsid w:val="003A4950"/>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94421A"/>
    <w:rPr>
      <w:rFonts w:ascii="Arial" w:hAnsi="Arial"/>
      <w:sz w:val="16"/>
      <w:szCs w:val="16"/>
    </w:rPr>
  </w:style>
  <w:style w:type="paragraph" w:styleId="Textkrper-Erstzeileneinzug">
    <w:name w:val="Body Text First Indent"/>
    <w:basedOn w:val="Textkrper"/>
    <w:link w:val="Textkrper-ErstzeileneinzugZchn"/>
    <w:uiPriority w:val="99"/>
    <w:semiHidden/>
    <w:rsid w:val="003A4950"/>
    <w:pPr>
      <w:spacing w:after="200"/>
      <w:ind w:firstLine="360"/>
    </w:pPr>
  </w:style>
  <w:style w:type="character" w:customStyle="1" w:styleId="Textkrper-ErstzeileneinzugZchn">
    <w:name w:val="Textkörper-Erstzeileneinzug Zchn"/>
    <w:basedOn w:val="TextkrperZchn"/>
    <w:link w:val="Textkrper-Erstzeileneinzug"/>
    <w:uiPriority w:val="99"/>
    <w:semiHidden/>
    <w:rsid w:val="0094421A"/>
    <w:rPr>
      <w:rFonts w:ascii="Arial" w:hAnsi="Arial"/>
      <w:sz w:val="20"/>
    </w:rPr>
  </w:style>
  <w:style w:type="paragraph" w:styleId="Textkrper-Zeileneinzug">
    <w:name w:val="Body Text Indent"/>
    <w:basedOn w:val="Standard"/>
    <w:link w:val="Textkrper-ZeileneinzugZchn"/>
    <w:uiPriority w:val="99"/>
    <w:semiHidden/>
    <w:rsid w:val="003A4950"/>
    <w:pPr>
      <w:spacing w:after="120"/>
      <w:ind w:left="283"/>
    </w:pPr>
  </w:style>
  <w:style w:type="character" w:customStyle="1" w:styleId="Textkrper-ZeileneinzugZchn">
    <w:name w:val="Textkörper-Zeileneinzug Zchn"/>
    <w:basedOn w:val="Absatz-Standardschriftart"/>
    <w:link w:val="Textkrper-Zeileneinzug"/>
    <w:uiPriority w:val="99"/>
    <w:semiHidden/>
    <w:rsid w:val="0094421A"/>
    <w:rPr>
      <w:rFonts w:ascii="Arial" w:hAnsi="Arial"/>
      <w:sz w:val="20"/>
    </w:rPr>
  </w:style>
  <w:style w:type="paragraph" w:styleId="Textkrper-Erstzeileneinzug2">
    <w:name w:val="Body Text First Indent 2"/>
    <w:basedOn w:val="Textkrper-Zeileneinzug"/>
    <w:link w:val="Textkrper-Erstzeileneinzug2Zchn"/>
    <w:uiPriority w:val="99"/>
    <w:semiHidden/>
    <w:rsid w:val="003A4950"/>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94421A"/>
    <w:rPr>
      <w:rFonts w:ascii="Arial" w:hAnsi="Arial"/>
      <w:sz w:val="20"/>
    </w:rPr>
  </w:style>
  <w:style w:type="character" w:customStyle="1" w:styleId="berschrift2Zchn">
    <w:name w:val="Überschrift 2 Zchn"/>
    <w:basedOn w:val="Absatz-Standardschriftart"/>
    <w:link w:val="berschrift2"/>
    <w:uiPriority w:val="9"/>
    <w:semiHidden/>
    <w:rsid w:val="0094421A"/>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94421A"/>
    <w:rPr>
      <w:rFonts w:asciiTheme="majorHAnsi" w:eastAsiaTheme="majorEastAsia" w:hAnsiTheme="majorHAnsi" w:cstheme="majorBidi"/>
      <w:b/>
      <w:bCs/>
      <w:color w:val="4F81BD" w:themeColor="accent1"/>
      <w:sz w:val="20"/>
    </w:rPr>
  </w:style>
  <w:style w:type="character" w:customStyle="1" w:styleId="berschrift4Zchn">
    <w:name w:val="Überschrift 4 Zchn"/>
    <w:basedOn w:val="Absatz-Standardschriftart"/>
    <w:link w:val="berschrift4"/>
    <w:uiPriority w:val="9"/>
    <w:semiHidden/>
    <w:rsid w:val="009442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9442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9442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9442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9442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94421A"/>
    <w:rPr>
      <w:rFonts w:asciiTheme="majorHAnsi" w:eastAsiaTheme="majorEastAsia" w:hAnsiTheme="majorHAnsi" w:cstheme="majorBidi"/>
      <w:i/>
      <w:iCs/>
      <w:color w:val="404040" w:themeColor="text1" w:themeTint="BF"/>
      <w:sz w:val="20"/>
      <w:szCs w:val="20"/>
    </w:rPr>
  </w:style>
  <w:style w:type="paragraph" w:styleId="Umschlagabsenderadresse">
    <w:name w:val="envelope return"/>
    <w:basedOn w:val="Standard"/>
    <w:uiPriority w:val="99"/>
    <w:semiHidden/>
    <w:rsid w:val="003A4950"/>
    <w:pPr>
      <w:spacing w:after="0" w:line="240" w:lineRule="auto"/>
    </w:pPr>
    <w:rPr>
      <w:rFonts w:asciiTheme="majorHAnsi" w:eastAsiaTheme="majorEastAsia" w:hAnsiTheme="majorHAnsi" w:cstheme="majorBidi"/>
      <w:szCs w:val="20"/>
    </w:rPr>
  </w:style>
  <w:style w:type="paragraph" w:styleId="Umschlagadresse">
    <w:name w:val="envelope address"/>
    <w:basedOn w:val="Standard"/>
    <w:uiPriority w:val="99"/>
    <w:semiHidden/>
    <w:rsid w:val="003A4950"/>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rsid w:val="003A4950"/>
    <w:pPr>
      <w:spacing w:after="0" w:line="240" w:lineRule="auto"/>
      <w:ind w:left="4252"/>
    </w:pPr>
  </w:style>
  <w:style w:type="character" w:customStyle="1" w:styleId="UnterschriftZchn">
    <w:name w:val="Unterschrift Zchn"/>
    <w:basedOn w:val="Absatz-Standardschriftart"/>
    <w:link w:val="Unterschrift"/>
    <w:uiPriority w:val="99"/>
    <w:semiHidden/>
    <w:rsid w:val="0094421A"/>
    <w:rPr>
      <w:rFonts w:ascii="Arial" w:hAnsi="Arial"/>
      <w:sz w:val="20"/>
    </w:rPr>
  </w:style>
  <w:style w:type="paragraph" w:styleId="Verzeichnis1">
    <w:name w:val="toc 1"/>
    <w:basedOn w:val="Standard"/>
    <w:next w:val="Standard"/>
    <w:autoRedefine/>
    <w:uiPriority w:val="39"/>
    <w:semiHidden/>
    <w:rsid w:val="003A4950"/>
    <w:pPr>
      <w:spacing w:after="100"/>
    </w:pPr>
  </w:style>
  <w:style w:type="paragraph" w:styleId="Verzeichnis2">
    <w:name w:val="toc 2"/>
    <w:basedOn w:val="Standard"/>
    <w:next w:val="Standard"/>
    <w:autoRedefine/>
    <w:uiPriority w:val="39"/>
    <w:semiHidden/>
    <w:rsid w:val="003A4950"/>
    <w:pPr>
      <w:spacing w:after="100"/>
      <w:ind w:left="220"/>
    </w:pPr>
  </w:style>
  <w:style w:type="paragraph" w:styleId="Verzeichnis3">
    <w:name w:val="toc 3"/>
    <w:basedOn w:val="Standard"/>
    <w:next w:val="Standard"/>
    <w:autoRedefine/>
    <w:uiPriority w:val="39"/>
    <w:semiHidden/>
    <w:rsid w:val="003A4950"/>
    <w:pPr>
      <w:spacing w:after="100"/>
      <w:ind w:left="440"/>
    </w:pPr>
  </w:style>
  <w:style w:type="paragraph" w:styleId="Verzeichnis4">
    <w:name w:val="toc 4"/>
    <w:basedOn w:val="Standard"/>
    <w:next w:val="Standard"/>
    <w:autoRedefine/>
    <w:uiPriority w:val="39"/>
    <w:semiHidden/>
    <w:rsid w:val="003A4950"/>
    <w:pPr>
      <w:spacing w:after="100"/>
      <w:ind w:left="660"/>
    </w:pPr>
  </w:style>
  <w:style w:type="paragraph" w:styleId="Verzeichnis5">
    <w:name w:val="toc 5"/>
    <w:basedOn w:val="Standard"/>
    <w:next w:val="Standard"/>
    <w:autoRedefine/>
    <w:uiPriority w:val="39"/>
    <w:semiHidden/>
    <w:rsid w:val="003A4950"/>
    <w:pPr>
      <w:spacing w:after="100"/>
      <w:ind w:left="880"/>
    </w:pPr>
  </w:style>
  <w:style w:type="paragraph" w:styleId="Verzeichnis6">
    <w:name w:val="toc 6"/>
    <w:basedOn w:val="Standard"/>
    <w:next w:val="Standard"/>
    <w:autoRedefine/>
    <w:uiPriority w:val="39"/>
    <w:semiHidden/>
    <w:rsid w:val="003A4950"/>
    <w:pPr>
      <w:spacing w:after="100"/>
      <w:ind w:left="1100"/>
    </w:pPr>
  </w:style>
  <w:style w:type="paragraph" w:styleId="Verzeichnis7">
    <w:name w:val="toc 7"/>
    <w:basedOn w:val="Standard"/>
    <w:next w:val="Standard"/>
    <w:autoRedefine/>
    <w:uiPriority w:val="39"/>
    <w:semiHidden/>
    <w:rsid w:val="003A4950"/>
    <w:pPr>
      <w:spacing w:after="100"/>
      <w:ind w:left="1320"/>
    </w:pPr>
  </w:style>
  <w:style w:type="paragraph" w:styleId="Verzeichnis8">
    <w:name w:val="toc 8"/>
    <w:basedOn w:val="Standard"/>
    <w:next w:val="Standard"/>
    <w:autoRedefine/>
    <w:uiPriority w:val="39"/>
    <w:semiHidden/>
    <w:rsid w:val="003A4950"/>
    <w:pPr>
      <w:spacing w:after="100"/>
      <w:ind w:left="1540"/>
    </w:pPr>
  </w:style>
  <w:style w:type="paragraph" w:styleId="Verzeichnis9">
    <w:name w:val="toc 9"/>
    <w:basedOn w:val="Standard"/>
    <w:next w:val="Standard"/>
    <w:autoRedefine/>
    <w:uiPriority w:val="39"/>
    <w:semiHidden/>
    <w:rsid w:val="003A4950"/>
    <w:pPr>
      <w:spacing w:after="100"/>
      <w:ind w:left="1760"/>
    </w:pPr>
  </w:style>
  <w:style w:type="paragraph" w:customStyle="1" w:styleId="Absenderzeile">
    <w:name w:val="Absenderzeile"/>
    <w:basedOn w:val="Standard"/>
    <w:link w:val="AbsenderzeileZchn"/>
    <w:autoRedefine/>
    <w:semiHidden/>
    <w:rsid w:val="000C4F2D"/>
    <w:rPr>
      <w:sz w:val="14"/>
    </w:rPr>
  </w:style>
  <w:style w:type="paragraph" w:customStyle="1" w:styleId="Empfnger">
    <w:name w:val="Empfänger"/>
    <w:basedOn w:val="Standard"/>
    <w:next w:val="Standard"/>
    <w:link w:val="EmpfngerZchn"/>
    <w:uiPriority w:val="2"/>
    <w:rsid w:val="007F5A65"/>
    <w:rPr>
      <w:noProof/>
    </w:rPr>
  </w:style>
  <w:style w:type="character" w:customStyle="1" w:styleId="AbsenderzeileZchn">
    <w:name w:val="Absenderzeile Zchn"/>
    <w:basedOn w:val="Absatz-Standardschriftart"/>
    <w:link w:val="Absenderzeile"/>
    <w:semiHidden/>
    <w:rsid w:val="0094421A"/>
    <w:rPr>
      <w:rFonts w:ascii="Arial" w:hAnsi="Arial"/>
      <w:sz w:val="14"/>
    </w:rPr>
  </w:style>
  <w:style w:type="paragraph" w:customStyle="1" w:styleId="DatumSchreiben">
    <w:name w:val="Datum Schreiben"/>
    <w:basedOn w:val="Standard"/>
    <w:next w:val="berschrift"/>
    <w:link w:val="DatumSchreibenZchn"/>
    <w:uiPriority w:val="3"/>
    <w:qFormat/>
    <w:rsid w:val="00B21E54"/>
    <w:pPr>
      <w:spacing w:after="120"/>
    </w:pPr>
  </w:style>
  <w:style w:type="character" w:customStyle="1" w:styleId="EmpfngerZchn">
    <w:name w:val="Empfänger Zchn"/>
    <w:basedOn w:val="Absatz-Standardschriftart"/>
    <w:link w:val="Empfnger"/>
    <w:uiPriority w:val="2"/>
    <w:rsid w:val="009F23DC"/>
    <w:rPr>
      <w:rFonts w:ascii="Arial" w:hAnsi="Arial"/>
      <w:noProof/>
      <w:sz w:val="20"/>
    </w:rPr>
  </w:style>
  <w:style w:type="paragraph" w:customStyle="1" w:styleId="Kontakt">
    <w:name w:val="Kontakt"/>
    <w:basedOn w:val="Standard"/>
    <w:next w:val="Standard"/>
    <w:link w:val="KontaktZchn"/>
    <w:autoRedefine/>
    <w:uiPriority w:val="4"/>
    <w:rsid w:val="00F52133"/>
    <w:pPr>
      <w:spacing w:after="180" w:line="180" w:lineRule="exact"/>
    </w:pPr>
    <w:rPr>
      <w:sz w:val="14"/>
    </w:rPr>
  </w:style>
  <w:style w:type="character" w:customStyle="1" w:styleId="KontaktZchn">
    <w:name w:val="Kontakt Zchn"/>
    <w:basedOn w:val="Absatz-Standardschriftart"/>
    <w:link w:val="Kontakt"/>
    <w:uiPriority w:val="4"/>
    <w:rsid w:val="009F23DC"/>
    <w:rPr>
      <w:rFonts w:ascii="Arial" w:hAnsi="Arial"/>
      <w:sz w:val="14"/>
    </w:rPr>
  </w:style>
  <w:style w:type="character" w:styleId="Platzhaltertext">
    <w:name w:val="Placeholder Text"/>
    <w:basedOn w:val="Absatz-Standardschriftart"/>
    <w:uiPriority w:val="99"/>
    <w:semiHidden/>
    <w:rsid w:val="00BF57BB"/>
    <w:rPr>
      <w:color w:val="808080"/>
    </w:rPr>
  </w:style>
  <w:style w:type="paragraph" w:customStyle="1" w:styleId="Standard1">
    <w:name w:val="Standard1"/>
    <w:basedOn w:val="DatumSchreiben"/>
    <w:link w:val="StandardZchn"/>
    <w:semiHidden/>
    <w:rsid w:val="0023548B"/>
    <w:rPr>
      <w:i/>
      <w:iCs/>
      <w:noProof/>
      <w:color w:val="808080" w:themeColor="text1" w:themeTint="7F"/>
      <w:lang w:eastAsia="de-DE"/>
    </w:rPr>
  </w:style>
  <w:style w:type="paragraph" w:customStyle="1" w:styleId="Standard2">
    <w:name w:val="Standard2"/>
    <w:basedOn w:val="DatumSchreiben"/>
    <w:link w:val="StandardZchn1"/>
    <w:semiHidden/>
    <w:rsid w:val="0023548B"/>
  </w:style>
  <w:style w:type="character" w:customStyle="1" w:styleId="DatumSchreibenZchn">
    <w:name w:val="Datum Schreiben Zchn"/>
    <w:basedOn w:val="Absatz-Standardschriftart"/>
    <w:link w:val="DatumSchreiben"/>
    <w:uiPriority w:val="3"/>
    <w:rsid w:val="00B21E54"/>
    <w:rPr>
      <w:rFonts w:ascii="Arial" w:hAnsi="Arial"/>
      <w:sz w:val="20"/>
    </w:rPr>
  </w:style>
  <w:style w:type="character" w:customStyle="1" w:styleId="StandardZchn">
    <w:name w:val="Standard Zchn"/>
    <w:basedOn w:val="DatumSchreibenZchn"/>
    <w:link w:val="Standard1"/>
    <w:semiHidden/>
    <w:rsid w:val="0094421A"/>
    <w:rPr>
      <w:rFonts w:ascii="Arial" w:hAnsi="Arial"/>
      <w:i/>
      <w:iCs/>
      <w:noProof/>
      <w:color w:val="808080" w:themeColor="text1" w:themeTint="7F"/>
      <w:sz w:val="20"/>
      <w:lang w:eastAsia="de-DE"/>
    </w:rPr>
  </w:style>
  <w:style w:type="character" w:customStyle="1" w:styleId="StandardZchn1">
    <w:name w:val="Standard Zchn1"/>
    <w:basedOn w:val="DatumSchreibenZchn"/>
    <w:link w:val="Standard2"/>
    <w:semiHidden/>
    <w:rsid w:val="0094421A"/>
    <w:rPr>
      <w:rFonts w:ascii="Arial" w:hAnsi="Arial"/>
      <w:sz w:val="20"/>
    </w:rPr>
  </w:style>
  <w:style w:type="paragraph" w:customStyle="1" w:styleId="Briefdatum">
    <w:name w:val="Briefdatum"/>
    <w:basedOn w:val="Standard"/>
    <w:next w:val="Standard"/>
    <w:link w:val="BriefdatumZchn"/>
    <w:autoRedefine/>
    <w:semiHidden/>
    <w:rsid w:val="00786804"/>
    <w:pPr>
      <w:spacing w:after="0"/>
    </w:pPr>
  </w:style>
  <w:style w:type="character" w:customStyle="1" w:styleId="BriefdatumZchn">
    <w:name w:val="Briefdatum Zchn"/>
    <w:basedOn w:val="Absatz-Standardschriftart"/>
    <w:link w:val="Briefdatum"/>
    <w:semiHidden/>
    <w:rsid w:val="0094421A"/>
    <w:rPr>
      <w:rFonts w:ascii="Arial" w:hAnsi="Arial"/>
      <w:sz w:val="20"/>
    </w:rPr>
  </w:style>
  <w:style w:type="paragraph" w:customStyle="1" w:styleId="Hauptberschrift">
    <w:name w:val="Hauptüberschrift"/>
    <w:basedOn w:val="Standard"/>
    <w:next w:val="Standard"/>
    <w:link w:val="HauptberschriftZchn"/>
    <w:autoRedefine/>
    <w:uiPriority w:val="1"/>
    <w:rsid w:val="00523C9A"/>
    <w:rPr>
      <w:b/>
    </w:rPr>
  </w:style>
  <w:style w:type="paragraph" w:customStyle="1" w:styleId="berschrift">
    <w:name w:val="Überschrift"/>
    <w:basedOn w:val="Hauptberschrift"/>
    <w:next w:val="Unterberschrift"/>
    <w:qFormat/>
    <w:rsid w:val="00B21E54"/>
    <w:pPr>
      <w:spacing w:after="120"/>
    </w:pPr>
    <w:rPr>
      <w:sz w:val="24"/>
    </w:rPr>
  </w:style>
  <w:style w:type="character" w:customStyle="1" w:styleId="HauptberschriftZchn">
    <w:name w:val="Hauptüberschrift Zchn"/>
    <w:basedOn w:val="Absatz-Standardschriftart"/>
    <w:link w:val="Hauptberschrift"/>
    <w:uiPriority w:val="1"/>
    <w:rsid w:val="009F23DC"/>
    <w:rPr>
      <w:rFonts w:ascii="Arial" w:hAnsi="Arial"/>
      <w:b/>
      <w:sz w:val="20"/>
    </w:rPr>
  </w:style>
  <w:style w:type="paragraph" w:customStyle="1" w:styleId="Unterberschrift">
    <w:name w:val="Unterüberschrift"/>
    <w:basedOn w:val="berschrift"/>
    <w:next w:val="Standard"/>
    <w:qFormat/>
    <w:rsid w:val="00B21E54"/>
    <w:pPr>
      <w:spacing w:after="360"/>
    </w:pPr>
    <w:rPr>
      <w:i/>
      <w:sz w:val="20"/>
    </w:rPr>
  </w:style>
  <w:style w:type="character" w:styleId="Hyperlink">
    <w:name w:val="Hyperlink"/>
    <w:basedOn w:val="Absatz-Standardschriftart"/>
    <w:uiPriority w:val="99"/>
    <w:semiHidden/>
    <w:rsid w:val="00D52364"/>
    <w:rPr>
      <w:color w:val="0000FF" w:themeColor="hyperlink"/>
      <w:u w:val="single"/>
    </w:rPr>
  </w:style>
  <w:style w:type="character" w:styleId="NichtaufgelsteErwhnung">
    <w:name w:val="Unresolved Mention"/>
    <w:basedOn w:val="Absatz-Standardschriftart"/>
    <w:uiPriority w:val="99"/>
    <w:semiHidden/>
    <w:unhideWhenUsed/>
    <w:rsid w:val="00D52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desamt@kamp-lintfort.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U:\zentraleVorlagen\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B582B0-AB62-4D0C-9C97-CC1FF57CC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150</Words>
  <Characters>951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Weierstahl, Calvin</dc:creator>
  <cp:lastModifiedBy>Weierstahl, Calvin</cp:lastModifiedBy>
  <cp:revision>2</cp:revision>
  <cp:lastPrinted>2013-09-24T13:24:00Z</cp:lastPrinted>
  <dcterms:created xsi:type="dcterms:W3CDTF">2026-09-08T08:11:00Z</dcterms:created>
  <dcterms:modified xsi:type="dcterms:W3CDTF">2026-09-08T08:31:00Z</dcterms:modified>
</cp:coreProperties>
</file>