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8546" w14:textId="77777777" w:rsidR="00ED5ECB" w:rsidRPr="009B770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40"/>
        </w:rPr>
      </w:pPr>
      <w:r w:rsidRPr="009B770B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31146198" wp14:editId="75F0C27B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078EA" w14:textId="77777777" w:rsidR="00ED5ECB" w:rsidRPr="009B770B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9B770B">
        <w:rPr>
          <w:rFonts w:ascii="Work Sans" w:hAnsi="Work Sans"/>
          <w:b/>
          <w:sz w:val="32"/>
          <w:szCs w:val="32"/>
        </w:rPr>
        <w:t>Pressedienst</w:t>
      </w:r>
    </w:p>
    <w:p w14:paraId="63EB8278" w14:textId="77777777" w:rsidR="00ED5ECB" w:rsidRPr="009B770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9B770B">
        <w:rPr>
          <w:rFonts w:ascii="Work Sans" w:hAnsi="Work Sans" w:cs="Arial"/>
          <w:sz w:val="19"/>
          <w:szCs w:val="19"/>
        </w:rPr>
        <w:t>Telefon: 0 60 31 / 83 - 1400</w:t>
      </w:r>
    </w:p>
    <w:p w14:paraId="5CF93126" w14:textId="77777777" w:rsidR="00ED5ECB" w:rsidRPr="009B770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9B770B">
        <w:rPr>
          <w:rFonts w:ascii="Work Sans" w:hAnsi="Work Sans" w:cs="Arial"/>
          <w:sz w:val="19"/>
          <w:szCs w:val="19"/>
        </w:rPr>
        <w:t>Telefax: 0 60 31 / 83 - 1414</w:t>
      </w:r>
    </w:p>
    <w:p w14:paraId="5EDF6CCC" w14:textId="77777777" w:rsidR="00ED5ECB" w:rsidRPr="009B770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9B770B">
        <w:rPr>
          <w:rFonts w:ascii="Work Sans" w:hAnsi="Work Sans" w:cs="Arial"/>
          <w:b/>
          <w:sz w:val="19"/>
          <w:szCs w:val="19"/>
        </w:rPr>
        <w:t>Internet</w:t>
      </w:r>
      <w:r w:rsidRPr="009B770B">
        <w:rPr>
          <w:rFonts w:ascii="Work Sans" w:hAnsi="Work Sans" w:cs="Arial"/>
          <w:sz w:val="19"/>
          <w:szCs w:val="19"/>
        </w:rPr>
        <w:t>: www.wetteraukreis.de</w:t>
      </w:r>
    </w:p>
    <w:p w14:paraId="3C5DC0D3" w14:textId="77777777" w:rsidR="00ED5ECB" w:rsidRPr="009B770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9B770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9B770B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73BB3C03" w14:textId="77777777" w:rsidR="00ED5ECB" w:rsidRPr="009B770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70FA255D" w14:textId="77777777" w:rsidR="00ED5ECB" w:rsidRPr="009B770B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47785EBD" w14:textId="77777777" w:rsidR="00ED5ECB" w:rsidRPr="009B770B" w:rsidRDefault="00ED5ECB" w:rsidP="00ED5ECB">
      <w:pPr>
        <w:ind w:right="-57"/>
        <w:rPr>
          <w:rFonts w:ascii="Work Sans" w:hAnsi="Work Sans"/>
          <w:szCs w:val="24"/>
          <w:lang w:val="it-IT"/>
        </w:rPr>
      </w:pPr>
    </w:p>
    <w:p w14:paraId="1F28CC5A" w14:textId="77777777" w:rsidR="00ED5ECB" w:rsidRPr="009B770B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B345B61" w14:textId="097CB667" w:rsidR="00ED5ECB" w:rsidRPr="009B770B" w:rsidRDefault="00ED5ECB" w:rsidP="006D6F8A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B770B">
        <w:rPr>
          <w:rFonts w:ascii="Work Sans" w:hAnsi="Work Sans"/>
          <w:sz w:val="28"/>
        </w:rPr>
        <w:t xml:space="preserve">vom </w:t>
      </w:r>
      <w:r w:rsidR="000457C3" w:rsidRPr="00C6478B">
        <w:rPr>
          <w:rFonts w:ascii="Work Sans" w:hAnsi="Work Sans"/>
          <w:sz w:val="28"/>
        </w:rPr>
        <w:fldChar w:fldCharType="begin"/>
      </w:r>
      <w:r w:rsidR="000457C3" w:rsidRPr="00C6478B">
        <w:rPr>
          <w:rFonts w:ascii="Work Sans" w:hAnsi="Work Sans"/>
          <w:sz w:val="28"/>
        </w:rPr>
        <w:instrText xml:space="preserve"> SAVEDATE  \@ "dd.MM.yyyy"  \* MERGEFORMAT </w:instrText>
      </w:r>
      <w:r w:rsidR="000457C3" w:rsidRPr="00C6478B">
        <w:rPr>
          <w:rFonts w:ascii="Work Sans" w:hAnsi="Work Sans"/>
          <w:sz w:val="28"/>
        </w:rPr>
        <w:fldChar w:fldCharType="separate"/>
      </w:r>
      <w:r w:rsidR="00BB6334">
        <w:rPr>
          <w:rFonts w:ascii="Work Sans" w:hAnsi="Work Sans"/>
          <w:noProof/>
          <w:sz w:val="28"/>
        </w:rPr>
        <w:t>15.10.2026</w:t>
      </w:r>
      <w:r w:rsidR="000457C3" w:rsidRPr="00C6478B">
        <w:rPr>
          <w:rFonts w:ascii="Work Sans" w:hAnsi="Work Sans"/>
          <w:sz w:val="28"/>
        </w:rPr>
        <w:fldChar w:fldCharType="end"/>
      </w:r>
    </w:p>
    <w:p w14:paraId="22A28B68" w14:textId="77777777" w:rsidR="00ED5ECB" w:rsidRPr="009B770B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50CACF4D" w14:textId="77777777" w:rsidR="009B770B" w:rsidRDefault="00746357" w:rsidP="00965D01">
      <w:pPr>
        <w:tabs>
          <w:tab w:val="left" w:pos="1913"/>
          <w:tab w:val="left" w:pos="7371"/>
          <w:tab w:val="left" w:pos="8434"/>
        </w:tabs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 xml:space="preserve">Kreisverwaltung </w:t>
      </w:r>
      <w:r w:rsidR="00947CB0">
        <w:rPr>
          <w:rFonts w:ascii="Work Sans" w:hAnsi="Work Sans" w:cs="Arial"/>
          <w:b/>
          <w:sz w:val="28"/>
          <w:szCs w:val="28"/>
          <w:u w:val="single"/>
        </w:rPr>
        <w:t>nur eingeschränkt erreichbar</w:t>
      </w:r>
    </w:p>
    <w:p w14:paraId="0F7F917F" w14:textId="77777777" w:rsidR="002B5414" w:rsidRPr="009B770B" w:rsidRDefault="002B5414" w:rsidP="00CE337D">
      <w:pPr>
        <w:tabs>
          <w:tab w:val="left" w:pos="1913"/>
          <w:tab w:val="left" w:pos="7371"/>
          <w:tab w:val="left" w:pos="8434"/>
        </w:tabs>
        <w:ind w:right="1135"/>
        <w:rPr>
          <w:rFonts w:ascii="Work Sans" w:hAnsi="Work Sans" w:cs="Arial"/>
          <w:b/>
          <w:sz w:val="28"/>
          <w:szCs w:val="28"/>
          <w:u w:val="single"/>
        </w:rPr>
      </w:pPr>
    </w:p>
    <w:p w14:paraId="2BFD646B" w14:textId="6E26FBDB" w:rsidR="00DD4084" w:rsidRDefault="00CE337D" w:rsidP="00DD4084">
      <w:pPr>
        <w:tabs>
          <w:tab w:val="left" w:pos="1913"/>
          <w:tab w:val="left" w:pos="8434"/>
        </w:tabs>
        <w:ind w:right="-57"/>
        <w:rPr>
          <w:rFonts w:ascii="Work Sans" w:hAnsi="Work Sans"/>
          <w:b/>
        </w:rPr>
      </w:pPr>
      <w:r w:rsidRPr="002A0936">
        <w:rPr>
          <w:rFonts w:ascii="Work Sans" w:hAnsi="Work Sans" w:cs="Arial"/>
        </w:rPr>
        <w:t>Wetteraukreis (pdw)</w:t>
      </w:r>
      <w:r w:rsidRPr="002A0936">
        <w:rPr>
          <w:rFonts w:ascii="Work Sans" w:hAnsi="Work Sans" w:cs="Arial"/>
          <w:b/>
        </w:rPr>
        <w:t xml:space="preserve"> </w:t>
      </w:r>
      <w:r w:rsidR="00DD4084" w:rsidRPr="00DD4084">
        <w:rPr>
          <w:rFonts w:ascii="Work Sans" w:hAnsi="Work Sans"/>
          <w:b/>
        </w:rPr>
        <w:t xml:space="preserve">Die </w:t>
      </w:r>
      <w:r w:rsidR="00DD4084">
        <w:rPr>
          <w:rFonts w:ascii="Work Sans" w:hAnsi="Work Sans"/>
          <w:b/>
        </w:rPr>
        <w:t xml:space="preserve">Dienststellen der </w:t>
      </w:r>
      <w:r w:rsidR="00947CB0">
        <w:rPr>
          <w:rFonts w:ascii="Work Sans" w:hAnsi="Work Sans"/>
          <w:b/>
        </w:rPr>
        <w:t xml:space="preserve">Wetterauer Kreisverwaltung </w:t>
      </w:r>
      <w:r w:rsidR="00CB1962">
        <w:rPr>
          <w:rFonts w:ascii="Work Sans" w:hAnsi="Work Sans"/>
          <w:b/>
        </w:rPr>
        <w:t>sind</w:t>
      </w:r>
      <w:r w:rsidR="00DD4084">
        <w:rPr>
          <w:rFonts w:ascii="Work Sans" w:hAnsi="Work Sans"/>
          <w:b/>
        </w:rPr>
        <w:t xml:space="preserve"> am </w:t>
      </w:r>
      <w:r w:rsidR="00C6478B">
        <w:rPr>
          <w:rFonts w:ascii="Work Sans" w:hAnsi="Work Sans"/>
          <w:b/>
        </w:rPr>
        <w:t xml:space="preserve">kommenden Montagvormittag, 19. Oktober 2026, aufgrund einer Personalversammlung </w:t>
      </w:r>
      <w:r w:rsidR="00CB1962">
        <w:rPr>
          <w:rFonts w:ascii="Work Sans" w:hAnsi="Work Sans"/>
          <w:b/>
        </w:rPr>
        <w:t xml:space="preserve">nur </w:t>
      </w:r>
      <w:r w:rsidR="00BB6334">
        <w:rPr>
          <w:rFonts w:ascii="Work Sans" w:hAnsi="Work Sans"/>
          <w:b/>
        </w:rPr>
        <w:t>bedingt</w:t>
      </w:r>
      <w:r w:rsidR="00CB1962">
        <w:rPr>
          <w:rFonts w:ascii="Work Sans" w:hAnsi="Work Sans"/>
          <w:b/>
        </w:rPr>
        <w:t xml:space="preserve"> erreichbar</w:t>
      </w:r>
      <w:r w:rsidR="00C6478B">
        <w:rPr>
          <w:rFonts w:ascii="Work Sans" w:hAnsi="Work Sans"/>
          <w:b/>
        </w:rPr>
        <w:t>.</w:t>
      </w:r>
    </w:p>
    <w:p w14:paraId="330227F3" w14:textId="77777777" w:rsidR="00DD4084" w:rsidRDefault="00DD4084" w:rsidP="00DD4084">
      <w:pPr>
        <w:tabs>
          <w:tab w:val="left" w:pos="1913"/>
          <w:tab w:val="left" w:pos="8434"/>
        </w:tabs>
        <w:ind w:right="-57"/>
        <w:rPr>
          <w:rFonts w:ascii="Work Sans" w:hAnsi="Work Sans"/>
          <w:b/>
        </w:rPr>
      </w:pPr>
    </w:p>
    <w:p w14:paraId="74C36F43" w14:textId="2832CD90" w:rsidR="00DD4084" w:rsidRDefault="00C6478B" w:rsidP="00DD4084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 xml:space="preserve">Bis zum frühen Mittag kann es zu </w:t>
      </w:r>
      <w:r w:rsidR="00DD4084">
        <w:rPr>
          <w:rFonts w:ascii="Work Sans" w:hAnsi="Work Sans"/>
        </w:rPr>
        <w:t>Einschränkungen im Kundenverkehr kommen</w:t>
      </w:r>
      <w:r>
        <w:rPr>
          <w:rFonts w:ascii="Work Sans" w:hAnsi="Work Sans"/>
        </w:rPr>
        <w:t>, am Nachmittag sind die Mitarbeiterinnen und Mitarbeiter wie gewohnt erreichbar.</w:t>
      </w:r>
      <w:r w:rsidR="00DD4084">
        <w:rPr>
          <w:rFonts w:ascii="Work Sans" w:hAnsi="Work Sans"/>
        </w:rPr>
        <w:t xml:space="preserve"> Bereits vereinbarte Termine sind davon nicht betroffen.</w:t>
      </w:r>
    </w:p>
    <w:p w14:paraId="08906351" w14:textId="77777777" w:rsidR="00DD4084" w:rsidRPr="00DD4084" w:rsidRDefault="00DD4084" w:rsidP="00DD4084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51207797" w14:textId="77777777" w:rsidR="00A43C24" w:rsidRDefault="00A43C24" w:rsidP="00DD4084">
      <w:pPr>
        <w:tabs>
          <w:tab w:val="left" w:pos="1913"/>
          <w:tab w:val="left" w:pos="8434"/>
        </w:tabs>
        <w:ind w:right="-57"/>
        <w:rPr>
          <w:rFonts w:ascii="Work Sans" w:hAnsi="Work Sans" w:cs="Arial"/>
          <w:szCs w:val="24"/>
        </w:rPr>
      </w:pPr>
    </w:p>
    <w:p w14:paraId="6598C6ED" w14:textId="77777777" w:rsidR="00DD4084" w:rsidRPr="00746357" w:rsidRDefault="00DD4084" w:rsidP="00DD4084">
      <w:pPr>
        <w:tabs>
          <w:tab w:val="right" w:pos="9582"/>
        </w:tabs>
        <w:rPr>
          <w:rFonts w:ascii="Work Sans" w:hAnsi="Work Sans" w:cs="Arial"/>
          <w:szCs w:val="24"/>
        </w:rPr>
      </w:pPr>
    </w:p>
    <w:sectPr w:rsidR="00DD4084" w:rsidRPr="00746357" w:rsidSect="003566CE">
      <w:headerReference w:type="default" r:id="rId7"/>
      <w:footerReference w:type="default" r:id="rId8"/>
      <w:footerReference w:type="first" r:id="rId9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6FFBB" w14:textId="77777777" w:rsidR="00746357" w:rsidRDefault="00746357">
      <w:r>
        <w:separator/>
      </w:r>
    </w:p>
  </w:endnote>
  <w:endnote w:type="continuationSeparator" w:id="0">
    <w:p w14:paraId="73FCF7BF" w14:textId="77777777" w:rsidR="00746357" w:rsidRDefault="0074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0369A" w14:textId="77777777" w:rsidR="004A7BC7" w:rsidRDefault="004A7BC7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A43C24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A43C24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9B770B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 w:rsidR="009B770B"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CF4F" w14:textId="05D1FDE0" w:rsidR="004A7BC7" w:rsidRPr="005F7AC8" w:rsidRDefault="004A7BC7">
    <w:pPr>
      <w:pStyle w:val="Fuzeile"/>
      <w:jc w:val="right"/>
      <w:rPr>
        <w:sz w:val="16"/>
        <w:szCs w:val="16"/>
      </w:rPr>
    </w:pP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IF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PAGE</w:instrText>
    </w:r>
    <w:r w:rsidRPr="005F7AC8">
      <w:rPr>
        <w:i/>
        <w:sz w:val="16"/>
        <w:szCs w:val="16"/>
      </w:rPr>
      <w:fldChar w:fldCharType="separate"/>
    </w:r>
    <w:r w:rsidR="00BB6334">
      <w:rPr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>&lt;&gt;</w:instrText>
    </w:r>
    <w:r w:rsidRPr="005F7AC8">
      <w:rPr>
        <w:i/>
        <w:sz w:val="16"/>
        <w:szCs w:val="16"/>
      </w:rPr>
      <w:fldChar w:fldCharType="begin"/>
    </w:r>
    <w:r w:rsidRPr="005F7AC8">
      <w:rPr>
        <w:rFonts w:ascii="ANZEIAAAAASA" w:hAnsi="ANZEIAAAAASA"/>
        <w:i/>
        <w:sz w:val="16"/>
        <w:szCs w:val="16"/>
      </w:rPr>
      <w:instrText>NUMPAGES</w:instrText>
    </w:r>
    <w:r w:rsidRPr="005F7AC8">
      <w:rPr>
        <w:i/>
        <w:sz w:val="16"/>
        <w:szCs w:val="16"/>
      </w:rPr>
      <w:fldChar w:fldCharType="separate"/>
    </w:r>
    <w:r w:rsidR="00BB6334">
      <w:rPr>
        <w:rFonts w:ascii="ANZEIAAAAASA" w:hAnsi="ANZEIAAAAASA"/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 xml:space="preserve">"- 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=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PAGE</w:instrText>
    </w:r>
    <w:r w:rsidRPr="005F7AC8">
      <w:rPr>
        <w:i/>
        <w:sz w:val="16"/>
        <w:szCs w:val="16"/>
      </w:rPr>
      <w:fldChar w:fldCharType="separate"/>
    </w:r>
    <w:r w:rsidR="00A43C24">
      <w:rPr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>+1</w:instrText>
    </w:r>
    <w:r w:rsidRPr="005F7AC8">
      <w:rPr>
        <w:i/>
        <w:sz w:val="16"/>
        <w:szCs w:val="16"/>
      </w:rPr>
      <w:fldChar w:fldCharType="separate"/>
    </w:r>
    <w:r w:rsidR="00A43C24">
      <w:rPr>
        <w:i/>
        <w:noProof/>
        <w:sz w:val="16"/>
        <w:szCs w:val="16"/>
      </w:rPr>
      <w:instrText>2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 xml:space="preserve"> -"</w:instrText>
    </w:r>
    <w:r w:rsidRPr="005F7AC8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1E6B7" w14:textId="77777777" w:rsidR="00746357" w:rsidRDefault="00746357">
      <w:r>
        <w:separator/>
      </w:r>
    </w:p>
  </w:footnote>
  <w:footnote w:type="continuationSeparator" w:id="0">
    <w:p w14:paraId="4E0CBF04" w14:textId="77777777" w:rsidR="00746357" w:rsidRDefault="0074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214F8" w14:textId="77777777" w:rsidR="004A7BC7" w:rsidRDefault="004A7BC7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A43C24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57"/>
    <w:rsid w:val="00002B73"/>
    <w:rsid w:val="00014C7D"/>
    <w:rsid w:val="0001556B"/>
    <w:rsid w:val="00021CA0"/>
    <w:rsid w:val="000457C3"/>
    <w:rsid w:val="00052941"/>
    <w:rsid w:val="00052AAD"/>
    <w:rsid w:val="000864B6"/>
    <w:rsid w:val="00094A1B"/>
    <w:rsid w:val="000B19FF"/>
    <w:rsid w:val="000E2358"/>
    <w:rsid w:val="001517F9"/>
    <w:rsid w:val="00154FB0"/>
    <w:rsid w:val="001937D7"/>
    <w:rsid w:val="001D4A4B"/>
    <w:rsid w:val="001E4392"/>
    <w:rsid w:val="001F07E4"/>
    <w:rsid w:val="00220DE9"/>
    <w:rsid w:val="00242F8B"/>
    <w:rsid w:val="002A0936"/>
    <w:rsid w:val="002B5414"/>
    <w:rsid w:val="00326B53"/>
    <w:rsid w:val="00326F92"/>
    <w:rsid w:val="003428E3"/>
    <w:rsid w:val="003566CE"/>
    <w:rsid w:val="00357548"/>
    <w:rsid w:val="0037231D"/>
    <w:rsid w:val="00381212"/>
    <w:rsid w:val="003A4D88"/>
    <w:rsid w:val="003C70B8"/>
    <w:rsid w:val="003D58C5"/>
    <w:rsid w:val="0040103E"/>
    <w:rsid w:val="004334A1"/>
    <w:rsid w:val="00445081"/>
    <w:rsid w:val="00460EE3"/>
    <w:rsid w:val="004651F0"/>
    <w:rsid w:val="0047062D"/>
    <w:rsid w:val="00493C9A"/>
    <w:rsid w:val="00496769"/>
    <w:rsid w:val="0049774B"/>
    <w:rsid w:val="004A7BC7"/>
    <w:rsid w:val="004D0F8D"/>
    <w:rsid w:val="004E0139"/>
    <w:rsid w:val="004E4421"/>
    <w:rsid w:val="004E6993"/>
    <w:rsid w:val="004F098A"/>
    <w:rsid w:val="00505CEE"/>
    <w:rsid w:val="00524E3D"/>
    <w:rsid w:val="005A475B"/>
    <w:rsid w:val="005A51F3"/>
    <w:rsid w:val="005E0212"/>
    <w:rsid w:val="005F7AC8"/>
    <w:rsid w:val="00610F72"/>
    <w:rsid w:val="006173B7"/>
    <w:rsid w:val="00625FE8"/>
    <w:rsid w:val="00633C80"/>
    <w:rsid w:val="006577D2"/>
    <w:rsid w:val="0066267D"/>
    <w:rsid w:val="0068741D"/>
    <w:rsid w:val="006957CC"/>
    <w:rsid w:val="006A1DC8"/>
    <w:rsid w:val="006A7BBB"/>
    <w:rsid w:val="006C10A3"/>
    <w:rsid w:val="006D4F47"/>
    <w:rsid w:val="006D6F8A"/>
    <w:rsid w:val="00704E81"/>
    <w:rsid w:val="007174E0"/>
    <w:rsid w:val="007339D0"/>
    <w:rsid w:val="00744810"/>
    <w:rsid w:val="00746357"/>
    <w:rsid w:val="00753E75"/>
    <w:rsid w:val="00766183"/>
    <w:rsid w:val="0077572D"/>
    <w:rsid w:val="007A097B"/>
    <w:rsid w:val="007A5CA5"/>
    <w:rsid w:val="007B6A16"/>
    <w:rsid w:val="00823A7C"/>
    <w:rsid w:val="008372AF"/>
    <w:rsid w:val="00864B5E"/>
    <w:rsid w:val="00867C10"/>
    <w:rsid w:val="008815E1"/>
    <w:rsid w:val="008B20FD"/>
    <w:rsid w:val="008C6A06"/>
    <w:rsid w:val="008D55DC"/>
    <w:rsid w:val="008E6AE1"/>
    <w:rsid w:val="009207E2"/>
    <w:rsid w:val="00921626"/>
    <w:rsid w:val="00927F3E"/>
    <w:rsid w:val="00931637"/>
    <w:rsid w:val="00932690"/>
    <w:rsid w:val="0093271F"/>
    <w:rsid w:val="00947CB0"/>
    <w:rsid w:val="00965D01"/>
    <w:rsid w:val="00977E84"/>
    <w:rsid w:val="009B770B"/>
    <w:rsid w:val="009C2B07"/>
    <w:rsid w:val="009D6592"/>
    <w:rsid w:val="009F5956"/>
    <w:rsid w:val="009F6726"/>
    <w:rsid w:val="009F7054"/>
    <w:rsid w:val="00A068BC"/>
    <w:rsid w:val="00A07644"/>
    <w:rsid w:val="00A1367F"/>
    <w:rsid w:val="00A31DBD"/>
    <w:rsid w:val="00A43C24"/>
    <w:rsid w:val="00A5580D"/>
    <w:rsid w:val="00A90919"/>
    <w:rsid w:val="00A95086"/>
    <w:rsid w:val="00A964B9"/>
    <w:rsid w:val="00AA2B0F"/>
    <w:rsid w:val="00AA5D9D"/>
    <w:rsid w:val="00AB60D8"/>
    <w:rsid w:val="00AD1732"/>
    <w:rsid w:val="00AF5FA3"/>
    <w:rsid w:val="00B15955"/>
    <w:rsid w:val="00B30477"/>
    <w:rsid w:val="00B31594"/>
    <w:rsid w:val="00B40A83"/>
    <w:rsid w:val="00B420AE"/>
    <w:rsid w:val="00B6533E"/>
    <w:rsid w:val="00B73676"/>
    <w:rsid w:val="00B92EE8"/>
    <w:rsid w:val="00B93ED0"/>
    <w:rsid w:val="00BB6334"/>
    <w:rsid w:val="00BB699C"/>
    <w:rsid w:val="00BC2F63"/>
    <w:rsid w:val="00BF65C6"/>
    <w:rsid w:val="00C227D9"/>
    <w:rsid w:val="00C232F2"/>
    <w:rsid w:val="00C33493"/>
    <w:rsid w:val="00C534D9"/>
    <w:rsid w:val="00C608A3"/>
    <w:rsid w:val="00C6478B"/>
    <w:rsid w:val="00C74E8F"/>
    <w:rsid w:val="00C84063"/>
    <w:rsid w:val="00C86351"/>
    <w:rsid w:val="00C9667F"/>
    <w:rsid w:val="00C96D6F"/>
    <w:rsid w:val="00CB1962"/>
    <w:rsid w:val="00CB47C9"/>
    <w:rsid w:val="00CC4D6D"/>
    <w:rsid w:val="00CC5366"/>
    <w:rsid w:val="00CC71DF"/>
    <w:rsid w:val="00CE0DB0"/>
    <w:rsid w:val="00CE337D"/>
    <w:rsid w:val="00D01C49"/>
    <w:rsid w:val="00D30745"/>
    <w:rsid w:val="00D411DD"/>
    <w:rsid w:val="00D45543"/>
    <w:rsid w:val="00D456DD"/>
    <w:rsid w:val="00D503B2"/>
    <w:rsid w:val="00D532EE"/>
    <w:rsid w:val="00DA67E7"/>
    <w:rsid w:val="00DB5D2D"/>
    <w:rsid w:val="00DC2469"/>
    <w:rsid w:val="00DD150B"/>
    <w:rsid w:val="00DD4084"/>
    <w:rsid w:val="00DD679D"/>
    <w:rsid w:val="00DF07CF"/>
    <w:rsid w:val="00E01BD0"/>
    <w:rsid w:val="00E25F74"/>
    <w:rsid w:val="00E30073"/>
    <w:rsid w:val="00E32B87"/>
    <w:rsid w:val="00E43417"/>
    <w:rsid w:val="00E626A1"/>
    <w:rsid w:val="00E63DC8"/>
    <w:rsid w:val="00E7031E"/>
    <w:rsid w:val="00E712D1"/>
    <w:rsid w:val="00E90333"/>
    <w:rsid w:val="00E906C8"/>
    <w:rsid w:val="00E95593"/>
    <w:rsid w:val="00EA43A0"/>
    <w:rsid w:val="00EB27C7"/>
    <w:rsid w:val="00EB3507"/>
    <w:rsid w:val="00EC1197"/>
    <w:rsid w:val="00EC6C4A"/>
    <w:rsid w:val="00ED5ECB"/>
    <w:rsid w:val="00F261C6"/>
    <w:rsid w:val="00F6326E"/>
    <w:rsid w:val="00FD54F6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AF302"/>
  <w15:docId w15:val="{FF6B6C40-70F1-4FFB-BEA5-029A7B73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CE337D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E337D"/>
    <w:rPr>
      <w:rFonts w:ascii="Arial" w:eastAsiaTheme="minorHAnsi" w:hAnsi="Arial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Fachdienst1_4\100201_POEA\1_4_Vorlagen\PRM_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PRM_1</Template>
  <TotalTime>0</TotalTime>
  <Pages>1</Pages>
  <Words>75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648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Bauer, Heike</dc:creator>
  <cp:lastModifiedBy>Jung, Manuela</cp:lastModifiedBy>
  <cp:revision>4</cp:revision>
  <cp:lastPrinted>2023-09-07T09:46:00Z</cp:lastPrinted>
  <dcterms:created xsi:type="dcterms:W3CDTF">2026-10-15T10:26:00Z</dcterms:created>
  <dcterms:modified xsi:type="dcterms:W3CDTF">2026-10-15T10:50:00Z</dcterms:modified>
</cp:coreProperties>
</file>