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163250FE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9423C9">
        <w:rPr>
          <w:rFonts w:ascii="Roboto" w:hAnsi="Roboto"/>
          <w:noProof/>
          <w:sz w:val="14"/>
          <w:szCs w:val="14"/>
        </w:rPr>
        <w:t>04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9423C9">
        <w:rPr>
          <w:rFonts w:ascii="Roboto" w:hAnsi="Roboto"/>
          <w:noProof/>
          <w:sz w:val="14"/>
          <w:szCs w:val="14"/>
        </w:rPr>
        <w:t xml:space="preserve">September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440B95C7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815A4F">
        <w:rPr>
          <w:rFonts w:ascii="Roboto" w:hAnsi="Roboto"/>
          <w:b/>
          <w:sz w:val="40"/>
          <w:szCs w:val="40"/>
        </w:rPr>
        <w:t xml:space="preserve">Sperrung </w:t>
      </w:r>
      <w:r w:rsidR="009423C9">
        <w:rPr>
          <w:rFonts w:ascii="Roboto" w:hAnsi="Roboto"/>
          <w:b/>
          <w:sz w:val="40"/>
          <w:szCs w:val="40"/>
        </w:rPr>
        <w:t>a</w:t>
      </w:r>
      <w:r w:rsidR="00815A4F">
        <w:rPr>
          <w:rFonts w:ascii="Roboto" w:hAnsi="Roboto"/>
          <w:b/>
          <w:sz w:val="40"/>
          <w:szCs w:val="40"/>
        </w:rPr>
        <w:t xml:space="preserve">m </w:t>
      </w:r>
      <w:proofErr w:type="spellStart"/>
      <w:r w:rsidR="00815A4F">
        <w:rPr>
          <w:rFonts w:ascii="Roboto" w:hAnsi="Roboto"/>
          <w:b/>
          <w:sz w:val="40"/>
          <w:szCs w:val="40"/>
        </w:rPr>
        <w:t>Rentbachtal</w:t>
      </w:r>
      <w:proofErr w:type="spellEnd"/>
    </w:p>
    <w:p w14:paraId="7F55721B" w14:textId="77777777" w:rsidR="00815A4F" w:rsidRDefault="00815A4F" w:rsidP="00815A4F">
      <w:pPr>
        <w:spacing w:line="360" w:lineRule="auto"/>
        <w:ind w:right="-1"/>
        <w:rPr>
          <w:rFonts w:ascii="Roboto" w:hAnsi="Roboto"/>
          <w:bCs/>
          <w:sz w:val="28"/>
          <w:szCs w:val="28"/>
        </w:rPr>
      </w:pPr>
    </w:p>
    <w:p w14:paraId="4DDC5036" w14:textId="626CB480" w:rsidR="00404693" w:rsidRDefault="00815A4F" w:rsidP="00815A4F">
      <w:pPr>
        <w:spacing w:line="360" w:lineRule="auto"/>
        <w:ind w:right="-1"/>
        <w:rPr>
          <w:rFonts w:ascii="Roboto" w:hAnsi="Roboto"/>
          <w:b/>
          <w:sz w:val="20"/>
          <w:szCs w:val="20"/>
        </w:rPr>
      </w:pPr>
      <w:r>
        <w:rPr>
          <w:rFonts w:ascii="Roboto" w:hAnsi="Roboto"/>
        </w:rPr>
        <w:t>An einem Abzweig des</w:t>
      </w:r>
      <w:r w:rsidR="006857F0" w:rsidRPr="006857F0">
        <w:rPr>
          <w:rFonts w:ascii="Roboto" w:hAnsi="Roboto"/>
        </w:rPr>
        <w:t xml:space="preserve"> </w:t>
      </w:r>
      <w:r w:rsidR="006857F0">
        <w:rPr>
          <w:rFonts w:ascii="Roboto" w:hAnsi="Roboto"/>
        </w:rPr>
        <w:t xml:space="preserve">Kronberger </w:t>
      </w:r>
      <w:r w:rsidR="006857F0" w:rsidRPr="006857F0">
        <w:rPr>
          <w:rFonts w:ascii="Roboto" w:hAnsi="Roboto"/>
        </w:rPr>
        <w:t>Philosophenweg</w:t>
      </w:r>
      <w:r>
        <w:rPr>
          <w:rFonts w:ascii="Roboto" w:hAnsi="Roboto"/>
        </w:rPr>
        <w:t xml:space="preserve">s in Richtung </w:t>
      </w:r>
      <w:proofErr w:type="spellStart"/>
      <w:r>
        <w:rPr>
          <w:rFonts w:ascii="Roboto" w:hAnsi="Roboto"/>
        </w:rPr>
        <w:t>Rentbach</w:t>
      </w:r>
      <w:proofErr w:type="spellEnd"/>
      <w:r w:rsidR="006857F0">
        <w:rPr>
          <w:rFonts w:ascii="Roboto" w:hAnsi="Roboto"/>
        </w:rPr>
        <w:t xml:space="preserve"> werden</w:t>
      </w:r>
      <w:r w:rsidR="006857F0" w:rsidRPr="006857F0">
        <w:rPr>
          <w:rFonts w:ascii="Roboto" w:hAnsi="Roboto"/>
        </w:rPr>
        <w:t xml:space="preserve"> vom 15.</w:t>
      </w:r>
      <w:r w:rsidR="006857F0">
        <w:rPr>
          <w:rFonts w:ascii="Roboto" w:hAnsi="Roboto"/>
        </w:rPr>
        <w:t xml:space="preserve"> September</w:t>
      </w:r>
      <w:r w:rsidR="006857F0" w:rsidRPr="006857F0">
        <w:rPr>
          <w:rFonts w:ascii="Roboto" w:hAnsi="Roboto"/>
        </w:rPr>
        <w:t xml:space="preserve"> bis voraussichtlich 18.</w:t>
      </w:r>
      <w:r w:rsidR="006857F0">
        <w:rPr>
          <w:rFonts w:ascii="Roboto" w:hAnsi="Roboto"/>
        </w:rPr>
        <w:t xml:space="preserve"> September</w:t>
      </w:r>
      <w:r w:rsidR="006857F0" w:rsidRPr="006857F0">
        <w:rPr>
          <w:rFonts w:ascii="Roboto" w:hAnsi="Roboto"/>
        </w:rPr>
        <w:t xml:space="preserve"> </w:t>
      </w:r>
      <w:r w:rsidR="006857F0" w:rsidRPr="006857F0">
        <w:rPr>
          <w:rFonts w:ascii="Roboto" w:hAnsi="Roboto"/>
        </w:rPr>
        <w:t>2026 Schachtabdeckungen erneuer</w:t>
      </w:r>
      <w:r w:rsidR="006857F0">
        <w:rPr>
          <w:rFonts w:ascii="Roboto" w:hAnsi="Roboto"/>
        </w:rPr>
        <w:t>t</w:t>
      </w:r>
      <w:r w:rsidR="006857F0" w:rsidRPr="006857F0">
        <w:rPr>
          <w:rFonts w:ascii="Roboto" w:hAnsi="Roboto"/>
        </w:rPr>
        <w:t xml:space="preserve"> und Teile der Asphaltschicht </w:t>
      </w:r>
      <w:r w:rsidR="006857F0">
        <w:rPr>
          <w:rFonts w:ascii="Roboto" w:hAnsi="Roboto"/>
        </w:rPr>
        <w:t>überarbeitet</w:t>
      </w:r>
      <w:r w:rsidR="006857F0" w:rsidRPr="006857F0">
        <w:rPr>
          <w:rFonts w:ascii="Roboto" w:hAnsi="Roboto"/>
        </w:rPr>
        <w:t>.</w:t>
      </w:r>
      <w:r w:rsidR="006857F0">
        <w:rPr>
          <w:rFonts w:ascii="Roboto" w:hAnsi="Roboto"/>
        </w:rPr>
        <w:t xml:space="preserve"> Zu diesem Zweck muss der Weg im genannten Zeitraum für alle Verkehrsteilnehmer gesperrt werden – davon betroffen sind auch Radfahrer und Fußgänger. </w:t>
      </w:r>
      <w:r>
        <w:rPr>
          <w:rFonts w:ascii="Roboto" w:hAnsi="Roboto"/>
        </w:rPr>
        <w:t>Der Zugang zum Opel-Zoo ist davon nicht betroffen und bleibt offen.</w:t>
      </w:r>
    </w:p>
    <w:p w14:paraId="54C87D1F" w14:textId="77777777" w:rsidR="00334EFF" w:rsidRDefault="00334EFF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66E2A" w14:textId="77777777" w:rsidR="00D85D57" w:rsidRDefault="00D85D57">
      <w:r>
        <w:separator/>
      </w:r>
    </w:p>
  </w:endnote>
  <w:endnote w:type="continuationSeparator" w:id="0">
    <w:p w14:paraId="7EB72BE8" w14:textId="77777777" w:rsidR="00D85D57" w:rsidRDefault="00D8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FC3B6" w14:textId="77777777" w:rsidR="00D85D57" w:rsidRDefault="00D85D57">
      <w:r>
        <w:separator/>
      </w:r>
    </w:p>
  </w:footnote>
  <w:footnote w:type="continuationSeparator" w:id="0">
    <w:p w14:paraId="35806926" w14:textId="77777777" w:rsidR="00D85D57" w:rsidRDefault="00D85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5576E"/>
    <w:rsid w:val="00060417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64E1"/>
    <w:rsid w:val="0026539D"/>
    <w:rsid w:val="002739B8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3090C"/>
    <w:rsid w:val="00443888"/>
    <w:rsid w:val="00454F46"/>
    <w:rsid w:val="00465E52"/>
    <w:rsid w:val="0047041E"/>
    <w:rsid w:val="00491830"/>
    <w:rsid w:val="004A043B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857F0"/>
    <w:rsid w:val="0069332E"/>
    <w:rsid w:val="0069403A"/>
    <w:rsid w:val="006A37C8"/>
    <w:rsid w:val="006A7B61"/>
    <w:rsid w:val="006B048A"/>
    <w:rsid w:val="006C27DA"/>
    <w:rsid w:val="006C6B91"/>
    <w:rsid w:val="006D4E8F"/>
    <w:rsid w:val="006D7139"/>
    <w:rsid w:val="006E3927"/>
    <w:rsid w:val="006F3E4F"/>
    <w:rsid w:val="00710310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15A4F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21F61"/>
    <w:rsid w:val="009423C9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AE7084"/>
    <w:rsid w:val="00B05AE4"/>
    <w:rsid w:val="00B14E1B"/>
    <w:rsid w:val="00B20BD6"/>
    <w:rsid w:val="00B32A22"/>
    <w:rsid w:val="00B4704E"/>
    <w:rsid w:val="00B54BCE"/>
    <w:rsid w:val="00B56863"/>
    <w:rsid w:val="00B75347"/>
    <w:rsid w:val="00B819BF"/>
    <w:rsid w:val="00B8607D"/>
    <w:rsid w:val="00BA0C67"/>
    <w:rsid w:val="00BA2C6D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61F5F"/>
    <w:rsid w:val="00C738AD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364EA"/>
    <w:rsid w:val="00D4127F"/>
    <w:rsid w:val="00D419B5"/>
    <w:rsid w:val="00D5716C"/>
    <w:rsid w:val="00D646FD"/>
    <w:rsid w:val="00D6542C"/>
    <w:rsid w:val="00D75AA2"/>
    <w:rsid w:val="00D85D57"/>
    <w:rsid w:val="00D94B53"/>
    <w:rsid w:val="00DE663A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6B44"/>
    <w:rsid w:val="00EA1F3C"/>
    <w:rsid w:val="00EA4FF3"/>
    <w:rsid w:val="00EC2D3D"/>
    <w:rsid w:val="00EC608E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98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2</cp:revision>
  <cp:lastPrinted>2025-01-16T09:23:00Z</cp:lastPrinted>
  <dcterms:created xsi:type="dcterms:W3CDTF">2026-09-04T07:14:00Z</dcterms:created>
  <dcterms:modified xsi:type="dcterms:W3CDTF">2026-09-04T07:14:00Z</dcterms:modified>
</cp:coreProperties>
</file>