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B09" w:rsidRDefault="00F3490C" w:rsidP="004333A4">
      <w:pPr>
        <w:framePr w:hSpace="142" w:wrap="around" w:vAnchor="text" w:hAnchor="page" w:x="8922" w:y="-126"/>
        <w:ind w:right="-284"/>
      </w:pPr>
      <w:r>
        <w:rPr>
          <w:noProof/>
        </w:rPr>
        <w:drawing>
          <wp:inline distT="0" distB="0" distL="0" distR="0">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rsidR="00342B09" w:rsidRDefault="00F3490C" w:rsidP="004333A4">
      <w:pPr>
        <w:ind w:right="-284"/>
      </w:pPr>
      <w:r>
        <w:rPr>
          <w:noProof/>
        </w:rPr>
        <w:drawing>
          <wp:inline distT="0" distB="0" distL="0" distR="0">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rsidR="00342B09" w:rsidRDefault="00342B09" w:rsidP="004333A4">
      <w:pPr>
        <w:ind w:right="-284"/>
        <w:rPr>
          <w:sz w:val="16"/>
        </w:rPr>
      </w:pPr>
    </w:p>
    <w:p w:rsidR="00342B09" w:rsidRDefault="00333EB9" w:rsidP="004333A4">
      <w:pPr>
        <w:ind w:right="-284"/>
        <w:rPr>
          <w:b/>
        </w:rPr>
      </w:pPr>
      <w:r>
        <w:rPr>
          <w:b/>
        </w:rPr>
        <w:t>Saarbrücken,</w:t>
      </w:r>
      <w:r w:rsidR="00BC7505">
        <w:rPr>
          <w:b/>
        </w:rPr>
        <w:t xml:space="preserve"> </w:t>
      </w:r>
      <w:r w:rsidR="00437415">
        <w:rPr>
          <w:b/>
        </w:rPr>
        <w:t>03</w:t>
      </w:r>
      <w:r w:rsidR="004B6AA0">
        <w:rPr>
          <w:b/>
        </w:rPr>
        <w:t>. September</w:t>
      </w:r>
      <w:r w:rsidR="008A4023">
        <w:rPr>
          <w:b/>
        </w:rPr>
        <w:t xml:space="preserve"> </w:t>
      </w:r>
      <w:r w:rsidR="0065121F">
        <w:rPr>
          <w:b/>
        </w:rPr>
        <w:t>2026</w:t>
      </w:r>
    </w:p>
    <w:p w:rsidR="00342B09" w:rsidRDefault="00342B09" w:rsidP="00384FFE">
      <w:pPr>
        <w:framePr w:w="9974" w:h="755" w:hSpace="142" w:wrap="around" w:vAnchor="text" w:hAnchor="page" w:x="1434" w:y="333"/>
        <w:ind w:right="-284"/>
      </w:pPr>
      <w:r>
        <w:t>Pressereferat</w:t>
      </w:r>
      <w:r>
        <w:tab/>
        <w:t>Kontakt:</w:t>
      </w:r>
      <w:r>
        <w:tab/>
      </w:r>
      <w:r>
        <w:tab/>
        <w:t>Schlos</w:t>
      </w:r>
      <w:r w:rsidR="008B699F">
        <w:t>splatz</w:t>
      </w:r>
      <w:r w:rsidR="008B699F">
        <w:tab/>
      </w:r>
      <w:r w:rsidR="008B699F">
        <w:tab/>
      </w:r>
      <w:r w:rsidR="008B699F">
        <w:tab/>
        <w:t>Telefon (0681) 506-1303</w:t>
      </w:r>
    </w:p>
    <w:p w:rsidR="00342B09" w:rsidRDefault="00342B09" w:rsidP="00384FFE">
      <w:pPr>
        <w:framePr w:w="9974" w:h="755" w:hSpace="142" w:wrap="around" w:vAnchor="text" w:hAnchor="page" w:x="1434" w:y="333"/>
        <w:ind w:right="-284"/>
      </w:pPr>
      <w:r>
        <w:tab/>
      </w:r>
      <w:r>
        <w:tab/>
      </w:r>
      <w:r>
        <w:tab/>
      </w:r>
      <w:r w:rsidR="008B699F">
        <w:t>Daniel Schappert</w:t>
      </w:r>
      <w:r>
        <w:tab/>
        <w:t>66119 Saarbrücken</w:t>
      </w:r>
      <w:r>
        <w:tab/>
      </w:r>
      <w:r>
        <w:tab/>
        <w:t>Telefax (0681) 506-1390</w:t>
      </w:r>
    </w:p>
    <w:p w:rsidR="00342B09" w:rsidRDefault="00342B09" w:rsidP="004333A4">
      <w:pPr>
        <w:ind w:right="-284"/>
      </w:pPr>
    </w:p>
    <w:p w:rsidR="00EF0138" w:rsidRDefault="004B6AA0" w:rsidP="00D228DB">
      <w:pPr>
        <w:rPr>
          <w:rFonts w:cs="Arial"/>
          <w:b/>
          <w:sz w:val="28"/>
          <w:szCs w:val="28"/>
        </w:rPr>
      </w:pPr>
      <w:r>
        <w:rPr>
          <w:rFonts w:cs="Arial"/>
          <w:b/>
          <w:sz w:val="28"/>
          <w:szCs w:val="28"/>
        </w:rPr>
        <w:t>27.09</w:t>
      </w:r>
      <w:r w:rsidR="009B18D6">
        <w:rPr>
          <w:rFonts w:cs="Arial"/>
          <w:b/>
          <w:sz w:val="28"/>
          <w:szCs w:val="28"/>
        </w:rPr>
        <w:t>. Kultur- und Naturwanderung mit der Regionalverbandsdirektorin</w:t>
      </w:r>
    </w:p>
    <w:p w:rsidR="00EF0138" w:rsidRDefault="00EF0138" w:rsidP="00D228DB">
      <w:pPr>
        <w:rPr>
          <w:rFonts w:cs="Arial"/>
          <w:b/>
          <w:szCs w:val="24"/>
        </w:rPr>
      </w:pPr>
    </w:p>
    <w:p w:rsidR="00AA6D87" w:rsidRPr="00D171B8" w:rsidRDefault="009B18D6" w:rsidP="00D228DB">
      <w:pPr>
        <w:rPr>
          <w:rFonts w:cs="Arial"/>
          <w:b/>
          <w:szCs w:val="24"/>
        </w:rPr>
      </w:pPr>
      <w:r w:rsidRPr="00D171B8">
        <w:rPr>
          <w:rFonts w:cs="Arial"/>
          <w:b/>
          <w:szCs w:val="24"/>
        </w:rPr>
        <w:t xml:space="preserve">Mit Carolin </w:t>
      </w:r>
      <w:proofErr w:type="spellStart"/>
      <w:r w:rsidRPr="00D171B8">
        <w:rPr>
          <w:rFonts w:cs="Arial"/>
          <w:b/>
          <w:szCs w:val="24"/>
        </w:rPr>
        <w:t>Lehberger</w:t>
      </w:r>
      <w:proofErr w:type="spellEnd"/>
      <w:r w:rsidRPr="00D171B8">
        <w:rPr>
          <w:rFonts w:cs="Arial"/>
          <w:b/>
          <w:szCs w:val="24"/>
        </w:rPr>
        <w:t xml:space="preserve"> </w:t>
      </w:r>
      <w:r w:rsidR="00D171B8" w:rsidRPr="00D171B8">
        <w:rPr>
          <w:rFonts w:cs="Arial"/>
          <w:b/>
          <w:szCs w:val="24"/>
        </w:rPr>
        <w:t>den Regionalverband erwandern und ins Gespräch kommen</w:t>
      </w:r>
    </w:p>
    <w:p w:rsidR="009B18D6" w:rsidRPr="009B18D6" w:rsidRDefault="009B18D6" w:rsidP="009B18D6">
      <w:pPr>
        <w:rPr>
          <w:rFonts w:cs="Arial"/>
          <w:szCs w:val="24"/>
        </w:rPr>
      </w:pPr>
    </w:p>
    <w:p w:rsidR="009B18D6" w:rsidRPr="00083594" w:rsidRDefault="009C21A7" w:rsidP="00605C93">
      <w:pPr>
        <w:rPr>
          <w:rFonts w:cs="Arial"/>
          <w:szCs w:val="24"/>
        </w:rPr>
      </w:pPr>
      <w:r>
        <w:rPr>
          <w:rFonts w:cs="Arial"/>
          <w:szCs w:val="24"/>
        </w:rPr>
        <w:t xml:space="preserve">Regionalverbandsdirektorin Dr. Carolin </w:t>
      </w:r>
      <w:proofErr w:type="spellStart"/>
      <w:r>
        <w:rPr>
          <w:rFonts w:cs="Arial"/>
          <w:szCs w:val="24"/>
        </w:rPr>
        <w:t>Lehberger</w:t>
      </w:r>
      <w:proofErr w:type="spellEnd"/>
      <w:r w:rsidR="009B18D6" w:rsidRPr="009B18D6">
        <w:rPr>
          <w:rFonts w:cs="Arial"/>
          <w:szCs w:val="24"/>
        </w:rPr>
        <w:t xml:space="preserve"> lädt alle interessierten Bürgerinnen und Bürger </w:t>
      </w:r>
      <w:r w:rsidR="00AD681E">
        <w:rPr>
          <w:rFonts w:cs="Arial"/>
          <w:szCs w:val="24"/>
        </w:rPr>
        <w:t xml:space="preserve">erneut </w:t>
      </w:r>
      <w:r w:rsidR="009B18D6" w:rsidRPr="009B18D6">
        <w:rPr>
          <w:rFonts w:cs="Arial"/>
          <w:szCs w:val="24"/>
        </w:rPr>
        <w:t>zu einer besonderen Entdeckungstou</w:t>
      </w:r>
      <w:r w:rsidR="009B18D6" w:rsidRPr="008A0941">
        <w:rPr>
          <w:rFonts w:cs="Arial"/>
          <w:szCs w:val="24"/>
        </w:rPr>
        <w:t xml:space="preserve">r ein: Unter dem Titel „Wege, die uns verbinden – Kultur erfahren, Natur verstehen“ </w:t>
      </w:r>
      <w:r w:rsidR="00B96594" w:rsidRPr="008A0941">
        <w:rPr>
          <w:rFonts w:cs="Arial"/>
          <w:szCs w:val="24"/>
        </w:rPr>
        <w:t>begleitet sie persönlich</w:t>
      </w:r>
      <w:r w:rsidR="009B18D6" w:rsidRPr="008A0941">
        <w:rPr>
          <w:rFonts w:cs="Arial"/>
          <w:szCs w:val="24"/>
        </w:rPr>
        <w:t xml:space="preserve"> am Sonntag, </w:t>
      </w:r>
      <w:r w:rsidR="004B6AA0" w:rsidRPr="008A0941">
        <w:rPr>
          <w:rFonts w:cs="Arial"/>
          <w:szCs w:val="24"/>
        </w:rPr>
        <w:t>den 27</w:t>
      </w:r>
      <w:r w:rsidR="009B18D6" w:rsidRPr="008A0941">
        <w:rPr>
          <w:rFonts w:cs="Arial"/>
          <w:szCs w:val="24"/>
        </w:rPr>
        <w:t xml:space="preserve">. </w:t>
      </w:r>
      <w:r w:rsidR="004B6AA0" w:rsidRPr="008A0941">
        <w:rPr>
          <w:rFonts w:cs="Arial"/>
          <w:szCs w:val="24"/>
        </w:rPr>
        <w:t>September</w:t>
      </w:r>
      <w:r w:rsidR="009B18D6" w:rsidRPr="008A0941">
        <w:rPr>
          <w:rFonts w:cs="Arial"/>
          <w:szCs w:val="24"/>
        </w:rPr>
        <w:t xml:space="preserve">, eine geführte Kultur- und Naturwanderung. </w:t>
      </w:r>
      <w:r w:rsidR="004B57AD">
        <w:rPr>
          <w:rFonts w:cs="Arial"/>
          <w:szCs w:val="24"/>
        </w:rPr>
        <w:t>Um 10 Uhr startet die</w:t>
      </w:r>
      <w:r w:rsidR="007D7141">
        <w:rPr>
          <w:rFonts w:cs="Arial"/>
          <w:szCs w:val="24"/>
        </w:rPr>
        <w:t xml:space="preserve"> Rundwanderung</w:t>
      </w:r>
      <w:r w:rsidR="009B18D6" w:rsidRPr="008A0941">
        <w:rPr>
          <w:rFonts w:cs="Arial"/>
          <w:szCs w:val="24"/>
        </w:rPr>
        <w:t xml:space="preserve"> </w:t>
      </w:r>
      <w:r w:rsidR="004B57AD">
        <w:rPr>
          <w:rFonts w:cs="Arial"/>
          <w:szCs w:val="24"/>
        </w:rPr>
        <w:t>am</w:t>
      </w:r>
      <w:r w:rsidR="008A0941" w:rsidRPr="008A0941">
        <w:rPr>
          <w:rFonts w:cs="Arial"/>
          <w:szCs w:val="24"/>
        </w:rPr>
        <w:t xml:space="preserve"> Saufangweiher in </w:t>
      </w:r>
      <w:proofErr w:type="spellStart"/>
      <w:r w:rsidR="008A0941" w:rsidRPr="008A0941">
        <w:rPr>
          <w:rFonts w:cs="Arial"/>
          <w:szCs w:val="24"/>
        </w:rPr>
        <w:t>Friedrichsthal</w:t>
      </w:r>
      <w:proofErr w:type="spellEnd"/>
      <w:r w:rsidR="008A0941" w:rsidRPr="008A0941">
        <w:rPr>
          <w:rFonts w:cs="Arial"/>
          <w:szCs w:val="24"/>
        </w:rPr>
        <w:t>-Bildstock</w:t>
      </w:r>
      <w:r w:rsidR="009B18D6" w:rsidRPr="008A0941">
        <w:rPr>
          <w:rFonts w:cs="Arial"/>
          <w:szCs w:val="24"/>
        </w:rPr>
        <w:t xml:space="preserve">. </w:t>
      </w:r>
      <w:r w:rsidR="00605C93">
        <w:rPr>
          <w:rFonts w:cs="Arial"/>
          <w:szCs w:val="24"/>
        </w:rPr>
        <w:t>Im Fokus</w:t>
      </w:r>
      <w:r w:rsidR="00605C93" w:rsidRPr="00605C93">
        <w:rPr>
          <w:rFonts w:cs="Arial"/>
          <w:szCs w:val="24"/>
        </w:rPr>
        <w:t xml:space="preserve"> </w:t>
      </w:r>
      <w:r w:rsidR="00605C93" w:rsidRPr="00083594">
        <w:rPr>
          <w:rFonts w:cs="Arial"/>
          <w:szCs w:val="24"/>
        </w:rPr>
        <w:t>steht der Wandel einer ehemaligen Bergbaulandschaft zu einem vielfältigen Natur- und Erholungsraum</w:t>
      </w:r>
      <w:r w:rsidR="00605C93" w:rsidRPr="009747E1">
        <w:rPr>
          <w:rFonts w:cs="Arial"/>
          <w:szCs w:val="24"/>
        </w:rPr>
        <w:t xml:space="preserve">. </w:t>
      </w:r>
      <w:r w:rsidR="00083594" w:rsidRPr="009747E1">
        <w:rPr>
          <w:rFonts w:cs="Arial"/>
          <w:szCs w:val="24"/>
        </w:rPr>
        <w:t xml:space="preserve">„Die große Resonanz auf unsere erste Wanderung durch den </w:t>
      </w:r>
      <w:proofErr w:type="spellStart"/>
      <w:r w:rsidR="00083594" w:rsidRPr="009747E1">
        <w:rPr>
          <w:rFonts w:cs="Arial"/>
          <w:szCs w:val="24"/>
        </w:rPr>
        <w:t>Bliesgau</w:t>
      </w:r>
      <w:proofErr w:type="spellEnd"/>
      <w:r w:rsidR="00083594" w:rsidRPr="009747E1">
        <w:rPr>
          <w:rFonts w:cs="Arial"/>
          <w:szCs w:val="24"/>
        </w:rPr>
        <w:t xml:space="preserve"> zeigt, wie gut das Format angenommen wird. Nun geht es nach </w:t>
      </w:r>
      <w:proofErr w:type="spellStart"/>
      <w:r w:rsidR="00083594" w:rsidRPr="009747E1">
        <w:rPr>
          <w:rFonts w:cs="Arial"/>
          <w:szCs w:val="24"/>
        </w:rPr>
        <w:t>Friedrichsthal</w:t>
      </w:r>
      <w:proofErr w:type="spellEnd"/>
      <w:r w:rsidR="00083594" w:rsidRPr="009747E1">
        <w:rPr>
          <w:rFonts w:cs="Arial"/>
          <w:szCs w:val="24"/>
        </w:rPr>
        <w:t xml:space="preserve">-Bildstock – ich bin gespannt auf die nächste Tour und </w:t>
      </w:r>
      <w:r w:rsidR="007D7141" w:rsidRPr="009747E1">
        <w:rPr>
          <w:rFonts w:cs="Arial"/>
          <w:szCs w:val="24"/>
        </w:rPr>
        <w:t xml:space="preserve">freue mich, wenn uns erneut </w:t>
      </w:r>
      <w:r w:rsidR="00083594" w:rsidRPr="009747E1">
        <w:rPr>
          <w:rFonts w:cs="Arial"/>
          <w:szCs w:val="24"/>
        </w:rPr>
        <w:t>viele</w:t>
      </w:r>
      <w:r w:rsidR="007D7141" w:rsidRPr="009747E1">
        <w:rPr>
          <w:rFonts w:cs="Arial"/>
          <w:szCs w:val="24"/>
        </w:rPr>
        <w:t xml:space="preserve"> Bürgerinnen und Bürger </w:t>
      </w:r>
      <w:r w:rsidR="00083594" w:rsidRPr="009747E1">
        <w:rPr>
          <w:rFonts w:cs="Arial"/>
          <w:szCs w:val="24"/>
        </w:rPr>
        <w:t xml:space="preserve">dabei begleiten“, so Carolin </w:t>
      </w:r>
      <w:proofErr w:type="spellStart"/>
      <w:r w:rsidR="00083594" w:rsidRPr="009747E1">
        <w:rPr>
          <w:rFonts w:cs="Arial"/>
          <w:szCs w:val="24"/>
        </w:rPr>
        <w:t>Lehberger</w:t>
      </w:r>
      <w:proofErr w:type="spellEnd"/>
      <w:r w:rsidR="00083594" w:rsidRPr="009747E1">
        <w:rPr>
          <w:rFonts w:cs="Arial"/>
          <w:szCs w:val="24"/>
        </w:rPr>
        <w:t>.</w:t>
      </w:r>
    </w:p>
    <w:p w:rsidR="009B18D6" w:rsidRPr="00083594" w:rsidRDefault="009B18D6" w:rsidP="009B18D6">
      <w:pPr>
        <w:rPr>
          <w:rFonts w:cs="Arial"/>
          <w:szCs w:val="24"/>
        </w:rPr>
      </w:pPr>
    </w:p>
    <w:p w:rsidR="007D7141" w:rsidRDefault="007D7141" w:rsidP="007D7141">
      <w:pPr>
        <w:rPr>
          <w:rFonts w:cs="Arial"/>
          <w:szCs w:val="24"/>
        </w:rPr>
      </w:pPr>
      <w:r w:rsidRPr="007D7141">
        <w:rPr>
          <w:rFonts w:cs="Arial"/>
          <w:szCs w:val="24"/>
        </w:rPr>
        <w:t xml:space="preserve">Die rund zehn Kilometer lange Wanderung verbindet verschiedene Stationen, die Einblicke in die Geschichte und Entwicklung des ehemaligen Bergbaustandorts geben. Auf dem Weg liegen unter anderem die Siedlung Maybach und die Kaffeeküche, ein altes Fördergerüst, der Rechtsschutzsaal, der Hoferkopf sowie das </w:t>
      </w:r>
      <w:proofErr w:type="spellStart"/>
      <w:r w:rsidRPr="007D7141">
        <w:rPr>
          <w:rFonts w:cs="Arial"/>
          <w:szCs w:val="24"/>
        </w:rPr>
        <w:t>Grühlingsstollen</w:t>
      </w:r>
      <w:proofErr w:type="spellEnd"/>
      <w:r w:rsidRPr="007D7141">
        <w:rPr>
          <w:rFonts w:cs="Arial"/>
          <w:szCs w:val="24"/>
        </w:rPr>
        <w:t xml:space="preserve">-Mundloch. An den einzelnen </w:t>
      </w:r>
      <w:r>
        <w:rPr>
          <w:rFonts w:cs="Arial"/>
          <w:szCs w:val="24"/>
        </w:rPr>
        <w:t>S</w:t>
      </w:r>
      <w:r w:rsidRPr="007D7141">
        <w:rPr>
          <w:rFonts w:cs="Arial"/>
          <w:szCs w:val="24"/>
        </w:rPr>
        <w:t>tationen gibt e</w:t>
      </w:r>
      <w:bookmarkStart w:id="0" w:name="_GoBack"/>
      <w:bookmarkEnd w:id="0"/>
      <w:r w:rsidRPr="007D7141">
        <w:rPr>
          <w:rFonts w:cs="Arial"/>
          <w:szCs w:val="24"/>
        </w:rPr>
        <w:t xml:space="preserve">s kurze fachliche Beiträge von </w:t>
      </w:r>
      <w:proofErr w:type="spellStart"/>
      <w:r w:rsidRPr="007D7141">
        <w:rPr>
          <w:rFonts w:cs="Arial"/>
          <w:szCs w:val="24"/>
        </w:rPr>
        <w:t>Delf</w:t>
      </w:r>
      <w:proofErr w:type="spellEnd"/>
      <w:r w:rsidRPr="007D7141">
        <w:rPr>
          <w:rFonts w:cs="Arial"/>
          <w:szCs w:val="24"/>
        </w:rPr>
        <w:t xml:space="preserve"> </w:t>
      </w:r>
      <w:proofErr w:type="spellStart"/>
      <w:r w:rsidRPr="007D7141">
        <w:rPr>
          <w:rFonts w:cs="Arial"/>
          <w:szCs w:val="24"/>
        </w:rPr>
        <w:t>Slotta</w:t>
      </w:r>
      <w:proofErr w:type="spellEnd"/>
      <w:r w:rsidRPr="007D7141">
        <w:rPr>
          <w:rFonts w:cs="Arial"/>
          <w:szCs w:val="24"/>
        </w:rPr>
        <w:t>, Geograph, Landeskundler und ausgewiesener Kenner der saarländischen Industriekultur, sowie von Christian Jung, Bürgerme</w:t>
      </w:r>
      <w:r>
        <w:rPr>
          <w:rFonts w:cs="Arial"/>
          <w:szCs w:val="24"/>
        </w:rPr>
        <w:t xml:space="preserve">ister der Stadt </w:t>
      </w:r>
      <w:proofErr w:type="spellStart"/>
      <w:r>
        <w:rPr>
          <w:rFonts w:cs="Arial"/>
          <w:szCs w:val="24"/>
        </w:rPr>
        <w:t>Friedrichsthal</w:t>
      </w:r>
      <w:proofErr w:type="spellEnd"/>
      <w:r>
        <w:rPr>
          <w:rFonts w:cs="Arial"/>
          <w:szCs w:val="24"/>
        </w:rPr>
        <w:t>.</w:t>
      </w:r>
    </w:p>
    <w:p w:rsidR="007D7141" w:rsidRDefault="007D7141" w:rsidP="007D7141">
      <w:pPr>
        <w:rPr>
          <w:rFonts w:cs="Arial"/>
          <w:szCs w:val="24"/>
        </w:rPr>
      </w:pPr>
    </w:p>
    <w:p w:rsidR="009B18D6" w:rsidRDefault="009B18D6">
      <w:pPr>
        <w:rPr>
          <w:rFonts w:cs="Arial"/>
          <w:szCs w:val="24"/>
        </w:rPr>
      </w:pPr>
      <w:r w:rsidRPr="009B18D6">
        <w:rPr>
          <w:rFonts w:cs="Arial"/>
          <w:szCs w:val="24"/>
        </w:rPr>
        <w:t>Die Teilnahme ist kostenfrei, eine Anme</w:t>
      </w:r>
      <w:r w:rsidR="00B96594">
        <w:rPr>
          <w:rFonts w:cs="Arial"/>
          <w:szCs w:val="24"/>
        </w:rPr>
        <w:t xml:space="preserve">ldung ist jedoch erforderlich </w:t>
      </w:r>
      <w:r w:rsidR="004B6AA0">
        <w:rPr>
          <w:rFonts w:cs="Arial"/>
          <w:szCs w:val="24"/>
        </w:rPr>
        <w:t>bis spätestens 20. September</w:t>
      </w:r>
      <w:r w:rsidRPr="009B18D6">
        <w:rPr>
          <w:rFonts w:cs="Arial"/>
          <w:szCs w:val="24"/>
        </w:rPr>
        <w:t xml:space="preserve"> </w:t>
      </w:r>
      <w:r w:rsidR="00B96594">
        <w:rPr>
          <w:rFonts w:cs="Arial"/>
          <w:szCs w:val="24"/>
        </w:rPr>
        <w:t>per E-Mail an</w:t>
      </w:r>
      <w:r w:rsidRPr="009B18D6">
        <w:rPr>
          <w:rFonts w:cs="Arial"/>
          <w:szCs w:val="24"/>
        </w:rPr>
        <w:t xml:space="preserve"> regionalentwicklung@rvsbr.de</w:t>
      </w:r>
      <w:r w:rsidR="00B96594">
        <w:rPr>
          <w:rFonts w:cs="Arial"/>
          <w:szCs w:val="24"/>
        </w:rPr>
        <w:t>.</w:t>
      </w:r>
      <w:r w:rsidR="00B96594" w:rsidRPr="00B96594">
        <w:rPr>
          <w:rFonts w:cs="Arial"/>
          <w:szCs w:val="24"/>
        </w:rPr>
        <w:t xml:space="preserve"> </w:t>
      </w:r>
      <w:r w:rsidR="007D7141" w:rsidRPr="007D7141">
        <w:rPr>
          <w:rFonts w:cs="Arial"/>
          <w:szCs w:val="24"/>
        </w:rPr>
        <w:t>Eine Rucksackverpflegung kann nach eigenem Bedarf mitgebracht werden.</w:t>
      </w:r>
      <w:r w:rsidR="007D7141">
        <w:rPr>
          <w:rFonts w:cs="Arial"/>
          <w:szCs w:val="24"/>
        </w:rPr>
        <w:t xml:space="preserve"> </w:t>
      </w:r>
      <w:r w:rsidR="00B96594" w:rsidRPr="009B18D6">
        <w:rPr>
          <w:rFonts w:cs="Arial"/>
          <w:szCs w:val="24"/>
        </w:rPr>
        <w:t>Festes Schuhwerk sowie wetterangepasste Kleidung werden empfohlen.</w:t>
      </w:r>
    </w:p>
    <w:p w:rsidR="00121FEF" w:rsidRDefault="00121FEF">
      <w:pPr>
        <w:rPr>
          <w:rFonts w:cs="Arial"/>
          <w:szCs w:val="24"/>
        </w:rPr>
      </w:pPr>
    </w:p>
    <w:p w:rsidR="00EC7A09" w:rsidRPr="00605C93" w:rsidRDefault="00121FEF" w:rsidP="00EC7A09">
      <w:pPr>
        <w:rPr>
          <w:rFonts w:cs="Arial"/>
          <w:i/>
          <w:sz w:val="20"/>
        </w:rPr>
      </w:pPr>
      <w:r w:rsidRPr="00605C93">
        <w:rPr>
          <w:rFonts w:cs="Arial"/>
          <w:i/>
          <w:sz w:val="20"/>
        </w:rPr>
        <w:t xml:space="preserve">BU: </w:t>
      </w:r>
      <w:r w:rsidR="00EC7A09" w:rsidRPr="00EC7A09">
        <w:rPr>
          <w:rFonts w:cs="Arial"/>
          <w:i/>
          <w:sz w:val="20"/>
        </w:rPr>
        <w:t xml:space="preserve">Strahlender Sonnenschein, engagierte Gespräche und faszinierende Einblicke: Gemeinsam </w:t>
      </w:r>
      <w:r w:rsidR="00EC7A09">
        <w:rPr>
          <w:rFonts w:cs="Arial"/>
          <w:i/>
          <w:sz w:val="20"/>
        </w:rPr>
        <w:t xml:space="preserve">mit Regionalverbandsdirektorin Dr. Carolin </w:t>
      </w:r>
      <w:proofErr w:type="spellStart"/>
      <w:r w:rsidR="00EC7A09">
        <w:rPr>
          <w:rFonts w:cs="Arial"/>
          <w:i/>
          <w:sz w:val="20"/>
        </w:rPr>
        <w:t>Lehberger</w:t>
      </w:r>
      <w:proofErr w:type="spellEnd"/>
      <w:r w:rsidR="00EC7A09">
        <w:rPr>
          <w:rFonts w:cs="Arial"/>
          <w:i/>
          <w:sz w:val="20"/>
        </w:rPr>
        <w:t xml:space="preserve"> erkundeten die Teilnehmenden der ersten </w:t>
      </w:r>
      <w:r w:rsidR="00EC7A09" w:rsidRPr="00EC7A09">
        <w:rPr>
          <w:rFonts w:cs="Arial"/>
          <w:i/>
          <w:sz w:val="20"/>
        </w:rPr>
        <w:t xml:space="preserve">Kultur- und Naturwanderung die vielfältige Landschaft rund um </w:t>
      </w:r>
      <w:proofErr w:type="spellStart"/>
      <w:r w:rsidR="00EC7A09" w:rsidRPr="00EC7A09">
        <w:rPr>
          <w:rFonts w:cs="Arial"/>
          <w:i/>
          <w:sz w:val="20"/>
        </w:rPr>
        <w:t>Kleinblittersdorf</w:t>
      </w:r>
      <w:proofErr w:type="spellEnd"/>
      <w:r w:rsidR="00EC7A09">
        <w:rPr>
          <w:rFonts w:cs="Arial"/>
          <w:i/>
          <w:sz w:val="20"/>
        </w:rPr>
        <w:t xml:space="preserve">. Nun führt die Tour durch </w:t>
      </w:r>
      <w:proofErr w:type="spellStart"/>
      <w:r w:rsidR="00EC7A09">
        <w:rPr>
          <w:rFonts w:cs="Arial"/>
          <w:i/>
          <w:sz w:val="20"/>
        </w:rPr>
        <w:t>Friedrichsthal</w:t>
      </w:r>
      <w:proofErr w:type="spellEnd"/>
      <w:r w:rsidR="00EC7A09">
        <w:rPr>
          <w:rFonts w:cs="Arial"/>
          <w:i/>
          <w:sz w:val="20"/>
        </w:rPr>
        <w:t xml:space="preserve">-Bildstock, Foto: Stephan </w:t>
      </w:r>
      <w:proofErr w:type="spellStart"/>
      <w:r w:rsidR="00EC7A09">
        <w:rPr>
          <w:rFonts w:cs="Arial"/>
          <w:i/>
          <w:sz w:val="20"/>
        </w:rPr>
        <w:t>Hett</w:t>
      </w:r>
      <w:proofErr w:type="spellEnd"/>
      <w:r w:rsidR="00EC7A09">
        <w:rPr>
          <w:rFonts w:cs="Arial"/>
          <w:i/>
          <w:sz w:val="20"/>
        </w:rPr>
        <w:t>/Regionalverband</w:t>
      </w:r>
    </w:p>
    <w:sectPr w:rsidR="00EC7A09" w:rsidRPr="00605C93"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4"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abstractNumId w:val="6"/>
  </w:num>
  <w:num w:numId="2">
    <w:abstractNumId w:val="4"/>
  </w:num>
  <w:num w:numId="3">
    <w:abstractNumId w:val="8"/>
  </w:num>
  <w:num w:numId="4">
    <w:abstractNumId w:val="5"/>
  </w:num>
  <w:num w:numId="5">
    <w:abstractNumId w:val="1"/>
  </w:num>
  <w:num w:numId="6">
    <w:abstractNumId w:val="0"/>
  </w:num>
  <w:num w:numId="7">
    <w:abstractNumId w:val="2"/>
  </w:num>
  <w:num w:numId="8">
    <w:abstractNumId w:val="10"/>
  </w:num>
  <w:num w:numId="9">
    <w:abstractNumId w:val="9"/>
  </w:num>
  <w:num w:numId="10">
    <w:abstractNumId w:val="7"/>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de-DE" w:vendorID="64" w:dllVersion="131078" w:nlCheck="1" w:checkStyle="0"/>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8A"/>
    <w:rsid w:val="00007D2B"/>
    <w:rsid w:val="00022494"/>
    <w:rsid w:val="00023F1C"/>
    <w:rsid w:val="00025CED"/>
    <w:rsid w:val="0004774C"/>
    <w:rsid w:val="00060B58"/>
    <w:rsid w:val="000640AD"/>
    <w:rsid w:val="000807D2"/>
    <w:rsid w:val="00083594"/>
    <w:rsid w:val="00086B6D"/>
    <w:rsid w:val="000928BB"/>
    <w:rsid w:val="000A794E"/>
    <w:rsid w:val="000B4258"/>
    <w:rsid w:val="000B792D"/>
    <w:rsid w:val="000D5E51"/>
    <w:rsid w:val="000D6B12"/>
    <w:rsid w:val="000E3510"/>
    <w:rsid w:val="000E373D"/>
    <w:rsid w:val="001050E4"/>
    <w:rsid w:val="00112183"/>
    <w:rsid w:val="001160AB"/>
    <w:rsid w:val="00116771"/>
    <w:rsid w:val="001213A3"/>
    <w:rsid w:val="00121FEF"/>
    <w:rsid w:val="0012386C"/>
    <w:rsid w:val="00131F66"/>
    <w:rsid w:val="001329D6"/>
    <w:rsid w:val="00135FE4"/>
    <w:rsid w:val="00152D69"/>
    <w:rsid w:val="00167346"/>
    <w:rsid w:val="001A1B3F"/>
    <w:rsid w:val="001B13A6"/>
    <w:rsid w:val="001B7D70"/>
    <w:rsid w:val="001C1A38"/>
    <w:rsid w:val="001C7068"/>
    <w:rsid w:val="001E3117"/>
    <w:rsid w:val="001F1E7C"/>
    <w:rsid w:val="001F2DC1"/>
    <w:rsid w:val="001F4557"/>
    <w:rsid w:val="00203BC7"/>
    <w:rsid w:val="002062DC"/>
    <w:rsid w:val="0021105F"/>
    <w:rsid w:val="002349DE"/>
    <w:rsid w:val="002509FA"/>
    <w:rsid w:val="00256677"/>
    <w:rsid w:val="00266C17"/>
    <w:rsid w:val="00284EEC"/>
    <w:rsid w:val="00287101"/>
    <w:rsid w:val="00290E1E"/>
    <w:rsid w:val="00291254"/>
    <w:rsid w:val="002A3A0B"/>
    <w:rsid w:val="002A6FDA"/>
    <w:rsid w:val="002B0534"/>
    <w:rsid w:val="002B3978"/>
    <w:rsid w:val="002C45D5"/>
    <w:rsid w:val="002D346D"/>
    <w:rsid w:val="002D63EF"/>
    <w:rsid w:val="002D711E"/>
    <w:rsid w:val="002E0289"/>
    <w:rsid w:val="002F30CB"/>
    <w:rsid w:val="00303540"/>
    <w:rsid w:val="00310182"/>
    <w:rsid w:val="0031385E"/>
    <w:rsid w:val="003329C6"/>
    <w:rsid w:val="00333EB9"/>
    <w:rsid w:val="00337170"/>
    <w:rsid w:val="00342B09"/>
    <w:rsid w:val="0035182A"/>
    <w:rsid w:val="003576B7"/>
    <w:rsid w:val="0036017C"/>
    <w:rsid w:val="0036263D"/>
    <w:rsid w:val="00373DBF"/>
    <w:rsid w:val="003750C3"/>
    <w:rsid w:val="00380B43"/>
    <w:rsid w:val="00384FFE"/>
    <w:rsid w:val="00390622"/>
    <w:rsid w:val="003A2AEE"/>
    <w:rsid w:val="003A5FFB"/>
    <w:rsid w:val="003B0517"/>
    <w:rsid w:val="003B5961"/>
    <w:rsid w:val="003B5D88"/>
    <w:rsid w:val="003B5FC9"/>
    <w:rsid w:val="003B7768"/>
    <w:rsid w:val="003C104C"/>
    <w:rsid w:val="003D3446"/>
    <w:rsid w:val="003D3B37"/>
    <w:rsid w:val="003D7FE4"/>
    <w:rsid w:val="003E0F68"/>
    <w:rsid w:val="003F04F3"/>
    <w:rsid w:val="00400C46"/>
    <w:rsid w:val="00402DF7"/>
    <w:rsid w:val="00403316"/>
    <w:rsid w:val="00406948"/>
    <w:rsid w:val="00413EDB"/>
    <w:rsid w:val="00414E0C"/>
    <w:rsid w:val="004248F0"/>
    <w:rsid w:val="00427030"/>
    <w:rsid w:val="00430A90"/>
    <w:rsid w:val="004333A4"/>
    <w:rsid w:val="00437415"/>
    <w:rsid w:val="00440956"/>
    <w:rsid w:val="00443C59"/>
    <w:rsid w:val="004604BD"/>
    <w:rsid w:val="0048360B"/>
    <w:rsid w:val="004A2E70"/>
    <w:rsid w:val="004A2F66"/>
    <w:rsid w:val="004B57AD"/>
    <w:rsid w:val="004B6AA0"/>
    <w:rsid w:val="004C55D4"/>
    <w:rsid w:val="004C5AF9"/>
    <w:rsid w:val="004D4FF7"/>
    <w:rsid w:val="004E207F"/>
    <w:rsid w:val="0050535B"/>
    <w:rsid w:val="00505722"/>
    <w:rsid w:val="005064E7"/>
    <w:rsid w:val="00507B5C"/>
    <w:rsid w:val="00511EA2"/>
    <w:rsid w:val="00522218"/>
    <w:rsid w:val="00525FD1"/>
    <w:rsid w:val="00534B41"/>
    <w:rsid w:val="00543DC6"/>
    <w:rsid w:val="00552E20"/>
    <w:rsid w:val="005558C2"/>
    <w:rsid w:val="0056044E"/>
    <w:rsid w:val="00562384"/>
    <w:rsid w:val="00563502"/>
    <w:rsid w:val="00595C31"/>
    <w:rsid w:val="00596C05"/>
    <w:rsid w:val="005A13C3"/>
    <w:rsid w:val="005A7A3B"/>
    <w:rsid w:val="005B3FDD"/>
    <w:rsid w:val="005B54D8"/>
    <w:rsid w:val="005B6478"/>
    <w:rsid w:val="005B6613"/>
    <w:rsid w:val="005C0A70"/>
    <w:rsid w:val="005D65B0"/>
    <w:rsid w:val="005E067B"/>
    <w:rsid w:val="005F0C8E"/>
    <w:rsid w:val="005F1381"/>
    <w:rsid w:val="005F51B0"/>
    <w:rsid w:val="006009CE"/>
    <w:rsid w:val="00604EC8"/>
    <w:rsid w:val="00605C93"/>
    <w:rsid w:val="0061158B"/>
    <w:rsid w:val="00623291"/>
    <w:rsid w:val="006234FA"/>
    <w:rsid w:val="00625F93"/>
    <w:rsid w:val="0063687F"/>
    <w:rsid w:val="0064085D"/>
    <w:rsid w:val="00650BA7"/>
    <w:rsid w:val="0065121F"/>
    <w:rsid w:val="0065215F"/>
    <w:rsid w:val="006638BE"/>
    <w:rsid w:val="00664803"/>
    <w:rsid w:val="00681937"/>
    <w:rsid w:val="006965DF"/>
    <w:rsid w:val="006A0589"/>
    <w:rsid w:val="006B6CE9"/>
    <w:rsid w:val="006D17D1"/>
    <w:rsid w:val="006D32F1"/>
    <w:rsid w:val="006E36CB"/>
    <w:rsid w:val="006F06BE"/>
    <w:rsid w:val="006F26BA"/>
    <w:rsid w:val="006F60F5"/>
    <w:rsid w:val="00722518"/>
    <w:rsid w:val="00726719"/>
    <w:rsid w:val="007272D0"/>
    <w:rsid w:val="007276B2"/>
    <w:rsid w:val="0074273A"/>
    <w:rsid w:val="00744EAD"/>
    <w:rsid w:val="00745F6C"/>
    <w:rsid w:val="007601FB"/>
    <w:rsid w:val="00762DAF"/>
    <w:rsid w:val="007711EA"/>
    <w:rsid w:val="00782633"/>
    <w:rsid w:val="00790DBA"/>
    <w:rsid w:val="0079126B"/>
    <w:rsid w:val="007A40BE"/>
    <w:rsid w:val="007B4A0F"/>
    <w:rsid w:val="007D29DA"/>
    <w:rsid w:val="007D4831"/>
    <w:rsid w:val="007D5C76"/>
    <w:rsid w:val="007D6F20"/>
    <w:rsid w:val="007D7141"/>
    <w:rsid w:val="007E688D"/>
    <w:rsid w:val="007E742E"/>
    <w:rsid w:val="007F5FB9"/>
    <w:rsid w:val="0084680E"/>
    <w:rsid w:val="00847449"/>
    <w:rsid w:val="00854806"/>
    <w:rsid w:val="008641A1"/>
    <w:rsid w:val="008758D1"/>
    <w:rsid w:val="00877214"/>
    <w:rsid w:val="00883A75"/>
    <w:rsid w:val="00893A3F"/>
    <w:rsid w:val="008A0941"/>
    <w:rsid w:val="008A4023"/>
    <w:rsid w:val="008B1CBC"/>
    <w:rsid w:val="008B699F"/>
    <w:rsid w:val="008C278F"/>
    <w:rsid w:val="008D20CB"/>
    <w:rsid w:val="008F06B9"/>
    <w:rsid w:val="0090024C"/>
    <w:rsid w:val="009022AD"/>
    <w:rsid w:val="00912C11"/>
    <w:rsid w:val="00920ED7"/>
    <w:rsid w:val="009473BD"/>
    <w:rsid w:val="00952DC3"/>
    <w:rsid w:val="009626C9"/>
    <w:rsid w:val="009705B5"/>
    <w:rsid w:val="009705F1"/>
    <w:rsid w:val="009747E1"/>
    <w:rsid w:val="0097495D"/>
    <w:rsid w:val="00992147"/>
    <w:rsid w:val="00996CE7"/>
    <w:rsid w:val="009A0D10"/>
    <w:rsid w:val="009A196B"/>
    <w:rsid w:val="009A1BDE"/>
    <w:rsid w:val="009A4A5F"/>
    <w:rsid w:val="009B18D6"/>
    <w:rsid w:val="009B766A"/>
    <w:rsid w:val="009C21A7"/>
    <w:rsid w:val="009D1F30"/>
    <w:rsid w:val="009D2EC9"/>
    <w:rsid w:val="009D48CE"/>
    <w:rsid w:val="009D583A"/>
    <w:rsid w:val="009E1BB4"/>
    <w:rsid w:val="009F1444"/>
    <w:rsid w:val="009F378A"/>
    <w:rsid w:val="009F74B9"/>
    <w:rsid w:val="00A03C9A"/>
    <w:rsid w:val="00A12EAF"/>
    <w:rsid w:val="00A14A08"/>
    <w:rsid w:val="00A20717"/>
    <w:rsid w:val="00A3173D"/>
    <w:rsid w:val="00A35099"/>
    <w:rsid w:val="00A519EC"/>
    <w:rsid w:val="00A51B2A"/>
    <w:rsid w:val="00A52F87"/>
    <w:rsid w:val="00A645AB"/>
    <w:rsid w:val="00A7132C"/>
    <w:rsid w:val="00A85B98"/>
    <w:rsid w:val="00A9690B"/>
    <w:rsid w:val="00AA3C90"/>
    <w:rsid w:val="00AA6D87"/>
    <w:rsid w:val="00AB1451"/>
    <w:rsid w:val="00AB47A1"/>
    <w:rsid w:val="00AB4FE3"/>
    <w:rsid w:val="00AC0521"/>
    <w:rsid w:val="00AD1A2C"/>
    <w:rsid w:val="00AD44EF"/>
    <w:rsid w:val="00AD4FEC"/>
    <w:rsid w:val="00AD681E"/>
    <w:rsid w:val="00AE36B8"/>
    <w:rsid w:val="00AE39A1"/>
    <w:rsid w:val="00AE6D2F"/>
    <w:rsid w:val="00AF376C"/>
    <w:rsid w:val="00AF5619"/>
    <w:rsid w:val="00B02064"/>
    <w:rsid w:val="00B024D3"/>
    <w:rsid w:val="00B076E1"/>
    <w:rsid w:val="00B10F3C"/>
    <w:rsid w:val="00B12E22"/>
    <w:rsid w:val="00B16594"/>
    <w:rsid w:val="00B174DB"/>
    <w:rsid w:val="00B17A70"/>
    <w:rsid w:val="00B24A3A"/>
    <w:rsid w:val="00B27B98"/>
    <w:rsid w:val="00B30596"/>
    <w:rsid w:val="00B42972"/>
    <w:rsid w:val="00B43C9C"/>
    <w:rsid w:val="00B44027"/>
    <w:rsid w:val="00B53761"/>
    <w:rsid w:val="00B624F3"/>
    <w:rsid w:val="00B65CF6"/>
    <w:rsid w:val="00B67F84"/>
    <w:rsid w:val="00B82A7D"/>
    <w:rsid w:val="00B8395E"/>
    <w:rsid w:val="00B90C93"/>
    <w:rsid w:val="00B92C18"/>
    <w:rsid w:val="00B934C3"/>
    <w:rsid w:val="00B93E29"/>
    <w:rsid w:val="00B96594"/>
    <w:rsid w:val="00BA7009"/>
    <w:rsid w:val="00BA78C4"/>
    <w:rsid w:val="00BC00B3"/>
    <w:rsid w:val="00BC068A"/>
    <w:rsid w:val="00BC5E69"/>
    <w:rsid w:val="00BC7505"/>
    <w:rsid w:val="00BE3483"/>
    <w:rsid w:val="00BE791E"/>
    <w:rsid w:val="00C041EE"/>
    <w:rsid w:val="00C0639B"/>
    <w:rsid w:val="00C10911"/>
    <w:rsid w:val="00C2447B"/>
    <w:rsid w:val="00C26EBF"/>
    <w:rsid w:val="00C4138C"/>
    <w:rsid w:val="00C44CF2"/>
    <w:rsid w:val="00C51ECD"/>
    <w:rsid w:val="00C60B32"/>
    <w:rsid w:val="00C62111"/>
    <w:rsid w:val="00C71E0E"/>
    <w:rsid w:val="00C71FDC"/>
    <w:rsid w:val="00C82C7A"/>
    <w:rsid w:val="00C845FD"/>
    <w:rsid w:val="00C90574"/>
    <w:rsid w:val="00CA121A"/>
    <w:rsid w:val="00CC1AD4"/>
    <w:rsid w:val="00CD0D52"/>
    <w:rsid w:val="00CD6E79"/>
    <w:rsid w:val="00CF1907"/>
    <w:rsid w:val="00CF1F23"/>
    <w:rsid w:val="00D00241"/>
    <w:rsid w:val="00D067E5"/>
    <w:rsid w:val="00D103B8"/>
    <w:rsid w:val="00D171B8"/>
    <w:rsid w:val="00D228DB"/>
    <w:rsid w:val="00D230FF"/>
    <w:rsid w:val="00D236B3"/>
    <w:rsid w:val="00D40FFD"/>
    <w:rsid w:val="00D41D44"/>
    <w:rsid w:val="00D521AE"/>
    <w:rsid w:val="00D62A02"/>
    <w:rsid w:val="00D63F21"/>
    <w:rsid w:val="00D64DBA"/>
    <w:rsid w:val="00D77D87"/>
    <w:rsid w:val="00D90F3F"/>
    <w:rsid w:val="00D950EA"/>
    <w:rsid w:val="00DB138B"/>
    <w:rsid w:val="00DB222D"/>
    <w:rsid w:val="00DB66E4"/>
    <w:rsid w:val="00DC01E8"/>
    <w:rsid w:val="00DC410E"/>
    <w:rsid w:val="00DE0A3C"/>
    <w:rsid w:val="00DE4E84"/>
    <w:rsid w:val="00E02868"/>
    <w:rsid w:val="00E17834"/>
    <w:rsid w:val="00E26B3D"/>
    <w:rsid w:val="00E304C4"/>
    <w:rsid w:val="00E321D9"/>
    <w:rsid w:val="00E35A96"/>
    <w:rsid w:val="00E4232C"/>
    <w:rsid w:val="00E44D8C"/>
    <w:rsid w:val="00E54948"/>
    <w:rsid w:val="00E77F9A"/>
    <w:rsid w:val="00E82619"/>
    <w:rsid w:val="00E82C1C"/>
    <w:rsid w:val="00E91CD1"/>
    <w:rsid w:val="00E950F4"/>
    <w:rsid w:val="00E962D0"/>
    <w:rsid w:val="00E97B89"/>
    <w:rsid w:val="00EB76DE"/>
    <w:rsid w:val="00EC66C3"/>
    <w:rsid w:val="00EC7382"/>
    <w:rsid w:val="00EC7A09"/>
    <w:rsid w:val="00ED3074"/>
    <w:rsid w:val="00ED4317"/>
    <w:rsid w:val="00EF0138"/>
    <w:rsid w:val="00F00493"/>
    <w:rsid w:val="00F209DB"/>
    <w:rsid w:val="00F21B57"/>
    <w:rsid w:val="00F30003"/>
    <w:rsid w:val="00F3071A"/>
    <w:rsid w:val="00F3490C"/>
    <w:rsid w:val="00F473E7"/>
    <w:rsid w:val="00F57B0C"/>
    <w:rsid w:val="00F64414"/>
    <w:rsid w:val="00F70AFC"/>
    <w:rsid w:val="00F81EE2"/>
    <w:rsid w:val="00F82F6B"/>
    <w:rsid w:val="00F83B46"/>
    <w:rsid w:val="00FC0D52"/>
    <w:rsid w:val="00FC6F43"/>
    <w:rsid w:val="00FD6F3D"/>
    <w:rsid w:val="00FD737C"/>
    <w:rsid w:val="00FD73EC"/>
    <w:rsid w:val="00FD7C82"/>
    <w:rsid w:val="00FE1768"/>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D4C3A9-75F6-4E28-8618-1E92F55E0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paragraph" w:customStyle="1" w:styleId="BrsenvereinSubhead">
    <w:name w:val="Börsenverein_Subhead"/>
    <w:basedOn w:val="Standard"/>
    <w:next w:val="Standard"/>
    <w:rsid w:val="003B0517"/>
    <w:pPr>
      <w:spacing w:after="240" w:line="240" w:lineRule="exact"/>
    </w:pPr>
    <w:rPr>
      <w:sz w:val="20"/>
    </w:rPr>
  </w:style>
  <w:style w:type="character" w:styleId="BesuchterLink">
    <w:name w:val="FollowedHyperlink"/>
    <w:rsid w:val="00525FD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527378492">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301421564">
      <w:bodyDiv w:val="1"/>
      <w:marLeft w:val="0"/>
      <w:marRight w:val="0"/>
      <w:marTop w:val="0"/>
      <w:marBottom w:val="0"/>
      <w:divBdr>
        <w:top w:val="none" w:sz="0" w:space="0" w:color="auto"/>
        <w:left w:val="none" w:sz="0" w:space="0" w:color="auto"/>
        <w:bottom w:val="none" w:sz="0" w:space="0" w:color="auto"/>
        <w:right w:val="none" w:sz="0" w:space="0" w:color="auto"/>
      </w:divBdr>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631134415">
      <w:bodyDiv w:val="1"/>
      <w:marLeft w:val="0"/>
      <w:marRight w:val="0"/>
      <w:marTop w:val="0"/>
      <w:marBottom w:val="0"/>
      <w:divBdr>
        <w:top w:val="none" w:sz="0" w:space="0" w:color="auto"/>
        <w:left w:val="none" w:sz="0" w:space="0" w:color="auto"/>
        <w:bottom w:val="none" w:sz="0" w:space="0" w:color="auto"/>
        <w:right w:val="none" w:sz="0" w:space="0" w:color="auto"/>
      </w:divBdr>
    </w:div>
    <w:div w:id="2019965097">
      <w:bodyDiv w:val="1"/>
      <w:marLeft w:val="0"/>
      <w:marRight w:val="0"/>
      <w:marTop w:val="0"/>
      <w:marBottom w:val="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mitteil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1</Pages>
  <Words>281</Words>
  <Characters>2026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2303</CharactersWithSpaces>
  <SharedDoc>false</SharedDoc>
  <HLinks>
    <vt:vector size="6" baseType="variant">
      <vt:variant>
        <vt:i4>2031647</vt:i4>
      </vt:variant>
      <vt:variant>
        <vt:i4>0</vt:i4>
      </vt:variant>
      <vt:variant>
        <vt:i4>0</vt:i4>
      </vt:variant>
      <vt:variant>
        <vt:i4>5</vt:i4>
      </vt:variant>
      <vt:variant>
        <vt:lpwstr>http://www.regionalverband.de/anmeldetermine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Daniel Schappert</dc:creator>
  <cp:keywords/>
  <dc:description/>
  <cp:lastModifiedBy>Daniel Schappert</cp:lastModifiedBy>
  <cp:revision>8</cp:revision>
  <cp:lastPrinted>2026-02-27T09:54:00Z</cp:lastPrinted>
  <dcterms:created xsi:type="dcterms:W3CDTF">2026-08-17T12:11:00Z</dcterms:created>
  <dcterms:modified xsi:type="dcterms:W3CDTF">2026-09-03T10:17:00Z</dcterms:modified>
</cp:coreProperties>
</file>