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2C840" w14:textId="77777777" w:rsidR="00D033A3" w:rsidRDefault="00272657">
      <w:pPr>
        <w:pStyle w:val="PMPressemitteilung"/>
      </w:pPr>
      <w:sdt>
        <w:sdtPr>
          <w:id w:val="-923638953"/>
          <w:lock w:val="sdtContentLocked"/>
          <w:placeholder>
            <w:docPart w:val="9555EDE20C114D428EB82835F7897269"/>
          </w:placeholder>
          <w:text/>
        </w:sdtPr>
        <w:sdtEndPr/>
        <w:sdtContent>
          <w:r w:rsidR="004F3CB6">
            <w:t>Pressemitteilung</w:t>
          </w:r>
        </w:sdtContent>
      </w:sdt>
    </w:p>
    <w:p w14:paraId="59590E99" w14:textId="6775CCDF" w:rsidR="00D033A3" w:rsidRDefault="00420B5B">
      <w:pPr>
        <w:pStyle w:val="PMDatum"/>
      </w:pPr>
      <w:r>
        <w:t>20.10</w:t>
      </w:r>
      <w:r w:rsidR="004F3CB6">
        <w:t>.2026</w:t>
      </w:r>
    </w:p>
    <w:p w14:paraId="4891F699" w14:textId="77777777" w:rsidR="00D033A3" w:rsidRPr="00AF50AC" w:rsidRDefault="004F3CB6">
      <w:pPr>
        <w:pStyle w:val="PM-Stichwort"/>
        <w:rPr>
          <w:rFonts w:asciiTheme="minorHAnsi" w:hAnsiTheme="minorHAnsi" w:cstheme="minorHAnsi"/>
        </w:rPr>
      </w:pPr>
      <w:r w:rsidRPr="00AF50AC">
        <w:rPr>
          <w:rFonts w:asciiTheme="minorHAnsi" w:hAnsiTheme="minorHAnsi" w:cstheme="minorHAnsi"/>
        </w:rPr>
        <w:t>Landkreis - Pflegestützpunkt</w:t>
      </w:r>
    </w:p>
    <w:p w14:paraId="22AE1E74" w14:textId="77777777" w:rsidR="00D033A3" w:rsidRPr="00AF50AC" w:rsidRDefault="004F3CB6">
      <w:pPr>
        <w:pStyle w:val="PM-berschrift"/>
        <w:rPr>
          <w:rFonts w:asciiTheme="minorHAnsi" w:hAnsiTheme="minorHAnsi" w:cstheme="minorHAnsi"/>
        </w:rPr>
      </w:pPr>
      <w:r w:rsidRPr="00AF50AC">
        <w:rPr>
          <w:rFonts w:asciiTheme="minorHAnsi" w:hAnsiTheme="minorHAnsi" w:cstheme="minorHAnsi"/>
        </w:rPr>
        <w:t>Beratung zu allen Fragen rund um die Pflege</w:t>
      </w:r>
    </w:p>
    <w:p w14:paraId="1A3032D7" w14:textId="38200430" w:rsidR="00D033A3" w:rsidRDefault="004F3CB6">
      <w:r>
        <w:rPr>
          <w:b/>
        </w:rPr>
        <w:t xml:space="preserve">Unterallgäu. </w:t>
      </w:r>
      <w:r>
        <w:t xml:space="preserve">Rund um das Thema Pflege tauchen viele Fragen auf. Eine kostenlose Beratung dazu bieten der Pflegestützpunkt des Landkreises und die Fachstellen für pflegende Angehörige bei ihren gemeinsamen Sprechtagen an. Der Pflegestützpunkt berät Angehörige und Betroffene rund um die Pflege selbst. Die Fachstellen für pflegende Angehörige informieren Angehörige unter anderem zu Unterstützungsangeboten im Alltag und zur Betreuung von Menschen mit Demenz. Im </w:t>
      </w:r>
      <w:r w:rsidR="00221815">
        <w:t>November</w:t>
      </w:r>
      <w:r>
        <w:t xml:space="preserve"> finden folgende gemeinsame Sprechstunden statt:</w:t>
      </w:r>
    </w:p>
    <w:p w14:paraId="062E879D" w14:textId="0436B5A9" w:rsidR="00EA33F7" w:rsidRPr="0053565A" w:rsidRDefault="00EA33F7" w:rsidP="00EA33F7">
      <w:pPr>
        <w:numPr>
          <w:ilvl w:val="0"/>
          <w:numId w:val="6"/>
        </w:numPr>
      </w:pPr>
      <w:r w:rsidRPr="0053565A">
        <w:t xml:space="preserve">Sprechstunde im Rathaus von Benningen, Hauptstraße 18, am Montag, </w:t>
      </w:r>
      <w:r>
        <w:t>2. November</w:t>
      </w:r>
      <w:r w:rsidRPr="0053565A">
        <w:t>, von 10 bis 12 Uhr</w:t>
      </w:r>
    </w:p>
    <w:p w14:paraId="461B33DA" w14:textId="625EDDB4" w:rsidR="00D033A3" w:rsidRPr="00221815" w:rsidRDefault="004F3CB6">
      <w:pPr>
        <w:pStyle w:val="Listenabsatz"/>
        <w:numPr>
          <w:ilvl w:val="0"/>
          <w:numId w:val="4"/>
        </w:numPr>
        <w:rPr>
          <w:rFonts w:asciiTheme="minorHAnsi" w:hAnsiTheme="minorHAnsi" w:cstheme="minorHAnsi"/>
        </w:rPr>
      </w:pPr>
      <w:r w:rsidRPr="00221815">
        <w:rPr>
          <w:rFonts w:asciiTheme="minorHAnsi" w:hAnsiTheme="minorHAnsi" w:cstheme="minorHAnsi"/>
        </w:rPr>
        <w:t xml:space="preserve">Sprechstunde im Pflegestützpunkt in Mindelheim, Champagnatplatz 4, an den Dienstagen, </w:t>
      </w:r>
      <w:r w:rsidR="00221815">
        <w:rPr>
          <w:rFonts w:asciiTheme="minorHAnsi" w:hAnsiTheme="minorHAnsi" w:cstheme="minorHAnsi"/>
        </w:rPr>
        <w:t>3. November</w:t>
      </w:r>
      <w:r w:rsidRPr="00221815">
        <w:rPr>
          <w:rFonts w:asciiTheme="minorHAnsi" w:hAnsiTheme="minorHAnsi" w:cstheme="minorHAnsi"/>
        </w:rPr>
        <w:t xml:space="preserve"> und </w:t>
      </w:r>
      <w:r w:rsidR="00221815">
        <w:rPr>
          <w:rFonts w:asciiTheme="minorHAnsi" w:hAnsiTheme="minorHAnsi" w:cstheme="minorHAnsi"/>
        </w:rPr>
        <w:t>19</w:t>
      </w:r>
      <w:r w:rsidRPr="00221815">
        <w:rPr>
          <w:rFonts w:asciiTheme="minorHAnsi" w:hAnsiTheme="minorHAnsi" w:cstheme="minorHAnsi"/>
        </w:rPr>
        <w:t>.</w:t>
      </w:r>
      <w:r w:rsidR="00221815">
        <w:rPr>
          <w:rFonts w:asciiTheme="minorHAnsi" w:hAnsiTheme="minorHAnsi" w:cstheme="minorHAnsi"/>
        </w:rPr>
        <w:t> Novem</w:t>
      </w:r>
      <w:r w:rsidRPr="00221815">
        <w:rPr>
          <w:rFonts w:asciiTheme="minorHAnsi" w:hAnsiTheme="minorHAnsi" w:cstheme="minorHAnsi"/>
        </w:rPr>
        <w:t>ber, von 8.30 bis 12 Uhr (ohne Terminvereinbarung)</w:t>
      </w:r>
    </w:p>
    <w:p w14:paraId="7D589D85" w14:textId="19E1E5C1" w:rsidR="004F3CB6" w:rsidRPr="00221815" w:rsidRDefault="004F3CB6" w:rsidP="004F3CB6">
      <w:pPr>
        <w:pStyle w:val="Listenabsatz"/>
        <w:numPr>
          <w:ilvl w:val="0"/>
          <w:numId w:val="4"/>
        </w:numPr>
        <w:rPr>
          <w:rFonts w:asciiTheme="minorHAnsi" w:hAnsiTheme="minorHAnsi" w:cstheme="minorHAnsi"/>
        </w:rPr>
      </w:pPr>
      <w:r w:rsidRPr="00221815">
        <w:rPr>
          <w:rFonts w:asciiTheme="minorHAnsi" w:hAnsiTheme="minorHAnsi" w:cstheme="minorHAnsi"/>
        </w:rPr>
        <w:t xml:space="preserve">Sprechstunde im Betreuten Wohnen in Babenhausen, Am Espach 4, am Dienstag, </w:t>
      </w:r>
      <w:r w:rsidR="00221815">
        <w:rPr>
          <w:rFonts w:asciiTheme="minorHAnsi" w:hAnsiTheme="minorHAnsi" w:cstheme="minorHAnsi"/>
        </w:rPr>
        <w:t>10. November</w:t>
      </w:r>
      <w:r w:rsidRPr="00221815">
        <w:rPr>
          <w:rFonts w:asciiTheme="minorHAnsi" w:hAnsiTheme="minorHAnsi" w:cstheme="minorHAnsi"/>
        </w:rPr>
        <w:t>, von 8.30 bis 12 Uhr (Eingang über die Sozialstation möglich - ohne Terminvereinbarung).</w:t>
      </w:r>
    </w:p>
    <w:p w14:paraId="798E523C" w14:textId="2BA452EA" w:rsidR="00420B5B" w:rsidRPr="00221815" w:rsidRDefault="00420B5B" w:rsidP="00420B5B">
      <w:pPr>
        <w:pStyle w:val="Listenabsatz"/>
        <w:numPr>
          <w:ilvl w:val="0"/>
          <w:numId w:val="4"/>
        </w:numPr>
        <w:rPr>
          <w:rFonts w:asciiTheme="minorHAnsi" w:hAnsiTheme="minorHAnsi" w:cstheme="minorHAnsi"/>
        </w:rPr>
      </w:pPr>
      <w:r w:rsidRPr="00221815">
        <w:rPr>
          <w:rFonts w:asciiTheme="minorHAnsi" w:hAnsiTheme="minorHAnsi" w:cstheme="minorHAnsi"/>
        </w:rPr>
        <w:t xml:space="preserve">Sprechstunde in den Räumen von „Lebensräume für Jung und Alt“ in Bad Grönenbach, Im Paradies 1, am Dienstag, </w:t>
      </w:r>
      <w:r w:rsidR="00221815">
        <w:rPr>
          <w:rFonts w:asciiTheme="minorHAnsi" w:hAnsiTheme="minorHAnsi" w:cstheme="minorHAnsi"/>
        </w:rPr>
        <w:t>24. November</w:t>
      </w:r>
      <w:r w:rsidRPr="00221815">
        <w:rPr>
          <w:rFonts w:asciiTheme="minorHAnsi" w:hAnsiTheme="minorHAnsi" w:cstheme="minorHAnsi"/>
        </w:rPr>
        <w:t>, von 9 bis 11 Uhr (ohne Terminvereinbarung)</w:t>
      </w:r>
    </w:p>
    <w:p w14:paraId="52A82996" w14:textId="5A9B4771" w:rsidR="00420B5B" w:rsidRPr="00221815" w:rsidRDefault="00420B5B" w:rsidP="00420B5B">
      <w:pPr>
        <w:pStyle w:val="Listenabsatz"/>
        <w:numPr>
          <w:ilvl w:val="0"/>
          <w:numId w:val="4"/>
        </w:numPr>
        <w:rPr>
          <w:rFonts w:asciiTheme="minorHAnsi" w:hAnsiTheme="minorHAnsi" w:cstheme="minorHAnsi"/>
        </w:rPr>
      </w:pPr>
      <w:r w:rsidRPr="00221815">
        <w:rPr>
          <w:rFonts w:asciiTheme="minorHAnsi" w:hAnsiTheme="minorHAnsi" w:cstheme="minorHAnsi"/>
        </w:rPr>
        <w:t xml:space="preserve">Sprechstunde im Rathaus von Markt Wald, Hauptstraße 61, am Donnerstag, </w:t>
      </w:r>
      <w:r w:rsidR="00221815">
        <w:rPr>
          <w:rFonts w:asciiTheme="minorHAnsi" w:hAnsiTheme="minorHAnsi" w:cstheme="minorHAnsi"/>
        </w:rPr>
        <w:t>26. November</w:t>
      </w:r>
      <w:r w:rsidRPr="00221815">
        <w:rPr>
          <w:rFonts w:asciiTheme="minorHAnsi" w:hAnsiTheme="minorHAnsi" w:cstheme="minorHAnsi"/>
        </w:rPr>
        <w:t>, von 8.30 bis 12 Uhr (ohne Terminvereinbarung)</w:t>
      </w:r>
    </w:p>
    <w:p w14:paraId="2E35DA16" w14:textId="222B9650" w:rsidR="004F3CB6" w:rsidRDefault="004F3CB6" w:rsidP="004F3CB6">
      <w:pPr>
        <w:pStyle w:val="Listenabsatz"/>
        <w:numPr>
          <w:ilvl w:val="0"/>
          <w:numId w:val="4"/>
        </w:numPr>
        <w:rPr>
          <w:rFonts w:asciiTheme="minorHAnsi" w:hAnsiTheme="minorHAnsi" w:cstheme="minorHAnsi"/>
        </w:rPr>
      </w:pPr>
      <w:r w:rsidRPr="00221815">
        <w:rPr>
          <w:rFonts w:asciiTheme="minorHAnsi" w:hAnsiTheme="minorHAnsi" w:cstheme="minorHAnsi"/>
        </w:rPr>
        <w:t xml:space="preserve">Sprechstunde im Rathaus Kirchheim, Marktplatz 6, am Montag, </w:t>
      </w:r>
      <w:r w:rsidR="00420B5B" w:rsidRPr="00221815">
        <w:rPr>
          <w:rFonts w:asciiTheme="minorHAnsi" w:hAnsiTheme="minorHAnsi" w:cstheme="minorHAnsi"/>
        </w:rPr>
        <w:t>30.</w:t>
      </w:r>
      <w:r w:rsidR="00221815">
        <w:rPr>
          <w:rFonts w:asciiTheme="minorHAnsi" w:hAnsiTheme="minorHAnsi" w:cstheme="minorHAnsi"/>
        </w:rPr>
        <w:t> </w:t>
      </w:r>
      <w:r w:rsidR="00420B5B" w:rsidRPr="00221815">
        <w:rPr>
          <w:rFonts w:asciiTheme="minorHAnsi" w:hAnsiTheme="minorHAnsi" w:cstheme="minorHAnsi"/>
        </w:rPr>
        <w:t>November</w:t>
      </w:r>
      <w:r w:rsidRPr="00221815">
        <w:rPr>
          <w:rFonts w:asciiTheme="minorHAnsi" w:hAnsiTheme="minorHAnsi" w:cstheme="minorHAnsi"/>
        </w:rPr>
        <w:t>, von 8.30 bis 12 Uhr (Terminvereinbarung unter 08261/995-8025 notwendig</w:t>
      </w:r>
      <w:r>
        <w:rPr>
          <w:rFonts w:asciiTheme="minorHAnsi" w:hAnsiTheme="minorHAnsi" w:cstheme="minorHAnsi"/>
        </w:rPr>
        <w:t>)</w:t>
      </w:r>
    </w:p>
    <w:sectPr w:rsidR="004F3CB6">
      <w:headerReference w:type="default" r:id="rId7"/>
      <w:headerReference w:type="first" r:id="rId8"/>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8CEE4" w14:textId="77777777" w:rsidR="00272657" w:rsidRDefault="00272657">
      <w:r>
        <w:separator/>
      </w:r>
    </w:p>
    <w:p w14:paraId="2335BC06" w14:textId="77777777" w:rsidR="00272657" w:rsidRDefault="00272657"/>
    <w:p w14:paraId="5F7AF8B0" w14:textId="77777777" w:rsidR="00272657" w:rsidRDefault="00272657"/>
  </w:endnote>
  <w:endnote w:type="continuationSeparator" w:id="0">
    <w:p w14:paraId="1314F603" w14:textId="77777777" w:rsidR="00272657" w:rsidRDefault="00272657">
      <w:r>
        <w:continuationSeparator/>
      </w:r>
    </w:p>
    <w:p w14:paraId="262E8B63" w14:textId="77777777" w:rsidR="00272657" w:rsidRDefault="00272657"/>
    <w:p w14:paraId="62A61494" w14:textId="77777777" w:rsidR="00272657" w:rsidRDefault="002726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00000001"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BD361" w14:textId="77777777" w:rsidR="00272657" w:rsidRDefault="00272657">
      <w:r>
        <w:separator/>
      </w:r>
    </w:p>
    <w:p w14:paraId="3618FB9E" w14:textId="77777777" w:rsidR="00272657" w:rsidRDefault="00272657"/>
    <w:p w14:paraId="7779ABE5" w14:textId="77777777" w:rsidR="00272657" w:rsidRDefault="00272657"/>
  </w:footnote>
  <w:footnote w:type="continuationSeparator" w:id="0">
    <w:p w14:paraId="367D96DC" w14:textId="77777777" w:rsidR="00272657" w:rsidRDefault="00272657">
      <w:r>
        <w:continuationSeparator/>
      </w:r>
    </w:p>
    <w:p w14:paraId="0B1136D0" w14:textId="77777777" w:rsidR="00272657" w:rsidRDefault="00272657"/>
    <w:p w14:paraId="2E708894" w14:textId="77777777" w:rsidR="00272657" w:rsidRDefault="002726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F0656" w14:textId="77777777" w:rsidR="00D033A3" w:rsidRDefault="004F3CB6">
    <w:pPr>
      <w:pStyle w:val="Kopfzeile"/>
    </w:pPr>
    <w:r>
      <w:rPr>
        <w:noProof/>
      </w:rPr>
      <mc:AlternateContent>
        <mc:Choice Requires="wps">
          <w:drawing>
            <wp:anchor distT="0" distB="0" distL="114300" distR="114300" simplePos="0" relativeHeight="251661312" behindDoc="0" locked="0" layoutInCell="1" allowOverlap="1" wp14:anchorId="11FBFF04" wp14:editId="0B72F5B4">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41FBFADD" w14:textId="77777777" w:rsidR="00D033A3" w:rsidRDefault="004F3CB6">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1FBFF04"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41FBFADD" w14:textId="77777777" w:rsidR="00D033A3" w:rsidRDefault="004F3CB6">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7E970" w14:textId="77777777" w:rsidR="00D033A3" w:rsidRDefault="004F3CB6">
    <w:pPr>
      <w:pStyle w:val="Kopfzeile"/>
    </w:pPr>
    <w:r>
      <w:rPr>
        <w:noProof/>
      </w:rPr>
      <mc:AlternateContent>
        <mc:Choice Requires="wps">
          <w:drawing>
            <wp:anchor distT="0" distB="0" distL="114300" distR="114300" simplePos="0" relativeHeight="251659264" behindDoc="0" locked="0" layoutInCell="1" allowOverlap="1" wp14:anchorId="5448A52C" wp14:editId="01F57E54">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277D1324" w14:textId="77777777" w:rsidR="00D033A3" w:rsidRDefault="004F3CB6">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59FD7450" wp14:editId="6B640C6F">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04541AD5" w14:textId="77777777" w:rsidR="00D033A3" w:rsidRDefault="004F3CB6">
                          <w:pPr>
                            <w:pStyle w:val="PMBehoerde"/>
                          </w:pPr>
                          <w:r>
                            <w:t>Landratsamt Unterallgäu</w:t>
                          </w:r>
                        </w:p>
                        <w:p w14:paraId="29960D2F" w14:textId="77777777" w:rsidR="00D033A3" w:rsidRDefault="004F3CB6">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7C849990" w14:textId="77777777" w:rsidR="00D033A3" w:rsidRDefault="004F3CB6">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0604332F" w14:textId="77777777" w:rsidR="00D033A3" w:rsidRDefault="004F3CB6">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6A2C4DF1" w14:textId="77777777" w:rsidR="00D033A3" w:rsidRDefault="004F3CB6">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40B6F569" w14:textId="77777777" w:rsidR="00D033A3" w:rsidRDefault="004F3CB6">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45F19556" w14:textId="77777777" w:rsidR="00D033A3" w:rsidRDefault="004F3CB6">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5FFAD610" w14:textId="77777777" w:rsidR="00D033A3" w:rsidRDefault="004F3CB6">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448A52C"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277D1324" w14:textId="77777777" w:rsidR="00D033A3" w:rsidRDefault="004F3CB6">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59FD7450" wp14:editId="6B640C6F">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04541AD5" w14:textId="77777777" w:rsidR="00D033A3" w:rsidRDefault="004F3CB6">
                    <w:pPr>
                      <w:pStyle w:val="PMBehoerde"/>
                    </w:pPr>
                    <w:r>
                      <w:t>Landratsamt Unterallgäu</w:t>
                    </w:r>
                  </w:p>
                  <w:p w14:paraId="29960D2F" w14:textId="77777777" w:rsidR="00D033A3" w:rsidRDefault="004F3CB6">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7C849990" w14:textId="77777777" w:rsidR="00D033A3" w:rsidRDefault="004F3CB6">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0604332F" w14:textId="77777777" w:rsidR="00D033A3" w:rsidRDefault="004F3CB6">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6A2C4DF1" w14:textId="77777777" w:rsidR="00D033A3" w:rsidRDefault="004F3CB6">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40B6F569" w14:textId="77777777" w:rsidR="00D033A3" w:rsidRDefault="004F3CB6">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45F19556" w14:textId="77777777" w:rsidR="00D033A3" w:rsidRDefault="004F3CB6">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5FFAD610" w14:textId="77777777" w:rsidR="00D033A3" w:rsidRDefault="004F3CB6">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79F80027"/>
    <w:multiLevelType w:val="hybridMultilevel"/>
    <w:tmpl w:val="15F0E1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012417027">
    <w:abstractNumId w:val="0"/>
  </w:num>
  <w:num w:numId="2" w16cid:durableId="1959330940">
    <w:abstractNumId w:val="0"/>
  </w:num>
  <w:num w:numId="3" w16cid:durableId="1577783203">
    <w:abstractNumId w:val="1"/>
  </w:num>
  <w:num w:numId="4" w16cid:durableId="2043281758">
    <w:abstractNumId w:val="2"/>
  </w:num>
  <w:num w:numId="5" w16cid:durableId="735476718">
    <w:abstractNumId w:val="2"/>
  </w:num>
  <w:num w:numId="6" w16cid:durableId="1951921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3A3"/>
    <w:rsid w:val="000472CD"/>
    <w:rsid w:val="00142D10"/>
    <w:rsid w:val="00221815"/>
    <w:rsid w:val="00272657"/>
    <w:rsid w:val="00345E6D"/>
    <w:rsid w:val="00420B5B"/>
    <w:rsid w:val="004F3CB6"/>
    <w:rsid w:val="00AF038C"/>
    <w:rsid w:val="00AF50AC"/>
    <w:rsid w:val="00CA2750"/>
    <w:rsid w:val="00CC0EB7"/>
    <w:rsid w:val="00D033A3"/>
    <w:rsid w:val="00D36DC2"/>
    <w:rsid w:val="00EA33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7946E1A8"/>
  <w15:docId w15:val="{A9E8E2CE-CC16-4BC1-8AFF-10800A446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pPr>
      <w:spacing w:before="720" w:line="288" w:lineRule="auto"/>
      <w:jc w:val="left"/>
    </w:pPr>
    <w:rPr>
      <w:rFonts w:ascii="Arial" w:hAnsi="Arial"/>
      <w:sz w:val="18"/>
    </w:rPr>
  </w:style>
  <w:style w:type="paragraph" w:customStyle="1" w:styleId="PM-berschrift">
    <w:name w:val="PM-Überschrift"/>
    <w:basedOn w:val="Standard"/>
    <w:next w:val="PM-Unterzeile"/>
    <w:qFormat/>
    <w:pPr>
      <w:spacing w:before="360" w:line="288" w:lineRule="auto"/>
      <w:jc w:val="left"/>
    </w:pPr>
    <w:rPr>
      <w:rFonts w:ascii="Arial" w:hAnsi="Arial"/>
      <w:b/>
      <w:sz w:val="28"/>
    </w:rPr>
  </w:style>
  <w:style w:type="paragraph" w:customStyle="1" w:styleId="PM-Unterzeile">
    <w:name w:val="PM-Unterzeile"/>
    <w:basedOn w:val="Standard"/>
    <w:next w:val="Standard"/>
    <w:qFormat/>
    <w:pPr>
      <w:spacing w:before="120" w:after="360" w:line="288" w:lineRule="auto"/>
      <w:jc w:val="left"/>
    </w:pPr>
    <w:rPr>
      <w:rFonts w:ascii="Arial" w:hAnsi="Arial"/>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 w:type="paragraph" w:styleId="Listenabsatz">
    <w:name w:val="List Paragraph"/>
    <w:basedOn w:val="Standard"/>
    <w:uiPriority w:val="34"/>
    <w:qFormat/>
    <w:pPr>
      <w:spacing w:line="288"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 w:id="82420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ps\office\vorlagen\Presse\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55EDE20C114D428EB82835F7897269"/>
        <w:category>
          <w:name w:val="Allgemein"/>
          <w:gallery w:val="placeholder"/>
        </w:category>
        <w:types>
          <w:type w:val="bbPlcHdr"/>
        </w:types>
        <w:behaviors>
          <w:behavior w:val="content"/>
        </w:behaviors>
        <w:guid w:val="{2366BDF6-6395-41D0-8517-442681B463FD}"/>
      </w:docPartPr>
      <w:docPartBody>
        <w:p w:rsidR="005A2941" w:rsidRDefault="005A2941">
          <w:pPr>
            <w:pStyle w:val="9555EDE20C114D428EB82835F7897269"/>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00000001"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941"/>
    <w:rsid w:val="000472CD"/>
    <w:rsid w:val="005A2941"/>
    <w:rsid w:val="00AF038C"/>
    <w:rsid w:val="00CA2750"/>
    <w:rsid w:val="00D36DC2"/>
    <w:rsid w:val="00E405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9555EDE20C114D428EB82835F7897269">
    <w:name w:val="9555EDE20C114D428EB82835F78972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1</Pages>
  <Words>205</Words>
  <Characters>1296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Neumeier Brigitte</dc:creator>
  <cp:keywords/>
  <dc:description/>
  <cp:lastModifiedBy>Büchele Eva</cp:lastModifiedBy>
  <cp:revision>7</cp:revision>
  <cp:lastPrinted>2011-08-10T11:15:00Z</cp:lastPrinted>
  <dcterms:created xsi:type="dcterms:W3CDTF">2025-10-31T09:25:00Z</dcterms:created>
  <dcterms:modified xsi:type="dcterms:W3CDTF">2026-09-28T09:57:00Z</dcterms:modified>
</cp:coreProperties>
</file>