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55814" w14:textId="77777777" w:rsidR="00D27893" w:rsidRDefault="00D27893" w:rsidP="0087103C">
      <w:pPr>
        <w:spacing w:after="0" w:line="360" w:lineRule="auto"/>
        <w:jc w:val="right"/>
        <w:rPr>
          <w:b/>
          <w:sz w:val="28"/>
          <w:szCs w:val="28"/>
        </w:rPr>
      </w:pPr>
    </w:p>
    <w:p w14:paraId="7990D898" w14:textId="77777777" w:rsidR="003540C8" w:rsidRDefault="003540C8" w:rsidP="000F6B21">
      <w:pPr>
        <w:spacing w:after="0" w:line="360" w:lineRule="auto"/>
        <w:jc w:val="right"/>
      </w:pPr>
    </w:p>
    <w:p w14:paraId="44D23D8C" w14:textId="2BE8D925"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C103A6">
        <w:rPr>
          <w:noProof/>
        </w:rPr>
        <w:t>20. Oktober 2026</w:t>
      </w:r>
      <w:r w:rsidR="00B04C5B">
        <w:fldChar w:fldCharType="end"/>
      </w:r>
    </w:p>
    <w:p w14:paraId="5090074A" w14:textId="77777777" w:rsidR="00D27893" w:rsidRDefault="00D27893" w:rsidP="00E879F7">
      <w:pPr>
        <w:spacing w:after="0" w:line="360" w:lineRule="auto"/>
        <w:rPr>
          <w:sz w:val="28"/>
          <w:szCs w:val="28"/>
        </w:rPr>
      </w:pPr>
    </w:p>
    <w:p w14:paraId="4FF1D76C" w14:textId="386C81BF" w:rsidR="00B7652E" w:rsidRDefault="00296D10" w:rsidP="00B7652E">
      <w:pPr>
        <w:spacing w:after="0" w:line="360" w:lineRule="auto"/>
        <w:rPr>
          <w:b/>
          <w:sz w:val="28"/>
          <w:szCs w:val="28"/>
        </w:rPr>
      </w:pPr>
      <w:r w:rsidRPr="00296D10">
        <w:rPr>
          <w:b/>
          <w:sz w:val="28"/>
          <w:szCs w:val="28"/>
        </w:rPr>
        <w:t>Mehr als nur eine Fahrt zum Einkaufen: Mobilität, Hilfe und Gemeinschaft</w:t>
      </w:r>
    </w:p>
    <w:p w14:paraId="24165FD8" w14:textId="5CBE15DD" w:rsidR="00296D10" w:rsidRPr="004126EC" w:rsidRDefault="00296D10" w:rsidP="00296D10">
      <w:pPr>
        <w:spacing w:after="160" w:line="259" w:lineRule="auto"/>
        <w:rPr>
          <w:i/>
          <w:iCs/>
        </w:rPr>
      </w:pPr>
      <w:r w:rsidRPr="004126EC">
        <w:rPr>
          <w:i/>
          <w:iCs/>
        </w:rPr>
        <w:t>Der kostenlose Seniorenbus holt Fahrgäste an gekennzeichneten Haltestellen ab</w:t>
      </w:r>
      <w:r>
        <w:rPr>
          <w:i/>
          <w:iCs/>
        </w:rPr>
        <w:t>.</w:t>
      </w:r>
    </w:p>
    <w:p w14:paraId="0967A67B" w14:textId="1EAA74E8" w:rsidR="00296D10" w:rsidRPr="004126EC" w:rsidRDefault="00296D10" w:rsidP="00361A3B">
      <w:pPr>
        <w:spacing w:after="160"/>
      </w:pPr>
      <w:r w:rsidRPr="004126EC">
        <w:t xml:space="preserve">Dienstags und donnerstags ist in </w:t>
      </w:r>
      <w:r>
        <w:t xml:space="preserve">Weiterstadt </w:t>
      </w:r>
      <w:r w:rsidRPr="004126EC">
        <w:t xml:space="preserve">ein besonderes Angebot unterwegs: Der Seniorenbus holt Fahrgäste an gekennzeichneten Haltestellen ab und bringt sie </w:t>
      </w:r>
      <w:r w:rsidR="00DE52F4">
        <w:t xml:space="preserve">seit mehr als 25 Jahren </w:t>
      </w:r>
      <w:r w:rsidRPr="004126EC">
        <w:t>zum Einkaufen. Für Menschen, die nicht mehr selbst Auto fahren können oder in ihrer Mobilität eingeschränkt sind, bedeutet das ein Stück Selbstständigkeit.</w:t>
      </w:r>
    </w:p>
    <w:p w14:paraId="5809F34C" w14:textId="71631A5F" w:rsidR="00296D10" w:rsidRPr="004126EC" w:rsidRDefault="00296D10" w:rsidP="00361A3B">
      <w:pPr>
        <w:spacing w:after="160"/>
      </w:pPr>
      <w:r w:rsidRPr="004126EC">
        <w:t xml:space="preserve">Wer einmal mitfährt, merkt schnell: Es geht um mehr als den Weg zum Supermarkt. Auf einer Tour mit mehreren Mitfahrerinnen </w:t>
      </w:r>
      <w:r w:rsidR="0004295C">
        <w:t>ist</w:t>
      </w:r>
      <w:r w:rsidRPr="004126EC">
        <w:t xml:space="preserve"> vor allem eines spürbar: </w:t>
      </w:r>
      <w:r w:rsidR="00361A3B">
        <w:t>E</w:t>
      </w:r>
      <w:r w:rsidRPr="004126EC">
        <w:t>chtes Miteinander. Die Fahrgäste kennen sich, sind zum Teil telefonisch vernetzt und geben untereinander Bescheid, wer mitfährt. Die Rückmeldungen fallen eindeutig aus: „Das sind tolle Fahrer – jeder einzelne.“</w:t>
      </w:r>
    </w:p>
    <w:p w14:paraId="5117229D" w14:textId="69004DC2" w:rsidR="00296D10" w:rsidRPr="004126EC" w:rsidRDefault="00296D10" w:rsidP="00361A3B">
      <w:pPr>
        <w:spacing w:after="160"/>
      </w:pPr>
      <w:r w:rsidRPr="004126EC">
        <w:t xml:space="preserve">Der Umgang ist dabei persönlicher als </w:t>
      </w:r>
      <w:r w:rsidR="0004295C">
        <w:t xml:space="preserve">in </w:t>
      </w:r>
      <w:r w:rsidRPr="004126EC">
        <w:t>jede</w:t>
      </w:r>
      <w:r w:rsidR="00C103A6">
        <w:t>r</w:t>
      </w:r>
      <w:r w:rsidRPr="004126EC">
        <w:t xml:space="preserve"> Linientour: Die Ehrenamtlichen achten darauf, dass es den Fahrgästen gut geht. Wenn unterwegs ein zusätzlicher Halt nötig ist, lässt sich das unkompliziert möglich machen. Einkaufstaschen, Trolleys und alles, was schwer ist, kommen in den Kofferraum – und am Ziel wird nicht einfach „abgesetzt“, sondern aktiv unterstützt: beim Aussteigen</w:t>
      </w:r>
      <w:r>
        <w:t xml:space="preserve"> und </w:t>
      </w:r>
      <w:r w:rsidRPr="004126EC">
        <w:t xml:space="preserve">beim Tragen bis zur Haustür. So entsteht Vertrauen und mit der Zeit auch </w:t>
      </w:r>
      <w:r>
        <w:t xml:space="preserve">eine </w:t>
      </w:r>
      <w:r w:rsidRPr="004126EC">
        <w:t xml:space="preserve">Beziehung. Ein Fahrer bringt seine Motivation so auf den Punkt: </w:t>
      </w:r>
      <w:r>
        <w:t>„</w:t>
      </w:r>
      <w:r w:rsidRPr="004126EC">
        <w:t>Genau das sei der Grund, warum er den Dienst mache.</w:t>
      </w:r>
      <w:r>
        <w:t>“</w:t>
      </w:r>
    </w:p>
    <w:p w14:paraId="7F97B926" w14:textId="50C456D6" w:rsidR="00296D10" w:rsidRPr="004126EC" w:rsidRDefault="00296D10" w:rsidP="00361A3B">
      <w:pPr>
        <w:spacing w:after="160"/>
      </w:pPr>
      <w:r>
        <w:t>Auch das Ziel lässt sich oft flexibel Bestimmen: Egal ob Aldi, Kaufland</w:t>
      </w:r>
      <w:r w:rsidR="00C103A6">
        <w:t>,</w:t>
      </w:r>
      <w:r>
        <w:t xml:space="preserve"> EDEKA- oder auch mal eine Fahrt, um einen Kaffee trinken zu gehen.</w:t>
      </w:r>
    </w:p>
    <w:p w14:paraId="7E2D8581" w14:textId="3074C1DE" w:rsidR="00296D10" w:rsidRPr="004126EC" w:rsidRDefault="00296D10" w:rsidP="00361A3B">
      <w:pPr>
        <w:spacing w:after="160"/>
      </w:pPr>
      <w:r w:rsidRPr="004126EC">
        <w:t xml:space="preserve">Der Seniorenbus lebt vom Engagement und freut sich über weitere Unterstützung: Gesucht werden ehrenamtliche Fahrerinnen und Fahrer, die gerne Auto fahren und Lust haben, mit Menschen in Kontakt zu kommen. Ebenso </w:t>
      </w:r>
      <w:r w:rsidR="0004295C">
        <w:t>f</w:t>
      </w:r>
      <w:r w:rsidR="00361A3B">
        <w:t>reuen sich die Mitfahrenden über weitere, neue Gesichter,</w:t>
      </w:r>
      <w:r w:rsidRPr="004126EC">
        <w:t xml:space="preserve"> die das Angebot nutzen möchten.</w:t>
      </w:r>
    </w:p>
    <w:p w14:paraId="16A54083" w14:textId="5CA8A553" w:rsidR="007E255B" w:rsidRPr="004126EC" w:rsidRDefault="00361A3B" w:rsidP="00361A3B">
      <w:pPr>
        <w:spacing w:after="160"/>
      </w:pPr>
      <w:r>
        <w:t xml:space="preserve">Infos und Anmeldung: </w:t>
      </w:r>
      <w:r w:rsidR="00296D10" w:rsidRPr="004126EC">
        <w:t>Seniorenbüro</w:t>
      </w:r>
      <w:r>
        <w:t xml:space="preserve"> Weiterstadt 06150/ 400-1015,</w:t>
      </w:r>
      <w:r w:rsidR="00DE52F4">
        <w:t xml:space="preserve"> </w:t>
      </w:r>
      <w:hyperlink r:id="rId7" w:history="1">
        <w:r w:rsidR="00DE52F4" w:rsidRPr="00E97DC0">
          <w:rPr>
            <w:rStyle w:val="Hyperlink"/>
          </w:rPr>
          <w:t>seniorenbuero@ehrenamt.de</w:t>
        </w:r>
      </w:hyperlink>
      <w:r w:rsidR="00DE52F4">
        <w:t xml:space="preserve">, </w:t>
      </w:r>
      <w:r w:rsidR="00DE52F4" w:rsidRPr="00DE52F4">
        <w:t xml:space="preserve">Fahrpläne erhalten Sie </w:t>
      </w:r>
      <w:r w:rsidR="00DE52F4">
        <w:t xml:space="preserve">auf der Homepage, </w:t>
      </w:r>
      <w:r w:rsidR="00DE52F4" w:rsidRPr="00DE52F4">
        <w:t>im Rathaus und im Stadtbüro</w:t>
      </w:r>
      <w:r w:rsidR="00DE52F4">
        <w:t>.</w:t>
      </w:r>
    </w:p>
    <w:sectPr w:rsidR="007E255B" w:rsidRPr="004126EC" w:rsidSect="003B7CA8">
      <w:headerReference w:type="default" r:id="rId8"/>
      <w:footerReference w:type="default" r:id="rId9"/>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6A0D2" w14:textId="77777777" w:rsidR="009E29A7" w:rsidRDefault="009E29A7" w:rsidP="000F6B21">
      <w:pPr>
        <w:spacing w:after="0" w:line="240" w:lineRule="auto"/>
      </w:pPr>
      <w:r>
        <w:separator/>
      </w:r>
    </w:p>
  </w:endnote>
  <w:endnote w:type="continuationSeparator" w:id="0">
    <w:p w14:paraId="706DE205" w14:textId="77777777" w:rsidR="009E29A7" w:rsidRDefault="009E29A7"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4A2F" w14:textId="77777777" w:rsidR="00E879F7" w:rsidRDefault="00E879F7" w:rsidP="000F6B21">
    <w:pPr>
      <w:pStyle w:val="Fuzeile"/>
      <w:tabs>
        <w:tab w:val="left" w:pos="4536"/>
      </w:tabs>
      <w:rPr>
        <w:sz w:val="18"/>
        <w:szCs w:val="18"/>
      </w:rPr>
    </w:pPr>
  </w:p>
  <w:p w14:paraId="0F72ECE8"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39206578" wp14:editId="2AE1811D">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46F72F1D"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13D7332B"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41D2C4F9"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DDB61D1" w14:textId="77777777"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976C6E">
      <w:rPr>
        <w:sz w:val="18"/>
        <w:szCs w:val="18"/>
      </w:rPr>
      <w:t>Frank.hamm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5CF0B" w14:textId="77777777" w:rsidR="009E29A7" w:rsidRDefault="009E29A7" w:rsidP="000F6B21">
      <w:pPr>
        <w:spacing w:after="0" w:line="240" w:lineRule="auto"/>
      </w:pPr>
      <w:r>
        <w:separator/>
      </w:r>
    </w:p>
  </w:footnote>
  <w:footnote w:type="continuationSeparator" w:id="0">
    <w:p w14:paraId="63A8E789" w14:textId="77777777" w:rsidR="009E29A7" w:rsidRDefault="009E29A7"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DA79" w14:textId="77777777" w:rsidR="000849C2" w:rsidRDefault="0059401F"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20C82C9E" wp14:editId="3A646917">
          <wp:simplePos x="0" y="0"/>
          <wp:positionH relativeFrom="column">
            <wp:posOffset>3802380</wp:posOffset>
          </wp:positionH>
          <wp:positionV relativeFrom="paragraph">
            <wp:posOffset>111760</wp:posOffset>
          </wp:positionV>
          <wp:extent cx="2059305" cy="504825"/>
          <wp:effectExtent l="0" t="0" r="0" b="0"/>
          <wp:wrapTight wrapText="bothSides">
            <wp:wrapPolygon edited="0">
              <wp:start x="0" y="0"/>
              <wp:lineTo x="0" y="21192"/>
              <wp:lineTo x="21380" y="21192"/>
              <wp:lineTo x="21380" y="0"/>
              <wp:lineTo x="0" y="0"/>
            </wp:wrapPolygon>
          </wp:wrapTight>
          <wp:docPr id="2" name="Bild 1" descr="K:\Bürgermeister\Öffentlichkeitsarbeit\Homepage\Relaunch 2014\Logo_Weiterstadt_cmyk_10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Bürgermeister\Öffentlichkeitsarbeit\Homepage\Relaunch 2014\Logo_Weiterstadt_cmyk_10_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507F6"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644F1E17"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4295C"/>
    <w:rsid w:val="00045169"/>
    <w:rsid w:val="000722D9"/>
    <w:rsid w:val="000766A0"/>
    <w:rsid w:val="000849C2"/>
    <w:rsid w:val="0009497F"/>
    <w:rsid w:val="00095A64"/>
    <w:rsid w:val="000C18CD"/>
    <w:rsid w:val="000C3B75"/>
    <w:rsid w:val="000F6B21"/>
    <w:rsid w:val="00117DB4"/>
    <w:rsid w:val="00127F7D"/>
    <w:rsid w:val="00161E1B"/>
    <w:rsid w:val="00186A07"/>
    <w:rsid w:val="001C58E5"/>
    <w:rsid w:val="001E01FB"/>
    <w:rsid w:val="001F2A7C"/>
    <w:rsid w:val="00235030"/>
    <w:rsid w:val="0024458F"/>
    <w:rsid w:val="00296D10"/>
    <w:rsid w:val="002B4470"/>
    <w:rsid w:val="00341B27"/>
    <w:rsid w:val="0034586B"/>
    <w:rsid w:val="003540C8"/>
    <w:rsid w:val="00361A3B"/>
    <w:rsid w:val="00375399"/>
    <w:rsid w:val="0038770A"/>
    <w:rsid w:val="003A4172"/>
    <w:rsid w:val="003B7CA8"/>
    <w:rsid w:val="003D6452"/>
    <w:rsid w:val="003E1DF1"/>
    <w:rsid w:val="00406ABE"/>
    <w:rsid w:val="005038CD"/>
    <w:rsid w:val="0059401F"/>
    <w:rsid w:val="005B04BC"/>
    <w:rsid w:val="00621163"/>
    <w:rsid w:val="00671E11"/>
    <w:rsid w:val="00696DD7"/>
    <w:rsid w:val="006D372F"/>
    <w:rsid w:val="006D701E"/>
    <w:rsid w:val="0072372F"/>
    <w:rsid w:val="00747A6A"/>
    <w:rsid w:val="00770054"/>
    <w:rsid w:val="007B62E5"/>
    <w:rsid w:val="007D1A91"/>
    <w:rsid w:val="007E255B"/>
    <w:rsid w:val="007F528D"/>
    <w:rsid w:val="00850ED4"/>
    <w:rsid w:val="0087103C"/>
    <w:rsid w:val="00872575"/>
    <w:rsid w:val="008743BE"/>
    <w:rsid w:val="008D33E6"/>
    <w:rsid w:val="008D45D9"/>
    <w:rsid w:val="008E26DC"/>
    <w:rsid w:val="00923EA5"/>
    <w:rsid w:val="00932645"/>
    <w:rsid w:val="00976C6E"/>
    <w:rsid w:val="009A4BD6"/>
    <w:rsid w:val="009A6A71"/>
    <w:rsid w:val="009A7716"/>
    <w:rsid w:val="009D1434"/>
    <w:rsid w:val="009E29A7"/>
    <w:rsid w:val="00AB7B3A"/>
    <w:rsid w:val="00AC170B"/>
    <w:rsid w:val="00B04C5B"/>
    <w:rsid w:val="00B61AC2"/>
    <w:rsid w:val="00B7652E"/>
    <w:rsid w:val="00BB7527"/>
    <w:rsid w:val="00BF36AD"/>
    <w:rsid w:val="00C103A6"/>
    <w:rsid w:val="00C41F86"/>
    <w:rsid w:val="00C6193F"/>
    <w:rsid w:val="00CE40F4"/>
    <w:rsid w:val="00D267D4"/>
    <w:rsid w:val="00D27893"/>
    <w:rsid w:val="00D30499"/>
    <w:rsid w:val="00D327D2"/>
    <w:rsid w:val="00D3403F"/>
    <w:rsid w:val="00D40677"/>
    <w:rsid w:val="00D6606A"/>
    <w:rsid w:val="00DB39E2"/>
    <w:rsid w:val="00DB7F36"/>
    <w:rsid w:val="00DE52F4"/>
    <w:rsid w:val="00E34B26"/>
    <w:rsid w:val="00E879F7"/>
    <w:rsid w:val="00E96661"/>
    <w:rsid w:val="00EA4B04"/>
    <w:rsid w:val="00F10EC0"/>
    <w:rsid w:val="00F249AE"/>
    <w:rsid w:val="00F30485"/>
    <w:rsid w:val="00F55E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E555E"/>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DE52F4"/>
    <w:rPr>
      <w:color w:val="0563C1" w:themeColor="hyperlink"/>
      <w:u w:val="single"/>
    </w:rPr>
  </w:style>
  <w:style w:type="character" w:styleId="NichtaufgelsteErwhnung">
    <w:name w:val="Unresolved Mention"/>
    <w:basedOn w:val="Absatz-Standardschriftart"/>
    <w:uiPriority w:val="99"/>
    <w:semiHidden/>
    <w:unhideWhenUsed/>
    <w:rsid w:val="00DE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niorenbuero@ehrenamt.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B4F39-8065-47E3-AE91-3D080B02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297</Words>
  <Characters>1874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4</cp:revision>
  <cp:lastPrinted>2016-01-21T16:55:00Z</cp:lastPrinted>
  <dcterms:created xsi:type="dcterms:W3CDTF">2026-10-15T11:50:00Z</dcterms:created>
  <dcterms:modified xsi:type="dcterms:W3CDTF">2026-10-20T14:32:00Z</dcterms:modified>
</cp:coreProperties>
</file>