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F6A36" w14:textId="77777777" w:rsidR="009D4032" w:rsidRPr="009B21C8" w:rsidRDefault="009D4032">
      <w:pPr>
        <w:rPr>
          <w:rFonts w:ascii="Calibri" w:hAnsi="Calibri"/>
          <w:sz w:val="22"/>
          <w:szCs w:val="22"/>
        </w:rPr>
      </w:pPr>
    </w:p>
    <w:p w14:paraId="741A65BE" w14:textId="77777777" w:rsidR="00E4549B" w:rsidRPr="009B21C8" w:rsidRDefault="00E4549B">
      <w:pPr>
        <w:rPr>
          <w:rFonts w:ascii="Calibri" w:hAnsi="Calibri"/>
          <w:sz w:val="22"/>
          <w:szCs w:val="22"/>
        </w:rPr>
      </w:pPr>
    </w:p>
    <w:p w14:paraId="33BE18D8" w14:textId="462CB4FA"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596BFF">
        <w:rPr>
          <w:rFonts w:ascii="Calibri" w:hAnsi="Calibri"/>
        </w:rPr>
        <w:t>304</w:t>
      </w:r>
      <w:r w:rsidR="009B21C8">
        <w:rPr>
          <w:rFonts w:ascii="Calibri" w:hAnsi="Calibri"/>
        </w:rPr>
        <w:t>/202</w:t>
      </w:r>
      <w:r w:rsidR="007063F3">
        <w:rPr>
          <w:rFonts w:ascii="Calibri" w:hAnsi="Calibri"/>
        </w:rPr>
        <w:t>6</w:t>
      </w:r>
    </w:p>
    <w:p w14:paraId="1ECBE2D3" w14:textId="4A0C6A4F"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596BFF">
        <w:rPr>
          <w:rFonts w:ascii="Calibri" w:hAnsi="Calibri"/>
        </w:rPr>
        <w:t>27</w:t>
      </w:r>
      <w:r w:rsidR="00F258F0" w:rsidRPr="001B3A99">
        <w:rPr>
          <w:rFonts w:ascii="Calibri" w:hAnsi="Calibri"/>
        </w:rPr>
        <w:t xml:space="preserve">. </w:t>
      </w:r>
      <w:r w:rsidR="00270546">
        <w:rPr>
          <w:rFonts w:ascii="Calibri" w:hAnsi="Calibri"/>
        </w:rPr>
        <w:t>Oktober</w:t>
      </w:r>
      <w:r w:rsidR="00284B37">
        <w:rPr>
          <w:rFonts w:ascii="Calibri" w:hAnsi="Calibri"/>
        </w:rPr>
        <w:t xml:space="preserve"> </w:t>
      </w:r>
      <w:r w:rsidR="009B21C8">
        <w:rPr>
          <w:rFonts w:ascii="Calibri" w:hAnsi="Calibri"/>
        </w:rPr>
        <w:t>202</w:t>
      </w:r>
      <w:r w:rsidR="007063F3">
        <w:rPr>
          <w:rFonts w:ascii="Calibri" w:hAnsi="Calibri"/>
        </w:rPr>
        <w:t>6</w:t>
      </w:r>
    </w:p>
    <w:p w14:paraId="0EC96FA7" w14:textId="655709E3" w:rsidR="00906B66" w:rsidRDefault="002A2AB6" w:rsidP="00906B66">
      <w:pPr>
        <w:pStyle w:val="Kopfzeile"/>
        <w:ind w:left="850" w:right="850"/>
        <w:jc w:val="both"/>
        <w:rPr>
          <w:rFonts w:ascii="Calibri" w:hAnsi="Calibri"/>
          <w:b/>
          <w:i/>
          <w:sz w:val="28"/>
          <w:szCs w:val="28"/>
        </w:rPr>
      </w:pPr>
      <w:r>
        <w:rPr>
          <w:rFonts w:ascii="Calibri" w:hAnsi="Calibri"/>
        </w:rPr>
        <w:br/>
      </w:r>
      <w:r w:rsidR="00222E92">
        <w:rPr>
          <w:rFonts w:ascii="Calibri" w:hAnsi="Calibri"/>
        </w:rPr>
        <w:br/>
      </w:r>
      <w:r w:rsidR="009C3643">
        <w:rPr>
          <w:rFonts w:ascii="Calibri" w:hAnsi="Calibri"/>
          <w:b/>
          <w:sz w:val="32"/>
          <w:szCs w:val="32"/>
        </w:rPr>
        <w:t>Heimbach</w:t>
      </w:r>
      <w:r w:rsidR="00692395">
        <w:rPr>
          <w:rFonts w:ascii="Calibri" w:hAnsi="Calibri"/>
          <w:b/>
          <w:sz w:val="32"/>
          <w:szCs w:val="32"/>
        </w:rPr>
        <w:t>-Weiser</w:t>
      </w:r>
      <w:r w:rsidR="009C3643">
        <w:rPr>
          <w:rFonts w:ascii="Calibri" w:hAnsi="Calibri"/>
          <w:b/>
          <w:sz w:val="32"/>
          <w:szCs w:val="32"/>
        </w:rPr>
        <w:t xml:space="preserve"> Waldstraße</w:t>
      </w:r>
      <w:r w:rsidR="00692395">
        <w:rPr>
          <w:rFonts w:ascii="Calibri" w:hAnsi="Calibri"/>
          <w:b/>
          <w:sz w:val="32"/>
          <w:szCs w:val="32"/>
        </w:rPr>
        <w:t>: Abschnitt im Wald</w:t>
      </w:r>
      <w:r w:rsidR="009C3643">
        <w:rPr>
          <w:rFonts w:ascii="Calibri" w:hAnsi="Calibri"/>
          <w:b/>
          <w:sz w:val="32"/>
          <w:szCs w:val="32"/>
        </w:rPr>
        <w:t xml:space="preserve"> für Forstarbeiten </w:t>
      </w:r>
      <w:r w:rsidR="00692395">
        <w:rPr>
          <w:rFonts w:ascii="Calibri" w:hAnsi="Calibri"/>
          <w:b/>
          <w:sz w:val="32"/>
          <w:szCs w:val="32"/>
        </w:rPr>
        <w:t>in erster Novemberwoche</w:t>
      </w:r>
      <w:r w:rsidR="009C3643">
        <w:rPr>
          <w:rFonts w:ascii="Calibri" w:hAnsi="Calibri"/>
          <w:b/>
          <w:sz w:val="32"/>
          <w:szCs w:val="32"/>
        </w:rPr>
        <w:t xml:space="preserve"> gesperrt</w:t>
      </w:r>
    </w:p>
    <w:p w14:paraId="60CD1995" w14:textId="77777777" w:rsidR="00906B66" w:rsidRPr="009B21C8" w:rsidRDefault="00906B66" w:rsidP="00906B66">
      <w:pPr>
        <w:ind w:left="850" w:right="850"/>
        <w:rPr>
          <w:rFonts w:ascii="Calibri" w:hAnsi="Calibri"/>
          <w:sz w:val="22"/>
          <w:szCs w:val="22"/>
        </w:rPr>
      </w:pPr>
    </w:p>
    <w:p w14:paraId="574DAEBA" w14:textId="5CB93072" w:rsidR="00D27C74" w:rsidRDefault="009C3643" w:rsidP="0083686F">
      <w:pPr>
        <w:pStyle w:val="Kopfzeile"/>
        <w:ind w:left="850" w:right="850"/>
        <w:jc w:val="both"/>
        <w:rPr>
          <w:rFonts w:ascii="Calibri" w:hAnsi="Calibri"/>
          <w:sz w:val="22"/>
          <w:szCs w:val="22"/>
        </w:rPr>
      </w:pPr>
      <w:r>
        <w:rPr>
          <w:rFonts w:ascii="Calibri" w:hAnsi="Calibri"/>
          <w:sz w:val="22"/>
        </w:rPr>
        <w:t>In der ersten Novemberwoche werden i</w:t>
      </w:r>
      <w:r w:rsidR="00A85E48">
        <w:rPr>
          <w:rFonts w:ascii="Calibri" w:hAnsi="Calibri"/>
          <w:sz w:val="22"/>
        </w:rPr>
        <w:t>m Bereich</w:t>
      </w:r>
      <w:r>
        <w:rPr>
          <w:rFonts w:ascii="Calibri" w:hAnsi="Calibri"/>
          <w:sz w:val="22"/>
        </w:rPr>
        <w:t xml:space="preserve"> der Heimbach</w:t>
      </w:r>
      <w:r w:rsidR="003230D1">
        <w:rPr>
          <w:rFonts w:ascii="Calibri" w:hAnsi="Calibri"/>
          <w:sz w:val="22"/>
        </w:rPr>
        <w:t>-Weiser</w:t>
      </w:r>
      <w:r>
        <w:rPr>
          <w:rFonts w:ascii="Calibri" w:hAnsi="Calibri"/>
          <w:sz w:val="22"/>
        </w:rPr>
        <w:t xml:space="preserve"> Waldstraße Holzerntemaßnahmen durchgeführt. </w:t>
      </w:r>
      <w:r w:rsidR="00A31412">
        <w:rPr>
          <w:rFonts w:ascii="Calibri" w:hAnsi="Calibri"/>
          <w:sz w:val="22"/>
        </w:rPr>
        <w:t>Im Zuge dessen</w:t>
      </w:r>
      <w:r>
        <w:rPr>
          <w:rFonts w:ascii="Calibri" w:hAnsi="Calibri"/>
          <w:sz w:val="22"/>
        </w:rPr>
        <w:t xml:space="preserve"> wird die Straße vom 2. bis zum 6. November zwischen dem Schützenhaus und dem Parkplatz Antonskreuz vollgesperrt. Die Sperrung betrifft den im Wald befindlichen Straßenabschnitt der Waldstraße. Die Zufahrt zum Neuwieder Zoo bleibt jederzeit </w:t>
      </w:r>
      <w:r w:rsidR="0088033F">
        <w:rPr>
          <w:rFonts w:ascii="Calibri" w:hAnsi="Calibri"/>
          <w:sz w:val="22"/>
        </w:rPr>
        <w:t>frei</w:t>
      </w:r>
      <w:r>
        <w:rPr>
          <w:rFonts w:ascii="Calibri" w:hAnsi="Calibri"/>
          <w:sz w:val="22"/>
        </w:rPr>
        <w:t>.</w:t>
      </w:r>
    </w:p>
    <w:p w14:paraId="5A34FA7F" w14:textId="77777777" w:rsidR="0083686F" w:rsidRDefault="0083686F" w:rsidP="0083686F">
      <w:pPr>
        <w:pStyle w:val="Kopfzeile"/>
        <w:ind w:left="850" w:right="850"/>
        <w:jc w:val="both"/>
        <w:rPr>
          <w:rFonts w:ascii="Calibri" w:hAnsi="Calibri"/>
          <w:sz w:val="22"/>
          <w:szCs w:val="22"/>
        </w:rPr>
      </w:pPr>
    </w:p>
    <w:p w14:paraId="3D7ACDAD" w14:textId="77777777" w:rsidR="0083686F" w:rsidRDefault="0083686F" w:rsidP="0083686F">
      <w:pPr>
        <w:pStyle w:val="Kopfzeile"/>
        <w:ind w:left="850" w:right="850"/>
        <w:jc w:val="both"/>
        <w:rPr>
          <w:rFonts w:ascii="Calibri" w:hAnsi="Calibri"/>
          <w:sz w:val="22"/>
          <w:szCs w:val="22"/>
        </w:rPr>
      </w:pPr>
    </w:p>
    <w:p w14:paraId="2B314323" w14:textId="77777777" w:rsidR="0083686F" w:rsidRDefault="0083686F" w:rsidP="0083686F">
      <w:pPr>
        <w:pStyle w:val="Kopfzeile"/>
        <w:ind w:left="850" w:right="850"/>
        <w:jc w:val="both"/>
        <w:rPr>
          <w:rFonts w:ascii="Calibri" w:hAnsi="Calibri"/>
          <w:sz w:val="22"/>
          <w:szCs w:val="22"/>
        </w:rPr>
      </w:pPr>
    </w:p>
    <w:p w14:paraId="1BE94EAA" w14:textId="77777777" w:rsidR="0083686F" w:rsidRDefault="0083686F" w:rsidP="0083686F">
      <w:pPr>
        <w:pStyle w:val="Kopfzeile"/>
        <w:ind w:left="850" w:right="850"/>
        <w:jc w:val="both"/>
        <w:rPr>
          <w:rFonts w:ascii="Calibri" w:hAnsi="Calibri"/>
          <w:sz w:val="22"/>
          <w:szCs w:val="22"/>
        </w:rPr>
      </w:pPr>
    </w:p>
    <w:p w14:paraId="607B8508" w14:textId="77777777" w:rsidR="0083686F" w:rsidRDefault="0083686F" w:rsidP="0083686F">
      <w:pPr>
        <w:pStyle w:val="Kopfzeile"/>
        <w:ind w:left="850" w:right="850"/>
        <w:jc w:val="both"/>
        <w:rPr>
          <w:rFonts w:ascii="Calibri" w:hAnsi="Calibri"/>
          <w:sz w:val="22"/>
          <w:szCs w:val="22"/>
        </w:rPr>
      </w:pPr>
    </w:p>
    <w:p w14:paraId="7DAB635D"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24F11" w14:textId="77777777" w:rsidR="009C3643" w:rsidRDefault="009C3643">
      <w:r>
        <w:separator/>
      </w:r>
    </w:p>
  </w:endnote>
  <w:endnote w:type="continuationSeparator" w:id="0">
    <w:p w14:paraId="5D3EA34D" w14:textId="77777777" w:rsidR="009C3643" w:rsidRDefault="009C3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2F729" w14:textId="77777777" w:rsidR="00F15E52" w:rsidRDefault="00513981" w:rsidP="00F15E52">
    <w:pPr>
      <w:pStyle w:val="Fuzeile"/>
      <w:tabs>
        <w:tab w:val="left" w:pos="0"/>
      </w:tabs>
      <w:ind w:left="142"/>
    </w:pPr>
    <w:r>
      <w:rPr>
        <w:noProof/>
      </w:rPr>
      <w:drawing>
        <wp:inline distT="0" distB="0" distL="0" distR="0" wp14:anchorId="67D31113" wp14:editId="274305A8">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930B8" w14:textId="77777777" w:rsidR="009C3643" w:rsidRDefault="009C3643">
      <w:r>
        <w:separator/>
      </w:r>
    </w:p>
  </w:footnote>
  <w:footnote w:type="continuationSeparator" w:id="0">
    <w:p w14:paraId="0AB93334" w14:textId="77777777" w:rsidR="009C3643" w:rsidRDefault="009C3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A187" w14:textId="77777777" w:rsidR="00F15E52" w:rsidRDefault="00513981" w:rsidP="003D6944">
    <w:pPr>
      <w:pStyle w:val="Kopfzeile"/>
    </w:pPr>
    <w:r w:rsidRPr="00E44C57">
      <w:rPr>
        <w:noProof/>
      </w:rPr>
      <w:drawing>
        <wp:inline distT="0" distB="0" distL="0" distR="0" wp14:anchorId="2E65C265" wp14:editId="10DF7689">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43"/>
    <w:rsid w:val="00012987"/>
    <w:rsid w:val="00035283"/>
    <w:rsid w:val="000449C5"/>
    <w:rsid w:val="00075295"/>
    <w:rsid w:val="00081E2B"/>
    <w:rsid w:val="0008390B"/>
    <w:rsid w:val="00091429"/>
    <w:rsid w:val="000937EE"/>
    <w:rsid w:val="000A0AAC"/>
    <w:rsid w:val="000A145B"/>
    <w:rsid w:val="000A70C6"/>
    <w:rsid w:val="000D069A"/>
    <w:rsid w:val="000D4B0E"/>
    <w:rsid w:val="000D5289"/>
    <w:rsid w:val="000F351E"/>
    <w:rsid w:val="00106C57"/>
    <w:rsid w:val="0013672F"/>
    <w:rsid w:val="00142436"/>
    <w:rsid w:val="001459FE"/>
    <w:rsid w:val="00150171"/>
    <w:rsid w:val="001A06D9"/>
    <w:rsid w:val="001B3A99"/>
    <w:rsid w:val="001C3C96"/>
    <w:rsid w:val="001D348C"/>
    <w:rsid w:val="001D6334"/>
    <w:rsid w:val="001E63F5"/>
    <w:rsid w:val="00222ABE"/>
    <w:rsid w:val="00222E92"/>
    <w:rsid w:val="00227D46"/>
    <w:rsid w:val="00246FF6"/>
    <w:rsid w:val="00252ABC"/>
    <w:rsid w:val="0025468C"/>
    <w:rsid w:val="00257AC0"/>
    <w:rsid w:val="00260D25"/>
    <w:rsid w:val="00265866"/>
    <w:rsid w:val="00270546"/>
    <w:rsid w:val="0027170C"/>
    <w:rsid w:val="00275AF4"/>
    <w:rsid w:val="00284B37"/>
    <w:rsid w:val="002933A3"/>
    <w:rsid w:val="002A01D8"/>
    <w:rsid w:val="002A2AB6"/>
    <w:rsid w:val="002A5BEA"/>
    <w:rsid w:val="002B2833"/>
    <w:rsid w:val="002B33C1"/>
    <w:rsid w:val="002E3749"/>
    <w:rsid w:val="003153A8"/>
    <w:rsid w:val="003230D1"/>
    <w:rsid w:val="0032527C"/>
    <w:rsid w:val="0033763B"/>
    <w:rsid w:val="00342EBF"/>
    <w:rsid w:val="00347B6A"/>
    <w:rsid w:val="00352DC9"/>
    <w:rsid w:val="00375A3A"/>
    <w:rsid w:val="003929BB"/>
    <w:rsid w:val="00394914"/>
    <w:rsid w:val="003A61A3"/>
    <w:rsid w:val="003B401E"/>
    <w:rsid w:val="003D5CC6"/>
    <w:rsid w:val="003D6944"/>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2A6B"/>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0894"/>
    <w:rsid w:val="00582738"/>
    <w:rsid w:val="00583A5C"/>
    <w:rsid w:val="00584C05"/>
    <w:rsid w:val="00596BFF"/>
    <w:rsid w:val="005B11C6"/>
    <w:rsid w:val="005B3734"/>
    <w:rsid w:val="005C2816"/>
    <w:rsid w:val="005F7A1C"/>
    <w:rsid w:val="00617B66"/>
    <w:rsid w:val="00626A59"/>
    <w:rsid w:val="006454E9"/>
    <w:rsid w:val="006520B8"/>
    <w:rsid w:val="0066759F"/>
    <w:rsid w:val="006679A2"/>
    <w:rsid w:val="00692395"/>
    <w:rsid w:val="0069321A"/>
    <w:rsid w:val="00694E87"/>
    <w:rsid w:val="006A4280"/>
    <w:rsid w:val="006B5C36"/>
    <w:rsid w:val="006B6907"/>
    <w:rsid w:val="006C4ECD"/>
    <w:rsid w:val="006D2690"/>
    <w:rsid w:val="007021E2"/>
    <w:rsid w:val="00705A1F"/>
    <w:rsid w:val="007063F3"/>
    <w:rsid w:val="0072723C"/>
    <w:rsid w:val="00735A23"/>
    <w:rsid w:val="0076261C"/>
    <w:rsid w:val="00773DD7"/>
    <w:rsid w:val="0078784E"/>
    <w:rsid w:val="00797683"/>
    <w:rsid w:val="007B52CB"/>
    <w:rsid w:val="007C08E1"/>
    <w:rsid w:val="007D1987"/>
    <w:rsid w:val="007D3752"/>
    <w:rsid w:val="007D3E5B"/>
    <w:rsid w:val="007E1B19"/>
    <w:rsid w:val="007F2FCD"/>
    <w:rsid w:val="0083686F"/>
    <w:rsid w:val="0084677F"/>
    <w:rsid w:val="00873095"/>
    <w:rsid w:val="0088033F"/>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C3643"/>
    <w:rsid w:val="009D4032"/>
    <w:rsid w:val="009F413B"/>
    <w:rsid w:val="009F6341"/>
    <w:rsid w:val="00A11C37"/>
    <w:rsid w:val="00A16A6C"/>
    <w:rsid w:val="00A214CF"/>
    <w:rsid w:val="00A23139"/>
    <w:rsid w:val="00A26292"/>
    <w:rsid w:val="00A31412"/>
    <w:rsid w:val="00A5141D"/>
    <w:rsid w:val="00A669F6"/>
    <w:rsid w:val="00A82CA7"/>
    <w:rsid w:val="00A85E48"/>
    <w:rsid w:val="00A91413"/>
    <w:rsid w:val="00A950A0"/>
    <w:rsid w:val="00A95167"/>
    <w:rsid w:val="00AA0723"/>
    <w:rsid w:val="00AC2130"/>
    <w:rsid w:val="00AC231C"/>
    <w:rsid w:val="00AC2628"/>
    <w:rsid w:val="00AC406B"/>
    <w:rsid w:val="00AD06D6"/>
    <w:rsid w:val="00AD2063"/>
    <w:rsid w:val="00AE2D3C"/>
    <w:rsid w:val="00B275D1"/>
    <w:rsid w:val="00B27F4A"/>
    <w:rsid w:val="00B42785"/>
    <w:rsid w:val="00B459C2"/>
    <w:rsid w:val="00B6561A"/>
    <w:rsid w:val="00BA2C33"/>
    <w:rsid w:val="00BA4EB5"/>
    <w:rsid w:val="00BA73FA"/>
    <w:rsid w:val="00BB79AB"/>
    <w:rsid w:val="00BD6D77"/>
    <w:rsid w:val="00C007E7"/>
    <w:rsid w:val="00C175AA"/>
    <w:rsid w:val="00C2369F"/>
    <w:rsid w:val="00C265DF"/>
    <w:rsid w:val="00C3771D"/>
    <w:rsid w:val="00CC0723"/>
    <w:rsid w:val="00CE2BB2"/>
    <w:rsid w:val="00CE3534"/>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D7C65"/>
    <w:rsid w:val="00DE12E8"/>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6482"/>
    <w:rsid w:val="00ED0FBE"/>
    <w:rsid w:val="00ED7ADA"/>
    <w:rsid w:val="00EF36BE"/>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4CBBB"/>
  <w15:chartTrackingRefBased/>
  <w15:docId w15:val="{757E266D-B48D-42B2-9028-0E22D315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1</Pages>
  <Words>67</Words>
  <Characters>472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Felix Banaski</cp:lastModifiedBy>
  <cp:revision>6</cp:revision>
  <cp:lastPrinted>2014-02-03T11:09:00Z</cp:lastPrinted>
  <dcterms:created xsi:type="dcterms:W3CDTF">2026-10-27T10:33:00Z</dcterms:created>
  <dcterms:modified xsi:type="dcterms:W3CDTF">2026-10-27T10:50:00Z</dcterms:modified>
</cp:coreProperties>
</file>