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5FF82" w14:textId="2AD167A5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64023D">
        <w:rPr>
          <w:rFonts w:ascii="Arial" w:hAnsi="Arial" w:cs="Arial"/>
          <w:noProof/>
        </w:rPr>
        <w:t>5. August 2026</w:t>
      </w:r>
      <w:r>
        <w:rPr>
          <w:rFonts w:ascii="Arial" w:hAnsi="Arial" w:cs="Arial"/>
        </w:rPr>
        <w:fldChar w:fldCharType="end"/>
      </w:r>
    </w:p>
    <w:p w14:paraId="7EFB2DC8" w14:textId="77777777" w:rsidR="00A826E2" w:rsidRDefault="007121C6" w:rsidP="00C95744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A826E2" w:rsidRPr="00A826E2">
        <w:rPr>
          <w:rFonts w:ascii="Arial" w:hAnsi="Arial" w:cs="Arial"/>
          <w:b/>
          <w:bCs/>
        </w:rPr>
        <w:t>Elterntaxis vor Schulen: Warum Vernunft walten sollte</w:t>
      </w:r>
    </w:p>
    <w:p w14:paraId="4D0ABD01" w14:textId="05184E1E" w:rsidR="00B16FF7" w:rsidRDefault="00B16FF7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Es ist morgens vor einer Grundschule, Autos stehen Schlange, parken auf Gehwegen und Straßen, um Kinder direkt vor dem Eingang abzusetzen. Eine alltägliche Situation, wie sie allerorts in Deutschland anzutreffen ist – und eben auch in Kelsterbach.</w:t>
      </w:r>
      <w:r w:rsidR="00A03544">
        <w:rPr>
          <w:rFonts w:ascii="Arial" w:hAnsi="Arial" w:cs="Arial"/>
        </w:rPr>
        <w:t xml:space="preserve"> </w:t>
      </w:r>
    </w:p>
    <w:p w14:paraId="4E401979" w14:textId="10797D23" w:rsidR="00B16FF7" w:rsidRDefault="00A03544" w:rsidP="00C9574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Viele Umfragen und Studien, unter anderem von der ADAC-Stiftung, belegen, dass sich die Schulwegunfälle aufgrund von Elterntaxis vervielfacht haben und bereits jedes dritte Kind von gefährlichen Situationen auf dem Schulweg berichten kann. Statt </w:t>
      </w:r>
      <w:r w:rsidR="008D3AEA">
        <w:rPr>
          <w:rFonts w:ascii="Arial" w:hAnsi="Arial" w:cs="Arial"/>
        </w:rPr>
        <w:t xml:space="preserve">also </w:t>
      </w:r>
      <w:r>
        <w:rPr>
          <w:rFonts w:ascii="Arial" w:hAnsi="Arial" w:cs="Arial"/>
        </w:rPr>
        <w:t>sein Kind mit der Fahrt zur Schule zu schützen, verschärfen Eltern d</w:t>
      </w:r>
      <w:r w:rsidR="00297073">
        <w:rPr>
          <w:rFonts w:ascii="Arial" w:hAnsi="Arial" w:cs="Arial"/>
        </w:rPr>
        <w:t>i</w:t>
      </w:r>
      <w:r>
        <w:rPr>
          <w:rFonts w:ascii="Arial" w:hAnsi="Arial" w:cs="Arial"/>
        </w:rPr>
        <w:t>e Situation.</w:t>
      </w:r>
    </w:p>
    <w:p w14:paraId="5C439CC1" w14:textId="539386F2" w:rsidR="00DC215B" w:rsidRDefault="00A03544" w:rsidP="00B16FF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Davon sind paradoxerweise die Kinder, die zu Fuß gehen, aber auch die</w:t>
      </w:r>
      <w:r w:rsidR="00DC215B">
        <w:rPr>
          <w:rFonts w:ascii="Arial" w:hAnsi="Arial" w:cs="Arial"/>
        </w:rPr>
        <w:t xml:space="preserve"> Kinder, die mit dem Auto gebracht werden, betroffen. </w:t>
      </w:r>
      <w:r w:rsidR="00A826E2">
        <w:rPr>
          <w:rFonts w:ascii="Arial" w:hAnsi="Arial" w:cs="Arial"/>
        </w:rPr>
        <w:t xml:space="preserve">Denn </w:t>
      </w:r>
      <w:r w:rsidR="0092069C">
        <w:rPr>
          <w:rFonts w:ascii="Arial" w:hAnsi="Arial" w:cs="Arial"/>
        </w:rPr>
        <w:t xml:space="preserve">aussteigende </w:t>
      </w:r>
      <w:r w:rsidR="00DC215B">
        <w:rPr>
          <w:rFonts w:ascii="Arial" w:hAnsi="Arial" w:cs="Arial"/>
        </w:rPr>
        <w:t>Kinder</w:t>
      </w:r>
      <w:r w:rsidR="0092069C">
        <w:rPr>
          <w:rFonts w:ascii="Arial" w:hAnsi="Arial" w:cs="Arial"/>
        </w:rPr>
        <w:t xml:space="preserve"> </w:t>
      </w:r>
      <w:r w:rsidR="00DC215B">
        <w:rPr>
          <w:rFonts w:ascii="Arial" w:hAnsi="Arial" w:cs="Arial"/>
        </w:rPr>
        <w:t xml:space="preserve">sind durch unübersichtliche Verkehrssituationen besonders gefährdet. </w:t>
      </w:r>
      <w:r w:rsidR="00B16FF7" w:rsidRPr="00B16FF7">
        <w:rPr>
          <w:rFonts w:ascii="Arial" w:hAnsi="Arial" w:cs="Arial"/>
        </w:rPr>
        <w:t>Die ADAC-Umfrage zur Schulwegsicherheit zeigt, dass fast zwei Drittel der Grundschulen ein deutliches Problem mit dem Elterntaxi haben</w:t>
      </w:r>
      <w:r w:rsidR="00DC215B">
        <w:rPr>
          <w:rFonts w:ascii="Arial" w:hAnsi="Arial" w:cs="Arial"/>
        </w:rPr>
        <w:t xml:space="preserve">. </w:t>
      </w:r>
    </w:p>
    <w:p w14:paraId="0DBF096D" w14:textId="160C5AB5" w:rsidR="00DC215B" w:rsidRDefault="00DC215B" w:rsidP="00B16FF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Zusätzlich führt das erhöhte Verkehrsaufkommen zu Staus, </w:t>
      </w:r>
      <w:r w:rsidR="00B16FF7" w:rsidRPr="00B16FF7">
        <w:rPr>
          <w:rFonts w:ascii="Arial" w:hAnsi="Arial" w:cs="Arial"/>
        </w:rPr>
        <w:t>riskanten Überholmanövern und einer allgemeinen Verschlechterung der Verkehrssicherheit vor den Schulen</w:t>
      </w:r>
      <w:r>
        <w:rPr>
          <w:rFonts w:ascii="Arial" w:hAnsi="Arial" w:cs="Arial"/>
        </w:rPr>
        <w:t>. Auch die unsichtbare Gefahr durch Abgase ist nicht zu unterschätzen. Die Belastung durch Autoabgase ist demnach vor Schulen besonders hoch.</w:t>
      </w:r>
    </w:p>
    <w:p w14:paraId="317F0F28" w14:textId="05742A4E" w:rsidR="00DC215B" w:rsidRPr="00DC215B" w:rsidRDefault="00A826E2" w:rsidP="00B16FF7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Wie kann man Eltern und Kindern helfen?</w:t>
      </w:r>
    </w:p>
    <w:p w14:paraId="125580EE" w14:textId="18245F14" w:rsidR="0084044B" w:rsidRDefault="00DC215B" w:rsidP="00B16FF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Viele Eltern argumentieren, dass sie </w:t>
      </w:r>
      <w:r w:rsidR="00B16FF7" w:rsidRPr="00B16FF7">
        <w:rPr>
          <w:rFonts w:ascii="Arial" w:hAnsi="Arial" w:cs="Arial"/>
        </w:rPr>
        <w:t xml:space="preserve">Angst </w:t>
      </w:r>
      <w:r>
        <w:rPr>
          <w:rFonts w:ascii="Arial" w:hAnsi="Arial" w:cs="Arial"/>
        </w:rPr>
        <w:t>da</w:t>
      </w:r>
      <w:r w:rsidR="00B16FF7" w:rsidRPr="00B16FF7">
        <w:rPr>
          <w:rFonts w:ascii="Arial" w:hAnsi="Arial" w:cs="Arial"/>
        </w:rPr>
        <w:t xml:space="preserve">vor </w:t>
      </w:r>
      <w:r>
        <w:rPr>
          <w:rFonts w:ascii="Arial" w:hAnsi="Arial" w:cs="Arial"/>
        </w:rPr>
        <w:t>haben, ihr Kind allein gehen zu lassen aufgrund der mannigfachen Gefahren, die unterwegs lauern.</w:t>
      </w:r>
      <w:r w:rsidR="0084044B">
        <w:rPr>
          <w:rFonts w:ascii="Arial" w:hAnsi="Arial" w:cs="Arial"/>
        </w:rPr>
        <w:t xml:space="preserve"> Dabei muss wiederholt werden, dass Elterntaxis selbst ein Grund für diese Gefahren sind. Immer größer werdende Autos sind besonders für Kinder ein Problem, die </w:t>
      </w:r>
      <w:r w:rsidR="008D3AEA">
        <w:rPr>
          <w:rFonts w:ascii="Arial" w:hAnsi="Arial" w:cs="Arial"/>
        </w:rPr>
        <w:t>zum einen</w:t>
      </w:r>
      <w:r w:rsidR="0084044B">
        <w:rPr>
          <w:rFonts w:ascii="Arial" w:hAnsi="Arial" w:cs="Arial"/>
        </w:rPr>
        <w:t xml:space="preserve"> nicht an den Autos vorbei sehen können und die </w:t>
      </w:r>
      <w:r w:rsidR="00632A87">
        <w:rPr>
          <w:rFonts w:ascii="Arial" w:hAnsi="Arial" w:cs="Arial"/>
        </w:rPr>
        <w:t>zum anderen</w:t>
      </w:r>
      <w:r w:rsidR="0084044B">
        <w:rPr>
          <w:rFonts w:ascii="Arial" w:hAnsi="Arial" w:cs="Arial"/>
        </w:rPr>
        <w:t xml:space="preserve"> teilweise nicht über die Kühlerhaube hinausragen. So werden sie oft übersehen. Verschlimmert wird dies</w:t>
      </w:r>
      <w:r w:rsidR="0064023D">
        <w:rPr>
          <w:rFonts w:ascii="Arial" w:hAnsi="Arial" w:cs="Arial"/>
        </w:rPr>
        <w:t>,</w:t>
      </w:r>
      <w:r w:rsidR="0084044B">
        <w:rPr>
          <w:rFonts w:ascii="Arial" w:hAnsi="Arial" w:cs="Arial"/>
        </w:rPr>
        <w:t xml:space="preserve"> wenn Kinder auf die Straße ausweichen müssen, weil der Gehweg zugeparkt ist.</w:t>
      </w:r>
    </w:p>
    <w:p w14:paraId="29C259F0" w14:textId="57238F2A" w:rsidR="00B16FF7" w:rsidRDefault="0084044B" w:rsidP="00B16FF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Zudem zeigen Studien zur Verkehrserziehung, dass </w:t>
      </w:r>
      <w:r w:rsidR="00B16FF7" w:rsidRPr="00B16FF7">
        <w:rPr>
          <w:rFonts w:ascii="Arial" w:hAnsi="Arial" w:cs="Arial"/>
        </w:rPr>
        <w:t xml:space="preserve">Kinder, die regelmäßig im Auto chauffiert werden, das Verhalten im Straßenverkehr nicht richtig </w:t>
      </w:r>
      <w:r>
        <w:rPr>
          <w:rFonts w:ascii="Arial" w:hAnsi="Arial" w:cs="Arial"/>
        </w:rPr>
        <w:t xml:space="preserve">lernen </w:t>
      </w:r>
      <w:r w:rsidR="00B16FF7" w:rsidRPr="00B16FF7">
        <w:rPr>
          <w:rFonts w:ascii="Arial" w:hAnsi="Arial" w:cs="Arial"/>
        </w:rPr>
        <w:t xml:space="preserve">und später, wenn sie allein unterwegs sind, unsicherer </w:t>
      </w:r>
      <w:r>
        <w:rPr>
          <w:rFonts w:ascii="Arial" w:hAnsi="Arial" w:cs="Arial"/>
        </w:rPr>
        <w:t>sind. Hingegen zeigen</w:t>
      </w:r>
      <w:r w:rsidRPr="00B16FF7">
        <w:rPr>
          <w:rFonts w:ascii="Arial" w:hAnsi="Arial" w:cs="Arial"/>
        </w:rPr>
        <w:t xml:space="preserve"> </w:t>
      </w:r>
      <w:r w:rsidR="00B16FF7" w:rsidRPr="00B16FF7">
        <w:rPr>
          <w:rFonts w:ascii="Arial" w:hAnsi="Arial" w:cs="Arial"/>
        </w:rPr>
        <w:t>Studien, dass Kinder, die selbstständig zur Schule gehen, ein besseres Gefühl für Wege, Entfernungen und ihre Umgebung entwickeln.</w:t>
      </w:r>
    </w:p>
    <w:p w14:paraId="1D898A26" w14:textId="46603897" w:rsidR="0084044B" w:rsidRDefault="0084044B" w:rsidP="00B16FF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Wer seinem Kind in der Anfangszeit nicht zutraut, den Schulweg allein zu gehen, der sollte sich die Zeit nehmen, sein Kind zu Fuß zu begleiten. Eine Alternative sind Schulweggruppen, </w:t>
      </w:r>
      <w:r>
        <w:rPr>
          <w:rFonts w:ascii="Arial" w:hAnsi="Arial" w:cs="Arial"/>
        </w:rPr>
        <w:lastRenderedPageBreak/>
        <w:t xml:space="preserve">in denen die Kinder gemeinsam gehen und die anfangs von </w:t>
      </w:r>
      <w:r w:rsidR="008E0763">
        <w:rPr>
          <w:rFonts w:ascii="Arial" w:hAnsi="Arial" w:cs="Arial"/>
        </w:rPr>
        <w:t>Eltern begleitet werden können. Das stärkt das sichere Verhalten im Straßenverkehr und das Wir-Gefühl der Kinder.</w:t>
      </w:r>
      <w:r w:rsidR="0092069C">
        <w:rPr>
          <w:rFonts w:ascii="Arial" w:hAnsi="Arial" w:cs="Arial"/>
        </w:rPr>
        <w:t xml:space="preserve"> Wer sein Kind dennoch mit dem Auto zur Schule bringen möchte, der sollte zur Bring- und Abholzeit besondere Vorsicht und Aufmerksamkeit walten lassen.</w:t>
      </w:r>
    </w:p>
    <w:p w14:paraId="175B3BC1" w14:textId="7467C6C7" w:rsidR="00A37B57" w:rsidRDefault="00B610AA" w:rsidP="00B16FF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Viele Schulen machen zudem mit Bannern, auf denen ein klares Nein zu Elterntaxis proklamiert wird, </w:t>
      </w:r>
      <w:r w:rsidR="00D62547">
        <w:rPr>
          <w:rFonts w:ascii="Arial" w:hAnsi="Arial" w:cs="Arial"/>
        </w:rPr>
        <w:t xml:space="preserve">auf die Problematik </w:t>
      </w:r>
      <w:r>
        <w:rPr>
          <w:rFonts w:ascii="Arial" w:hAnsi="Arial" w:cs="Arial"/>
        </w:rPr>
        <w:t>aufmerksam. Andere überlegen, wo möglich</w:t>
      </w:r>
      <w:r w:rsidR="0005147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Zu</w:t>
      </w:r>
      <w:r w:rsidR="008057A0">
        <w:rPr>
          <w:rFonts w:ascii="Arial" w:hAnsi="Arial" w:cs="Arial"/>
        </w:rPr>
        <w:t xml:space="preserve">fahrten </w:t>
      </w:r>
      <w:r>
        <w:rPr>
          <w:rFonts w:ascii="Arial" w:hAnsi="Arial" w:cs="Arial"/>
        </w:rPr>
        <w:t xml:space="preserve">zu sperren. </w:t>
      </w:r>
      <w:r w:rsidR="00A826E2">
        <w:rPr>
          <w:rFonts w:ascii="Arial" w:hAnsi="Arial" w:cs="Arial"/>
        </w:rPr>
        <w:t xml:space="preserve">Auch Haltebuchten, um die Kinder nur kurz abzusetzen, können </w:t>
      </w:r>
      <w:r w:rsidR="001C0199">
        <w:rPr>
          <w:rFonts w:ascii="Arial" w:hAnsi="Arial" w:cs="Arial"/>
        </w:rPr>
        <w:t xml:space="preserve">helfen, ein Verkehrschaos vor der Schule zu minimieren. </w:t>
      </w:r>
      <w:r>
        <w:rPr>
          <w:rFonts w:ascii="Arial" w:hAnsi="Arial" w:cs="Arial"/>
        </w:rPr>
        <w:t xml:space="preserve">Eine allgemeingültige Lösung scheint es </w:t>
      </w:r>
      <w:r w:rsidR="001C0199">
        <w:rPr>
          <w:rFonts w:ascii="Arial" w:hAnsi="Arial" w:cs="Arial"/>
        </w:rPr>
        <w:t xml:space="preserve">jedoch </w:t>
      </w:r>
      <w:r>
        <w:rPr>
          <w:rFonts w:ascii="Arial" w:hAnsi="Arial" w:cs="Arial"/>
        </w:rPr>
        <w:t>nicht zu geben</w:t>
      </w:r>
      <w:r w:rsidR="001C0199">
        <w:rPr>
          <w:rFonts w:ascii="Arial" w:hAnsi="Arial" w:cs="Arial"/>
        </w:rPr>
        <w:t xml:space="preserve">. </w:t>
      </w:r>
    </w:p>
    <w:p w14:paraId="1150290C" w14:textId="4CBA032F" w:rsidR="00B610AA" w:rsidRPr="00B16FF7" w:rsidRDefault="00A37B57" w:rsidP="00B16FF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Auch am Gelände der IGS Kelsterbach und der neugebauten Karl-Treutel-Schule kam es direkt nach der Eröffnung zu unschönen und gefährlichen Situationen durch die PKWs der Eltern. </w:t>
      </w:r>
      <w:r w:rsidR="00B610AA">
        <w:rPr>
          <w:rFonts w:ascii="Arial" w:hAnsi="Arial" w:cs="Arial"/>
        </w:rPr>
        <w:t xml:space="preserve">Die Stadt Kelsterbach wird </w:t>
      </w:r>
      <w:r>
        <w:rPr>
          <w:rFonts w:ascii="Arial" w:hAnsi="Arial" w:cs="Arial"/>
        </w:rPr>
        <w:t xml:space="preserve">deshalb </w:t>
      </w:r>
      <w:r w:rsidR="00B610AA">
        <w:rPr>
          <w:rFonts w:ascii="Arial" w:hAnsi="Arial" w:cs="Arial"/>
        </w:rPr>
        <w:t>in der Anfangszeit des neuen Schuljahrs mit verstärkten Kontrollen auf das zu erwartende Problem der Elterntaxis eingehen.</w:t>
      </w:r>
    </w:p>
    <w:p w14:paraId="6854CF37" w14:textId="73E5E112" w:rsidR="00B16FF7" w:rsidRDefault="00B16FF7" w:rsidP="00B16FF7">
      <w:pPr>
        <w:spacing w:line="276" w:lineRule="auto"/>
        <w:rPr>
          <w:rFonts w:ascii="Arial" w:hAnsi="Arial" w:cs="Arial"/>
        </w:rPr>
      </w:pPr>
      <w:r w:rsidRPr="00B16FF7">
        <w:rPr>
          <w:rFonts w:ascii="Arial" w:hAnsi="Arial" w:cs="Arial"/>
        </w:rPr>
        <w:t xml:space="preserve">Eltern müssen verstehen: Das bequeme Absetzen vor der Schule ist kein Akt der Fürsorge, sondern </w:t>
      </w:r>
      <w:r w:rsidR="001C0199">
        <w:rPr>
          <w:rFonts w:ascii="Arial" w:hAnsi="Arial" w:cs="Arial"/>
        </w:rPr>
        <w:t xml:space="preserve">gefährdet </w:t>
      </w:r>
      <w:r w:rsidRPr="00B16FF7">
        <w:rPr>
          <w:rFonts w:ascii="Arial" w:hAnsi="Arial" w:cs="Arial"/>
        </w:rPr>
        <w:t>die Kinder. Zeit, Verantwortung zu übernehmen und den Kindern die Chance zu geben, selbstständig und sicher zur Schule zu kommen.</w:t>
      </w:r>
      <w:r w:rsidR="00B610AA">
        <w:rPr>
          <w:rFonts w:ascii="Arial" w:hAnsi="Arial" w:cs="Arial"/>
        </w:rPr>
        <w:t xml:space="preserve"> (</w:t>
      </w:r>
      <w:proofErr w:type="spellStart"/>
      <w:r w:rsidR="00B610AA">
        <w:rPr>
          <w:rFonts w:ascii="Arial" w:hAnsi="Arial" w:cs="Arial"/>
        </w:rPr>
        <w:t>ana</w:t>
      </w:r>
      <w:proofErr w:type="spellEnd"/>
      <w:r w:rsidR="00B610AA">
        <w:rPr>
          <w:rFonts w:ascii="Arial" w:hAnsi="Arial" w:cs="Arial"/>
        </w:rPr>
        <w:t>)</w:t>
      </w:r>
    </w:p>
    <w:p w14:paraId="79341809" w14:textId="77777777" w:rsidR="00BD333E" w:rsidRDefault="00BD333E" w:rsidP="00B16FF7">
      <w:pPr>
        <w:spacing w:line="276" w:lineRule="auto"/>
        <w:rPr>
          <w:rFonts w:ascii="Arial" w:hAnsi="Arial" w:cs="Arial"/>
        </w:rPr>
      </w:pPr>
    </w:p>
    <w:p w14:paraId="1580DF6F" w14:textId="77777777" w:rsidR="00BD333E" w:rsidRPr="007121C6" w:rsidRDefault="00BD333E" w:rsidP="00B16FF7">
      <w:pPr>
        <w:spacing w:line="276" w:lineRule="auto"/>
        <w:rPr>
          <w:rFonts w:ascii="Arial" w:hAnsi="Arial" w:cs="Arial"/>
        </w:rPr>
      </w:pPr>
    </w:p>
    <w:sectPr w:rsidR="00BD333E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5DFA4" w14:textId="77777777" w:rsidR="00B16FF7" w:rsidRDefault="00B16FF7" w:rsidP="007121C6">
      <w:pPr>
        <w:spacing w:after="0" w:line="240" w:lineRule="auto"/>
      </w:pPr>
      <w:r>
        <w:separator/>
      </w:r>
    </w:p>
  </w:endnote>
  <w:endnote w:type="continuationSeparator" w:id="0">
    <w:p w14:paraId="1144147D" w14:textId="77777777" w:rsidR="00B16FF7" w:rsidRDefault="00B16FF7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38731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6C462530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</w:t>
    </w:r>
    <w:proofErr w:type="spellStart"/>
    <w:r w:rsidR="00537888" w:rsidRPr="00F863F3">
      <w:rPr>
        <w:rFonts w:ascii="Arial" w:hAnsi="Arial" w:cs="Arial"/>
        <w:b/>
        <w:bCs/>
        <w:sz w:val="18"/>
        <w:szCs w:val="18"/>
      </w:rPr>
      <w:t>Ltg</w:t>
    </w:r>
    <w:proofErr w:type="spellEnd"/>
    <w:r w:rsidR="00537888" w:rsidRPr="00F863F3">
      <w:rPr>
        <w:rFonts w:ascii="Arial" w:hAnsi="Arial" w:cs="Arial"/>
        <w:b/>
        <w:bCs/>
        <w:sz w:val="18"/>
        <w:szCs w:val="18"/>
      </w:rPr>
      <w:t>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 xml:space="preserve">Anika </w:t>
    </w:r>
    <w:proofErr w:type="spellStart"/>
    <w:r w:rsidR="00537888" w:rsidRPr="00BB7056">
      <w:rPr>
        <w:rFonts w:ascii="Arial" w:hAnsi="Arial" w:cs="Arial"/>
        <w:b/>
        <w:bCs/>
        <w:sz w:val="18"/>
        <w:szCs w:val="18"/>
      </w:rPr>
      <w:t>Fabijanić</w:t>
    </w:r>
    <w:proofErr w:type="spellEnd"/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5A0D90BB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749F901B" wp14:editId="28684DC7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47C8969" wp14:editId="78B04ADF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E354307" wp14:editId="7C591A50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763E28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343B77C6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D6741" w14:textId="77777777" w:rsidR="00B16FF7" w:rsidRDefault="00B16FF7" w:rsidP="007121C6">
      <w:pPr>
        <w:spacing w:after="0" w:line="240" w:lineRule="auto"/>
      </w:pPr>
      <w:r>
        <w:separator/>
      </w:r>
    </w:p>
  </w:footnote>
  <w:footnote w:type="continuationSeparator" w:id="0">
    <w:p w14:paraId="24C8704A" w14:textId="77777777" w:rsidR="00B16FF7" w:rsidRDefault="00B16FF7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FA72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76B8031" wp14:editId="5221C56C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CBCB71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F7"/>
    <w:rsid w:val="0005147F"/>
    <w:rsid w:val="001C0199"/>
    <w:rsid w:val="002125DB"/>
    <w:rsid w:val="00297073"/>
    <w:rsid w:val="002E6410"/>
    <w:rsid w:val="004168BD"/>
    <w:rsid w:val="00537888"/>
    <w:rsid w:val="0059446B"/>
    <w:rsid w:val="00632A87"/>
    <w:rsid w:val="0064023D"/>
    <w:rsid w:val="007121C6"/>
    <w:rsid w:val="00727098"/>
    <w:rsid w:val="008057A0"/>
    <w:rsid w:val="0084044B"/>
    <w:rsid w:val="008414A6"/>
    <w:rsid w:val="0087529C"/>
    <w:rsid w:val="008D3AEA"/>
    <w:rsid w:val="008E0763"/>
    <w:rsid w:val="008F0D40"/>
    <w:rsid w:val="0092069C"/>
    <w:rsid w:val="00A03544"/>
    <w:rsid w:val="00A37B57"/>
    <w:rsid w:val="00A826E2"/>
    <w:rsid w:val="00A858EC"/>
    <w:rsid w:val="00B16FF7"/>
    <w:rsid w:val="00B610AA"/>
    <w:rsid w:val="00B90E05"/>
    <w:rsid w:val="00BD333E"/>
    <w:rsid w:val="00C5755E"/>
    <w:rsid w:val="00C91552"/>
    <w:rsid w:val="00C95744"/>
    <w:rsid w:val="00D172EF"/>
    <w:rsid w:val="00D62547"/>
    <w:rsid w:val="00DC215B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B8423"/>
  <w15:chartTrackingRefBased/>
  <w15:docId w15:val="{B8A1BA00-54E0-401B-A69A-F1D80764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amlaufwerk\Bilder-Presse\%23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2</Pages>
  <Words>515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Fabijanic Anika</dc:creator>
  <cp:keywords/>
  <dc:description/>
  <cp:lastModifiedBy>Fabijanic Anika</cp:lastModifiedBy>
  <cp:revision>4</cp:revision>
  <cp:lastPrinted>2023-12-06T12:00:00Z</cp:lastPrinted>
  <dcterms:created xsi:type="dcterms:W3CDTF">2026-08-05T06:38:00Z</dcterms:created>
  <dcterms:modified xsi:type="dcterms:W3CDTF">2026-08-05T11:57:00Z</dcterms:modified>
</cp:coreProperties>
</file>