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38" w:rsidRPr="00491738" w:rsidRDefault="002D2C47" w:rsidP="0042577B">
      <w:pPr>
        <w:spacing w:after="120"/>
        <w:ind w:right="-2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Pressemitteilung</w:t>
      </w:r>
    </w:p>
    <w:p w:rsidR="00491738" w:rsidRDefault="002D2C47" w:rsidP="000B2BA9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zur honorarfreien Veröffentlichung</w:t>
      </w:r>
    </w:p>
    <w:p w:rsidR="00491738" w:rsidRDefault="00491738" w:rsidP="002D2C47">
      <w:pPr>
        <w:spacing w:after="120"/>
        <w:jc w:val="right"/>
        <w:rPr>
          <w:rFonts w:ascii="Arial" w:hAnsi="Arial" w:cs="Arial"/>
        </w:rPr>
      </w:pPr>
      <w:bookmarkStart w:id="0" w:name="_GoBack"/>
      <w:bookmarkEnd w:id="0"/>
    </w:p>
    <w:p w:rsidR="002D2C47" w:rsidRDefault="00A3383F" w:rsidP="002D2C47">
      <w:pPr>
        <w:spacing w:after="120"/>
        <w:jc w:val="right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3F7270">
        <w:rPr>
          <w:rFonts w:ascii="Arial" w:hAnsi="Arial" w:cs="Arial"/>
        </w:rPr>
        <w:t>.</w:t>
      </w:r>
      <w:r w:rsidR="0048102E">
        <w:rPr>
          <w:rFonts w:ascii="Arial" w:hAnsi="Arial" w:cs="Arial"/>
        </w:rPr>
        <w:t>10</w:t>
      </w:r>
      <w:r w:rsidR="003F7270">
        <w:rPr>
          <w:rFonts w:ascii="Arial" w:hAnsi="Arial" w:cs="Arial"/>
        </w:rPr>
        <w:t>.</w:t>
      </w:r>
      <w:r w:rsidR="00EE4B75">
        <w:rPr>
          <w:rFonts w:ascii="Arial" w:hAnsi="Arial" w:cs="Arial"/>
        </w:rPr>
        <w:t>2026</w:t>
      </w:r>
    </w:p>
    <w:p w:rsidR="00A333C4" w:rsidRDefault="00A333C4" w:rsidP="000B2BA9">
      <w:pPr>
        <w:spacing w:after="120"/>
        <w:jc w:val="both"/>
        <w:rPr>
          <w:rFonts w:ascii="Arial" w:hAnsi="Arial" w:cs="Arial"/>
        </w:rPr>
      </w:pPr>
    </w:p>
    <w:p w:rsidR="003F7270" w:rsidRDefault="0048102E" w:rsidP="00F66A76">
      <w:pPr>
        <w:spacing w:after="0" w:line="240" w:lineRule="auto"/>
        <w:jc w:val="both"/>
        <w:rPr>
          <w:rFonts w:ascii="Arial" w:hAnsi="Arial" w:cs="Arial"/>
          <w:b/>
          <w:color w:val="A4B000"/>
        </w:rPr>
      </w:pPr>
      <w:r w:rsidRPr="0048102E">
        <w:rPr>
          <w:rFonts w:ascii="Arial" w:hAnsi="Arial" w:cs="Arial"/>
          <w:b/>
          <w:color w:val="A4B000"/>
        </w:rPr>
        <w:t>Öffnungszeiten der Stadtbibliothek Bad Neustadt ändern sich</w:t>
      </w:r>
    </w:p>
    <w:p w:rsidR="0048102E" w:rsidRDefault="0048102E" w:rsidP="00F66A76">
      <w:pPr>
        <w:spacing w:after="0" w:line="240" w:lineRule="auto"/>
        <w:jc w:val="both"/>
        <w:rPr>
          <w:rFonts w:ascii="Arial" w:hAnsi="Arial" w:cs="Arial"/>
        </w:rPr>
      </w:pPr>
    </w:p>
    <w:p w:rsidR="0048102E" w:rsidRDefault="0048102E" w:rsidP="0048102E">
      <w:pPr>
        <w:spacing w:after="0" w:line="240" w:lineRule="auto"/>
        <w:jc w:val="both"/>
        <w:rPr>
          <w:rFonts w:ascii="Arial" w:hAnsi="Arial" w:cs="Arial"/>
        </w:rPr>
      </w:pPr>
      <w:r w:rsidRPr="0048102E">
        <w:rPr>
          <w:rFonts w:ascii="Arial" w:hAnsi="Arial" w:cs="Arial"/>
        </w:rPr>
        <w:t>Ab dem 1. November 2026 ändern sich die Öffnungszeiten der Stadtbibliothek am Donnerstag. Künftig ist die Bibliothek in der Innenstadt von Bad Neustadt donnerstags von 13:00 bis 18:00 Uhr geöffnet. Bisher konnte die Bibliothek an diesem Tag bereits ab 10:00 Uhr besucht werden.</w:t>
      </w:r>
    </w:p>
    <w:p w:rsidR="0048102E" w:rsidRPr="0048102E" w:rsidRDefault="0048102E" w:rsidP="0048102E">
      <w:pPr>
        <w:spacing w:after="0" w:line="240" w:lineRule="auto"/>
        <w:jc w:val="both"/>
        <w:rPr>
          <w:rFonts w:ascii="Arial" w:hAnsi="Arial" w:cs="Arial"/>
        </w:rPr>
      </w:pPr>
    </w:p>
    <w:p w:rsidR="004C5BFE" w:rsidRPr="00F66A76" w:rsidRDefault="0048102E" w:rsidP="0048102E">
      <w:pPr>
        <w:spacing w:after="0" w:line="240" w:lineRule="auto"/>
        <w:jc w:val="both"/>
        <w:rPr>
          <w:rFonts w:ascii="Arial" w:hAnsi="Arial" w:cs="Arial"/>
        </w:rPr>
      </w:pPr>
      <w:r w:rsidRPr="0048102E">
        <w:rPr>
          <w:rFonts w:ascii="Arial" w:hAnsi="Arial" w:cs="Arial"/>
        </w:rPr>
        <w:t xml:space="preserve">Der Stadtrat der Stadt Bad Neustadt hat die Änderung in seiner Sitzung am 17. September 2026 beschlossen. Die durch die verkürzte Öffnungszeit </w:t>
      </w:r>
      <w:proofErr w:type="gramStart"/>
      <w:r w:rsidRPr="0048102E">
        <w:rPr>
          <w:rFonts w:ascii="Arial" w:hAnsi="Arial" w:cs="Arial"/>
        </w:rPr>
        <w:t>frei werdenden</w:t>
      </w:r>
      <w:proofErr w:type="gramEnd"/>
      <w:r w:rsidRPr="0048102E">
        <w:rPr>
          <w:rFonts w:ascii="Arial" w:hAnsi="Arial" w:cs="Arial"/>
        </w:rPr>
        <w:t xml:space="preserve"> Stunden werden künftig für interne Arbeiten sowie Bildungs- und Veranstaltungsangebote genutzt.</w:t>
      </w:r>
    </w:p>
    <w:sectPr w:rsidR="004C5BFE" w:rsidRPr="00F66A76" w:rsidSect="0082006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2" w:right="1418" w:bottom="1134" w:left="1418" w:header="284" w:footer="6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810" w:rsidRDefault="00770810" w:rsidP="00491738">
      <w:pPr>
        <w:spacing w:after="0" w:line="240" w:lineRule="auto"/>
      </w:pPr>
      <w:r>
        <w:separator/>
      </w:r>
    </w:p>
  </w:endnote>
  <w:endnote w:type="continuationSeparator" w:id="0">
    <w:p w:rsidR="00770810" w:rsidRDefault="00770810" w:rsidP="0049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07B" w:rsidRPr="003F1072" w:rsidRDefault="003F1072" w:rsidP="003F1072">
    <w:pPr>
      <w:pStyle w:val="Fuzeile"/>
      <w:jc w:val="right"/>
      <w:rPr>
        <w:rFonts w:ascii="Arial" w:hAnsi="Arial" w:cs="Arial"/>
        <w:sz w:val="16"/>
      </w:rPr>
    </w:pPr>
    <w:r w:rsidRPr="00A333C4">
      <w:rPr>
        <w:rFonts w:ascii="Arial" w:hAnsi="Arial" w:cs="Arial"/>
        <w:sz w:val="16"/>
      </w:rPr>
      <w:t xml:space="preserve">Seite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PAGE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>
      <w:rPr>
        <w:rFonts w:ascii="Arial" w:hAnsi="Arial" w:cs="Arial"/>
        <w:bCs/>
        <w:sz w:val="16"/>
      </w:rPr>
      <w:t>1</w:t>
    </w:r>
    <w:r w:rsidRPr="00A333C4">
      <w:rPr>
        <w:rFonts w:ascii="Arial" w:hAnsi="Arial" w:cs="Arial"/>
        <w:bCs/>
        <w:sz w:val="16"/>
      </w:rPr>
      <w:fldChar w:fldCharType="end"/>
    </w:r>
    <w:r w:rsidRPr="00A333C4">
      <w:rPr>
        <w:rFonts w:ascii="Arial" w:hAnsi="Arial" w:cs="Arial"/>
        <w:sz w:val="16"/>
      </w:rPr>
      <w:t xml:space="preserve"> von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NUMPAGES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>
      <w:rPr>
        <w:rFonts w:ascii="Arial" w:hAnsi="Arial" w:cs="Arial"/>
        <w:bCs/>
        <w:sz w:val="16"/>
      </w:rPr>
      <w:t>2</w:t>
    </w:r>
    <w:r w:rsidRPr="00A333C4">
      <w:rPr>
        <w:rFonts w:ascii="Arial" w:hAnsi="Arial" w:cs="Arial"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2CA" w:rsidRPr="00A333C4" w:rsidRDefault="00A333C4" w:rsidP="00A333C4">
    <w:pPr>
      <w:pStyle w:val="Fuzeile"/>
      <w:jc w:val="right"/>
      <w:rPr>
        <w:rFonts w:ascii="Arial" w:hAnsi="Arial" w:cs="Arial"/>
        <w:sz w:val="16"/>
      </w:rPr>
    </w:pPr>
    <w:r w:rsidRPr="00A333C4">
      <w:rPr>
        <w:rFonts w:ascii="Arial" w:hAnsi="Arial" w:cs="Arial"/>
        <w:sz w:val="16"/>
      </w:rPr>
      <w:t xml:space="preserve">Seite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PAGE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 w:rsidRPr="00A333C4">
      <w:rPr>
        <w:rFonts w:ascii="Arial" w:hAnsi="Arial" w:cs="Arial"/>
        <w:bCs/>
        <w:sz w:val="16"/>
      </w:rPr>
      <w:t>1</w:t>
    </w:r>
    <w:r w:rsidRPr="00A333C4">
      <w:rPr>
        <w:rFonts w:ascii="Arial" w:hAnsi="Arial" w:cs="Arial"/>
        <w:bCs/>
        <w:sz w:val="16"/>
      </w:rPr>
      <w:fldChar w:fldCharType="end"/>
    </w:r>
    <w:r w:rsidRPr="00A333C4">
      <w:rPr>
        <w:rFonts w:ascii="Arial" w:hAnsi="Arial" w:cs="Arial"/>
        <w:sz w:val="16"/>
      </w:rPr>
      <w:t xml:space="preserve"> von </w:t>
    </w:r>
    <w:r w:rsidRPr="00A333C4">
      <w:rPr>
        <w:rFonts w:ascii="Arial" w:hAnsi="Arial" w:cs="Arial"/>
        <w:bCs/>
        <w:sz w:val="16"/>
      </w:rPr>
      <w:fldChar w:fldCharType="begin"/>
    </w:r>
    <w:r w:rsidRPr="00A333C4">
      <w:rPr>
        <w:rFonts w:ascii="Arial" w:hAnsi="Arial" w:cs="Arial"/>
        <w:bCs/>
        <w:sz w:val="16"/>
      </w:rPr>
      <w:instrText>NUMPAGES  \* Arabic  \* MERGEFORMAT</w:instrText>
    </w:r>
    <w:r w:rsidRPr="00A333C4">
      <w:rPr>
        <w:rFonts w:ascii="Arial" w:hAnsi="Arial" w:cs="Arial"/>
        <w:bCs/>
        <w:sz w:val="16"/>
      </w:rPr>
      <w:fldChar w:fldCharType="separate"/>
    </w:r>
    <w:r w:rsidRPr="00A333C4">
      <w:rPr>
        <w:rFonts w:ascii="Arial" w:hAnsi="Arial" w:cs="Arial"/>
        <w:bCs/>
        <w:sz w:val="16"/>
      </w:rPr>
      <w:t>2</w:t>
    </w:r>
    <w:r w:rsidRPr="00A333C4">
      <w:rPr>
        <w:rFonts w:ascii="Arial" w:hAnsi="Arial" w:cs="Arial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810" w:rsidRDefault="00770810" w:rsidP="00491738">
      <w:pPr>
        <w:spacing w:after="0" w:line="240" w:lineRule="auto"/>
      </w:pPr>
      <w:r>
        <w:separator/>
      </w:r>
    </w:p>
  </w:footnote>
  <w:footnote w:type="continuationSeparator" w:id="0">
    <w:p w:rsidR="00770810" w:rsidRDefault="00770810" w:rsidP="0049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738" w:rsidRDefault="00491738" w:rsidP="00BD7CC8">
    <w:pPr>
      <w:pStyle w:val="Kopfzeile"/>
      <w:tabs>
        <w:tab w:val="clear" w:pos="9072"/>
      </w:tabs>
      <w:ind w:right="-428"/>
      <w:jc w:val="right"/>
      <w:rPr>
        <w:noProof/>
      </w:rPr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  <w:p w:rsidR="001B32CA" w:rsidRDefault="001B32CA" w:rsidP="00BD7CC8">
    <w:pPr>
      <w:pStyle w:val="Kopfzeile"/>
      <w:tabs>
        <w:tab w:val="clear" w:pos="9072"/>
      </w:tabs>
      <w:ind w:right="-42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E76" w:rsidRDefault="00943E76" w:rsidP="00A74BE8">
    <w:pPr>
      <w:pStyle w:val="Kopfzeile"/>
      <w:tabs>
        <w:tab w:val="clear" w:pos="9072"/>
      </w:tabs>
      <w:jc w:val="right"/>
    </w:pPr>
    <w:r>
      <w:rPr>
        <w:noProof/>
      </w:rPr>
      <w:drawing>
        <wp:inline distT="0" distB="0" distL="0" distR="0" wp14:anchorId="38761500" wp14:editId="251065C9">
          <wp:extent cx="1870364" cy="1470660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73"/>
                  <a:stretch/>
                </pic:blipFill>
                <pic:spPr bwMode="auto">
                  <a:xfrm>
                    <a:off x="0" y="0"/>
                    <a:ext cx="1871492" cy="14715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1D49"/>
    <w:multiLevelType w:val="hybridMultilevel"/>
    <w:tmpl w:val="4B1E172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873C8"/>
    <w:multiLevelType w:val="multilevel"/>
    <w:tmpl w:val="1DA6D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436DEC"/>
    <w:multiLevelType w:val="hybridMultilevel"/>
    <w:tmpl w:val="A1386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D3F63"/>
    <w:multiLevelType w:val="hybridMultilevel"/>
    <w:tmpl w:val="EAE03F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5122B"/>
    <w:multiLevelType w:val="hybridMultilevel"/>
    <w:tmpl w:val="398075BA"/>
    <w:lvl w:ilvl="0" w:tplc="040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06087"/>
    <w:multiLevelType w:val="multilevel"/>
    <w:tmpl w:val="F0B87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70"/>
    <w:rsid w:val="000B2BA9"/>
    <w:rsid w:val="00114A4C"/>
    <w:rsid w:val="00163F32"/>
    <w:rsid w:val="00195A53"/>
    <w:rsid w:val="001B32CA"/>
    <w:rsid w:val="00222513"/>
    <w:rsid w:val="002C119B"/>
    <w:rsid w:val="002D2C47"/>
    <w:rsid w:val="003476F9"/>
    <w:rsid w:val="003F1072"/>
    <w:rsid w:val="003F7270"/>
    <w:rsid w:val="0042577B"/>
    <w:rsid w:val="00465185"/>
    <w:rsid w:val="0048102E"/>
    <w:rsid w:val="00491738"/>
    <w:rsid w:val="004C5BFE"/>
    <w:rsid w:val="004C7210"/>
    <w:rsid w:val="005658FC"/>
    <w:rsid w:val="00633A91"/>
    <w:rsid w:val="006C4FB0"/>
    <w:rsid w:val="00770810"/>
    <w:rsid w:val="007964B1"/>
    <w:rsid w:val="00820060"/>
    <w:rsid w:val="0086255B"/>
    <w:rsid w:val="008946DC"/>
    <w:rsid w:val="008D0DA4"/>
    <w:rsid w:val="00943E76"/>
    <w:rsid w:val="0095700D"/>
    <w:rsid w:val="00A333C4"/>
    <w:rsid w:val="00A3383F"/>
    <w:rsid w:val="00A74BE8"/>
    <w:rsid w:val="00B03E15"/>
    <w:rsid w:val="00B35DE3"/>
    <w:rsid w:val="00B63A10"/>
    <w:rsid w:val="00B72CD5"/>
    <w:rsid w:val="00B8007B"/>
    <w:rsid w:val="00BB6027"/>
    <w:rsid w:val="00BC207A"/>
    <w:rsid w:val="00BD7CC8"/>
    <w:rsid w:val="00C236C1"/>
    <w:rsid w:val="00D035AB"/>
    <w:rsid w:val="00D27C7B"/>
    <w:rsid w:val="00DB53A7"/>
    <w:rsid w:val="00DF2648"/>
    <w:rsid w:val="00DF68E9"/>
    <w:rsid w:val="00EA4D80"/>
    <w:rsid w:val="00EE4B75"/>
    <w:rsid w:val="00F55C9E"/>
    <w:rsid w:val="00F62A0C"/>
    <w:rsid w:val="00F66A76"/>
    <w:rsid w:val="00F76DFA"/>
    <w:rsid w:val="00FC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32587"/>
  <w15:chartTrackingRefBased/>
  <w15:docId w15:val="{6C8F91B4-1ADE-4EE3-9724-F7F727BD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1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1738"/>
  </w:style>
  <w:style w:type="paragraph" w:styleId="Fuzeile">
    <w:name w:val="footer"/>
    <w:basedOn w:val="Standard"/>
    <w:link w:val="FuzeileZchn"/>
    <w:uiPriority w:val="99"/>
    <w:unhideWhenUsed/>
    <w:rsid w:val="00491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1738"/>
  </w:style>
  <w:style w:type="paragraph" w:styleId="Listenabsatz">
    <w:name w:val="List Paragraph"/>
    <w:basedOn w:val="Standard"/>
    <w:uiPriority w:val="34"/>
    <w:qFormat/>
    <w:rsid w:val="000B2BA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2D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D2C4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D2C47"/>
    <w:rPr>
      <w:color w:val="0000FF"/>
      <w:u w:val="single"/>
    </w:rPr>
  </w:style>
  <w:style w:type="character" w:customStyle="1" w:styleId="fontstyle01">
    <w:name w:val="fontstyle01"/>
    <w:basedOn w:val="Absatz-Standardschriftart"/>
    <w:qFormat/>
    <w:rsid w:val="00163F32"/>
    <w:rPr>
      <w:rFonts w:ascii="Helvetica" w:hAnsi="Helvetica" w:cs="Helvetica"/>
      <w:b w:val="0"/>
      <w:bCs w:val="0"/>
      <w:i w:val="0"/>
      <w:iCs w:val="0"/>
      <w:color w:val="000000"/>
      <w:sz w:val="24"/>
      <w:szCs w:val="24"/>
    </w:rPr>
  </w:style>
  <w:style w:type="paragraph" w:customStyle="1" w:styleId="xmsonormal">
    <w:name w:val="x_msonormal"/>
    <w:basedOn w:val="Standard"/>
    <w:rsid w:val="004C5BFE"/>
    <w:pPr>
      <w:spacing w:after="0" w:line="240" w:lineRule="auto"/>
    </w:pPr>
    <w:rPr>
      <w:rFonts w:ascii="Calibri" w:hAnsi="Calibri"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6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h\Vorlage_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Vorlage_Pressemitteilung</Template>
  <TotalTime>0</TotalTime>
  <Pages>1</Pages>
  <Words>90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Neustadt a.d.Saale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 Nina</dc:creator>
  <cp:keywords/>
  <dc:description/>
  <cp:lastModifiedBy>Bach Nina</cp:lastModifiedBy>
  <cp:revision>2</cp:revision>
  <cp:lastPrinted>2023-01-24T09:18:00Z</cp:lastPrinted>
  <dcterms:created xsi:type="dcterms:W3CDTF">2026-10-19T11:49:00Z</dcterms:created>
  <dcterms:modified xsi:type="dcterms:W3CDTF">2026-10-19T11:49:00Z</dcterms:modified>
</cp:coreProperties>
</file>