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B9F8C"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6270A10F" wp14:editId="15DFB084">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2F947768" w14:textId="77777777" w:rsidR="00464F41" w:rsidRPr="001F0D76" w:rsidRDefault="00D579A7" w:rsidP="008425FF">
      <w:pPr>
        <w:pStyle w:val="Adresskopffett"/>
        <w:ind w:left="0"/>
      </w:pPr>
      <w:r w:rsidRPr="001F0D76">
        <w:t xml:space="preserve">Kommunikation und </w:t>
      </w:r>
      <w:r w:rsidR="00115C8B" w:rsidRPr="001F0D76">
        <w:t>Medien</w:t>
      </w:r>
    </w:p>
    <w:p w14:paraId="6DB59770" w14:textId="77777777" w:rsidR="008425FF" w:rsidRDefault="008425FF" w:rsidP="008425FF">
      <w:pPr>
        <w:pStyle w:val="FormatvorlageAdresskopfregularFett"/>
        <w:ind w:left="0"/>
        <w:rPr>
          <w:lang w:val="de-DE"/>
        </w:rPr>
      </w:pPr>
    </w:p>
    <w:p w14:paraId="6A7F888A"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9A602DB" w14:textId="77777777" w:rsidR="00FC5D1E" w:rsidRPr="008425FF" w:rsidRDefault="008157B6" w:rsidP="008425FF">
      <w:pPr>
        <w:pStyle w:val="Adresskopfregular"/>
        <w:ind w:left="0"/>
        <w:rPr>
          <w:lang w:val="de-DE"/>
        </w:rPr>
      </w:pPr>
      <w:hyperlink r:id="rId8" w:history="1">
        <w:r w:rsidR="00FC5D1E" w:rsidRPr="008425FF">
          <w:rPr>
            <w:rStyle w:val="Hyperlink"/>
            <w:lang w:val="de-DE"/>
          </w:rPr>
          <w:t>kommunikation@friedrichshafen.de</w:t>
        </w:r>
      </w:hyperlink>
    </w:p>
    <w:p w14:paraId="30C8548A" w14:textId="77777777" w:rsidR="008425FF" w:rsidRDefault="008425FF" w:rsidP="00F34C86">
      <w:pPr>
        <w:rPr>
          <w:b/>
          <w:sz w:val="28"/>
          <w:szCs w:val="28"/>
        </w:rPr>
      </w:pPr>
    </w:p>
    <w:p w14:paraId="106008D4" w14:textId="09C10C69"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8157B6">
        <w:rPr>
          <w:noProof/>
        </w:rPr>
        <w:t>26.10.2026</w:t>
      </w:r>
      <w:r w:rsidR="007E09ED">
        <w:fldChar w:fldCharType="end"/>
      </w:r>
      <w:r w:rsidR="008425FF" w:rsidRPr="008425FF">
        <w:t>/</w:t>
      </w:r>
      <w:r w:rsidR="00141D2D">
        <w:t>ek</w:t>
      </w:r>
    </w:p>
    <w:p w14:paraId="4F3F668F" w14:textId="77777777" w:rsidR="001F0D76" w:rsidRPr="00F34C86" w:rsidRDefault="001F0D76" w:rsidP="00F34C86"/>
    <w:p w14:paraId="4E4E68F8" w14:textId="77777777" w:rsidR="00670272" w:rsidRPr="001F0D76" w:rsidRDefault="00670272" w:rsidP="006F60F3">
      <w:pPr>
        <w:pStyle w:val="Balken"/>
      </w:pPr>
    </w:p>
    <w:p w14:paraId="311DD6F3" w14:textId="77777777" w:rsidR="00670272" w:rsidRPr="00F34C86" w:rsidRDefault="00670272" w:rsidP="00F34C86"/>
    <w:p w14:paraId="60CBEE7C" w14:textId="77777777" w:rsidR="0071539A" w:rsidRPr="00191D95" w:rsidRDefault="0071539A" w:rsidP="00F23A4B">
      <w:pPr>
        <w:pStyle w:val="StandardPM"/>
      </w:pPr>
    </w:p>
    <w:p w14:paraId="0A88EC75" w14:textId="4CD99E2B" w:rsidR="008425FF" w:rsidRDefault="00141D2D" w:rsidP="008425FF">
      <w:pPr>
        <w:pStyle w:val="berschriftPM1"/>
      </w:pPr>
      <w:r>
        <w:t>Bürger-Workshop zur Lande</w:t>
      </w:r>
      <w:r w:rsidR="00B63177">
        <w:t>s</w:t>
      </w:r>
      <w:r>
        <w:t>gartenschau lädt zum Mitgestalten ein</w:t>
      </w:r>
    </w:p>
    <w:p w14:paraId="66DD0007" w14:textId="7543A525" w:rsidR="00141D2D" w:rsidRPr="00141D2D" w:rsidRDefault="00141D2D" w:rsidP="00141D2D">
      <w:pPr>
        <w:pStyle w:val="VorspannPM"/>
      </w:pPr>
      <w:r w:rsidRPr="00141D2D">
        <w:rPr>
          <w:rStyle w:val="Fett"/>
          <w:b/>
          <w:bCs w:val="0"/>
        </w:rPr>
        <w:t>W</w:t>
      </w:r>
      <w:r w:rsidR="00956A95">
        <w:rPr>
          <w:rStyle w:val="Fett"/>
          <w:b/>
          <w:bCs w:val="0"/>
        </w:rPr>
        <w:t>as</w:t>
      </w:r>
      <w:r w:rsidRPr="00141D2D">
        <w:rPr>
          <w:rStyle w:val="Fett"/>
          <w:b/>
          <w:bCs w:val="0"/>
        </w:rPr>
        <w:t xml:space="preserve"> könnte eine Landesgartenschau</w:t>
      </w:r>
      <w:r w:rsidR="00956A95">
        <w:rPr>
          <w:rStyle w:val="Fett"/>
          <w:b/>
          <w:bCs w:val="0"/>
        </w:rPr>
        <w:t xml:space="preserve"> in</w:t>
      </w:r>
      <w:r w:rsidRPr="00141D2D">
        <w:rPr>
          <w:rStyle w:val="Fett"/>
          <w:b/>
          <w:bCs w:val="0"/>
        </w:rPr>
        <w:t xml:space="preserve"> Friedrichshafen </w:t>
      </w:r>
      <w:r w:rsidR="00354F69">
        <w:rPr>
          <w:rStyle w:val="Fett"/>
          <w:b/>
          <w:bCs w:val="0"/>
        </w:rPr>
        <w:t xml:space="preserve">langfristig </w:t>
      </w:r>
      <w:r w:rsidRPr="00141D2D">
        <w:rPr>
          <w:rStyle w:val="Fett"/>
          <w:b/>
          <w:bCs w:val="0"/>
        </w:rPr>
        <w:t>verändern</w:t>
      </w:r>
      <w:r w:rsidR="00354F69">
        <w:rPr>
          <w:rStyle w:val="Fett"/>
          <w:b/>
          <w:bCs w:val="0"/>
        </w:rPr>
        <w:t xml:space="preserve"> und wie könnte die Stadt für die Zukunft gestaltet werden</w:t>
      </w:r>
      <w:r w:rsidRPr="00141D2D">
        <w:rPr>
          <w:rStyle w:val="Fett"/>
          <w:b/>
          <w:bCs w:val="0"/>
        </w:rPr>
        <w:t xml:space="preserve">? </w:t>
      </w:r>
      <w:r w:rsidR="00956A95">
        <w:rPr>
          <w:rStyle w:val="Fett"/>
          <w:b/>
          <w:bCs w:val="0"/>
        </w:rPr>
        <w:t xml:space="preserve">Um diese Fragen dreht sich der </w:t>
      </w:r>
      <w:r w:rsidRPr="00141D2D">
        <w:rPr>
          <w:rStyle w:val="Fett"/>
          <w:b/>
          <w:bCs w:val="0"/>
        </w:rPr>
        <w:t>Bürger-Workshop am Mittwoch, 4. November,</w:t>
      </w:r>
      <w:r w:rsidR="00354F69">
        <w:rPr>
          <w:rStyle w:val="Fett"/>
          <w:b/>
          <w:bCs w:val="0"/>
        </w:rPr>
        <w:t xml:space="preserve"> im Graf-Zeppelin-Haus</w:t>
      </w:r>
      <w:r w:rsidR="00956A95">
        <w:rPr>
          <w:rStyle w:val="Fett"/>
          <w:b/>
          <w:bCs w:val="0"/>
        </w:rPr>
        <w:t xml:space="preserve">. </w:t>
      </w:r>
      <w:r w:rsidRPr="00141D2D">
        <w:rPr>
          <w:rStyle w:val="Fett"/>
          <w:b/>
          <w:bCs w:val="0"/>
        </w:rPr>
        <w:t>Interessierte</w:t>
      </w:r>
      <w:r w:rsidR="00956A95">
        <w:rPr>
          <w:rStyle w:val="Fett"/>
          <w:b/>
          <w:bCs w:val="0"/>
        </w:rPr>
        <w:t xml:space="preserve"> können sich</w:t>
      </w:r>
      <w:r w:rsidRPr="00141D2D">
        <w:rPr>
          <w:rStyle w:val="Fett"/>
          <w:b/>
          <w:bCs w:val="0"/>
        </w:rPr>
        <w:t xml:space="preserve"> </w:t>
      </w:r>
      <w:r w:rsidR="00354F69">
        <w:rPr>
          <w:rStyle w:val="Fett"/>
          <w:b/>
          <w:bCs w:val="0"/>
        </w:rPr>
        <w:t xml:space="preserve">ab 17 Uhr </w:t>
      </w:r>
      <w:r w:rsidRPr="00141D2D">
        <w:rPr>
          <w:rStyle w:val="Fett"/>
          <w:b/>
          <w:bCs w:val="0"/>
        </w:rPr>
        <w:t>über die bisherigen Planungen informieren, Fragen stellen und eigene Ideen einbringen</w:t>
      </w:r>
      <w:r w:rsidR="00354F69">
        <w:rPr>
          <w:rStyle w:val="Fett"/>
          <w:b/>
          <w:bCs w:val="0"/>
        </w:rPr>
        <w:t>.</w:t>
      </w:r>
    </w:p>
    <w:p w14:paraId="3CC6BA6B" w14:textId="495AB5BB" w:rsidR="00141D2D" w:rsidRDefault="001A1551" w:rsidP="00141D2D">
      <w:pPr>
        <w:pStyle w:val="StandardPM"/>
      </w:pPr>
      <w:r>
        <w:t>Zu Beginn</w:t>
      </w:r>
      <w:r w:rsidR="00141D2D">
        <w:t xml:space="preserve"> steht die Vorstellung des </w:t>
      </w:r>
      <w:r>
        <w:t xml:space="preserve">aktuellen </w:t>
      </w:r>
      <w:r w:rsidR="00141D2D">
        <w:t>Konzepts zur</w:t>
      </w:r>
      <w:r w:rsidR="00354F69">
        <w:t xml:space="preserve"> Bewerbung um eine</w:t>
      </w:r>
      <w:r w:rsidR="00141D2D">
        <w:t xml:space="preserve"> Landesgartenschau</w:t>
      </w:r>
      <w:r w:rsidR="00354F69">
        <w:t xml:space="preserve"> im Zeitraum von 2038 bis 2042</w:t>
      </w:r>
      <w:r>
        <w:t xml:space="preserve"> im Fokus</w:t>
      </w:r>
      <w:r w:rsidR="00141D2D">
        <w:t>. Interessierte erhalten einen Einblick in die bisherigen Überlegungen, die Ziele und die Entwicklungsmöglichkeiten für Friedrichshafen. Zahlreiche Informationsstände im Foyer des GZH bieten darüber hinaus Gelegenheit, sich zu verschiedenen Themen rund um die Landesgartenschau zu informieren, Fragen zu stellen und mit den Verantwortlichen ins Gespräch zu kommen.</w:t>
      </w:r>
    </w:p>
    <w:p w14:paraId="2EEA7696" w14:textId="77777777" w:rsidR="00141D2D" w:rsidRDefault="00141D2D" w:rsidP="00141D2D">
      <w:pPr>
        <w:pStyle w:val="StandardPM"/>
      </w:pPr>
      <w:r>
        <w:rPr>
          <w:rStyle w:val="Fett"/>
        </w:rPr>
        <w:t>Ideen einbringen und Zukunft mitgestalten</w:t>
      </w:r>
    </w:p>
    <w:p w14:paraId="73D4188E" w14:textId="1F15DC20" w:rsidR="00141D2D" w:rsidRDefault="00141D2D" w:rsidP="00141D2D">
      <w:pPr>
        <w:pStyle w:val="StandardPM"/>
      </w:pPr>
      <w:r>
        <w:t xml:space="preserve">Der Workshop knüpft an die bisherige Bürgerbeteiligung an. Bereits bei der Einwohnerversammlung, dem Mobilitätstag und über schriftliche Einsendungen konnten </w:t>
      </w:r>
      <w:proofErr w:type="spellStart"/>
      <w:r>
        <w:t>Häflerinnen</w:t>
      </w:r>
      <w:proofErr w:type="spellEnd"/>
      <w:r>
        <w:t xml:space="preserve"> und </w:t>
      </w:r>
      <w:proofErr w:type="spellStart"/>
      <w:r>
        <w:t>Häfler</w:t>
      </w:r>
      <w:proofErr w:type="spellEnd"/>
      <w:r>
        <w:t xml:space="preserve"> ihre Ideen</w:t>
      </w:r>
      <w:r w:rsidR="00956A95">
        <w:t xml:space="preserve"> </w:t>
      </w:r>
      <w:r>
        <w:t xml:space="preserve">einbringen. Auch die laufende Online-Befragung sammelt Perspektiven dazu, welche Orte Friedrichshafen auszeichnen, wo Entwicklungspotenzial besteht und welche Veränderungen langfristig sinnvoll wären. An der Umfrage kann noch bis zum 10. November unter </w:t>
      </w:r>
      <w:hyperlink r:id="rId9" w:history="1">
        <w:r>
          <w:rPr>
            <w:rStyle w:val="Hyperlink"/>
          </w:rPr>
          <w:t>www.mach-mit.friedrichshafen.de</w:t>
        </w:r>
      </w:hyperlink>
      <w:r>
        <w:t xml:space="preserve"> teilgenommen werden.</w:t>
      </w:r>
    </w:p>
    <w:p w14:paraId="5E502869" w14:textId="3D3A3A5B" w:rsidR="00354F69" w:rsidRDefault="00354F69" w:rsidP="00354F69">
      <w:pPr>
        <w:pStyle w:val="StandardPM"/>
      </w:pPr>
      <w:proofErr w:type="spellStart"/>
      <w:r>
        <w:rPr>
          <w:rStyle w:val="Fett"/>
        </w:rPr>
        <w:t>P</w:t>
      </w:r>
      <w:r w:rsidR="00141D2D">
        <w:rPr>
          <w:rStyle w:val="Fett"/>
        </w:rPr>
        <w:t>lacemaking</w:t>
      </w:r>
      <w:proofErr w:type="spellEnd"/>
      <w:r w:rsidR="00141D2D">
        <w:rPr>
          <w:rStyle w:val="Fett"/>
        </w:rPr>
        <w:t>: Stadtentwicklung gemeinsam erleben</w:t>
      </w:r>
    </w:p>
    <w:p w14:paraId="6A2D993F" w14:textId="0546B605" w:rsidR="00141D2D" w:rsidRDefault="00141D2D" w:rsidP="00354F69">
      <w:pPr>
        <w:pStyle w:val="StandardPM"/>
      </w:pPr>
      <w:r>
        <w:lastRenderedPageBreak/>
        <w:t>Vor der Veranstaltung wird</w:t>
      </w:r>
      <w:r w:rsidR="001A1551">
        <w:t xml:space="preserve"> </w:t>
      </w:r>
      <w:r>
        <w:t xml:space="preserve">eine Baumpflanzung </w:t>
      </w:r>
      <w:r w:rsidR="001A1551">
        <w:t xml:space="preserve">am Schlosshorn </w:t>
      </w:r>
      <w:r>
        <w:t xml:space="preserve">ein sichtbares Zeichen setzen: </w:t>
      </w:r>
      <w:r w:rsidR="001A1551">
        <w:t xml:space="preserve">Sie soll einen gemeinsamen </w:t>
      </w:r>
      <w:r w:rsidR="001A1551" w:rsidRPr="00A819B3">
        <w:t xml:space="preserve">Aufbruch in eine lebenswerte Zukunft </w:t>
      </w:r>
      <w:r w:rsidR="001A1551">
        <w:t xml:space="preserve">symbolisieren. </w:t>
      </w:r>
      <w:r>
        <w:t xml:space="preserve">Das </w:t>
      </w:r>
      <w:proofErr w:type="spellStart"/>
      <w:r>
        <w:t>Placemaking</w:t>
      </w:r>
      <w:proofErr w:type="spellEnd"/>
      <w:r>
        <w:t xml:space="preserve"> macht damit anschaulich, wie Stadtgestaltung im Kleinen beginnen und Impulse für die Zukunft geben kann.</w:t>
      </w:r>
    </w:p>
    <w:p w14:paraId="725D0616" w14:textId="77777777" w:rsidR="00141D2D" w:rsidRDefault="00141D2D" w:rsidP="00141D2D">
      <w:pPr>
        <w:pStyle w:val="StandardPM"/>
      </w:pPr>
      <w:r>
        <w:rPr>
          <w:rStyle w:val="Fett"/>
        </w:rPr>
        <w:t>Alle Interessierten sind eingeladen</w:t>
      </w:r>
    </w:p>
    <w:p w14:paraId="41E3FD13" w14:textId="20191EED" w:rsidR="008425FF" w:rsidRDefault="00141D2D" w:rsidP="00141D2D">
      <w:pPr>
        <w:pStyle w:val="StandardPM"/>
      </w:pPr>
      <w:r>
        <w:t>Die Stadt Friedrichshafen lädt alle Bürgerinnen und Bürger ein, am Mittwoch, 4. November, ab 17 Uhr ins Graf-Zeppelin-Haus zu kommen, sich zu informieren, Fragen zu stellen und ihre Ideen einzubringen. Die Id</w:t>
      </w:r>
      <w:r w:rsidR="00354F69">
        <w:t>e</w:t>
      </w:r>
      <w:r>
        <w:t>en und Vorschläge fließen in die weiteren Überlegungen zur Bewerbung um eine Landesgartenschau ein.</w:t>
      </w:r>
    </w:p>
    <w:p w14:paraId="145CD760" w14:textId="527E86DA" w:rsidR="001A1551" w:rsidRPr="008425FF" w:rsidRDefault="008460DE" w:rsidP="008460DE">
      <w:pPr>
        <w:pStyle w:val="StandardPM"/>
      </w:pPr>
      <w:r>
        <w:t>Die Stadt freut sich über</w:t>
      </w:r>
      <w:r w:rsidR="00D73290">
        <w:t xml:space="preserve"> jede und</w:t>
      </w:r>
      <w:r>
        <w:t xml:space="preserve"> jeden der ab 17 Uhr am Workshop, um 16 Uhr an der Baumpflanzung und der Online-Befragung teilnimmt.</w:t>
      </w:r>
    </w:p>
    <w:sectPr w:rsidR="001A1551"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8F851" w14:textId="77777777" w:rsidR="00141D2D" w:rsidRDefault="00141D2D">
      <w:r>
        <w:separator/>
      </w:r>
    </w:p>
    <w:p w14:paraId="1E3ADF18" w14:textId="77777777" w:rsidR="00141D2D" w:rsidRDefault="00141D2D"/>
    <w:p w14:paraId="538D60E0" w14:textId="77777777" w:rsidR="00141D2D" w:rsidRDefault="00141D2D" w:rsidP="001F0D76"/>
    <w:p w14:paraId="71CA6450" w14:textId="77777777" w:rsidR="00141D2D" w:rsidRDefault="00141D2D" w:rsidP="006F60F3"/>
    <w:p w14:paraId="7C774353" w14:textId="77777777" w:rsidR="00141D2D" w:rsidRDefault="00141D2D" w:rsidP="006F60F3"/>
    <w:p w14:paraId="065EC782" w14:textId="77777777" w:rsidR="00141D2D" w:rsidRDefault="00141D2D"/>
    <w:p w14:paraId="7D187F8B" w14:textId="77777777" w:rsidR="00141D2D" w:rsidRDefault="00141D2D"/>
    <w:p w14:paraId="2FE1F5FA" w14:textId="77777777" w:rsidR="00141D2D" w:rsidRDefault="00141D2D"/>
  </w:endnote>
  <w:endnote w:type="continuationSeparator" w:id="0">
    <w:p w14:paraId="2758ABEF" w14:textId="77777777" w:rsidR="00141D2D" w:rsidRDefault="00141D2D">
      <w:r>
        <w:continuationSeparator/>
      </w:r>
    </w:p>
    <w:p w14:paraId="0FC8B570" w14:textId="77777777" w:rsidR="00141D2D" w:rsidRDefault="00141D2D"/>
    <w:p w14:paraId="21E5335A" w14:textId="77777777" w:rsidR="00141D2D" w:rsidRDefault="00141D2D" w:rsidP="001F0D76"/>
    <w:p w14:paraId="70EFB6DE" w14:textId="77777777" w:rsidR="00141D2D" w:rsidRDefault="00141D2D" w:rsidP="006F60F3"/>
    <w:p w14:paraId="3747652D" w14:textId="77777777" w:rsidR="00141D2D" w:rsidRDefault="00141D2D" w:rsidP="006F60F3"/>
    <w:p w14:paraId="49013302" w14:textId="77777777" w:rsidR="00141D2D" w:rsidRDefault="00141D2D"/>
    <w:p w14:paraId="4E0EAE64" w14:textId="77777777" w:rsidR="00141D2D" w:rsidRDefault="00141D2D"/>
    <w:p w14:paraId="244503ED" w14:textId="77777777" w:rsidR="00141D2D" w:rsidRDefault="00141D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0F4B5" w14:textId="77777777" w:rsidR="00141D2D" w:rsidRDefault="00141D2D">
      <w:r>
        <w:separator/>
      </w:r>
    </w:p>
    <w:p w14:paraId="4A48A203" w14:textId="77777777" w:rsidR="00141D2D" w:rsidRDefault="00141D2D"/>
    <w:p w14:paraId="5F7C3A69" w14:textId="77777777" w:rsidR="00141D2D" w:rsidRDefault="00141D2D" w:rsidP="001F0D76"/>
    <w:p w14:paraId="3BD9A882" w14:textId="77777777" w:rsidR="00141D2D" w:rsidRDefault="00141D2D" w:rsidP="006F60F3"/>
    <w:p w14:paraId="28225F51" w14:textId="77777777" w:rsidR="00141D2D" w:rsidRDefault="00141D2D" w:rsidP="006F60F3"/>
    <w:p w14:paraId="49AF62F8" w14:textId="77777777" w:rsidR="00141D2D" w:rsidRDefault="00141D2D"/>
    <w:p w14:paraId="687494F0" w14:textId="77777777" w:rsidR="00141D2D" w:rsidRDefault="00141D2D"/>
    <w:p w14:paraId="5B82BB04" w14:textId="77777777" w:rsidR="00141D2D" w:rsidRDefault="00141D2D"/>
  </w:footnote>
  <w:footnote w:type="continuationSeparator" w:id="0">
    <w:p w14:paraId="500E70EF" w14:textId="77777777" w:rsidR="00141D2D" w:rsidRDefault="00141D2D">
      <w:r>
        <w:continuationSeparator/>
      </w:r>
    </w:p>
    <w:p w14:paraId="550F738A" w14:textId="77777777" w:rsidR="00141D2D" w:rsidRDefault="00141D2D"/>
    <w:p w14:paraId="4CD0527E" w14:textId="77777777" w:rsidR="00141D2D" w:rsidRDefault="00141D2D" w:rsidP="001F0D76"/>
    <w:p w14:paraId="6EF9920C" w14:textId="77777777" w:rsidR="00141D2D" w:rsidRDefault="00141D2D" w:rsidP="006F60F3"/>
    <w:p w14:paraId="7764D43C" w14:textId="77777777" w:rsidR="00141D2D" w:rsidRDefault="00141D2D" w:rsidP="006F60F3"/>
    <w:p w14:paraId="722F07FE" w14:textId="77777777" w:rsidR="00141D2D" w:rsidRDefault="00141D2D"/>
    <w:p w14:paraId="11528167" w14:textId="77777777" w:rsidR="00141D2D" w:rsidRDefault="00141D2D"/>
    <w:p w14:paraId="253B1613" w14:textId="77777777" w:rsidR="00141D2D" w:rsidRDefault="00141D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59A9"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2D"/>
    <w:rsid w:val="000B53DD"/>
    <w:rsid w:val="000F184A"/>
    <w:rsid w:val="00115C8B"/>
    <w:rsid w:val="00141D2D"/>
    <w:rsid w:val="00165D5E"/>
    <w:rsid w:val="00176C4D"/>
    <w:rsid w:val="00191D95"/>
    <w:rsid w:val="001A1551"/>
    <w:rsid w:val="001A3F3A"/>
    <w:rsid w:val="001F0D76"/>
    <w:rsid w:val="001F1672"/>
    <w:rsid w:val="001F1F30"/>
    <w:rsid w:val="0028782C"/>
    <w:rsid w:val="002C4BF2"/>
    <w:rsid w:val="002F2375"/>
    <w:rsid w:val="0035161A"/>
    <w:rsid w:val="00354F69"/>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157B6"/>
    <w:rsid w:val="008425FF"/>
    <w:rsid w:val="008460DE"/>
    <w:rsid w:val="008807DE"/>
    <w:rsid w:val="008B446E"/>
    <w:rsid w:val="008D4FCD"/>
    <w:rsid w:val="008F702E"/>
    <w:rsid w:val="00915C21"/>
    <w:rsid w:val="00956A95"/>
    <w:rsid w:val="00987F69"/>
    <w:rsid w:val="009B5AA6"/>
    <w:rsid w:val="009D733B"/>
    <w:rsid w:val="009E2CA8"/>
    <w:rsid w:val="00A07751"/>
    <w:rsid w:val="00A26193"/>
    <w:rsid w:val="00AF32E7"/>
    <w:rsid w:val="00B07421"/>
    <w:rsid w:val="00B53464"/>
    <w:rsid w:val="00B63177"/>
    <w:rsid w:val="00B67264"/>
    <w:rsid w:val="00BC6412"/>
    <w:rsid w:val="00C401BA"/>
    <w:rsid w:val="00C4525B"/>
    <w:rsid w:val="00C455E9"/>
    <w:rsid w:val="00C80AFF"/>
    <w:rsid w:val="00CB4764"/>
    <w:rsid w:val="00CC647F"/>
    <w:rsid w:val="00D1268C"/>
    <w:rsid w:val="00D33BB9"/>
    <w:rsid w:val="00D35317"/>
    <w:rsid w:val="00D579A7"/>
    <w:rsid w:val="00D73290"/>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3E09775"/>
  <w15:docId w15:val="{2757864B-6496-4A73-A024-759D46FB2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paragraph" w:styleId="StandardWeb">
    <w:name w:val="Normal (Web)"/>
    <w:basedOn w:val="Standard"/>
    <w:uiPriority w:val="99"/>
    <w:semiHidden/>
    <w:unhideWhenUsed/>
    <w:rsid w:val="00141D2D"/>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141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585695574">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59879">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riedrichshafen.sags-doch.de/discu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313</Words>
  <Characters>2252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2560</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 Elena</dc:creator>
  <cp:lastModifiedBy>Koch, Elena</cp:lastModifiedBy>
  <cp:revision>6</cp:revision>
  <cp:lastPrinted>2015-01-14T17:03:00Z</cp:lastPrinted>
  <dcterms:created xsi:type="dcterms:W3CDTF">2026-10-26T09:44:00Z</dcterms:created>
  <dcterms:modified xsi:type="dcterms:W3CDTF">2026-10-26T13:24:00Z</dcterms:modified>
</cp:coreProperties>
</file>