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A2219C" w14:textId="77777777" w:rsidR="009054CD" w:rsidRDefault="0087233C">
      <w:pPr>
        <w:pBdr>
          <w:bottom w:val="single" w:sz="12" w:space="1" w:color="auto"/>
        </w:pBdr>
        <w:rPr>
          <w:sz w:val="24"/>
        </w:rPr>
      </w:pPr>
      <w:r>
        <w:rPr>
          <w:noProof/>
          <w:lang w:eastAsia="de-DE"/>
        </w:rPr>
        <w:drawing>
          <wp:anchor distT="0" distB="0" distL="114300" distR="114300" simplePos="0" relativeHeight="251659264" behindDoc="1" locked="0" layoutInCell="1" allowOverlap="1" wp14:anchorId="0B17B46A" wp14:editId="2770F377">
            <wp:simplePos x="0" y="0"/>
            <wp:positionH relativeFrom="margin">
              <wp:posOffset>4114800</wp:posOffset>
            </wp:positionH>
            <wp:positionV relativeFrom="margin">
              <wp:posOffset>-392430</wp:posOffset>
            </wp:positionV>
            <wp:extent cx="1671320" cy="553085"/>
            <wp:effectExtent l="0" t="0" r="0" b="0"/>
            <wp:wrapNone/>
            <wp:docPr id="2" name="Bild 2" descr="C:\Users\vogell\AppData\Local\Microsoft\Windows\INetCache\Content.Word\PIXEL_Rabe_hellbla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vogell\AppData\Local\Microsoft\Windows\INetCache\Content.Word\PIXEL_Rabe_hellblau.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71320" cy="553085"/>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rPr>
        <w:t>PRESSEMITTEILUNG DER STADT GUDENSBERG</w:t>
      </w:r>
    </w:p>
    <w:p w14:paraId="31F03650" w14:textId="77777777" w:rsidR="00455195" w:rsidRDefault="00455195">
      <w:pPr>
        <w:rPr>
          <w:sz w:val="24"/>
        </w:rPr>
      </w:pPr>
      <w:r>
        <w:rPr>
          <w:sz w:val="24"/>
        </w:rPr>
        <w:fldChar w:fldCharType="begin"/>
      </w:r>
      <w:r>
        <w:rPr>
          <w:sz w:val="24"/>
        </w:rPr>
        <w:instrText xml:space="preserve"> TIME \@ "dd.MM.yyyy HH:mm" </w:instrText>
      </w:r>
      <w:r>
        <w:rPr>
          <w:sz w:val="24"/>
        </w:rPr>
        <w:fldChar w:fldCharType="separate"/>
      </w:r>
      <w:r w:rsidR="006E5A8C">
        <w:rPr>
          <w:noProof/>
          <w:sz w:val="24"/>
        </w:rPr>
        <w:t>14.09.2026 09:52</w:t>
      </w:r>
      <w:r>
        <w:rPr>
          <w:sz w:val="24"/>
        </w:rPr>
        <w:fldChar w:fldCharType="end"/>
      </w:r>
    </w:p>
    <w:p w14:paraId="67607054" w14:textId="71721693" w:rsidR="00455195" w:rsidRPr="006E5A8C" w:rsidRDefault="006E5A8C">
      <w:pPr>
        <w:rPr>
          <w:b/>
          <w:bCs/>
          <w:sz w:val="28"/>
        </w:rPr>
      </w:pPr>
      <w:r w:rsidRPr="006E5A8C">
        <w:rPr>
          <w:b/>
          <w:bCs/>
          <w:sz w:val="24"/>
        </w:rPr>
        <w:t xml:space="preserve">Sportlerehrung beim Stadtfest: </w:t>
      </w:r>
      <w:proofErr w:type="spellStart"/>
      <w:r w:rsidRPr="006E5A8C">
        <w:rPr>
          <w:b/>
          <w:bCs/>
          <w:sz w:val="24"/>
        </w:rPr>
        <w:t>Gudensberger</w:t>
      </w:r>
      <w:proofErr w:type="spellEnd"/>
      <w:r w:rsidRPr="006E5A8C">
        <w:rPr>
          <w:b/>
          <w:bCs/>
          <w:sz w:val="24"/>
        </w:rPr>
        <w:t xml:space="preserve"> Sportler ausgezeichnet</w:t>
      </w:r>
    </w:p>
    <w:p w14:paraId="0EE37EDB" w14:textId="5FDB1EA3" w:rsidR="006E5A8C" w:rsidRPr="006E5A8C" w:rsidRDefault="00455195" w:rsidP="006E5A8C">
      <w:pPr>
        <w:rPr>
          <w:sz w:val="24"/>
        </w:rPr>
      </w:pPr>
      <w:r>
        <w:rPr>
          <w:sz w:val="24"/>
        </w:rPr>
        <w:t xml:space="preserve">Gudensberg. </w:t>
      </w:r>
      <w:r w:rsidR="006E5A8C" w:rsidRPr="006E5A8C">
        <w:rPr>
          <w:sz w:val="24"/>
        </w:rPr>
        <w:t>Beim</w:t>
      </w:r>
      <w:r w:rsidR="006E5A8C">
        <w:rPr>
          <w:sz w:val="24"/>
        </w:rPr>
        <w:t xml:space="preserve"> vergangenen</w:t>
      </w:r>
      <w:r w:rsidR="006E5A8C" w:rsidRPr="006E5A8C">
        <w:rPr>
          <w:sz w:val="24"/>
        </w:rPr>
        <w:t xml:space="preserve"> Stadtfest ging es nicht nur um das gemeinsame Feiern, sondern auch um sportliche Erfolge. Bürgermeisterin Sina Massow nahm am Sonntag auf der Bühne in der Innenstadt die Sportlerehrung vor. Ausgezeichnet wurden Erfolge in Leichtathletik, Tennis, Schwimmen, Fußball und beim Deutschen Sportabzeichen.</w:t>
      </w:r>
    </w:p>
    <w:p w14:paraId="31945455" w14:textId="40492DB2" w:rsidR="006E5A8C" w:rsidRDefault="006E5A8C" w:rsidP="006E5A8C">
      <w:pPr>
        <w:rPr>
          <w:sz w:val="24"/>
        </w:rPr>
      </w:pPr>
      <w:r w:rsidRPr="006E5A8C">
        <w:rPr>
          <w:sz w:val="24"/>
        </w:rPr>
        <w:t xml:space="preserve">„Sportliche Erfolge entstehen durch Training, Ausdauer und den Rückhalt in den Vereinen und Mannschaften. Mit der Sportlerehrung würdigt die Stadt die Leistungen und das Engagement der Geehrten", </w:t>
      </w:r>
      <w:r w:rsidR="00C87DFA">
        <w:rPr>
          <w:sz w:val="24"/>
        </w:rPr>
        <w:t xml:space="preserve">betonte </w:t>
      </w:r>
      <w:r w:rsidRPr="006E5A8C">
        <w:rPr>
          <w:sz w:val="24"/>
        </w:rPr>
        <w:t>Massow</w:t>
      </w:r>
      <w:r>
        <w:rPr>
          <w:sz w:val="24"/>
        </w:rPr>
        <w:t xml:space="preserve">. </w:t>
      </w:r>
    </w:p>
    <w:p w14:paraId="1F8C2E40" w14:textId="77777777" w:rsidR="0023453F" w:rsidRPr="006E5A8C" w:rsidRDefault="0023453F" w:rsidP="006E5A8C">
      <w:pPr>
        <w:rPr>
          <w:sz w:val="24"/>
        </w:rPr>
      </w:pPr>
    </w:p>
    <w:p w14:paraId="58ADF37C" w14:textId="4128B3C0" w:rsidR="006E5A8C" w:rsidRPr="006E5A8C" w:rsidRDefault="006E5A8C" w:rsidP="006E5A8C">
      <w:pPr>
        <w:rPr>
          <w:b/>
          <w:bCs/>
          <w:sz w:val="24"/>
        </w:rPr>
      </w:pPr>
      <w:r w:rsidRPr="006E5A8C">
        <w:rPr>
          <w:b/>
          <w:bCs/>
          <w:sz w:val="24"/>
        </w:rPr>
        <w:t>TSV Obervorschütz: Hessische und Bezirksmeistertitel im Lauf</w:t>
      </w:r>
    </w:p>
    <w:p w14:paraId="2462B7D6" w14:textId="77777777" w:rsidR="006E5A8C" w:rsidRPr="006E5A8C" w:rsidRDefault="006E5A8C" w:rsidP="006E5A8C">
      <w:pPr>
        <w:rPr>
          <w:sz w:val="24"/>
        </w:rPr>
      </w:pPr>
      <w:r w:rsidRPr="006E5A8C">
        <w:rPr>
          <w:b/>
          <w:bCs/>
          <w:sz w:val="24"/>
        </w:rPr>
        <w:t xml:space="preserve">Michael </w:t>
      </w:r>
      <w:proofErr w:type="spellStart"/>
      <w:r w:rsidRPr="006E5A8C">
        <w:rPr>
          <w:b/>
          <w:bCs/>
          <w:sz w:val="24"/>
        </w:rPr>
        <w:t>Imming</w:t>
      </w:r>
      <w:proofErr w:type="spellEnd"/>
      <w:r w:rsidRPr="006E5A8C">
        <w:rPr>
          <w:b/>
          <w:bCs/>
          <w:sz w:val="24"/>
        </w:rPr>
        <w:t>, André Altmann</w:t>
      </w:r>
      <w:r w:rsidRPr="006E5A8C">
        <w:rPr>
          <w:sz w:val="24"/>
        </w:rPr>
        <w:t xml:space="preserve"> und </w:t>
      </w:r>
      <w:r w:rsidRPr="006E5A8C">
        <w:rPr>
          <w:b/>
          <w:bCs/>
          <w:sz w:val="24"/>
        </w:rPr>
        <w:t>Holger Gumbel</w:t>
      </w:r>
      <w:r w:rsidRPr="006E5A8C">
        <w:rPr>
          <w:sz w:val="24"/>
        </w:rPr>
        <w:t xml:space="preserve"> wurden mit der Berglauf-Mannschaft Hessische Meister und Bezirksmeister in der Altersklasse M 50/55. Im Berglauf-Einzel wurde </w:t>
      </w:r>
      <w:proofErr w:type="spellStart"/>
      <w:r w:rsidRPr="0023453F">
        <w:rPr>
          <w:b/>
          <w:bCs/>
          <w:sz w:val="24"/>
        </w:rPr>
        <w:t>Imming</w:t>
      </w:r>
      <w:proofErr w:type="spellEnd"/>
      <w:r w:rsidRPr="006E5A8C">
        <w:rPr>
          <w:sz w:val="24"/>
        </w:rPr>
        <w:t xml:space="preserve"> Hessischer Meister der Altersklasse M 50, </w:t>
      </w:r>
      <w:r w:rsidRPr="0023453F">
        <w:rPr>
          <w:b/>
          <w:bCs/>
          <w:sz w:val="24"/>
        </w:rPr>
        <w:t>Altmann</w:t>
      </w:r>
      <w:r w:rsidRPr="006E5A8C">
        <w:rPr>
          <w:sz w:val="24"/>
        </w:rPr>
        <w:t xml:space="preserve"> erreichte den dritten Platz</w:t>
      </w:r>
      <w:r w:rsidRPr="006E5A8C">
        <w:rPr>
          <w:b/>
          <w:bCs/>
          <w:sz w:val="24"/>
        </w:rPr>
        <w:t xml:space="preserve">. Jonas </w:t>
      </w:r>
      <w:proofErr w:type="spellStart"/>
      <w:r w:rsidRPr="006E5A8C">
        <w:rPr>
          <w:b/>
          <w:bCs/>
          <w:sz w:val="24"/>
        </w:rPr>
        <w:t>Godduhn</w:t>
      </w:r>
      <w:proofErr w:type="spellEnd"/>
      <w:r w:rsidRPr="006E5A8C">
        <w:rPr>
          <w:b/>
          <w:bCs/>
          <w:sz w:val="24"/>
        </w:rPr>
        <w:t xml:space="preserve"> </w:t>
      </w:r>
      <w:r w:rsidRPr="006E5A8C">
        <w:rPr>
          <w:sz w:val="24"/>
        </w:rPr>
        <w:t xml:space="preserve">und </w:t>
      </w:r>
      <w:r w:rsidRPr="006E5A8C">
        <w:rPr>
          <w:b/>
          <w:bCs/>
          <w:sz w:val="24"/>
        </w:rPr>
        <w:t>Kolja Ruhwedel</w:t>
      </w:r>
      <w:r w:rsidRPr="006E5A8C">
        <w:rPr>
          <w:sz w:val="24"/>
        </w:rPr>
        <w:t xml:space="preserve"> wurden mit der Mannschaft jeweils Hessische Vizemeister in der Altersklasse M 50/55 und Bezirksvizemeister in der Altersklasse M 30/35.</w:t>
      </w:r>
    </w:p>
    <w:p w14:paraId="7A3353C5" w14:textId="77777777" w:rsidR="006E5A8C" w:rsidRDefault="006E5A8C" w:rsidP="006E5A8C">
      <w:pPr>
        <w:rPr>
          <w:sz w:val="24"/>
        </w:rPr>
      </w:pPr>
      <w:r w:rsidRPr="006E5A8C">
        <w:rPr>
          <w:b/>
          <w:bCs/>
          <w:sz w:val="24"/>
        </w:rPr>
        <w:t>Mathis Heinemann</w:t>
      </w:r>
      <w:r w:rsidRPr="006E5A8C">
        <w:rPr>
          <w:sz w:val="24"/>
        </w:rPr>
        <w:t xml:space="preserve"> wurde Bezirksmeister im Langstrecken-Cross und Kreismeister im Crosslauf. </w:t>
      </w:r>
      <w:r w:rsidRPr="00B81B89">
        <w:rPr>
          <w:b/>
          <w:bCs/>
          <w:sz w:val="24"/>
        </w:rPr>
        <w:t>Ulrike Matejka</w:t>
      </w:r>
      <w:r w:rsidRPr="006E5A8C">
        <w:rPr>
          <w:sz w:val="24"/>
        </w:rPr>
        <w:t xml:space="preserve"> wurde Hessische Meisterin im Berglauf, Dritte über zehn Kilometer Straße und mit der Crosslauf-Mannschaft Kreismeisterin. </w:t>
      </w:r>
      <w:r w:rsidRPr="00B81B89">
        <w:rPr>
          <w:b/>
          <w:bCs/>
          <w:sz w:val="24"/>
        </w:rPr>
        <w:t xml:space="preserve">Jutta </w:t>
      </w:r>
      <w:proofErr w:type="spellStart"/>
      <w:r w:rsidRPr="00B81B89">
        <w:rPr>
          <w:b/>
          <w:bCs/>
          <w:sz w:val="24"/>
        </w:rPr>
        <w:t>Dolla</w:t>
      </w:r>
      <w:proofErr w:type="spellEnd"/>
      <w:r w:rsidRPr="006E5A8C">
        <w:rPr>
          <w:sz w:val="24"/>
        </w:rPr>
        <w:t xml:space="preserve"> und </w:t>
      </w:r>
      <w:r w:rsidRPr="00B81B89">
        <w:rPr>
          <w:b/>
          <w:bCs/>
          <w:sz w:val="24"/>
        </w:rPr>
        <w:t>Karin Gruber-Pestel</w:t>
      </w:r>
      <w:r w:rsidRPr="006E5A8C">
        <w:rPr>
          <w:sz w:val="24"/>
        </w:rPr>
        <w:t xml:space="preserve"> gehörten ebenfalls zur Kreismeister-Mannschaft. </w:t>
      </w:r>
      <w:r w:rsidRPr="00B81B89">
        <w:rPr>
          <w:b/>
          <w:bCs/>
          <w:sz w:val="24"/>
        </w:rPr>
        <w:t>Wolfgang Franke</w:t>
      </w:r>
      <w:r w:rsidRPr="006E5A8C">
        <w:rPr>
          <w:sz w:val="24"/>
        </w:rPr>
        <w:t xml:space="preserve"> wurde Zweiter bei den Bezirksmeisterschaften über 5000 Meter in der Altersklasse M 65.</w:t>
      </w:r>
    </w:p>
    <w:p w14:paraId="5ABE9DA4" w14:textId="77777777" w:rsidR="0023453F" w:rsidRPr="006E5A8C" w:rsidRDefault="0023453F" w:rsidP="006E5A8C">
      <w:pPr>
        <w:rPr>
          <w:sz w:val="24"/>
        </w:rPr>
      </w:pPr>
    </w:p>
    <w:p w14:paraId="1E21B444" w14:textId="77777777" w:rsidR="006E5A8C" w:rsidRPr="00B81B89" w:rsidRDefault="006E5A8C" w:rsidP="006E5A8C">
      <w:pPr>
        <w:rPr>
          <w:b/>
          <w:bCs/>
          <w:sz w:val="24"/>
        </w:rPr>
      </w:pPr>
      <w:r w:rsidRPr="00B81B89">
        <w:rPr>
          <w:b/>
          <w:bCs/>
          <w:sz w:val="24"/>
        </w:rPr>
        <w:t>Sportabzeichen: 10 bis 40 abgelegte Prüfungen</w:t>
      </w:r>
    </w:p>
    <w:p w14:paraId="0E0D4662" w14:textId="77777777" w:rsidR="006E5A8C" w:rsidRDefault="006E5A8C" w:rsidP="006E5A8C">
      <w:pPr>
        <w:rPr>
          <w:sz w:val="24"/>
        </w:rPr>
      </w:pPr>
      <w:r w:rsidRPr="006E5A8C">
        <w:rPr>
          <w:sz w:val="24"/>
        </w:rPr>
        <w:t xml:space="preserve">Geehrt wurden </w:t>
      </w:r>
      <w:r w:rsidRPr="00B81B89">
        <w:rPr>
          <w:b/>
          <w:bCs/>
          <w:sz w:val="24"/>
        </w:rPr>
        <w:t>Anna Koch</w:t>
      </w:r>
      <w:r w:rsidRPr="006E5A8C">
        <w:rPr>
          <w:sz w:val="24"/>
        </w:rPr>
        <w:t xml:space="preserve"> und </w:t>
      </w:r>
      <w:r w:rsidRPr="00B81B89">
        <w:rPr>
          <w:b/>
          <w:bCs/>
          <w:sz w:val="24"/>
        </w:rPr>
        <w:t>Maximilian Bäuerlein</w:t>
      </w:r>
      <w:r w:rsidRPr="006E5A8C">
        <w:rPr>
          <w:sz w:val="24"/>
        </w:rPr>
        <w:t xml:space="preserve"> für zehn, </w:t>
      </w:r>
      <w:r w:rsidRPr="00B81B89">
        <w:rPr>
          <w:b/>
          <w:bCs/>
          <w:sz w:val="24"/>
        </w:rPr>
        <w:t>Manfred Freudenstein</w:t>
      </w:r>
      <w:r w:rsidRPr="006E5A8C">
        <w:rPr>
          <w:sz w:val="24"/>
        </w:rPr>
        <w:t xml:space="preserve"> für 15, </w:t>
      </w:r>
      <w:r w:rsidRPr="00B81B89">
        <w:rPr>
          <w:b/>
          <w:bCs/>
          <w:sz w:val="24"/>
        </w:rPr>
        <w:t>Sylvia Sprenger</w:t>
      </w:r>
      <w:r w:rsidRPr="006E5A8C">
        <w:rPr>
          <w:sz w:val="24"/>
        </w:rPr>
        <w:t xml:space="preserve"> für 20, </w:t>
      </w:r>
      <w:r w:rsidRPr="00B81B89">
        <w:rPr>
          <w:b/>
          <w:bCs/>
          <w:sz w:val="24"/>
        </w:rPr>
        <w:t>Dietrich Bachmann</w:t>
      </w:r>
      <w:r w:rsidRPr="006E5A8C">
        <w:rPr>
          <w:sz w:val="24"/>
        </w:rPr>
        <w:t xml:space="preserve"> für 25, </w:t>
      </w:r>
      <w:r w:rsidRPr="00B81B89">
        <w:rPr>
          <w:b/>
          <w:bCs/>
          <w:sz w:val="24"/>
        </w:rPr>
        <w:t>Katja Pohlmann-Griesel</w:t>
      </w:r>
      <w:r w:rsidRPr="006E5A8C">
        <w:rPr>
          <w:sz w:val="24"/>
        </w:rPr>
        <w:t xml:space="preserve"> und </w:t>
      </w:r>
      <w:r w:rsidRPr="00B81B89">
        <w:rPr>
          <w:b/>
          <w:bCs/>
          <w:sz w:val="24"/>
        </w:rPr>
        <w:t>Christine Kuhlmann-Gartner</w:t>
      </w:r>
      <w:r w:rsidRPr="006E5A8C">
        <w:rPr>
          <w:sz w:val="24"/>
        </w:rPr>
        <w:t xml:space="preserve"> für 30 sowie </w:t>
      </w:r>
      <w:r w:rsidRPr="00B81B89">
        <w:rPr>
          <w:b/>
          <w:bCs/>
          <w:sz w:val="24"/>
        </w:rPr>
        <w:t>Klaus Hildebrand</w:t>
      </w:r>
      <w:r w:rsidRPr="006E5A8C">
        <w:rPr>
          <w:sz w:val="24"/>
        </w:rPr>
        <w:t xml:space="preserve"> für 40 Sportabzeichen.</w:t>
      </w:r>
    </w:p>
    <w:p w14:paraId="23309024" w14:textId="77777777" w:rsidR="0023453F" w:rsidRPr="006E5A8C" w:rsidRDefault="0023453F" w:rsidP="006E5A8C">
      <w:pPr>
        <w:rPr>
          <w:sz w:val="24"/>
        </w:rPr>
      </w:pPr>
    </w:p>
    <w:p w14:paraId="2E51E17D" w14:textId="77777777" w:rsidR="006E5A8C" w:rsidRPr="00B81B89" w:rsidRDefault="006E5A8C" w:rsidP="006E5A8C">
      <w:pPr>
        <w:rPr>
          <w:b/>
          <w:bCs/>
          <w:sz w:val="24"/>
        </w:rPr>
      </w:pPr>
      <w:r w:rsidRPr="00B81B89">
        <w:rPr>
          <w:b/>
          <w:bCs/>
          <w:sz w:val="24"/>
        </w:rPr>
        <w:t>TC 77 Maden: Kreis- und Bezirksmeistertitel</w:t>
      </w:r>
    </w:p>
    <w:p w14:paraId="1644419E" w14:textId="77777777" w:rsidR="006E5A8C" w:rsidRDefault="006E5A8C" w:rsidP="006E5A8C">
      <w:pPr>
        <w:rPr>
          <w:sz w:val="24"/>
        </w:rPr>
      </w:pPr>
      <w:r w:rsidRPr="006E5A8C">
        <w:rPr>
          <w:sz w:val="24"/>
        </w:rPr>
        <w:t xml:space="preserve">Für Erfolge in verschiedenen Ligen und Altersklassen wurden </w:t>
      </w:r>
      <w:r w:rsidRPr="00B81B89">
        <w:rPr>
          <w:b/>
          <w:bCs/>
          <w:sz w:val="24"/>
        </w:rPr>
        <w:t xml:space="preserve">Alexander </w:t>
      </w:r>
      <w:proofErr w:type="spellStart"/>
      <w:r w:rsidRPr="00B81B89">
        <w:rPr>
          <w:b/>
          <w:bCs/>
          <w:sz w:val="24"/>
        </w:rPr>
        <w:t>Stüssel</w:t>
      </w:r>
      <w:proofErr w:type="spellEnd"/>
      <w:r w:rsidRPr="00B81B89">
        <w:rPr>
          <w:b/>
          <w:bCs/>
          <w:sz w:val="24"/>
        </w:rPr>
        <w:t xml:space="preserve">, Arndt Hochapfel-Diele, Wolfram Bick, Gerrit Stieglitz, Erik Hochapfel, Torsten Schwarz, Arno </w:t>
      </w:r>
      <w:proofErr w:type="spellStart"/>
      <w:r w:rsidRPr="00B81B89">
        <w:rPr>
          <w:b/>
          <w:bCs/>
          <w:sz w:val="24"/>
        </w:rPr>
        <w:t>Stüssel</w:t>
      </w:r>
      <w:proofErr w:type="spellEnd"/>
      <w:r w:rsidRPr="00B81B89">
        <w:rPr>
          <w:b/>
          <w:bCs/>
          <w:sz w:val="24"/>
        </w:rPr>
        <w:t xml:space="preserve">, Philipp </w:t>
      </w:r>
      <w:proofErr w:type="spellStart"/>
      <w:r w:rsidRPr="00B81B89">
        <w:rPr>
          <w:b/>
          <w:bCs/>
          <w:sz w:val="24"/>
        </w:rPr>
        <w:t>Humburg</w:t>
      </w:r>
      <w:proofErr w:type="spellEnd"/>
      <w:r w:rsidRPr="00B81B89">
        <w:rPr>
          <w:b/>
          <w:bCs/>
          <w:sz w:val="24"/>
        </w:rPr>
        <w:t xml:space="preserve">, Thomas Freudenstein, Dr. Arno </w:t>
      </w:r>
      <w:proofErr w:type="spellStart"/>
      <w:r w:rsidRPr="00B81B89">
        <w:rPr>
          <w:b/>
          <w:bCs/>
          <w:sz w:val="24"/>
        </w:rPr>
        <w:t>Ehresmann</w:t>
      </w:r>
      <w:proofErr w:type="spellEnd"/>
      <w:r w:rsidRPr="006E5A8C">
        <w:rPr>
          <w:sz w:val="24"/>
        </w:rPr>
        <w:t xml:space="preserve"> und </w:t>
      </w:r>
      <w:r w:rsidRPr="00B81B89">
        <w:rPr>
          <w:b/>
          <w:bCs/>
          <w:sz w:val="24"/>
        </w:rPr>
        <w:t>Andreas Mey</w:t>
      </w:r>
      <w:r w:rsidRPr="006E5A8C">
        <w:rPr>
          <w:sz w:val="24"/>
        </w:rPr>
        <w:t xml:space="preserve"> geehrt. Die Mannschaftstitel reichen von Kreismeisterschaften in den Kreisligen A und B sowie in der Halle bis zu Bezirksmeisterschaften in der Gruppenliga Herren 50 und bei den Herren 50.</w:t>
      </w:r>
    </w:p>
    <w:p w14:paraId="0BBE80E0" w14:textId="77777777" w:rsidR="0023453F" w:rsidRPr="006E5A8C" w:rsidRDefault="0023453F" w:rsidP="006E5A8C">
      <w:pPr>
        <w:rPr>
          <w:sz w:val="24"/>
        </w:rPr>
      </w:pPr>
    </w:p>
    <w:p w14:paraId="53960FA2" w14:textId="77777777" w:rsidR="006E5A8C" w:rsidRPr="00B81B89" w:rsidRDefault="006E5A8C" w:rsidP="006E5A8C">
      <w:pPr>
        <w:rPr>
          <w:b/>
          <w:bCs/>
          <w:sz w:val="24"/>
        </w:rPr>
      </w:pPr>
      <w:proofErr w:type="spellStart"/>
      <w:r w:rsidRPr="00B81B89">
        <w:rPr>
          <w:b/>
          <w:bCs/>
          <w:sz w:val="24"/>
        </w:rPr>
        <w:t>Gudensberger</w:t>
      </w:r>
      <w:proofErr w:type="spellEnd"/>
      <w:r w:rsidRPr="00B81B89">
        <w:rPr>
          <w:b/>
          <w:bCs/>
          <w:sz w:val="24"/>
        </w:rPr>
        <w:t xml:space="preserve"> Schwimmgemeinschaft: Meistertitel und Podestplätze</w:t>
      </w:r>
    </w:p>
    <w:p w14:paraId="3EE28D66" w14:textId="5CBD6E98" w:rsidR="006E5A8C" w:rsidRPr="006E5A8C" w:rsidRDefault="006E5A8C" w:rsidP="006E5A8C">
      <w:pPr>
        <w:rPr>
          <w:sz w:val="24"/>
        </w:rPr>
      </w:pPr>
      <w:r w:rsidRPr="00B81B89">
        <w:rPr>
          <w:b/>
          <w:bCs/>
          <w:sz w:val="24"/>
        </w:rPr>
        <w:lastRenderedPageBreak/>
        <w:t>Isabell Schlag</w:t>
      </w:r>
      <w:r w:rsidRPr="006E5A8C">
        <w:rPr>
          <w:sz w:val="24"/>
        </w:rPr>
        <w:t xml:space="preserve"> wurde</w:t>
      </w:r>
      <w:r w:rsidR="0023453F">
        <w:rPr>
          <w:sz w:val="24"/>
        </w:rPr>
        <w:t xml:space="preserve"> bei den Bezirksmeisterschaften</w:t>
      </w:r>
      <w:r w:rsidRPr="006E5A8C">
        <w:rPr>
          <w:sz w:val="24"/>
        </w:rPr>
        <w:t xml:space="preserve"> Dritte über 200 Meter Brust. </w:t>
      </w:r>
      <w:r w:rsidRPr="00B81B89">
        <w:rPr>
          <w:b/>
          <w:bCs/>
          <w:sz w:val="24"/>
        </w:rPr>
        <w:t xml:space="preserve">Karolin </w:t>
      </w:r>
      <w:proofErr w:type="spellStart"/>
      <w:r w:rsidRPr="00B81B89">
        <w:rPr>
          <w:b/>
          <w:bCs/>
          <w:sz w:val="24"/>
        </w:rPr>
        <w:t>Kiefner</w:t>
      </w:r>
      <w:proofErr w:type="spellEnd"/>
      <w:r w:rsidRPr="006E5A8C">
        <w:rPr>
          <w:sz w:val="24"/>
        </w:rPr>
        <w:t xml:space="preserve"> erreichte zwei dritte Plätze über 3 x 100 Meter Mixed und 2500 Meter Freistil</w:t>
      </w:r>
      <w:r w:rsidR="0023453F">
        <w:rPr>
          <w:sz w:val="24"/>
        </w:rPr>
        <w:t xml:space="preserve"> bei den Hessischen Meisterschaften</w:t>
      </w:r>
      <w:r w:rsidRPr="006E5A8C">
        <w:rPr>
          <w:sz w:val="24"/>
        </w:rPr>
        <w:t xml:space="preserve">. </w:t>
      </w:r>
      <w:r w:rsidRPr="00B81B89">
        <w:rPr>
          <w:b/>
          <w:bCs/>
          <w:sz w:val="24"/>
        </w:rPr>
        <w:t>Oskar Schäfer</w:t>
      </w:r>
      <w:r w:rsidRPr="006E5A8C">
        <w:rPr>
          <w:sz w:val="24"/>
        </w:rPr>
        <w:t xml:space="preserve"> wurde Bezirksmeister über 50 Meter Brust. </w:t>
      </w:r>
      <w:r w:rsidRPr="00B81B89">
        <w:rPr>
          <w:b/>
          <w:bCs/>
          <w:sz w:val="24"/>
        </w:rPr>
        <w:t>Tobias Kattner</w:t>
      </w:r>
      <w:r w:rsidRPr="006E5A8C">
        <w:rPr>
          <w:sz w:val="24"/>
        </w:rPr>
        <w:t xml:space="preserve"> gewann</w:t>
      </w:r>
      <w:r w:rsidR="0023453F">
        <w:rPr>
          <w:sz w:val="24"/>
        </w:rPr>
        <w:t xml:space="preserve"> bei den Bezirksmeisterschaften</w:t>
      </w:r>
      <w:r w:rsidRPr="006E5A8C">
        <w:rPr>
          <w:sz w:val="24"/>
        </w:rPr>
        <w:t xml:space="preserve"> über 400 Meter Freistil und wurde Zweiter über 100 Meter Brust.</w:t>
      </w:r>
    </w:p>
    <w:p w14:paraId="145749D7" w14:textId="24A4FBC6" w:rsidR="006E5A8C" w:rsidRDefault="006E5A8C" w:rsidP="006E5A8C">
      <w:pPr>
        <w:rPr>
          <w:sz w:val="24"/>
        </w:rPr>
      </w:pPr>
      <w:r w:rsidRPr="00B81B89">
        <w:rPr>
          <w:b/>
          <w:bCs/>
          <w:sz w:val="24"/>
        </w:rPr>
        <w:t>Morten Gantner, Carsten Gerke</w:t>
      </w:r>
      <w:r w:rsidRPr="006E5A8C">
        <w:rPr>
          <w:sz w:val="24"/>
        </w:rPr>
        <w:t xml:space="preserve"> und </w:t>
      </w:r>
      <w:r w:rsidRPr="00B81B89">
        <w:rPr>
          <w:b/>
          <w:bCs/>
          <w:sz w:val="24"/>
        </w:rPr>
        <w:t>Julian Weichert</w:t>
      </w:r>
      <w:r w:rsidRPr="006E5A8C">
        <w:rPr>
          <w:sz w:val="24"/>
        </w:rPr>
        <w:t xml:space="preserve"> wurden jeweils Erste über 4 x 50 Meter Brust und Zweite über 4 x 50 Meter Freistil</w:t>
      </w:r>
      <w:r w:rsidR="0023453F">
        <w:rPr>
          <w:sz w:val="24"/>
        </w:rPr>
        <w:t xml:space="preserve"> bei den Hessischen Meisterschaften</w:t>
      </w:r>
      <w:r w:rsidRPr="006E5A8C">
        <w:rPr>
          <w:sz w:val="24"/>
        </w:rPr>
        <w:t xml:space="preserve">. </w:t>
      </w:r>
      <w:r w:rsidRPr="00B81B89">
        <w:rPr>
          <w:b/>
          <w:bCs/>
          <w:sz w:val="24"/>
        </w:rPr>
        <w:t>Marcel Münch</w:t>
      </w:r>
      <w:r w:rsidRPr="006E5A8C">
        <w:rPr>
          <w:sz w:val="24"/>
        </w:rPr>
        <w:t xml:space="preserve"> wurde</w:t>
      </w:r>
      <w:r w:rsidR="0023453F">
        <w:rPr>
          <w:sz w:val="24"/>
        </w:rPr>
        <w:t xml:space="preserve"> bei den Hessischen Meisterschaften</w:t>
      </w:r>
      <w:r w:rsidRPr="006E5A8C">
        <w:rPr>
          <w:sz w:val="24"/>
        </w:rPr>
        <w:t xml:space="preserve"> Zweiter über 4 x 50 Meter Freistil. </w:t>
      </w:r>
      <w:r w:rsidRPr="00B81B89">
        <w:rPr>
          <w:b/>
          <w:bCs/>
          <w:sz w:val="24"/>
        </w:rPr>
        <w:t>Stefan Kattner</w:t>
      </w:r>
      <w:r w:rsidRPr="006E5A8C">
        <w:rPr>
          <w:sz w:val="24"/>
        </w:rPr>
        <w:t xml:space="preserve"> erreichte sechs Podestplätze bei Bezirks- und Hessischen Masters-Meisterschaften</w:t>
      </w:r>
      <w:r w:rsidR="0023453F">
        <w:rPr>
          <w:sz w:val="24"/>
        </w:rPr>
        <w:t xml:space="preserve"> unter anderem wurde er Bezirksmeister über 1.500 Meter Freistil und Hessischer Meister über 4x50 Meter Brust. </w:t>
      </w:r>
      <w:r w:rsidRPr="00B81B89">
        <w:rPr>
          <w:b/>
          <w:bCs/>
          <w:sz w:val="24"/>
        </w:rPr>
        <w:t>Holger Gantner</w:t>
      </w:r>
      <w:r w:rsidRPr="006E5A8C">
        <w:rPr>
          <w:sz w:val="24"/>
        </w:rPr>
        <w:t xml:space="preserve"> wurde</w:t>
      </w:r>
      <w:r w:rsidR="0023453F">
        <w:rPr>
          <w:sz w:val="24"/>
        </w:rPr>
        <w:t xml:space="preserve"> bei den Hessischen Meisterschaften Freiwasser</w:t>
      </w:r>
      <w:r w:rsidRPr="006E5A8C">
        <w:rPr>
          <w:sz w:val="24"/>
        </w:rPr>
        <w:t xml:space="preserve"> Dritter über 3 x 100 Meter Mixed.</w:t>
      </w:r>
    </w:p>
    <w:p w14:paraId="343B26FC" w14:textId="77777777" w:rsidR="0023453F" w:rsidRPr="006E5A8C" w:rsidRDefault="0023453F" w:rsidP="006E5A8C">
      <w:pPr>
        <w:rPr>
          <w:sz w:val="24"/>
        </w:rPr>
      </w:pPr>
    </w:p>
    <w:p w14:paraId="73B87107" w14:textId="77777777" w:rsidR="006E5A8C" w:rsidRPr="00B81B89" w:rsidRDefault="006E5A8C" w:rsidP="006E5A8C">
      <w:pPr>
        <w:rPr>
          <w:b/>
          <w:bCs/>
          <w:sz w:val="24"/>
        </w:rPr>
      </w:pPr>
      <w:r w:rsidRPr="00B81B89">
        <w:rPr>
          <w:b/>
          <w:bCs/>
          <w:sz w:val="24"/>
        </w:rPr>
        <w:t>FSG Gudensberg D-Jugend: drei Mannschaftstitel</w:t>
      </w:r>
    </w:p>
    <w:p w14:paraId="79295EC7" w14:textId="05D51507" w:rsidR="00455195" w:rsidRPr="00B81B89" w:rsidRDefault="006E5A8C" w:rsidP="006E5A8C">
      <w:pPr>
        <w:rPr>
          <w:b/>
          <w:bCs/>
          <w:sz w:val="24"/>
        </w:rPr>
      </w:pPr>
      <w:r w:rsidRPr="006E5A8C">
        <w:rPr>
          <w:sz w:val="24"/>
        </w:rPr>
        <w:t xml:space="preserve">Die D-Jugend wurde Kreisligameister, Kreisklassenmeister und Kreispokalsieger. Zum Team gehören </w:t>
      </w:r>
      <w:r w:rsidRPr="00B81B89">
        <w:rPr>
          <w:b/>
          <w:bCs/>
          <w:sz w:val="24"/>
        </w:rPr>
        <w:t xml:space="preserve">Jad und Sam Abdul Azeem, Lennox </w:t>
      </w:r>
      <w:proofErr w:type="spellStart"/>
      <w:r w:rsidRPr="00B81B89">
        <w:rPr>
          <w:b/>
          <w:bCs/>
          <w:sz w:val="24"/>
        </w:rPr>
        <w:t>Aglaster</w:t>
      </w:r>
      <w:proofErr w:type="spellEnd"/>
      <w:r w:rsidRPr="00B81B89">
        <w:rPr>
          <w:b/>
          <w:bCs/>
          <w:sz w:val="24"/>
        </w:rPr>
        <w:t xml:space="preserve">, Paul Alter, Lian Auel, Luca und Sascha Bestmann, Finn Brauns, Lias Cichon, Noel Dawid, </w:t>
      </w:r>
      <w:proofErr w:type="spellStart"/>
      <w:r w:rsidRPr="00B81B89">
        <w:rPr>
          <w:b/>
          <w:bCs/>
          <w:sz w:val="24"/>
        </w:rPr>
        <w:t>Jayden</w:t>
      </w:r>
      <w:proofErr w:type="spellEnd"/>
      <w:r w:rsidRPr="00B81B89">
        <w:rPr>
          <w:b/>
          <w:bCs/>
          <w:sz w:val="24"/>
        </w:rPr>
        <w:t xml:space="preserve"> Frank, Andreas und Tom Freund, Julien Führer, </w:t>
      </w:r>
      <w:proofErr w:type="spellStart"/>
      <w:r w:rsidRPr="00B81B89">
        <w:rPr>
          <w:b/>
          <w:bCs/>
          <w:sz w:val="24"/>
        </w:rPr>
        <w:t>Jayden</w:t>
      </w:r>
      <w:proofErr w:type="spellEnd"/>
      <w:r w:rsidRPr="00B81B89">
        <w:rPr>
          <w:b/>
          <w:bCs/>
          <w:sz w:val="24"/>
        </w:rPr>
        <w:t xml:space="preserve"> Elias Hild, Malik </w:t>
      </w:r>
      <w:proofErr w:type="spellStart"/>
      <w:r w:rsidRPr="00B81B89">
        <w:rPr>
          <w:b/>
          <w:bCs/>
          <w:sz w:val="24"/>
        </w:rPr>
        <w:t>Jelassi</w:t>
      </w:r>
      <w:proofErr w:type="spellEnd"/>
      <w:r w:rsidRPr="00B81B89">
        <w:rPr>
          <w:b/>
          <w:bCs/>
          <w:sz w:val="24"/>
        </w:rPr>
        <w:t xml:space="preserve">, Alec </w:t>
      </w:r>
      <w:proofErr w:type="spellStart"/>
      <w:r w:rsidRPr="00B81B89">
        <w:rPr>
          <w:b/>
          <w:bCs/>
          <w:sz w:val="24"/>
        </w:rPr>
        <w:t>Kemling</w:t>
      </w:r>
      <w:proofErr w:type="spellEnd"/>
      <w:r w:rsidRPr="00B81B89">
        <w:rPr>
          <w:b/>
          <w:bCs/>
          <w:sz w:val="24"/>
        </w:rPr>
        <w:t xml:space="preserve">, Daniel Klein, Björn und Lilly </w:t>
      </w:r>
      <w:proofErr w:type="spellStart"/>
      <w:r w:rsidRPr="00B81B89">
        <w:rPr>
          <w:b/>
          <w:bCs/>
          <w:sz w:val="24"/>
        </w:rPr>
        <w:t>Kördel</w:t>
      </w:r>
      <w:proofErr w:type="spellEnd"/>
      <w:r w:rsidRPr="00B81B89">
        <w:rPr>
          <w:b/>
          <w:bCs/>
          <w:sz w:val="24"/>
        </w:rPr>
        <w:t xml:space="preserve">, Benjamin und Paul Kunz, Mats Laqua, Lucas </w:t>
      </w:r>
      <w:proofErr w:type="spellStart"/>
      <w:r w:rsidRPr="00B81B89">
        <w:rPr>
          <w:b/>
          <w:bCs/>
          <w:sz w:val="24"/>
        </w:rPr>
        <w:t>Liteau</w:t>
      </w:r>
      <w:proofErr w:type="spellEnd"/>
      <w:r w:rsidRPr="00B81B89">
        <w:rPr>
          <w:b/>
          <w:bCs/>
          <w:sz w:val="24"/>
        </w:rPr>
        <w:t xml:space="preserve">, Jonas Martin, Fabian und Johannes Müller, Kolja Neurath, Fabio Otto, Joshua und Tim Rosenthal, Mats Schminke, Henri Schneider, Marcel </w:t>
      </w:r>
      <w:proofErr w:type="spellStart"/>
      <w:r w:rsidRPr="00B81B89">
        <w:rPr>
          <w:b/>
          <w:bCs/>
          <w:sz w:val="24"/>
        </w:rPr>
        <w:t>Schwedowski</w:t>
      </w:r>
      <w:proofErr w:type="spellEnd"/>
      <w:r w:rsidRPr="00B81B89">
        <w:rPr>
          <w:b/>
          <w:bCs/>
          <w:sz w:val="24"/>
        </w:rPr>
        <w:t xml:space="preserve">, Yazan </w:t>
      </w:r>
      <w:proofErr w:type="spellStart"/>
      <w:r w:rsidRPr="00B81B89">
        <w:rPr>
          <w:b/>
          <w:bCs/>
          <w:sz w:val="24"/>
        </w:rPr>
        <w:t>Shahoud</w:t>
      </w:r>
      <w:proofErr w:type="spellEnd"/>
      <w:r w:rsidRPr="00B81B89">
        <w:rPr>
          <w:b/>
          <w:bCs/>
          <w:sz w:val="24"/>
        </w:rPr>
        <w:t>, Milan Smolka, Eric Unterteller und Eliah Ziergiebel.</w:t>
      </w:r>
    </w:p>
    <w:p w14:paraId="4325E191" w14:textId="77777777" w:rsidR="00455195" w:rsidRDefault="00455195">
      <w:pPr>
        <w:rPr>
          <w:sz w:val="24"/>
        </w:rPr>
      </w:pPr>
    </w:p>
    <w:p w14:paraId="1F4B5976" w14:textId="77777777" w:rsidR="00455195" w:rsidRDefault="00455195">
      <w:pPr>
        <w:rPr>
          <w:sz w:val="24"/>
        </w:rPr>
      </w:pPr>
      <w:r>
        <w:rPr>
          <w:sz w:val="24"/>
        </w:rPr>
        <w:t xml:space="preserve">Version für </w:t>
      </w:r>
      <w:proofErr w:type="spellStart"/>
      <w:r>
        <w:rPr>
          <w:sz w:val="24"/>
        </w:rPr>
        <w:t>Social</w:t>
      </w:r>
      <w:proofErr w:type="spellEnd"/>
      <w:r>
        <w:rPr>
          <w:sz w:val="24"/>
        </w:rPr>
        <w:t xml:space="preserve"> Media </w:t>
      </w:r>
      <w:r w:rsidR="00AF06F5">
        <w:rPr>
          <w:sz w:val="24"/>
        </w:rPr>
        <w:t xml:space="preserve">und WhatsApp </w:t>
      </w:r>
      <w:r>
        <w:rPr>
          <w:sz w:val="24"/>
        </w:rPr>
        <w:t>(</w:t>
      </w:r>
      <w:r w:rsidRPr="00AF06F5">
        <w:rPr>
          <w:color w:val="FF0000"/>
          <w:sz w:val="24"/>
        </w:rPr>
        <w:t xml:space="preserve">max. </w:t>
      </w:r>
      <w:r w:rsidR="00AF06F5" w:rsidRPr="00AF06F5">
        <w:rPr>
          <w:color w:val="FF0000"/>
          <w:sz w:val="24"/>
        </w:rPr>
        <w:t>1.70</w:t>
      </w:r>
      <w:r w:rsidRPr="00AF06F5">
        <w:rPr>
          <w:color w:val="FF0000"/>
          <w:sz w:val="24"/>
        </w:rPr>
        <w:t>0 Zeichen</w:t>
      </w:r>
      <w:r>
        <w:rPr>
          <w:sz w:val="24"/>
        </w:rPr>
        <w:t>)</w:t>
      </w:r>
    </w:p>
    <w:p w14:paraId="28B3B8EB" w14:textId="77777777" w:rsidR="00455195" w:rsidRPr="00234C0D" w:rsidRDefault="00455195">
      <w:pPr>
        <w:rPr>
          <w:b/>
          <w:sz w:val="28"/>
        </w:rPr>
      </w:pPr>
      <w:r w:rsidRPr="00234C0D">
        <w:rPr>
          <w:b/>
          <w:sz w:val="28"/>
        </w:rPr>
        <w:t>Überschrift</w:t>
      </w:r>
    </w:p>
    <w:p w14:paraId="11C9D9EE" w14:textId="77777777" w:rsidR="00455195" w:rsidRDefault="00455195">
      <w:pPr>
        <w:rPr>
          <w:sz w:val="24"/>
        </w:rPr>
      </w:pPr>
      <w:proofErr w:type="spellStart"/>
      <w:r>
        <w:rPr>
          <w:sz w:val="24"/>
        </w:rPr>
        <w:t>TextTextText</w:t>
      </w:r>
      <w:proofErr w:type="spellEnd"/>
    </w:p>
    <w:p w14:paraId="07BA28AD" w14:textId="77777777" w:rsidR="00234C0D" w:rsidRDefault="00234C0D">
      <w:pPr>
        <w:rPr>
          <w:sz w:val="24"/>
        </w:rPr>
      </w:pPr>
    </w:p>
    <w:p w14:paraId="0BB72495" w14:textId="77777777" w:rsidR="00234C0D" w:rsidRDefault="00234C0D">
      <w:pPr>
        <w:rPr>
          <w:sz w:val="24"/>
        </w:rPr>
      </w:pPr>
    </w:p>
    <w:p w14:paraId="0C03104B" w14:textId="77777777" w:rsidR="00455195" w:rsidRDefault="00455195">
      <w:pPr>
        <w:rPr>
          <w:sz w:val="24"/>
        </w:rPr>
      </w:pPr>
      <w:r>
        <w:rPr>
          <w:sz w:val="24"/>
        </w:rPr>
        <w:t>#Schwalm-Eder-Kreis</w:t>
      </w:r>
    </w:p>
    <w:p w14:paraId="6C94CE82" w14:textId="77777777" w:rsidR="00455195" w:rsidRDefault="00455195">
      <w:pPr>
        <w:rPr>
          <w:sz w:val="24"/>
        </w:rPr>
      </w:pPr>
      <w:r>
        <w:rPr>
          <w:sz w:val="24"/>
        </w:rPr>
        <w:t>#Gudensberg</w:t>
      </w:r>
    </w:p>
    <w:p w14:paraId="23C33316" w14:textId="77777777" w:rsidR="00455195" w:rsidRDefault="00455195">
      <w:pPr>
        <w:rPr>
          <w:sz w:val="24"/>
        </w:rPr>
      </w:pPr>
      <w:r>
        <w:rPr>
          <w:sz w:val="24"/>
        </w:rPr>
        <w:t>#</w:t>
      </w:r>
    </w:p>
    <w:p w14:paraId="128B8F2A" w14:textId="77777777" w:rsidR="00455195" w:rsidRDefault="00455195">
      <w:pPr>
        <w:rPr>
          <w:sz w:val="24"/>
        </w:rPr>
      </w:pPr>
      <w:r>
        <w:rPr>
          <w:sz w:val="24"/>
        </w:rPr>
        <w:t>#</w:t>
      </w:r>
    </w:p>
    <w:p w14:paraId="0EFFEC44" w14:textId="77777777" w:rsidR="00455195" w:rsidRPr="00455195" w:rsidRDefault="00455195">
      <w:pPr>
        <w:rPr>
          <w:sz w:val="24"/>
        </w:rPr>
      </w:pPr>
      <w:r>
        <w:rPr>
          <w:sz w:val="24"/>
        </w:rPr>
        <w:t>#</w:t>
      </w:r>
    </w:p>
    <w:sectPr w:rsidR="00455195" w:rsidRPr="00455195">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6958"/>
    <w:rsid w:val="000A6958"/>
    <w:rsid w:val="0023453F"/>
    <w:rsid w:val="00234C0D"/>
    <w:rsid w:val="00293839"/>
    <w:rsid w:val="00394D5D"/>
    <w:rsid w:val="003971CE"/>
    <w:rsid w:val="00455195"/>
    <w:rsid w:val="006E5A8C"/>
    <w:rsid w:val="0087233C"/>
    <w:rsid w:val="009054CD"/>
    <w:rsid w:val="00AF06F5"/>
    <w:rsid w:val="00B81B89"/>
    <w:rsid w:val="00C87DFA"/>
    <w:rsid w:val="00F147D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FB671"/>
  <w15:chartTrackingRefBased/>
  <w15:docId w15:val="{64B0E7BB-550B-47C1-906C-B702FB9463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160" w:line="259"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234C0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ogell\Documents\Benutzerdefinierte%20Office-Vorlagen\PRESSEMITTEILUNG%20DER%20STADT%20GUDENSBERG.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5C84C0-8D6D-4DC5-A3AD-382382C0D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PRESSEMITTEILUNG DER STADT GUDENSBERG.dotx</Template>
  <TotalTime>0</TotalTime>
  <Pages>2</Pages>
  <Words>575</Words>
  <Characters>3624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Vogel</dc:creator>
  <cp:keywords/>
  <dc:description/>
  <cp:lastModifiedBy>Inga Sandgaard-Heerdt</cp:lastModifiedBy>
  <cp:revision>6</cp:revision>
  <dcterms:created xsi:type="dcterms:W3CDTF">2020-12-16T06:08:00Z</dcterms:created>
  <dcterms:modified xsi:type="dcterms:W3CDTF">2026-09-14T08:22:00Z</dcterms:modified>
</cp:coreProperties>
</file>