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24235" w14:textId="06A747E8" w:rsidR="004C0225" w:rsidRPr="00B21E54" w:rsidRDefault="00103ABA" w:rsidP="00B21E54">
      <w:pPr>
        <w:pStyle w:val="DatumSchreiben"/>
      </w:pPr>
      <w:r>
        <w:fldChar w:fldCharType="begin"/>
      </w:r>
      <w:r w:rsidR="004C0225">
        <w:instrText xml:space="preserve"> TIME \@ "dd.MM.yyyy" </w:instrText>
      </w:r>
      <w:r>
        <w:fldChar w:fldCharType="separate"/>
      </w:r>
      <w:r w:rsidR="00575390">
        <w:rPr>
          <w:noProof/>
        </w:rPr>
        <w:t>21.08.2026</w:t>
      </w:r>
      <w:r>
        <w:fldChar w:fldCharType="end"/>
      </w:r>
    </w:p>
    <w:p w14:paraId="75929E21" w14:textId="2CD0EB87" w:rsidR="00B64262" w:rsidRDefault="00C31B75" w:rsidP="00FE5AD7">
      <w:pPr>
        <w:pStyle w:val="berschrift"/>
        <w:spacing w:line="240" w:lineRule="auto"/>
      </w:pPr>
      <w:r>
        <w:t>Azubis der Sparkasse Duisburg packen in Kamp-Lintfort an</w:t>
      </w:r>
    </w:p>
    <w:p w14:paraId="14C93EA5" w14:textId="7C8A7017" w:rsidR="00B21E54" w:rsidRPr="00B21E54" w:rsidRDefault="00C31B75" w:rsidP="00B21E54">
      <w:pPr>
        <w:pStyle w:val="Unterberschrift"/>
      </w:pPr>
      <w:r>
        <w:t>Vier Tage soziales Engagement in Kamp-Lintfort – vermittelt von KALI AKTIV</w:t>
      </w:r>
    </w:p>
    <w:p w14:paraId="213E0256" w14:textId="392A5693" w:rsidR="00C31B75" w:rsidRDefault="00C31B75" w:rsidP="006254B4">
      <w:pPr>
        <w:spacing w:line="360" w:lineRule="auto"/>
      </w:pPr>
      <w:r>
        <w:t xml:space="preserve">Vom 21. </w:t>
      </w:r>
      <w:r w:rsidR="00222917">
        <w:t>b</w:t>
      </w:r>
      <w:r>
        <w:t>is 24. September wird in Kamp-Lintfort tatkräftig angepackt: Auszubildende der Sparkasse Duisburg engagieren sich im Rahmen einer Sozialen Woche in verschiedenen Einrichtungen der Stadt. Vermittelt wurde der besondere Einsatz von der Freiwilligenagentur in Kooperation mit der Sparkasse Duisburg.</w:t>
      </w:r>
    </w:p>
    <w:p w14:paraId="561E0E8D" w14:textId="14AA481F" w:rsidR="00D71817" w:rsidRPr="00D71817" w:rsidRDefault="00D71817" w:rsidP="00D71817">
      <w:pPr>
        <w:spacing w:line="360" w:lineRule="auto"/>
      </w:pPr>
      <w:r>
        <w:t>Helge Kipping, Vorstandsmitglied der Sparkasse Duisburg, erklärt</w:t>
      </w:r>
      <w:r w:rsidR="00222917">
        <w:t xml:space="preserve">: </w:t>
      </w:r>
      <w:r>
        <w:t>„</w:t>
      </w:r>
      <w:r w:rsidRPr="00D71817">
        <w:t>Unsere soziale Woche ist nicht nur ein gemeinnütziges Projekt, sondern Ausdruck dessen, wofür wir als Sparkasse Duisburg stehen. Unsere Auszubildenden erleben in der sozialen Woche, dass Verantwortung weit über ihren Ausbildungsplatz hinausgeht. Sie lernen, wie wichtig gesellschaftliches Engagement, Teamgeist und der Blick für die Menschen in unserer Region sind. Im Fokus steht nicht nur die Vermittlung von fachlichem Wissen, sondern auch das Leben unserer Werte. Die soziale Woche bietet dafür eine wertvolle Gelegenheit und ich freue mich, dass unsere Auszubildenen mit so viel Einsatz und Offenheit dabei sind.“</w:t>
      </w:r>
    </w:p>
    <w:p w14:paraId="0DAF5866" w14:textId="37D57C59" w:rsidR="00416D50" w:rsidRDefault="00D71817" w:rsidP="006254B4">
      <w:pPr>
        <w:spacing w:line="360" w:lineRule="auto"/>
      </w:pPr>
      <w:r>
        <w:t>In Kamp-Linftfort erleben die Azubis abwechslungsreiche Einsätze mit</w:t>
      </w:r>
      <w:r w:rsidR="00C31B75">
        <w:t xml:space="preserve"> soziale</w:t>
      </w:r>
      <w:r>
        <w:t xml:space="preserve">n </w:t>
      </w:r>
      <w:r w:rsidR="00C31B75">
        <w:t xml:space="preserve">Begegnungen </w:t>
      </w:r>
      <w:r>
        <w:t xml:space="preserve">und </w:t>
      </w:r>
      <w:r w:rsidR="00C31B75">
        <w:t>praktische</w:t>
      </w:r>
      <w:r>
        <w:t>n</w:t>
      </w:r>
      <w:r w:rsidR="00C31B75">
        <w:t xml:space="preserve"> Arbeiten.</w:t>
      </w:r>
    </w:p>
    <w:p w14:paraId="5CA815AF" w14:textId="57B81F6A" w:rsidR="00416D50" w:rsidRDefault="00E370D7" w:rsidP="00E370D7">
      <w:pPr>
        <w:pStyle w:val="Listenabsatz"/>
        <w:numPr>
          <w:ilvl w:val="0"/>
          <w:numId w:val="11"/>
        </w:numPr>
        <w:spacing w:line="360" w:lineRule="auto"/>
      </w:pPr>
      <w:r>
        <w:t>Das</w:t>
      </w:r>
      <w:r w:rsidR="00416D50">
        <w:t xml:space="preserve"> Friederike-Fliedner-Haus </w:t>
      </w:r>
      <w:r>
        <w:t>ermöglicht</w:t>
      </w:r>
      <w:r w:rsidR="00222917">
        <w:t xml:space="preserve"> </w:t>
      </w:r>
      <w:r w:rsidR="00416D50">
        <w:t xml:space="preserve">eine Schulung zum Thema Demenz </w:t>
      </w:r>
      <w:r w:rsidR="00222917">
        <w:t xml:space="preserve">und </w:t>
      </w:r>
      <w:r w:rsidR="00416D50">
        <w:t xml:space="preserve">ein gemeinsamer Ausflug </w:t>
      </w:r>
      <w:r>
        <w:t xml:space="preserve">wird </w:t>
      </w:r>
      <w:r w:rsidR="00222917">
        <w:t>durchgeführt.</w:t>
      </w:r>
    </w:p>
    <w:p w14:paraId="3ACB3B96" w14:textId="77777777" w:rsidR="00416D50" w:rsidRDefault="00416D50" w:rsidP="00E370D7">
      <w:pPr>
        <w:pStyle w:val="Listenabsatz"/>
        <w:numPr>
          <w:ilvl w:val="0"/>
          <w:numId w:val="11"/>
        </w:numPr>
        <w:spacing w:line="360" w:lineRule="auto"/>
      </w:pPr>
      <w:r>
        <w:t>Die Bewohner*innen der Caritas Seniorenzentren St. Josef und St. Hedwig werden von den Sparkassen-Azubis bei einer Wallfahrt sowie einem Gottesdienst zum Kloster Kamp begleitet.</w:t>
      </w:r>
    </w:p>
    <w:p w14:paraId="5F071228" w14:textId="77777777" w:rsidR="00844187" w:rsidRDefault="00844187" w:rsidP="00E370D7">
      <w:pPr>
        <w:pStyle w:val="Listenabsatz"/>
        <w:numPr>
          <w:ilvl w:val="0"/>
          <w:numId w:val="11"/>
        </w:numPr>
        <w:spacing w:line="360" w:lineRule="auto"/>
      </w:pPr>
      <w:r>
        <w:t>Weiter geht</w:t>
      </w:r>
      <w:r w:rsidR="00416D50">
        <w:t xml:space="preserve"> es bei der Breitensportgemeinschaft (BSG e.V.). Hier unterstützen die Auszubildenden bei der Vorbereitung und beim Streichen der Räumlichkeiten an der </w:t>
      </w:r>
      <w:proofErr w:type="spellStart"/>
      <w:r w:rsidR="00416D50">
        <w:t>Bertastraße</w:t>
      </w:r>
      <w:proofErr w:type="spellEnd"/>
      <w:r w:rsidR="00416D50">
        <w:t xml:space="preserve"> 74. </w:t>
      </w:r>
    </w:p>
    <w:p w14:paraId="16083B1B" w14:textId="548A7714" w:rsidR="000C1096" w:rsidRDefault="000C1096" w:rsidP="00E370D7">
      <w:pPr>
        <w:pStyle w:val="Listenabsatz"/>
        <w:numPr>
          <w:ilvl w:val="0"/>
          <w:numId w:val="11"/>
        </w:numPr>
        <w:spacing w:line="360" w:lineRule="auto"/>
      </w:pPr>
      <w:r>
        <w:t xml:space="preserve">Auch im Tierpark KALISTO gibt es jede Menge zu tun. Die Azubis helfen beim Ausmisten, bei Gartenarbeiten, der Vorbereitung von Tierfutter und der Bepflanzung. Streicharbeiten stehen ebenfalls auf dem Programm. </w:t>
      </w:r>
    </w:p>
    <w:p w14:paraId="74A95CC7" w14:textId="7E041A5F" w:rsidR="000C1096" w:rsidRDefault="000C1096" w:rsidP="000C1096">
      <w:pPr>
        <w:spacing w:line="360" w:lineRule="auto"/>
      </w:pPr>
      <w:r>
        <w:lastRenderedPageBreak/>
        <w:t xml:space="preserve">Bürgermeister Prof. Dr. Christoph Landscheidt bedankt sich bei den Azubis der Sparkasse und allen beteiligten Einrichtungen: „Vielen Dank für Ihren Einsatz und für Ihre Bereitschaft diese Soziale Woche gemeinsam mit Leben zu füllen. So </w:t>
      </w:r>
      <w:r>
        <w:t>können Projekte verwirklicht werden, die aus eigenen Ressourcen oft nicht umsetzbar wären.“</w:t>
      </w:r>
    </w:p>
    <w:p w14:paraId="2D9B90E9" w14:textId="1776F14E" w:rsidR="00222917" w:rsidRDefault="00222917" w:rsidP="00222917">
      <w:pPr>
        <w:spacing w:line="360" w:lineRule="auto"/>
      </w:pPr>
      <w:r>
        <w:t xml:space="preserve">Unternehmen, die sich für das Allgemeinwohl engagieren möchten oder Einrichtungen, Organisationen, die Unterstützung suchen, können </w:t>
      </w:r>
      <w:r w:rsidR="00BA4F51">
        <w:t xml:space="preserve">sich </w:t>
      </w:r>
      <w:r>
        <w:t xml:space="preserve">gerne an KALI AKTIV, Anke Stark, Telefon: 0172 6247140, Mail: </w:t>
      </w:r>
      <w:hyperlink r:id="rId8" w:history="1">
        <w:r w:rsidRPr="002E2955">
          <w:rPr>
            <w:rStyle w:val="Hyperlink"/>
          </w:rPr>
          <w:t>anke.stark@kamp-lintfort.de</w:t>
        </w:r>
      </w:hyperlink>
      <w:r>
        <w:t>,</w:t>
      </w:r>
      <w:r>
        <w:br/>
        <w:t>wenden</w:t>
      </w:r>
      <w:r>
        <w:t>.</w:t>
      </w:r>
    </w:p>
    <w:p w14:paraId="0774EDBA" w14:textId="120DECEB" w:rsidR="006C28C8" w:rsidRPr="007A2D79" w:rsidRDefault="006254B4" w:rsidP="006254B4">
      <w:pPr>
        <w:spacing w:line="360" w:lineRule="auto"/>
      </w:pPr>
      <w:r w:rsidRPr="006254B4">
        <w:rPr>
          <w:b/>
        </w:rPr>
        <w:t>Presse</w:t>
      </w:r>
      <w:r w:rsidR="00AD3DFF">
        <w:rPr>
          <w:b/>
        </w:rPr>
        <w:t>kontakt</w:t>
      </w:r>
      <w:r w:rsidRPr="006254B4">
        <w:rPr>
          <w:b/>
        </w:rPr>
        <w:t>:</w:t>
      </w:r>
      <w:r>
        <w:rPr>
          <w:b/>
        </w:rPr>
        <w:br/>
      </w:r>
      <w:r>
        <w:t>Amt für Wirtschaftsförderung und Stadtmarketing,</w:t>
      </w:r>
      <w:r>
        <w:br/>
        <w:t>Telefon: 02842 912-300.</w:t>
      </w:r>
      <w:r>
        <w:br/>
      </w:r>
      <w:r w:rsidR="00A72066">
        <w:t>E-Mail: presse@kamp-lintfort.de</w:t>
      </w:r>
    </w:p>
    <w:sectPr w:rsidR="006C28C8" w:rsidRPr="007A2D79" w:rsidSect="003F3176">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3D345" w14:textId="77777777" w:rsidR="00F07B09" w:rsidRDefault="00F07B09" w:rsidP="00083F4C">
      <w:pPr>
        <w:spacing w:after="0" w:line="240" w:lineRule="auto"/>
      </w:pPr>
      <w:r>
        <w:separator/>
      </w:r>
    </w:p>
  </w:endnote>
  <w:endnote w:type="continuationSeparator" w:id="0">
    <w:p w14:paraId="7268D335" w14:textId="77777777" w:rsidR="00F07B09" w:rsidRDefault="00F07B09"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6850B" w14:textId="77777777" w:rsidR="00BC34B1" w:rsidRDefault="00BC34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03328" w14:textId="77777777" w:rsidR="008E2DFE" w:rsidRDefault="00AE10AA">
    <w:r>
      <w:rPr>
        <w:noProof/>
        <w:lang w:eastAsia="de-DE"/>
      </w:rPr>
      <mc:AlternateContent>
        <mc:Choice Requires="wps">
          <w:drawing>
            <wp:anchor distT="0" distB="0" distL="114300" distR="114300" simplePos="0" relativeHeight="251662336" behindDoc="0" locked="0" layoutInCell="1" allowOverlap="1" wp14:anchorId="10AF8031" wp14:editId="37D582E3">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29A308"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0AF8031"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" stroked="f">
              <v:textbox style="mso-fit-shape-to-text:t" inset="0,0,0,0">
                <w:txbxContent>
                  <w:p w14:paraId="4429A308"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v:textbox>
              <w10:wrap type="square"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84DB0" w14:textId="77777777" w:rsidR="008E2DFE" w:rsidRDefault="00AE10AA">
    <w:r>
      <w:rPr>
        <w:noProof/>
        <w:lang w:eastAsia="de-DE"/>
      </w:rPr>
      <mc:AlternateContent>
        <mc:Choice Requires="wps">
          <w:drawing>
            <wp:anchor distT="0" distB="0" distL="114300" distR="114300" simplePos="0" relativeHeight="251660288" behindDoc="0" locked="0" layoutInCell="1" allowOverlap="1" wp14:anchorId="562630BE" wp14:editId="1228D96B">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FD57F5"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62630BE"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" stroked="f">
              <v:textbox style="mso-fit-shape-to-text:t" inset="0,0,0,0">
                <w:txbxContent>
                  <w:p w14:paraId="57FD57F5"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2C241" w14:textId="77777777" w:rsidR="00F07B09" w:rsidRDefault="00F07B09" w:rsidP="00083F4C">
      <w:pPr>
        <w:spacing w:after="0" w:line="240" w:lineRule="auto"/>
      </w:pPr>
      <w:r>
        <w:separator/>
      </w:r>
    </w:p>
  </w:footnote>
  <w:footnote w:type="continuationSeparator" w:id="0">
    <w:p w14:paraId="3487208E" w14:textId="77777777" w:rsidR="00F07B09" w:rsidRDefault="00F07B09"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4F4FF" w14:textId="77777777" w:rsidR="00BC34B1" w:rsidRDefault="00BC34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1B1D5" w14:textId="77777777" w:rsidR="008E2DFE" w:rsidRDefault="008E2DFE" w:rsidP="004E4FF9">
    <w:r>
      <w:rPr>
        <w:noProof/>
        <w:lang w:eastAsia="de-DE"/>
      </w:rPr>
      <w:drawing>
        <wp:anchor distT="0" distB="0" distL="114300" distR="114300" simplePos="0" relativeHeight="251659264" behindDoc="0" locked="1" layoutInCell="0" allowOverlap="1" wp14:anchorId="28A383AC" wp14:editId="23FF3561">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5202F" w14:textId="77777777" w:rsidR="004C0225" w:rsidRDefault="004C0225" w:rsidP="002156A1">
    <w:pPr>
      <w:spacing w:line="360" w:lineRule="auto"/>
    </w:pPr>
  </w:p>
  <w:p w14:paraId="01509627" w14:textId="77777777" w:rsidR="002156A1" w:rsidRDefault="00AE10AA"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150B02F4" wp14:editId="627CFEDD">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16FEF3" w14:textId="77777777" w:rsidR="006D3FA9" w:rsidRDefault="006D3FA9" w:rsidP="006D3FA9">
                          <w:pPr>
                            <w:pStyle w:val="Kontakt"/>
                          </w:pPr>
                          <w:r>
                            <w:t>Stadt Kamp-Lintfort</w:t>
                          </w:r>
                          <w:r>
                            <w:br/>
                            <w:t>Am Rathaus 2</w:t>
                          </w:r>
                          <w:r>
                            <w:br/>
                            <w:t xml:space="preserve">47475 </w:t>
                          </w:r>
                          <w:r w:rsidRPr="00F52133">
                            <w:t>Kamp</w:t>
                          </w:r>
                          <w:r>
                            <w:t>-Lintfort</w:t>
                          </w:r>
                        </w:p>
                        <w:p w14:paraId="273F8A31" w14:textId="77777777" w:rsidR="006D3FA9" w:rsidRDefault="006D3FA9" w:rsidP="006D3FA9">
                          <w:pPr>
                            <w:pStyle w:val="Kontakt"/>
                          </w:pPr>
                          <w:r>
                            <w:t>Telefon +49 2842 912-0</w:t>
                          </w:r>
                          <w:r>
                            <w:br/>
                            <w:t>Fax +49 2842 912-367</w:t>
                          </w:r>
                          <w:r>
                            <w:br/>
                          </w:r>
                          <w:r w:rsidRPr="00F52133">
                            <w:t>info@kamp-lintfort.de</w:t>
                          </w:r>
                          <w:r>
                            <w:br/>
                            <w:t>www.kamp-lintfort.de</w:t>
                          </w:r>
                        </w:p>
                        <w:p w14:paraId="4BA55271"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20588E52"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0B02F4"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" stroked="f">
              <v:textbox inset="0,0,0,0">
                <w:txbxContent>
                  <w:p w14:paraId="6216FEF3" w14:textId="77777777" w:rsidR="006D3FA9" w:rsidRDefault="006D3FA9" w:rsidP="006D3FA9">
                    <w:pPr>
                      <w:pStyle w:val="Kontakt"/>
                    </w:pPr>
                    <w:r>
                      <w:t>Stadt Kamp-Lintfort</w:t>
                    </w:r>
                    <w:r>
                      <w:br/>
                      <w:t>Am Rathaus 2</w:t>
                    </w:r>
                    <w:r>
                      <w:br/>
                      <w:t xml:space="preserve">47475 </w:t>
                    </w:r>
                    <w:r w:rsidRPr="00F52133">
                      <w:t>Kamp</w:t>
                    </w:r>
                    <w:r>
                      <w:t>-Lintfort</w:t>
                    </w:r>
                  </w:p>
                  <w:p w14:paraId="273F8A31" w14:textId="77777777" w:rsidR="006D3FA9" w:rsidRDefault="006D3FA9" w:rsidP="006D3FA9">
                    <w:pPr>
                      <w:pStyle w:val="Kontakt"/>
                    </w:pPr>
                    <w:r>
                      <w:t>Telefon +49 2842 912-0</w:t>
                    </w:r>
                    <w:r>
                      <w:br/>
                      <w:t>Fax +49 2842 912-367</w:t>
                    </w:r>
                    <w:r>
                      <w:br/>
                    </w:r>
                    <w:r w:rsidRPr="00F52133">
                      <w:t>info@kamp-lintfort.de</w:t>
                    </w:r>
                    <w:r>
                      <w:br/>
                      <w:t>www.kamp-lintfort.de</w:t>
                    </w:r>
                  </w:p>
                  <w:p w14:paraId="4BA55271"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20588E52" w14:textId="77777777"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704A5546" wp14:editId="6EB65B55">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64DAC449" wp14:editId="37A920D4">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26FA8F"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23671DB0"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DAC449"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" stroked="f">
              <v:textbox inset="4mm,0,0,0">
                <w:txbxContent>
                  <w:p w14:paraId="6526FA8F"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23671DB0" w14:textId="77777777" w:rsidR="004C0225" w:rsidRDefault="004C0225" w:rsidP="004C0225">
                    <w:pPr>
                      <w:pStyle w:val="Hauptberschrift"/>
                    </w:pPr>
                    <w:r>
                      <w:t>Pressemitteilung der Stadt Kamp-Lintfort</w:t>
                    </w:r>
                  </w:p>
                </w:txbxContent>
              </v:textbox>
              <w10:wrap anchorx="page" anchory="page"/>
              <w10:anchorlock/>
            </v:shape>
          </w:pict>
        </mc:Fallback>
      </mc:AlternateContent>
    </w:r>
  </w:p>
  <w:p w14:paraId="0B9CF8F0" w14:textId="77777777" w:rsidR="002156A1" w:rsidRDefault="002156A1" w:rsidP="002156A1">
    <w:pPr>
      <w:spacing w:line="360" w:lineRule="auto"/>
    </w:pPr>
  </w:p>
  <w:p w14:paraId="2006CD75" w14:textId="77777777" w:rsidR="002156A1" w:rsidRDefault="002156A1" w:rsidP="002156A1">
    <w:pPr>
      <w:spacing w:line="360" w:lineRule="auto"/>
    </w:pPr>
  </w:p>
  <w:p w14:paraId="4004BE4F" w14:textId="77777777" w:rsidR="002156A1" w:rsidRDefault="002156A1" w:rsidP="002156A1">
    <w:pPr>
      <w:spacing w:line="360" w:lineRule="auto"/>
    </w:pPr>
  </w:p>
  <w:p w14:paraId="1105B2C2"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6E5D259A" wp14:editId="067874D1">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568316EC"/>
    <w:multiLevelType w:val="hybridMultilevel"/>
    <w:tmpl w:val="7E4233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93070864">
    <w:abstractNumId w:val="9"/>
  </w:num>
  <w:num w:numId="2" w16cid:durableId="1705247992">
    <w:abstractNumId w:val="7"/>
  </w:num>
  <w:num w:numId="3" w16cid:durableId="315650389">
    <w:abstractNumId w:val="6"/>
  </w:num>
  <w:num w:numId="4" w16cid:durableId="252403259">
    <w:abstractNumId w:val="5"/>
  </w:num>
  <w:num w:numId="5" w16cid:durableId="231740531">
    <w:abstractNumId w:val="4"/>
  </w:num>
  <w:num w:numId="6" w16cid:durableId="6448856">
    <w:abstractNumId w:val="8"/>
  </w:num>
  <w:num w:numId="7" w16cid:durableId="562907427">
    <w:abstractNumId w:val="3"/>
  </w:num>
  <w:num w:numId="8" w16cid:durableId="1549877030">
    <w:abstractNumId w:val="2"/>
  </w:num>
  <w:num w:numId="9" w16cid:durableId="2072146732">
    <w:abstractNumId w:val="1"/>
  </w:num>
  <w:num w:numId="10" w16cid:durableId="898630598">
    <w:abstractNumId w:val="0"/>
  </w:num>
  <w:num w:numId="11" w16cid:durableId="10063284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92D"/>
    <w:rsid w:val="000042A6"/>
    <w:rsid w:val="0001692D"/>
    <w:rsid w:val="000178F7"/>
    <w:rsid w:val="00021639"/>
    <w:rsid w:val="000238E6"/>
    <w:rsid w:val="00023B9A"/>
    <w:rsid w:val="000248AB"/>
    <w:rsid w:val="000273AC"/>
    <w:rsid w:val="00033D3E"/>
    <w:rsid w:val="00036A6C"/>
    <w:rsid w:val="000465E1"/>
    <w:rsid w:val="00050267"/>
    <w:rsid w:val="00053E0E"/>
    <w:rsid w:val="00066B00"/>
    <w:rsid w:val="00072617"/>
    <w:rsid w:val="00072DA3"/>
    <w:rsid w:val="0007505D"/>
    <w:rsid w:val="00076F8A"/>
    <w:rsid w:val="00083F4C"/>
    <w:rsid w:val="0008486D"/>
    <w:rsid w:val="00091887"/>
    <w:rsid w:val="000A60B6"/>
    <w:rsid w:val="000B5DB3"/>
    <w:rsid w:val="000C1096"/>
    <w:rsid w:val="000C4F2D"/>
    <w:rsid w:val="000D376B"/>
    <w:rsid w:val="000E0EF5"/>
    <w:rsid w:val="000E3726"/>
    <w:rsid w:val="000E5445"/>
    <w:rsid w:val="00102BF0"/>
    <w:rsid w:val="00103ABA"/>
    <w:rsid w:val="00104F64"/>
    <w:rsid w:val="0010565B"/>
    <w:rsid w:val="001062B1"/>
    <w:rsid w:val="001212B3"/>
    <w:rsid w:val="00124627"/>
    <w:rsid w:val="0013442C"/>
    <w:rsid w:val="00134BED"/>
    <w:rsid w:val="001411C6"/>
    <w:rsid w:val="001603D2"/>
    <w:rsid w:val="001733BF"/>
    <w:rsid w:val="00183BE3"/>
    <w:rsid w:val="00185113"/>
    <w:rsid w:val="00185D3A"/>
    <w:rsid w:val="001954D4"/>
    <w:rsid w:val="001A4B27"/>
    <w:rsid w:val="001A59A8"/>
    <w:rsid w:val="001A70E0"/>
    <w:rsid w:val="001A7286"/>
    <w:rsid w:val="001B151D"/>
    <w:rsid w:val="001B1F3E"/>
    <w:rsid w:val="001B3C1F"/>
    <w:rsid w:val="001D3D53"/>
    <w:rsid w:val="00203E74"/>
    <w:rsid w:val="002147DF"/>
    <w:rsid w:val="00215670"/>
    <w:rsid w:val="002156A1"/>
    <w:rsid w:val="00222917"/>
    <w:rsid w:val="00225650"/>
    <w:rsid w:val="00233FE7"/>
    <w:rsid w:val="0023548B"/>
    <w:rsid w:val="002438CB"/>
    <w:rsid w:val="00254B0E"/>
    <w:rsid w:val="002721DA"/>
    <w:rsid w:val="00285221"/>
    <w:rsid w:val="00291749"/>
    <w:rsid w:val="00293A83"/>
    <w:rsid w:val="00296D62"/>
    <w:rsid w:val="002A348A"/>
    <w:rsid w:val="002B30CB"/>
    <w:rsid w:val="002C576B"/>
    <w:rsid w:val="002C7826"/>
    <w:rsid w:val="002C7BBF"/>
    <w:rsid w:val="002D7DEF"/>
    <w:rsid w:val="0031049E"/>
    <w:rsid w:val="00315314"/>
    <w:rsid w:val="003220EB"/>
    <w:rsid w:val="0032282D"/>
    <w:rsid w:val="0032460C"/>
    <w:rsid w:val="00325E0B"/>
    <w:rsid w:val="00334FB1"/>
    <w:rsid w:val="0035058B"/>
    <w:rsid w:val="003711ED"/>
    <w:rsid w:val="00371CDA"/>
    <w:rsid w:val="00372C2E"/>
    <w:rsid w:val="003837B9"/>
    <w:rsid w:val="003A1977"/>
    <w:rsid w:val="003A4950"/>
    <w:rsid w:val="003B0B6A"/>
    <w:rsid w:val="003B7476"/>
    <w:rsid w:val="003C39B6"/>
    <w:rsid w:val="003C6A68"/>
    <w:rsid w:val="003E0731"/>
    <w:rsid w:val="003E2FD2"/>
    <w:rsid w:val="003E7BB0"/>
    <w:rsid w:val="003F2DD1"/>
    <w:rsid w:val="003F3176"/>
    <w:rsid w:val="003F7144"/>
    <w:rsid w:val="004004FB"/>
    <w:rsid w:val="00402C96"/>
    <w:rsid w:val="00405198"/>
    <w:rsid w:val="00410555"/>
    <w:rsid w:val="00416D50"/>
    <w:rsid w:val="0041709F"/>
    <w:rsid w:val="00417A8D"/>
    <w:rsid w:val="00423BF7"/>
    <w:rsid w:val="004251B2"/>
    <w:rsid w:val="004532EE"/>
    <w:rsid w:val="00463072"/>
    <w:rsid w:val="00466765"/>
    <w:rsid w:val="004722AF"/>
    <w:rsid w:val="00487659"/>
    <w:rsid w:val="0049238D"/>
    <w:rsid w:val="004A0E7E"/>
    <w:rsid w:val="004A350A"/>
    <w:rsid w:val="004A4725"/>
    <w:rsid w:val="004A643B"/>
    <w:rsid w:val="004B032A"/>
    <w:rsid w:val="004B0E8C"/>
    <w:rsid w:val="004C0225"/>
    <w:rsid w:val="004C2127"/>
    <w:rsid w:val="004C26EA"/>
    <w:rsid w:val="004C6DA8"/>
    <w:rsid w:val="004D4DB5"/>
    <w:rsid w:val="004E1BBB"/>
    <w:rsid w:val="004E4FF9"/>
    <w:rsid w:val="004F069A"/>
    <w:rsid w:val="004F16ED"/>
    <w:rsid w:val="004F2517"/>
    <w:rsid w:val="004F474A"/>
    <w:rsid w:val="00512676"/>
    <w:rsid w:val="0051383C"/>
    <w:rsid w:val="005147E5"/>
    <w:rsid w:val="005217FD"/>
    <w:rsid w:val="00523C9A"/>
    <w:rsid w:val="00531D04"/>
    <w:rsid w:val="005324C6"/>
    <w:rsid w:val="00532B7E"/>
    <w:rsid w:val="00534A48"/>
    <w:rsid w:val="00540A0C"/>
    <w:rsid w:val="00554D5A"/>
    <w:rsid w:val="005622D5"/>
    <w:rsid w:val="005658F6"/>
    <w:rsid w:val="00572134"/>
    <w:rsid w:val="00575390"/>
    <w:rsid w:val="00577E5A"/>
    <w:rsid w:val="00581878"/>
    <w:rsid w:val="0058680D"/>
    <w:rsid w:val="00590673"/>
    <w:rsid w:val="0059756A"/>
    <w:rsid w:val="005A1876"/>
    <w:rsid w:val="005A1E56"/>
    <w:rsid w:val="005A4632"/>
    <w:rsid w:val="005A5ABF"/>
    <w:rsid w:val="005A6AEE"/>
    <w:rsid w:val="005B40DD"/>
    <w:rsid w:val="005C4FD1"/>
    <w:rsid w:val="005C670F"/>
    <w:rsid w:val="005D4F6A"/>
    <w:rsid w:val="005E001A"/>
    <w:rsid w:val="005E7C78"/>
    <w:rsid w:val="00616136"/>
    <w:rsid w:val="00620CF3"/>
    <w:rsid w:val="006254B4"/>
    <w:rsid w:val="00636FDA"/>
    <w:rsid w:val="0064606C"/>
    <w:rsid w:val="00666AA9"/>
    <w:rsid w:val="00675E2C"/>
    <w:rsid w:val="006806AE"/>
    <w:rsid w:val="00685074"/>
    <w:rsid w:val="006853B9"/>
    <w:rsid w:val="006A544C"/>
    <w:rsid w:val="006B0E10"/>
    <w:rsid w:val="006C28C8"/>
    <w:rsid w:val="006C2EDA"/>
    <w:rsid w:val="006C38CE"/>
    <w:rsid w:val="006C7815"/>
    <w:rsid w:val="006D3FA9"/>
    <w:rsid w:val="006E03A6"/>
    <w:rsid w:val="006F1C40"/>
    <w:rsid w:val="006F4376"/>
    <w:rsid w:val="006F5AA7"/>
    <w:rsid w:val="007114AB"/>
    <w:rsid w:val="00712172"/>
    <w:rsid w:val="00712FA6"/>
    <w:rsid w:val="0071489E"/>
    <w:rsid w:val="00717AE0"/>
    <w:rsid w:val="00720078"/>
    <w:rsid w:val="00726923"/>
    <w:rsid w:val="00726C0E"/>
    <w:rsid w:val="00741462"/>
    <w:rsid w:val="00741A74"/>
    <w:rsid w:val="007465E9"/>
    <w:rsid w:val="00753C46"/>
    <w:rsid w:val="00756FC1"/>
    <w:rsid w:val="0077272F"/>
    <w:rsid w:val="007820C0"/>
    <w:rsid w:val="00783727"/>
    <w:rsid w:val="007853F4"/>
    <w:rsid w:val="00786804"/>
    <w:rsid w:val="007A2D79"/>
    <w:rsid w:val="007A3B1C"/>
    <w:rsid w:val="007A3CC7"/>
    <w:rsid w:val="007A70D8"/>
    <w:rsid w:val="007B5739"/>
    <w:rsid w:val="007C5AEE"/>
    <w:rsid w:val="007D5F64"/>
    <w:rsid w:val="007D5FBC"/>
    <w:rsid w:val="007D60A9"/>
    <w:rsid w:val="007E19CE"/>
    <w:rsid w:val="007F5A65"/>
    <w:rsid w:val="008053D8"/>
    <w:rsid w:val="00805456"/>
    <w:rsid w:val="00812967"/>
    <w:rsid w:val="00814D3F"/>
    <w:rsid w:val="00817C7B"/>
    <w:rsid w:val="00831598"/>
    <w:rsid w:val="0083518A"/>
    <w:rsid w:val="00844187"/>
    <w:rsid w:val="00844277"/>
    <w:rsid w:val="00850F3B"/>
    <w:rsid w:val="00862A15"/>
    <w:rsid w:val="00866A2D"/>
    <w:rsid w:val="00866D8C"/>
    <w:rsid w:val="00877B90"/>
    <w:rsid w:val="00877E8B"/>
    <w:rsid w:val="00893500"/>
    <w:rsid w:val="008963DB"/>
    <w:rsid w:val="008A2CD1"/>
    <w:rsid w:val="008A3D96"/>
    <w:rsid w:val="008B066A"/>
    <w:rsid w:val="008B56B4"/>
    <w:rsid w:val="008D1F86"/>
    <w:rsid w:val="008E1481"/>
    <w:rsid w:val="008E2DFE"/>
    <w:rsid w:val="008F009E"/>
    <w:rsid w:val="008F1169"/>
    <w:rsid w:val="00917CD4"/>
    <w:rsid w:val="00926D97"/>
    <w:rsid w:val="0092712E"/>
    <w:rsid w:val="00933F07"/>
    <w:rsid w:val="0093506E"/>
    <w:rsid w:val="00943D36"/>
    <w:rsid w:val="0094421A"/>
    <w:rsid w:val="009511E9"/>
    <w:rsid w:val="00953222"/>
    <w:rsid w:val="009533ED"/>
    <w:rsid w:val="0096064F"/>
    <w:rsid w:val="009633FC"/>
    <w:rsid w:val="00963DAE"/>
    <w:rsid w:val="00966BD2"/>
    <w:rsid w:val="009720CD"/>
    <w:rsid w:val="00977163"/>
    <w:rsid w:val="009905C6"/>
    <w:rsid w:val="0099212C"/>
    <w:rsid w:val="00995E4D"/>
    <w:rsid w:val="009A4B10"/>
    <w:rsid w:val="009B0DFA"/>
    <w:rsid w:val="009B48D0"/>
    <w:rsid w:val="009C357A"/>
    <w:rsid w:val="009D3581"/>
    <w:rsid w:val="009D6F4A"/>
    <w:rsid w:val="009D7707"/>
    <w:rsid w:val="009F23DC"/>
    <w:rsid w:val="009F2522"/>
    <w:rsid w:val="009F35E3"/>
    <w:rsid w:val="009F532F"/>
    <w:rsid w:val="009F7101"/>
    <w:rsid w:val="00A05B38"/>
    <w:rsid w:val="00A05CCD"/>
    <w:rsid w:val="00A108E3"/>
    <w:rsid w:val="00A15DED"/>
    <w:rsid w:val="00A5016F"/>
    <w:rsid w:val="00A61452"/>
    <w:rsid w:val="00A64E01"/>
    <w:rsid w:val="00A70906"/>
    <w:rsid w:val="00A72066"/>
    <w:rsid w:val="00A76235"/>
    <w:rsid w:val="00A82B73"/>
    <w:rsid w:val="00A83EEB"/>
    <w:rsid w:val="00A941BF"/>
    <w:rsid w:val="00A94C8A"/>
    <w:rsid w:val="00AA1329"/>
    <w:rsid w:val="00AA2DA0"/>
    <w:rsid w:val="00AC0ABF"/>
    <w:rsid w:val="00AC4093"/>
    <w:rsid w:val="00AD25B7"/>
    <w:rsid w:val="00AD3DFF"/>
    <w:rsid w:val="00AE10AA"/>
    <w:rsid w:val="00AE1B18"/>
    <w:rsid w:val="00AF5C88"/>
    <w:rsid w:val="00B03245"/>
    <w:rsid w:val="00B049B5"/>
    <w:rsid w:val="00B13B91"/>
    <w:rsid w:val="00B156E8"/>
    <w:rsid w:val="00B1661D"/>
    <w:rsid w:val="00B21E54"/>
    <w:rsid w:val="00B354F0"/>
    <w:rsid w:val="00B43CEE"/>
    <w:rsid w:val="00B51665"/>
    <w:rsid w:val="00B55F04"/>
    <w:rsid w:val="00B64262"/>
    <w:rsid w:val="00B73610"/>
    <w:rsid w:val="00B83324"/>
    <w:rsid w:val="00BA4F51"/>
    <w:rsid w:val="00BA51C1"/>
    <w:rsid w:val="00BB583F"/>
    <w:rsid w:val="00BB58A8"/>
    <w:rsid w:val="00BB7DF1"/>
    <w:rsid w:val="00BC0BE8"/>
    <w:rsid w:val="00BC34B1"/>
    <w:rsid w:val="00BC432E"/>
    <w:rsid w:val="00BD05B7"/>
    <w:rsid w:val="00BD68FA"/>
    <w:rsid w:val="00BE5C48"/>
    <w:rsid w:val="00BF461D"/>
    <w:rsid w:val="00BF494E"/>
    <w:rsid w:val="00BF57BB"/>
    <w:rsid w:val="00BF717D"/>
    <w:rsid w:val="00C03684"/>
    <w:rsid w:val="00C12E39"/>
    <w:rsid w:val="00C31B75"/>
    <w:rsid w:val="00C3251F"/>
    <w:rsid w:val="00C5485E"/>
    <w:rsid w:val="00C608F8"/>
    <w:rsid w:val="00C64C17"/>
    <w:rsid w:val="00C84316"/>
    <w:rsid w:val="00C974FD"/>
    <w:rsid w:val="00CA1E61"/>
    <w:rsid w:val="00CB0DE4"/>
    <w:rsid w:val="00CC394C"/>
    <w:rsid w:val="00CD3EEA"/>
    <w:rsid w:val="00CD6600"/>
    <w:rsid w:val="00CE264B"/>
    <w:rsid w:val="00CE7F62"/>
    <w:rsid w:val="00CF58B7"/>
    <w:rsid w:val="00D0682F"/>
    <w:rsid w:val="00D11723"/>
    <w:rsid w:val="00D2305D"/>
    <w:rsid w:val="00D23BDC"/>
    <w:rsid w:val="00D24309"/>
    <w:rsid w:val="00D35CA8"/>
    <w:rsid w:val="00D36F6D"/>
    <w:rsid w:val="00D377B2"/>
    <w:rsid w:val="00D42AFB"/>
    <w:rsid w:val="00D472AC"/>
    <w:rsid w:val="00D62B19"/>
    <w:rsid w:val="00D66B8B"/>
    <w:rsid w:val="00D71817"/>
    <w:rsid w:val="00D74F37"/>
    <w:rsid w:val="00D916C7"/>
    <w:rsid w:val="00D918BD"/>
    <w:rsid w:val="00DA01A5"/>
    <w:rsid w:val="00DA32BB"/>
    <w:rsid w:val="00DB378C"/>
    <w:rsid w:val="00DD49B5"/>
    <w:rsid w:val="00DF62E0"/>
    <w:rsid w:val="00DF74CA"/>
    <w:rsid w:val="00E21B09"/>
    <w:rsid w:val="00E2200C"/>
    <w:rsid w:val="00E370D7"/>
    <w:rsid w:val="00E37874"/>
    <w:rsid w:val="00E41C7A"/>
    <w:rsid w:val="00E4533B"/>
    <w:rsid w:val="00E6710B"/>
    <w:rsid w:val="00E75FB4"/>
    <w:rsid w:val="00E764F7"/>
    <w:rsid w:val="00E77C20"/>
    <w:rsid w:val="00E80D89"/>
    <w:rsid w:val="00E86076"/>
    <w:rsid w:val="00E90F97"/>
    <w:rsid w:val="00ED0AA5"/>
    <w:rsid w:val="00EE1B74"/>
    <w:rsid w:val="00EE492D"/>
    <w:rsid w:val="00EE7CCF"/>
    <w:rsid w:val="00EF2AB9"/>
    <w:rsid w:val="00EF48C9"/>
    <w:rsid w:val="00EF66E6"/>
    <w:rsid w:val="00EF6CB7"/>
    <w:rsid w:val="00EF74AF"/>
    <w:rsid w:val="00F03EF9"/>
    <w:rsid w:val="00F05D66"/>
    <w:rsid w:val="00F07B09"/>
    <w:rsid w:val="00F103CD"/>
    <w:rsid w:val="00F20F32"/>
    <w:rsid w:val="00F2456C"/>
    <w:rsid w:val="00F24D6B"/>
    <w:rsid w:val="00F440A6"/>
    <w:rsid w:val="00F52133"/>
    <w:rsid w:val="00F71CBE"/>
    <w:rsid w:val="00F75D0B"/>
    <w:rsid w:val="00F85E97"/>
    <w:rsid w:val="00F87478"/>
    <w:rsid w:val="00F87F9A"/>
    <w:rsid w:val="00F92E2A"/>
    <w:rsid w:val="00FA3796"/>
    <w:rsid w:val="00FC468D"/>
    <w:rsid w:val="00FC7A67"/>
    <w:rsid w:val="00FD0E92"/>
    <w:rsid w:val="00FE5AD7"/>
    <w:rsid w:val="00FF1C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3E30B"/>
  <w15:docId w15:val="{792E8B46-B152-46D3-A547-5B239C64A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 w:type="character" w:styleId="Hyperlink">
    <w:name w:val="Hyperlink"/>
    <w:basedOn w:val="Absatz-Standardschriftart"/>
    <w:uiPriority w:val="99"/>
    <w:semiHidden/>
    <w:rsid w:val="002229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ke.stark@kamp-lintfort.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U:\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B582B0-AB62-4D0C-9C97-CC1FF57CC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2</Pages>
  <Words>369</Words>
  <Characters>2328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Stark, Anke</dc:creator>
  <cp:lastModifiedBy>Stark, Anke</cp:lastModifiedBy>
  <cp:revision>5</cp:revision>
  <cp:lastPrinted>2013-09-24T13:24:00Z</cp:lastPrinted>
  <dcterms:created xsi:type="dcterms:W3CDTF">2026-08-21T08:39:00Z</dcterms:created>
  <dcterms:modified xsi:type="dcterms:W3CDTF">2026-08-21T10:02:00Z</dcterms:modified>
</cp:coreProperties>
</file>