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957"/>
        <w:gridCol w:w="4743"/>
      </w:tblGrid>
      <w:tr w:rsidR="00FB6360" w:rsidRPr="0083067B" w14:paraId="7AEC9B66" w14:textId="77777777" w:rsidTr="0083067B">
        <w:trPr>
          <w:trHeight w:hRule="exact" w:val="5330"/>
        </w:trPr>
        <w:tc>
          <w:tcPr>
            <w:tcW w:w="2555" w:type="pct"/>
            <w:shd w:val="clear" w:color="auto" w:fill="auto"/>
          </w:tcPr>
          <w:tbl>
            <w:tblPr>
              <w:tblW w:w="453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1"/>
            </w:tblGrid>
            <w:tr w:rsidR="002E5A21" w:rsidRPr="0083067B" w14:paraId="18F48ACC" w14:textId="77777777" w:rsidTr="0083067B">
              <w:trPr>
                <w:trHeight w:hRule="exact" w:val="2127"/>
              </w:trPr>
              <w:tc>
                <w:tcPr>
                  <w:tcW w:w="4531" w:type="dxa"/>
                  <w:shd w:val="clear" w:color="auto" w:fill="auto"/>
                </w:tcPr>
                <w:p w14:paraId="5FB40A1B" w14:textId="77777777" w:rsidR="00A84843" w:rsidRPr="0083067B" w:rsidRDefault="00A84843" w:rsidP="0083067B">
                  <w:pPr>
                    <w:spacing w:line="240" w:lineRule="auto"/>
                  </w:pPr>
                  <w:bookmarkStart w:id="0" w:name="Logo_obenlinks"/>
                  <w:bookmarkEnd w:id="0"/>
                </w:p>
              </w:tc>
            </w:tr>
            <w:tr w:rsidR="00A84843" w:rsidRPr="0083067B" w14:paraId="7D44BA6E" w14:textId="77777777" w:rsidTr="0083067B">
              <w:trPr>
                <w:trHeight w:hRule="exact" w:val="1973"/>
              </w:trPr>
              <w:tc>
                <w:tcPr>
                  <w:tcW w:w="4531" w:type="dxa"/>
                  <w:shd w:val="clear" w:color="auto" w:fill="auto"/>
                </w:tcPr>
                <w:p w14:paraId="787D778B" w14:textId="77777777" w:rsidR="00E03166" w:rsidRPr="0083067B" w:rsidRDefault="00B2248B" w:rsidP="00BC74B3">
                  <w:bookmarkStart w:id="1" w:name="StartPosition"/>
                  <w:bookmarkEnd w:id="1"/>
                  <w:r w:rsidRPr="0083067B">
                    <w:t>Verteiler Presse</w:t>
                  </w:r>
                </w:p>
                <w:p w14:paraId="005FFB9F" w14:textId="77777777" w:rsidR="00B2248B" w:rsidRPr="0083067B" w:rsidRDefault="00B2248B" w:rsidP="00BC74B3">
                  <w:r w:rsidRPr="0083067B">
                    <w:t>der Alten Hansestadt Lemgo</w:t>
                  </w:r>
                </w:p>
              </w:tc>
            </w:tr>
          </w:tbl>
          <w:p w14:paraId="50B10C97" w14:textId="77777777" w:rsidR="00A84843" w:rsidRPr="0083067B" w:rsidRDefault="00A84843"/>
        </w:tc>
        <w:tc>
          <w:tcPr>
            <w:tcW w:w="2445" w:type="pct"/>
            <w:shd w:val="clear" w:color="auto" w:fill="auto"/>
          </w:tcPr>
          <w:tbl>
            <w:tblPr>
              <w:tblW w:w="3969" w:type="dxa"/>
              <w:jc w:val="right"/>
              <w:tblCellMar>
                <w:left w:w="11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9"/>
            </w:tblGrid>
            <w:tr w:rsidR="00A84843" w:rsidRPr="0083067B" w14:paraId="4204E551" w14:textId="77777777" w:rsidTr="0083067B">
              <w:trPr>
                <w:trHeight w:hRule="exact" w:val="2552"/>
                <w:jc w:val="right"/>
              </w:trPr>
              <w:tc>
                <w:tcPr>
                  <w:tcW w:w="3321" w:type="dxa"/>
                  <w:shd w:val="clear" w:color="auto" w:fill="auto"/>
                </w:tcPr>
                <w:p w14:paraId="333CE408" w14:textId="77777777" w:rsidR="00A84843" w:rsidRPr="0083067B" w:rsidRDefault="005E5FFF" w:rsidP="0083067B">
                  <w:pPr>
                    <w:spacing w:line="240" w:lineRule="auto"/>
                    <w:jc w:val="right"/>
                  </w:pPr>
                  <w:bookmarkStart w:id="2" w:name="Logo_Haupt"/>
                  <w:bookmarkEnd w:id="2"/>
                  <w:r>
                    <w:rPr>
                      <w:noProof/>
                      <w:lang w:eastAsia="de-DE"/>
                    </w:rPr>
                    <w:drawing>
                      <wp:inline distT="0" distB="0" distL="0" distR="0" wp14:anchorId="0E31BA4C" wp14:editId="24C4B5AD">
                        <wp:extent cx="2049145" cy="1403985"/>
                        <wp:effectExtent l="0" t="0" r="8255" b="5715"/>
                        <wp:docPr id="14" name="Grafik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9145" cy="1403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84843" w:rsidRPr="0083067B" w14:paraId="28E7DD95" w14:textId="77777777" w:rsidTr="0083067B">
              <w:trPr>
                <w:trHeight w:hRule="exact" w:val="2104"/>
                <w:jc w:val="right"/>
              </w:trPr>
              <w:tc>
                <w:tcPr>
                  <w:tcW w:w="3321" w:type="dxa"/>
                  <w:shd w:val="clear" w:color="auto" w:fill="auto"/>
                  <w:tcMar>
                    <w:left w:w="743" w:type="dxa"/>
                  </w:tcMar>
                </w:tcPr>
                <w:p w14:paraId="50DE292B" w14:textId="77777777" w:rsidR="00A84843" w:rsidRPr="0083067B" w:rsidRDefault="00B2248B" w:rsidP="003D4A44">
                  <w:pPr>
                    <w:pStyle w:val="Abteilungsberschrift"/>
                  </w:pPr>
                  <w:bookmarkStart w:id="3" w:name="Abteilung"/>
                  <w:bookmarkEnd w:id="3"/>
                  <w:r w:rsidRPr="0083067B">
                    <w:t>Stadtbücherei</w:t>
                  </w:r>
                  <w:r w:rsidRPr="0083067B">
                    <w:br/>
                  </w:r>
                </w:p>
                <w:p w14:paraId="75DE412B" w14:textId="77777777" w:rsidR="004B77E9" w:rsidRPr="0083067B" w:rsidRDefault="00B2248B" w:rsidP="003D4A44">
                  <w:pPr>
                    <w:pStyle w:val="Kontakt"/>
                  </w:pPr>
                  <w:bookmarkStart w:id="4" w:name="VornameNachname"/>
                  <w:bookmarkEnd w:id="4"/>
                  <w:r w:rsidRPr="0083067B">
                    <w:t>Axel Koch</w:t>
                  </w:r>
                </w:p>
                <w:p w14:paraId="6A76F3B2" w14:textId="77777777" w:rsidR="00B2248B" w:rsidRPr="0083067B" w:rsidRDefault="00B2248B" w:rsidP="003D4A44">
                  <w:pPr>
                    <w:pStyle w:val="Kontakt"/>
                  </w:pPr>
                  <w:r w:rsidRPr="0083067B">
                    <w:t>Stadtbücherei, Raum 001</w:t>
                  </w:r>
                </w:p>
                <w:p w14:paraId="706FF536" w14:textId="77777777" w:rsidR="00B2248B" w:rsidRPr="0083067B" w:rsidRDefault="00B2248B" w:rsidP="003D4A44">
                  <w:pPr>
                    <w:pStyle w:val="Kontakt"/>
                  </w:pPr>
                  <w:r w:rsidRPr="0083067B">
                    <w:t>Papenstraße 40, 32657 Lemgo</w:t>
                  </w:r>
                </w:p>
                <w:p w14:paraId="121F1AFF" w14:textId="77777777" w:rsidR="006E3BEB" w:rsidRPr="0083067B" w:rsidRDefault="002E5A21" w:rsidP="003D4A44">
                  <w:pPr>
                    <w:pStyle w:val="Kontakt"/>
                  </w:pPr>
                  <w:r w:rsidRPr="0083067B">
                    <w:t>Tele</w:t>
                  </w:r>
                  <w:r w:rsidR="004B77E9" w:rsidRPr="0083067B">
                    <w:t xml:space="preserve">fon: </w:t>
                  </w:r>
                  <w:bookmarkStart w:id="5" w:name="Telefon"/>
                  <w:bookmarkEnd w:id="5"/>
                  <w:r w:rsidR="00B2248B" w:rsidRPr="0083067B">
                    <w:t>0 52 61 - 213 484</w:t>
                  </w:r>
                </w:p>
                <w:p w14:paraId="4E5B5E36" w14:textId="77777777" w:rsidR="007A38BD" w:rsidRPr="0083067B" w:rsidRDefault="002E5A21" w:rsidP="007A38BD">
                  <w:pPr>
                    <w:pStyle w:val="Kontakt"/>
                  </w:pPr>
                  <w:r w:rsidRPr="0083067B">
                    <w:t>Tele</w:t>
                  </w:r>
                  <w:r w:rsidR="000107BF" w:rsidRPr="0083067B">
                    <w:t xml:space="preserve">fax: </w:t>
                  </w:r>
                  <w:bookmarkStart w:id="6" w:name="Fax"/>
                  <w:bookmarkEnd w:id="6"/>
                  <w:r w:rsidR="00B2248B" w:rsidRPr="0083067B">
                    <w:t>0 52 61 - 213 5484</w:t>
                  </w:r>
                </w:p>
                <w:p w14:paraId="223A1297" w14:textId="77777777" w:rsidR="004B7DBD" w:rsidRPr="0083067B" w:rsidRDefault="00B2248B" w:rsidP="007A38BD">
                  <w:pPr>
                    <w:pStyle w:val="Kontakt"/>
                  </w:pPr>
                  <w:bookmarkStart w:id="7" w:name="E_Mail"/>
                  <w:bookmarkEnd w:id="7"/>
                  <w:r w:rsidRPr="0083067B">
                    <w:t>a.koch@lemgo.de</w:t>
                  </w:r>
                </w:p>
              </w:tc>
            </w:tr>
            <w:tr w:rsidR="00A84843" w:rsidRPr="0083067B" w14:paraId="5EB1BBB4" w14:textId="77777777" w:rsidTr="0083067B">
              <w:trPr>
                <w:trHeight w:val="262"/>
                <w:jc w:val="right"/>
              </w:trPr>
              <w:tc>
                <w:tcPr>
                  <w:tcW w:w="3321" w:type="dxa"/>
                  <w:shd w:val="clear" w:color="auto" w:fill="auto"/>
                  <w:tcMar>
                    <w:left w:w="743" w:type="dxa"/>
                  </w:tcMar>
                </w:tcPr>
                <w:p w14:paraId="622C75D8" w14:textId="5089638F" w:rsidR="00A84843" w:rsidRPr="0083067B" w:rsidRDefault="00C945C0" w:rsidP="003D4A44">
                  <w:pPr>
                    <w:pStyle w:val="DatumLemgo"/>
                  </w:pPr>
                  <w:bookmarkStart w:id="8" w:name="Datum"/>
                  <w:bookmarkEnd w:id="8"/>
                  <w:r>
                    <w:t>19.10.2026</w:t>
                  </w:r>
                </w:p>
              </w:tc>
            </w:tr>
          </w:tbl>
          <w:p w14:paraId="637AD93B" w14:textId="77777777" w:rsidR="00A84843" w:rsidRPr="0083067B" w:rsidRDefault="00A84843" w:rsidP="0083067B">
            <w:pPr>
              <w:jc w:val="right"/>
            </w:pPr>
          </w:p>
        </w:tc>
      </w:tr>
    </w:tbl>
    <w:p w14:paraId="621298A1" w14:textId="32412C10" w:rsidR="00D44FE9" w:rsidRDefault="00B2248B" w:rsidP="00D44FE9">
      <w:pPr>
        <w:pStyle w:val="Betreff"/>
      </w:pPr>
      <w:r>
        <w:t xml:space="preserve">Pressemitteilung vom </w:t>
      </w:r>
      <w:r w:rsidR="00C945C0">
        <w:t>19.10.2026</w:t>
      </w:r>
    </w:p>
    <w:p w14:paraId="7E764D00" w14:textId="77777777" w:rsidR="00D44FE9" w:rsidRDefault="00D44FE9" w:rsidP="00B438D3">
      <w:r>
        <w:t xml:space="preserve">Mein Zeichen: </w:t>
      </w:r>
      <w:r w:rsidR="00B2248B">
        <w:t>Ko</w:t>
      </w:r>
    </w:p>
    <w:p w14:paraId="1B74E426" w14:textId="77777777" w:rsidR="00D44FE9" w:rsidRDefault="00D44FE9" w:rsidP="00D44FE9"/>
    <w:p w14:paraId="6E61560D" w14:textId="77777777" w:rsidR="006A3B6D" w:rsidRDefault="006A3B6D" w:rsidP="00D44FE9"/>
    <w:p w14:paraId="272F1F2B" w14:textId="77777777" w:rsidR="00B2248B" w:rsidRPr="004B51B9" w:rsidRDefault="00B2248B" w:rsidP="00B2248B">
      <w:pPr>
        <w:rPr>
          <w:b/>
          <w:sz w:val="28"/>
          <w:szCs w:val="28"/>
        </w:rPr>
      </w:pPr>
      <w:r w:rsidRPr="004B51B9">
        <w:rPr>
          <w:b/>
          <w:sz w:val="28"/>
          <w:szCs w:val="28"/>
        </w:rPr>
        <w:t>Familienfest in der Stadtbücherei Lemgo</w:t>
      </w:r>
    </w:p>
    <w:p w14:paraId="55CB8492" w14:textId="77777777" w:rsidR="00B2248B" w:rsidRDefault="00B2248B" w:rsidP="00B2248B"/>
    <w:p w14:paraId="368FEBF5" w14:textId="6B3879BB" w:rsidR="00B2248B" w:rsidRDefault="00B2248B" w:rsidP="00B2248B">
      <w:r>
        <w:t xml:space="preserve">Lemgo. Am </w:t>
      </w:r>
      <w:r w:rsidRPr="00F84204">
        <w:rPr>
          <w:b/>
        </w:rPr>
        <w:t xml:space="preserve">Samstag, </w:t>
      </w:r>
      <w:r w:rsidR="00C945C0">
        <w:rPr>
          <w:b/>
        </w:rPr>
        <w:t>24. Oktober</w:t>
      </w:r>
      <w:r>
        <w:t xml:space="preserve"> </w:t>
      </w:r>
      <w:r w:rsidR="00C945C0">
        <w:t xml:space="preserve">von 10.00 bis 13.00 Uhr </w:t>
      </w:r>
      <w:r>
        <w:t xml:space="preserve">wird in der Stadtbücherei Lemgo gefeiert. Am </w:t>
      </w:r>
      <w:r w:rsidR="00C945C0">
        <w:t>fünften</w:t>
      </w:r>
      <w:r>
        <w:t xml:space="preserve"> „</w:t>
      </w:r>
      <w:r w:rsidRPr="007722A2">
        <w:rPr>
          <w:b/>
        </w:rPr>
        <w:t>Familiensamstag</w:t>
      </w:r>
      <w:r>
        <w:t>“ warten zahlreiche Attraktionen auf die kleinen und großen Besucher</w:t>
      </w:r>
      <w:r w:rsidR="006A6855">
        <w:t xml:space="preserve">*innen </w:t>
      </w:r>
      <w:r>
        <w:t>der Stadtbücherei in der Papenstraße. 40.</w:t>
      </w:r>
    </w:p>
    <w:p w14:paraId="4A5BD937" w14:textId="77777777" w:rsidR="00B2248B" w:rsidRDefault="00B2248B" w:rsidP="00B2248B"/>
    <w:p w14:paraId="40A8EA33" w14:textId="6572411A" w:rsidR="000324CB" w:rsidRDefault="00C945C0" w:rsidP="00B2248B">
      <w:r>
        <w:t>Highlights sind mit Sicherheit das aus den Vorjahren beliebte Kinderschminken, wo aus den Besuchern kleine Kunstwerke werden.</w:t>
      </w:r>
      <w:r w:rsidR="000324CB" w:rsidRPr="000324CB">
        <w:t xml:space="preserve"> Ganz andere Kunstwerke </w:t>
      </w:r>
      <w:r w:rsidR="00BA0D8E">
        <w:t xml:space="preserve">bietet ein Luftballonkünstler an. </w:t>
      </w:r>
      <w:r w:rsidR="00B2248B">
        <w:t xml:space="preserve">Die Vorlesepaten der Stadtbücherei </w:t>
      </w:r>
      <w:r>
        <w:t>laden zum herbstlichen B</w:t>
      </w:r>
      <w:r w:rsidR="005172D2">
        <w:t>asteln</w:t>
      </w:r>
      <w:r>
        <w:t xml:space="preserve"> ein und lesen spannende Geschichten vor. Z</w:t>
      </w:r>
      <w:r w:rsidR="006A6855">
        <w:t>ahlreiche Spielmöglichkeiten stehen</w:t>
      </w:r>
      <w:r w:rsidR="005172D2">
        <w:t xml:space="preserve"> </w:t>
      </w:r>
      <w:r>
        <w:t xml:space="preserve">drinnen und </w:t>
      </w:r>
      <w:r w:rsidR="005172D2">
        <w:t>draußen</w:t>
      </w:r>
      <w:r w:rsidR="006A6855">
        <w:t xml:space="preserve"> für </w:t>
      </w:r>
      <w:r w:rsidR="005172D2">
        <w:t>Groß und Klein</w:t>
      </w:r>
      <w:r w:rsidR="006A6855">
        <w:t xml:space="preserve"> bereit</w:t>
      </w:r>
      <w:r w:rsidR="00B2248B">
        <w:t>.</w:t>
      </w:r>
    </w:p>
    <w:p w14:paraId="2B2D6A7D" w14:textId="568C5739" w:rsidR="000324CB" w:rsidRDefault="000324CB" w:rsidP="000324CB">
      <w:r>
        <w:t>Für das leibliche Wohl ist ebenfalls gesorgt: Der Förderverein der Stadtbücherei bietet Waffeln</w:t>
      </w:r>
      <w:r w:rsidR="00C945C0">
        <w:t xml:space="preserve"> </w:t>
      </w:r>
      <w:r>
        <w:t xml:space="preserve">und Getränke an. </w:t>
      </w:r>
    </w:p>
    <w:p w14:paraId="085B0D96" w14:textId="77777777" w:rsidR="000324CB" w:rsidRDefault="000324CB" w:rsidP="00B2248B"/>
    <w:p w14:paraId="2824F49B" w14:textId="77777777" w:rsidR="000324CB" w:rsidRDefault="005C1174" w:rsidP="000324CB">
      <w:r>
        <w:t xml:space="preserve">Kinder und </w:t>
      </w:r>
      <w:r w:rsidR="00B2248B">
        <w:t>Erwachsene</w:t>
      </w:r>
      <w:r>
        <w:t xml:space="preserve"> können</w:t>
      </w:r>
      <w:r w:rsidR="00B2248B">
        <w:t xml:space="preserve"> </w:t>
      </w:r>
      <w:r>
        <w:t xml:space="preserve">sich für die restlichen Ferien </w:t>
      </w:r>
      <w:r w:rsidR="00B2248B">
        <w:t xml:space="preserve">mit </w:t>
      </w:r>
      <w:r w:rsidR="005172D2">
        <w:t>den neuesten Büchern</w:t>
      </w:r>
      <w:r w:rsidR="00B2248B">
        <w:t xml:space="preserve"> versorgen</w:t>
      </w:r>
      <w:r>
        <w:t>, Filme</w:t>
      </w:r>
      <w:r w:rsidR="00B2248B">
        <w:t xml:space="preserve"> und Hörbücher für die Regentage auswählen oder sich über d</w:t>
      </w:r>
      <w:r w:rsidR="005172D2">
        <w:t>ie</w:t>
      </w:r>
      <w:r w:rsidR="00B2248B">
        <w:t xml:space="preserve"> Online-Angebot</w:t>
      </w:r>
      <w:r w:rsidR="005172D2">
        <w:t>e</w:t>
      </w:r>
      <w:r w:rsidR="00B2248B">
        <w:t xml:space="preserve"> der Stadtbücherei informieren. </w:t>
      </w:r>
      <w:r w:rsidR="000324CB" w:rsidRPr="000324CB">
        <w:t xml:space="preserve">Denn selbstverständlich findet </w:t>
      </w:r>
      <w:r w:rsidR="000324CB">
        <w:t>die ganze Zeit</w:t>
      </w:r>
      <w:r w:rsidR="000324CB" w:rsidRPr="000324CB">
        <w:t xml:space="preserve"> der gewohnte Büchereibetrieb statt.</w:t>
      </w:r>
    </w:p>
    <w:p w14:paraId="2CC8B23B" w14:textId="77777777" w:rsidR="005172D2" w:rsidRDefault="005172D2" w:rsidP="00B2248B"/>
    <w:p w14:paraId="2A6A45B2" w14:textId="77777777" w:rsidR="00B2248B" w:rsidRDefault="00B2248B" w:rsidP="00B2248B">
      <w:r>
        <w:t>Das Team der Stadtbücherei sowie die zahlreichen ehrenamtlichen Helfer hoffen nun auf gutes Wetter und viele Besucher.</w:t>
      </w:r>
      <w:r w:rsidR="0075193D">
        <w:t xml:space="preserve"> Alle weiteren Informationen findet man auf </w:t>
      </w:r>
      <w:hyperlink r:id="rId8" w:history="1">
        <w:r w:rsidR="008D3BD8" w:rsidRPr="00302A67">
          <w:rPr>
            <w:rStyle w:val="Hyperlink"/>
          </w:rPr>
          <w:t>www.lemgo.de/events</w:t>
        </w:r>
      </w:hyperlink>
      <w:r w:rsidR="008D3BD8">
        <w:t xml:space="preserve"> oder direkt in der Stadtbücherei</w:t>
      </w:r>
    </w:p>
    <w:p w14:paraId="4A008359" w14:textId="77777777" w:rsidR="00E50BE5" w:rsidRDefault="00E50BE5" w:rsidP="009B7E0C"/>
    <w:p w14:paraId="10BBC454" w14:textId="77777777" w:rsidR="004755D8" w:rsidRDefault="004755D8" w:rsidP="009B7E0C">
      <w:r>
        <w:t>Mit freundlichen Grüßen</w:t>
      </w:r>
    </w:p>
    <w:p w14:paraId="0E677993" w14:textId="77777777" w:rsidR="004755D8" w:rsidRDefault="004755D8" w:rsidP="009B7E0C"/>
    <w:p w14:paraId="32AFB294" w14:textId="77777777" w:rsidR="004755D8" w:rsidRDefault="004755D8" w:rsidP="009B7E0C">
      <w:r>
        <w:t>Axel Koch</w:t>
      </w:r>
    </w:p>
    <w:p w14:paraId="196297C2" w14:textId="77777777" w:rsidR="004755D8" w:rsidRDefault="004755D8" w:rsidP="009B7E0C">
      <w:r>
        <w:t>Leiter Stadtbücherei Lemgo</w:t>
      </w:r>
    </w:p>
    <w:p w14:paraId="7664A598" w14:textId="77777777" w:rsidR="00E50BE5" w:rsidRDefault="00E50BE5" w:rsidP="009B7E0C">
      <w:pPr>
        <w:rPr>
          <w:lang w:eastAsia="de-DE"/>
        </w:rPr>
      </w:pPr>
    </w:p>
    <w:sectPr w:rsidR="00E50BE5" w:rsidSect="00057DEA">
      <w:headerReference w:type="default" r:id="rId9"/>
      <w:headerReference w:type="first" r:id="rId10"/>
      <w:footerReference w:type="first" r:id="rId11"/>
      <w:pgSz w:w="11906" w:h="16838" w:code="9"/>
      <w:pgMar w:top="1123" w:right="1089" w:bottom="1134" w:left="1117" w:header="709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58558" w14:textId="77777777" w:rsidR="00B2248B" w:rsidRDefault="00B2248B" w:rsidP="002C08B8">
      <w:pPr>
        <w:spacing w:line="240" w:lineRule="auto"/>
      </w:pPr>
      <w:r>
        <w:separator/>
      </w:r>
    </w:p>
  </w:endnote>
  <w:endnote w:type="continuationSeparator" w:id="0">
    <w:p w14:paraId="6C00794B" w14:textId="77777777" w:rsidR="00B2248B" w:rsidRDefault="00B2248B" w:rsidP="002C0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4" w:type="dxa"/>
      <w:tblLook w:val="04A0" w:firstRow="1" w:lastRow="0" w:firstColumn="1" w:lastColumn="0" w:noHBand="0" w:noVBand="1"/>
    </w:tblPr>
    <w:tblGrid>
      <w:gridCol w:w="2518"/>
      <w:gridCol w:w="3686"/>
      <w:gridCol w:w="3260"/>
    </w:tblGrid>
    <w:tr w:rsidR="00B2248B" w:rsidRPr="0083067B" w14:paraId="4F3B2B02" w14:textId="77777777" w:rsidTr="0083067B">
      <w:trPr>
        <w:trHeight w:val="1285"/>
      </w:trPr>
      <w:tc>
        <w:tcPr>
          <w:tcW w:w="2518" w:type="dxa"/>
          <w:shd w:val="clear" w:color="auto" w:fill="auto"/>
        </w:tcPr>
        <w:p w14:paraId="78C23AAB" w14:textId="77777777" w:rsidR="00B2248B" w:rsidRPr="0083067B" w:rsidRDefault="00B2248B" w:rsidP="0083067B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Telefon: 0 52 61 – 213 274</w:t>
          </w:r>
        </w:p>
        <w:p w14:paraId="4E51AE80" w14:textId="77777777" w:rsidR="00B2248B" w:rsidRPr="0083067B" w:rsidRDefault="00B2248B" w:rsidP="0083067B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Telefax: 0 52 61 – 213 215</w:t>
          </w:r>
        </w:p>
        <w:p w14:paraId="2EA0526C" w14:textId="77777777" w:rsidR="00B2248B" w:rsidRPr="0083067B" w:rsidRDefault="00B2248B" w:rsidP="0083067B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www.stadtbuecherei-lemgo.de</w:t>
          </w:r>
        </w:p>
        <w:p w14:paraId="5786BE9E" w14:textId="77777777" w:rsidR="00B2248B" w:rsidRPr="0083067B" w:rsidRDefault="00B2248B" w:rsidP="0083067B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stadtbuecherei@lemgo.de</w:t>
          </w:r>
        </w:p>
      </w:tc>
      <w:tc>
        <w:tcPr>
          <w:tcW w:w="3686" w:type="dxa"/>
          <w:shd w:val="clear" w:color="auto" w:fill="auto"/>
        </w:tcPr>
        <w:p w14:paraId="674B94E1" w14:textId="77777777" w:rsidR="00B2248B" w:rsidRPr="0083067B" w:rsidRDefault="00B2248B" w:rsidP="0083067B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IBAN: DE63 4825 0110 0000 0002 99</w:t>
          </w:r>
        </w:p>
        <w:p w14:paraId="599B61A4" w14:textId="77777777" w:rsidR="00B2248B" w:rsidRPr="0083067B" w:rsidRDefault="00B2248B" w:rsidP="0083067B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Gläubiger-ID: DE52AHL00000117470</w:t>
          </w:r>
        </w:p>
        <w:p w14:paraId="38FDAB9E" w14:textId="77777777" w:rsidR="00B2248B" w:rsidRPr="0083067B" w:rsidRDefault="00B2248B" w:rsidP="0083067B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Steuernummer: 329/5745/0608</w:t>
          </w:r>
        </w:p>
      </w:tc>
      <w:tc>
        <w:tcPr>
          <w:tcW w:w="3260" w:type="dxa"/>
          <w:shd w:val="clear" w:color="auto" w:fill="auto"/>
        </w:tcPr>
        <w:p w14:paraId="76AD9A79" w14:textId="77777777" w:rsidR="00B2248B" w:rsidRPr="0083067B" w:rsidRDefault="00B2248B" w:rsidP="0083067B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Unsere Öffnungszeiten</w:t>
          </w:r>
        </w:p>
        <w:p w14:paraId="7D0BF822" w14:textId="77777777" w:rsidR="00B2248B" w:rsidRPr="0083067B" w:rsidRDefault="00B2248B" w:rsidP="0083067B">
          <w:pPr>
            <w:pStyle w:val="NurText"/>
            <w:tabs>
              <w:tab w:val="right" w:pos="2868"/>
            </w:tabs>
            <w:spacing w:line="200" w:lineRule="exact"/>
            <w:rPr>
              <w:rFonts w:ascii="Verdana" w:eastAsia="MS Mincho" w:hAnsi="Verdana"/>
              <w:color w:val="464648"/>
              <w:spacing w:val="2"/>
              <w:sz w:val="14"/>
              <w:szCs w:val="14"/>
            </w:rPr>
          </w:pP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Di - Fr:</w:t>
          </w: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ab/>
            <w:t xml:space="preserve">10.00 </w:t>
          </w:r>
          <w:r w:rsidRPr="0083067B">
            <w:rPr>
              <w:rFonts w:ascii="Verdana" w:eastAsia="MS Mincho" w:hAnsi="Verdana"/>
              <w:color w:val="464648"/>
              <w:spacing w:val="20"/>
              <w:sz w:val="16"/>
              <w:szCs w:val="16"/>
            </w:rPr>
            <w:t xml:space="preserve">- </w:t>
          </w:r>
          <w:r w:rsidRPr="0083067B">
            <w:rPr>
              <w:rFonts w:ascii="Verdana" w:eastAsia="MS Mincho" w:hAnsi="Verdana"/>
              <w:color w:val="464648"/>
              <w:spacing w:val="-10"/>
              <w:sz w:val="16"/>
              <w:szCs w:val="16"/>
            </w:rPr>
            <w:t>13</w:t>
          </w: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.00 Uhr</w:t>
          </w: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br/>
            <w:t>Di – Do auch:</w:t>
          </w: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ab/>
            <w:t xml:space="preserve">14.30 </w:t>
          </w:r>
          <w:r w:rsidRPr="0083067B">
            <w:rPr>
              <w:rFonts w:ascii="Verdana" w:eastAsia="MS Mincho" w:hAnsi="Verdana"/>
              <w:color w:val="464648"/>
              <w:spacing w:val="20"/>
              <w:sz w:val="16"/>
              <w:szCs w:val="16"/>
            </w:rPr>
            <w:t xml:space="preserve">- </w:t>
          </w:r>
          <w:r w:rsidRPr="0083067B">
            <w:rPr>
              <w:rFonts w:ascii="Verdana" w:eastAsia="MS Mincho" w:hAnsi="Verdana"/>
              <w:color w:val="464648"/>
              <w:spacing w:val="-10"/>
              <w:sz w:val="16"/>
              <w:szCs w:val="16"/>
            </w:rPr>
            <w:t>18</w:t>
          </w: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.00 Uhr</w:t>
          </w: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br/>
            <w:t>Sa:</w:t>
          </w: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ab/>
            <w:t xml:space="preserve">10.00 </w:t>
          </w:r>
          <w:r w:rsidRPr="0083067B">
            <w:rPr>
              <w:rFonts w:ascii="Verdana" w:eastAsia="MS Mincho" w:hAnsi="Verdana"/>
              <w:color w:val="464648"/>
              <w:spacing w:val="20"/>
              <w:sz w:val="16"/>
              <w:szCs w:val="16"/>
            </w:rPr>
            <w:t xml:space="preserve">- </w:t>
          </w:r>
          <w:r w:rsidRPr="0083067B">
            <w:rPr>
              <w:rFonts w:ascii="Verdana" w:eastAsia="MS Mincho" w:hAnsi="Verdana"/>
              <w:color w:val="464648"/>
              <w:spacing w:val="-10"/>
              <w:sz w:val="16"/>
              <w:szCs w:val="16"/>
            </w:rPr>
            <w:t>12</w:t>
          </w:r>
          <w:r w:rsidRPr="0083067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.00 Uhr</w:t>
          </w:r>
        </w:p>
      </w:tc>
    </w:tr>
  </w:tbl>
  <w:p w14:paraId="2BEDD2E8" w14:textId="77777777" w:rsidR="00057DEA" w:rsidRDefault="00057DE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20AC7" w14:textId="77777777" w:rsidR="00B2248B" w:rsidRDefault="00B2248B" w:rsidP="002C08B8">
      <w:pPr>
        <w:spacing w:line="240" w:lineRule="auto"/>
      </w:pPr>
      <w:r>
        <w:separator/>
      </w:r>
    </w:p>
  </w:footnote>
  <w:footnote w:type="continuationSeparator" w:id="0">
    <w:p w14:paraId="5C3789A6" w14:textId="77777777" w:rsidR="00B2248B" w:rsidRDefault="00B2248B" w:rsidP="002C08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EF00A" w14:textId="77777777" w:rsidR="002C08B8" w:rsidRDefault="005E5FFF" w:rsidP="00057DEA">
    <w:pPr>
      <w:pStyle w:val="Kopfzeile"/>
      <w:jc w:val="center"/>
    </w:pPr>
    <w:r>
      <w:rPr>
        <w:noProof/>
        <w:lang w:eastAsia="de-DE"/>
      </w:rPr>
      <w:drawing>
        <wp:anchor distT="0" distB="0" distL="114300" distR="114300" simplePos="0" relativeHeight="251662336" behindDoc="1" locked="0" layoutInCell="1" allowOverlap="1" wp14:anchorId="61BE2386" wp14:editId="5665B0C2">
          <wp:simplePos x="0" y="0"/>
          <wp:positionH relativeFrom="page">
            <wp:posOffset>0</wp:posOffset>
          </wp:positionH>
          <wp:positionV relativeFrom="page">
            <wp:posOffset>7582535</wp:posOffset>
          </wp:positionV>
          <wp:extent cx="277495" cy="3810"/>
          <wp:effectExtent l="0" t="0" r="0" b="0"/>
          <wp:wrapNone/>
          <wp:docPr id="13" name="Grafik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8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" cy="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163ADD98" wp14:editId="6B53BEE6">
          <wp:simplePos x="0" y="0"/>
          <wp:positionH relativeFrom="page">
            <wp:posOffset>0</wp:posOffset>
          </wp:positionH>
          <wp:positionV relativeFrom="page">
            <wp:posOffset>5364480</wp:posOffset>
          </wp:positionV>
          <wp:extent cx="277495" cy="3810"/>
          <wp:effectExtent l="0" t="0" r="0" b="0"/>
          <wp:wrapNone/>
          <wp:docPr id="12" name="Grafik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" cy="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06CF5D9E" wp14:editId="5C4724C7">
          <wp:simplePos x="0" y="0"/>
          <wp:positionH relativeFrom="page">
            <wp:posOffset>0</wp:posOffset>
          </wp:positionH>
          <wp:positionV relativeFrom="page">
            <wp:posOffset>3787775</wp:posOffset>
          </wp:positionV>
          <wp:extent cx="277495" cy="3810"/>
          <wp:effectExtent l="0" t="0" r="0" b="0"/>
          <wp:wrapNone/>
          <wp:docPr id="11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" cy="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7DEA">
      <w:t>-</w:t>
    </w:r>
    <w:r w:rsidR="00057DEA">
      <w:fldChar w:fldCharType="begin"/>
    </w:r>
    <w:r w:rsidR="00057DEA">
      <w:instrText>PAGE   \* MERGEFORMAT</w:instrText>
    </w:r>
    <w:r w:rsidR="00057DEA">
      <w:fldChar w:fldCharType="separate"/>
    </w:r>
    <w:r w:rsidR="00057DEA">
      <w:rPr>
        <w:noProof/>
      </w:rPr>
      <w:t>1</w:t>
    </w:r>
    <w:r w:rsidR="00057DEA">
      <w:fldChar w:fldCharType="end"/>
    </w:r>
    <w:r w:rsidR="00057DEA">
      <w:t>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AD74" w14:textId="77777777" w:rsidR="0098170D" w:rsidRDefault="005E5FF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4384" behindDoc="1" locked="0" layoutInCell="1" allowOverlap="1" wp14:anchorId="305AD0D8" wp14:editId="270AAD30">
          <wp:simplePos x="0" y="0"/>
          <wp:positionH relativeFrom="page">
            <wp:posOffset>0</wp:posOffset>
          </wp:positionH>
          <wp:positionV relativeFrom="page">
            <wp:posOffset>3780790</wp:posOffset>
          </wp:positionV>
          <wp:extent cx="277495" cy="3810"/>
          <wp:effectExtent l="0" t="0" r="0" b="0"/>
          <wp:wrapNone/>
          <wp:docPr id="10" name="Grafi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" cy="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5408" behindDoc="1" locked="0" layoutInCell="1" allowOverlap="1" wp14:anchorId="5FA2BF2F" wp14:editId="018D697C">
          <wp:simplePos x="0" y="0"/>
          <wp:positionH relativeFrom="page">
            <wp:posOffset>0</wp:posOffset>
          </wp:positionH>
          <wp:positionV relativeFrom="page">
            <wp:posOffset>5364480</wp:posOffset>
          </wp:positionV>
          <wp:extent cx="277495" cy="3810"/>
          <wp:effectExtent l="0" t="0" r="0" b="0"/>
          <wp:wrapNone/>
          <wp:docPr id="9" name="Grafi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" cy="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6432" behindDoc="1" locked="0" layoutInCell="1" allowOverlap="1" wp14:anchorId="291473BE" wp14:editId="10A9149F">
          <wp:simplePos x="0" y="0"/>
          <wp:positionH relativeFrom="page">
            <wp:posOffset>0</wp:posOffset>
          </wp:positionH>
          <wp:positionV relativeFrom="page">
            <wp:posOffset>7582535</wp:posOffset>
          </wp:positionV>
          <wp:extent cx="277495" cy="3810"/>
          <wp:effectExtent l="0" t="0" r="0" b="0"/>
          <wp:wrapNone/>
          <wp:docPr id="6" name="Grafik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" cy="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48B"/>
    <w:rsid w:val="000107BF"/>
    <w:rsid w:val="000324CB"/>
    <w:rsid w:val="00035B4B"/>
    <w:rsid w:val="00041F45"/>
    <w:rsid w:val="00057DEA"/>
    <w:rsid w:val="000764B1"/>
    <w:rsid w:val="0008128C"/>
    <w:rsid w:val="000912C6"/>
    <w:rsid w:val="000C4B30"/>
    <w:rsid w:val="000D4000"/>
    <w:rsid w:val="000E78F5"/>
    <w:rsid w:val="000F013A"/>
    <w:rsid w:val="000F1E75"/>
    <w:rsid w:val="000F693B"/>
    <w:rsid w:val="001046D4"/>
    <w:rsid w:val="00105F7D"/>
    <w:rsid w:val="00130976"/>
    <w:rsid w:val="0013180D"/>
    <w:rsid w:val="00145A61"/>
    <w:rsid w:val="001940A1"/>
    <w:rsid w:val="00195206"/>
    <w:rsid w:val="001957EC"/>
    <w:rsid w:val="00196C48"/>
    <w:rsid w:val="001B31A0"/>
    <w:rsid w:val="001F080D"/>
    <w:rsid w:val="002531A2"/>
    <w:rsid w:val="002713D7"/>
    <w:rsid w:val="00281A4D"/>
    <w:rsid w:val="002842BA"/>
    <w:rsid w:val="00291DE4"/>
    <w:rsid w:val="002A4008"/>
    <w:rsid w:val="002A70E5"/>
    <w:rsid w:val="002C08B8"/>
    <w:rsid w:val="002C1C93"/>
    <w:rsid w:val="002D20AA"/>
    <w:rsid w:val="002E5A21"/>
    <w:rsid w:val="00312F76"/>
    <w:rsid w:val="00313316"/>
    <w:rsid w:val="0032479C"/>
    <w:rsid w:val="0033099A"/>
    <w:rsid w:val="00355168"/>
    <w:rsid w:val="00384C01"/>
    <w:rsid w:val="003C4B6B"/>
    <w:rsid w:val="003C64A4"/>
    <w:rsid w:val="003D4A44"/>
    <w:rsid w:val="003D5D33"/>
    <w:rsid w:val="003D7CDB"/>
    <w:rsid w:val="003E46F9"/>
    <w:rsid w:val="00402093"/>
    <w:rsid w:val="0045704D"/>
    <w:rsid w:val="004738E0"/>
    <w:rsid w:val="004755D8"/>
    <w:rsid w:val="004908AD"/>
    <w:rsid w:val="00494060"/>
    <w:rsid w:val="004A6EBB"/>
    <w:rsid w:val="004B77E9"/>
    <w:rsid w:val="004B7DBD"/>
    <w:rsid w:val="004C12A6"/>
    <w:rsid w:val="004D41E1"/>
    <w:rsid w:val="004D7BD4"/>
    <w:rsid w:val="004F372A"/>
    <w:rsid w:val="0050548A"/>
    <w:rsid w:val="00514488"/>
    <w:rsid w:val="00515D5A"/>
    <w:rsid w:val="005172D2"/>
    <w:rsid w:val="00556A5D"/>
    <w:rsid w:val="005636BA"/>
    <w:rsid w:val="00585E32"/>
    <w:rsid w:val="00595CB5"/>
    <w:rsid w:val="005C1174"/>
    <w:rsid w:val="005E5FFF"/>
    <w:rsid w:val="00643598"/>
    <w:rsid w:val="00647FD8"/>
    <w:rsid w:val="006825C1"/>
    <w:rsid w:val="006921CC"/>
    <w:rsid w:val="006A3B6D"/>
    <w:rsid w:val="006A6855"/>
    <w:rsid w:val="006D6867"/>
    <w:rsid w:val="006E3BEB"/>
    <w:rsid w:val="006E7564"/>
    <w:rsid w:val="006F11F3"/>
    <w:rsid w:val="00711C87"/>
    <w:rsid w:val="00721394"/>
    <w:rsid w:val="00731F29"/>
    <w:rsid w:val="00750C1F"/>
    <w:rsid w:val="0075193D"/>
    <w:rsid w:val="007529C3"/>
    <w:rsid w:val="007576E8"/>
    <w:rsid w:val="00787285"/>
    <w:rsid w:val="00792736"/>
    <w:rsid w:val="0079514F"/>
    <w:rsid w:val="007A38BD"/>
    <w:rsid w:val="007C22DE"/>
    <w:rsid w:val="007C69FC"/>
    <w:rsid w:val="007E6BA7"/>
    <w:rsid w:val="00820380"/>
    <w:rsid w:val="0083067B"/>
    <w:rsid w:val="008578DA"/>
    <w:rsid w:val="00876E93"/>
    <w:rsid w:val="008C0523"/>
    <w:rsid w:val="008D125D"/>
    <w:rsid w:val="008D3BD8"/>
    <w:rsid w:val="008F52F8"/>
    <w:rsid w:val="00953F12"/>
    <w:rsid w:val="00960C89"/>
    <w:rsid w:val="009652FA"/>
    <w:rsid w:val="0098170D"/>
    <w:rsid w:val="009903C9"/>
    <w:rsid w:val="009B1F99"/>
    <w:rsid w:val="009B7E0C"/>
    <w:rsid w:val="009C2E57"/>
    <w:rsid w:val="009D7C87"/>
    <w:rsid w:val="009F1FDB"/>
    <w:rsid w:val="00A034BA"/>
    <w:rsid w:val="00A47406"/>
    <w:rsid w:val="00A84843"/>
    <w:rsid w:val="00AB04C7"/>
    <w:rsid w:val="00AC1720"/>
    <w:rsid w:val="00B025FA"/>
    <w:rsid w:val="00B044D0"/>
    <w:rsid w:val="00B2248B"/>
    <w:rsid w:val="00B232E5"/>
    <w:rsid w:val="00B31F73"/>
    <w:rsid w:val="00B32E6D"/>
    <w:rsid w:val="00B432E9"/>
    <w:rsid w:val="00B438D3"/>
    <w:rsid w:val="00B507BA"/>
    <w:rsid w:val="00B52B0C"/>
    <w:rsid w:val="00B62B75"/>
    <w:rsid w:val="00B70931"/>
    <w:rsid w:val="00B71271"/>
    <w:rsid w:val="00B72AC7"/>
    <w:rsid w:val="00B9006B"/>
    <w:rsid w:val="00B94AF3"/>
    <w:rsid w:val="00BA0D8E"/>
    <w:rsid w:val="00BB20B0"/>
    <w:rsid w:val="00BB730F"/>
    <w:rsid w:val="00BC74B3"/>
    <w:rsid w:val="00C042C5"/>
    <w:rsid w:val="00C16822"/>
    <w:rsid w:val="00C313A3"/>
    <w:rsid w:val="00C37C04"/>
    <w:rsid w:val="00C4105E"/>
    <w:rsid w:val="00C41431"/>
    <w:rsid w:val="00C7047F"/>
    <w:rsid w:val="00C9016C"/>
    <w:rsid w:val="00C945C0"/>
    <w:rsid w:val="00C971A1"/>
    <w:rsid w:val="00C97E32"/>
    <w:rsid w:val="00CA0E71"/>
    <w:rsid w:val="00CA78E5"/>
    <w:rsid w:val="00CB0952"/>
    <w:rsid w:val="00D15D3E"/>
    <w:rsid w:val="00D258CD"/>
    <w:rsid w:val="00D352E7"/>
    <w:rsid w:val="00D44FE9"/>
    <w:rsid w:val="00D51AAB"/>
    <w:rsid w:val="00D65033"/>
    <w:rsid w:val="00D85AE9"/>
    <w:rsid w:val="00DA2342"/>
    <w:rsid w:val="00DC0D74"/>
    <w:rsid w:val="00DC37EF"/>
    <w:rsid w:val="00DF11FD"/>
    <w:rsid w:val="00E0126E"/>
    <w:rsid w:val="00E03166"/>
    <w:rsid w:val="00E317A7"/>
    <w:rsid w:val="00E50BE5"/>
    <w:rsid w:val="00E6643B"/>
    <w:rsid w:val="00E7265D"/>
    <w:rsid w:val="00E72A6D"/>
    <w:rsid w:val="00E86A32"/>
    <w:rsid w:val="00E91581"/>
    <w:rsid w:val="00E91647"/>
    <w:rsid w:val="00EA04DC"/>
    <w:rsid w:val="00EC3167"/>
    <w:rsid w:val="00EC7349"/>
    <w:rsid w:val="00EE0593"/>
    <w:rsid w:val="00F02D1F"/>
    <w:rsid w:val="00F0712A"/>
    <w:rsid w:val="00F24065"/>
    <w:rsid w:val="00F60F83"/>
    <w:rsid w:val="00F61487"/>
    <w:rsid w:val="00F64FEE"/>
    <w:rsid w:val="00F95426"/>
    <w:rsid w:val="00F96213"/>
    <w:rsid w:val="00F96744"/>
    <w:rsid w:val="00FA137F"/>
    <w:rsid w:val="00FB0ED9"/>
    <w:rsid w:val="00FB6360"/>
    <w:rsid w:val="00FC2CA6"/>
    <w:rsid w:val="00FF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3A0D4C32"/>
  <w15:docId w15:val="{4C8EEEEB-FD45-45B5-B1D4-CEFAAC5F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4FE9"/>
    <w:pPr>
      <w:spacing w:line="240" w:lineRule="exact"/>
    </w:pPr>
    <w:rPr>
      <w:rFonts w:ascii="Verdana" w:hAnsi="Verdana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84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8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84843"/>
    <w:rPr>
      <w:rFonts w:ascii="Tahoma" w:hAnsi="Tahoma" w:cs="Tahoma"/>
      <w:sz w:val="16"/>
      <w:szCs w:val="16"/>
    </w:rPr>
  </w:style>
  <w:style w:type="paragraph" w:customStyle="1" w:styleId="Formatvorlage1">
    <w:name w:val="Formatvorlage1"/>
    <w:basedOn w:val="Standard"/>
    <w:qFormat/>
    <w:rsid w:val="00BC74B3"/>
    <w:rPr>
      <w:b/>
    </w:rPr>
  </w:style>
  <w:style w:type="paragraph" w:customStyle="1" w:styleId="Betreff">
    <w:name w:val="Betreff"/>
    <w:basedOn w:val="Standard"/>
    <w:qFormat/>
    <w:rsid w:val="00BC74B3"/>
    <w:rPr>
      <w:b/>
    </w:rPr>
  </w:style>
  <w:style w:type="paragraph" w:customStyle="1" w:styleId="Abteilungsberschrift">
    <w:name w:val="Abteilungsüberschrift"/>
    <w:basedOn w:val="Kontakt"/>
    <w:qFormat/>
    <w:rsid w:val="003D7CDB"/>
    <w:rPr>
      <w:b/>
      <w:color w:val="464648"/>
    </w:rPr>
  </w:style>
  <w:style w:type="paragraph" w:customStyle="1" w:styleId="Kontakt">
    <w:name w:val="Kontakt"/>
    <w:basedOn w:val="Standard"/>
    <w:qFormat/>
    <w:rsid w:val="003D7CDB"/>
    <w:pPr>
      <w:spacing w:line="288" w:lineRule="auto"/>
    </w:pPr>
    <w:rPr>
      <w:color w:val="464646"/>
      <w:sz w:val="16"/>
      <w:szCs w:val="16"/>
    </w:rPr>
  </w:style>
  <w:style w:type="paragraph" w:customStyle="1" w:styleId="DatumLemgo">
    <w:name w:val="DatumLemgo"/>
    <w:basedOn w:val="Standard"/>
    <w:qFormat/>
    <w:rsid w:val="009652FA"/>
    <w:pPr>
      <w:spacing w:line="220" w:lineRule="exact"/>
    </w:pPr>
    <w:rPr>
      <w:color w:val="464646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C08B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2C08B8"/>
    <w:rPr>
      <w:rFonts w:ascii="Verdana" w:hAnsi="Verdana"/>
      <w:sz w:val="20"/>
    </w:rPr>
  </w:style>
  <w:style w:type="paragraph" w:styleId="Fuzeile">
    <w:name w:val="footer"/>
    <w:basedOn w:val="Standard"/>
    <w:link w:val="FuzeileZchn"/>
    <w:uiPriority w:val="99"/>
    <w:unhideWhenUsed/>
    <w:rsid w:val="002C08B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2C08B8"/>
    <w:rPr>
      <w:rFonts w:ascii="Verdana" w:hAnsi="Verdana"/>
      <w:sz w:val="20"/>
    </w:rPr>
  </w:style>
  <w:style w:type="paragraph" w:styleId="NurText">
    <w:name w:val="Plain Text"/>
    <w:basedOn w:val="Standard"/>
    <w:link w:val="NurTextZchn"/>
    <w:rsid w:val="00B2248B"/>
    <w:pPr>
      <w:spacing w:line="240" w:lineRule="auto"/>
    </w:pPr>
    <w:rPr>
      <w:rFonts w:ascii="Courier New" w:eastAsia="Times New Roman" w:hAnsi="Courier New" w:cs="Wingdings"/>
      <w:szCs w:val="20"/>
      <w:lang w:eastAsia="de-DE"/>
    </w:rPr>
  </w:style>
  <w:style w:type="character" w:customStyle="1" w:styleId="NurTextZchn">
    <w:name w:val="Nur Text Zchn"/>
    <w:link w:val="NurText"/>
    <w:rsid w:val="00B2248B"/>
    <w:rPr>
      <w:rFonts w:ascii="Courier New" w:eastAsia="Times New Roman" w:hAnsi="Courier New" w:cs="Wingdings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8D3B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mgo.de/event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rogramme\Office-Vorlagen\Vorlagen\Briefbogen_Lem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2F14C-B5A8-43FD-8883-4EE3BF86F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Briefbogen_Lemgo.dotx</Template>
  <TotalTime>0</TotalTime>
  <Pages>1</Pages>
  <Words>226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ifi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Koch, Axel (Stadt Lemgo)</dc:creator>
  <cp:lastModifiedBy>Koch, Axel (Alte Hansestadt Lemgo)</cp:lastModifiedBy>
  <cp:revision>2</cp:revision>
  <cp:lastPrinted>2024-08-02T10:43:00Z</cp:lastPrinted>
  <dcterms:created xsi:type="dcterms:W3CDTF">2026-10-19T13:09:00Z</dcterms:created>
  <dcterms:modified xsi:type="dcterms:W3CDTF">2026-10-19T13:09:00Z</dcterms:modified>
</cp:coreProperties>
</file>