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41" w:rightFromText="141" w:vertAnchor="text" w:horzAnchor="margin" w:tblpX="-142" w:tblpY="-1273"/>
        <w:tblW w:w="107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  <w:gridCol w:w="4541"/>
      </w:tblGrid>
      <w:tr w:rsidR="00D670CF" w:rsidRPr="00D670CF" w14:paraId="65F49F91" w14:textId="77777777" w:rsidTr="00E17886">
        <w:trPr>
          <w:cantSplit/>
          <w:trHeight w:val="338"/>
        </w:trPr>
        <w:tc>
          <w:tcPr>
            <w:tcW w:w="6166" w:type="dxa"/>
            <w:vMerge w:val="restart"/>
          </w:tcPr>
          <w:p w14:paraId="6061663E" w14:textId="77777777" w:rsidR="00E17886" w:rsidRPr="00D670CF" w:rsidRDefault="00E17886" w:rsidP="00086ED7">
            <w:pPr>
              <w:pStyle w:val="KeinLeerraum"/>
            </w:pPr>
          </w:p>
          <w:p w14:paraId="139C5548" w14:textId="77777777" w:rsidR="00E17886" w:rsidRPr="00D670CF" w:rsidRDefault="00E17886" w:rsidP="00086ED7">
            <w:pPr>
              <w:pStyle w:val="KeinLeerraum"/>
              <w:rPr>
                <w:rFonts w:eastAsia="Times New Roman"/>
              </w:rPr>
            </w:pPr>
          </w:p>
          <w:p w14:paraId="6F806F30" w14:textId="77777777" w:rsidR="00E17886" w:rsidRPr="00D670CF" w:rsidRDefault="00E17886" w:rsidP="00086ED7">
            <w:pPr>
              <w:pStyle w:val="KeinLeerraum"/>
              <w:rPr>
                <w:rFonts w:eastAsia="Times New Roman"/>
              </w:rPr>
            </w:pPr>
          </w:p>
          <w:p w14:paraId="2D3681F2" w14:textId="77777777" w:rsidR="008A29D2" w:rsidRPr="00D670CF" w:rsidRDefault="008A29D2" w:rsidP="00086ED7">
            <w:pPr>
              <w:pStyle w:val="KeinLeerraum"/>
              <w:rPr>
                <w:rFonts w:eastAsia="Times New Roman"/>
                <w:b/>
              </w:rPr>
            </w:pPr>
            <w:r w:rsidRPr="00D670CF">
              <w:rPr>
                <w:rFonts w:eastAsia="Times New Roman"/>
                <w:b/>
              </w:rPr>
              <w:t>Presseinformation</w:t>
            </w:r>
          </w:p>
          <w:p w14:paraId="1F23DDFC" w14:textId="734D34AF" w:rsidR="00E17886" w:rsidRPr="005B44BD" w:rsidRDefault="00C30A8C" w:rsidP="00086ED7">
            <w:pPr>
              <w:pStyle w:val="KeinLeerraum"/>
              <w:rPr>
                <w:rFonts w:eastAsia="Times New Roman"/>
              </w:rPr>
            </w:pPr>
            <w:r w:rsidRPr="00D670CF">
              <w:rPr>
                <w:rFonts w:eastAsia="Times New Roman"/>
                <w:b/>
              </w:rPr>
              <w:t>Nr. 202</w:t>
            </w:r>
            <w:r w:rsidR="008945F2">
              <w:rPr>
                <w:rFonts w:eastAsia="Times New Roman"/>
                <w:b/>
              </w:rPr>
              <w:t>6</w:t>
            </w:r>
            <w:r w:rsidRPr="005B44BD">
              <w:rPr>
                <w:rFonts w:eastAsia="Times New Roman"/>
                <w:b/>
              </w:rPr>
              <w:t>/</w:t>
            </w:r>
            <w:r w:rsidR="008945F2" w:rsidRPr="005B44BD">
              <w:rPr>
                <w:rFonts w:eastAsia="Times New Roman"/>
                <w:b/>
              </w:rPr>
              <w:t>0</w:t>
            </w:r>
            <w:r w:rsidR="005B44BD" w:rsidRPr="005B44BD">
              <w:rPr>
                <w:rFonts w:eastAsia="Times New Roman"/>
                <w:b/>
              </w:rPr>
              <w:t>8</w:t>
            </w:r>
            <w:r w:rsidR="00A9263A" w:rsidRPr="005B44BD">
              <w:rPr>
                <w:rFonts w:eastAsia="Times New Roman"/>
                <w:b/>
              </w:rPr>
              <w:t>/</w:t>
            </w:r>
            <w:r w:rsidR="005B44BD" w:rsidRPr="005B44BD">
              <w:rPr>
                <w:rFonts w:eastAsia="Times New Roman"/>
                <w:b/>
              </w:rPr>
              <w:t>29</w:t>
            </w:r>
          </w:p>
          <w:p w14:paraId="3E07C172" w14:textId="3D78A652" w:rsidR="00E17886" w:rsidRPr="00D670CF" w:rsidRDefault="00431888" w:rsidP="00912287">
            <w:pPr>
              <w:pStyle w:val="KeinLeerraum"/>
              <w:spacing w:line="480" w:lineRule="auto"/>
              <w:rPr>
                <w:rFonts w:eastAsia="Times New Roman"/>
                <w:szCs w:val="16"/>
              </w:rPr>
            </w:pPr>
            <w:r>
              <w:rPr>
                <w:rFonts w:eastAsia="Times New Roman"/>
                <w:szCs w:val="16"/>
              </w:rPr>
              <w:t xml:space="preserve"> </w:t>
            </w:r>
          </w:p>
        </w:tc>
        <w:tc>
          <w:tcPr>
            <w:tcW w:w="4541" w:type="dxa"/>
          </w:tcPr>
          <w:p w14:paraId="4A951565" w14:textId="77777777" w:rsidR="00E17886" w:rsidRPr="00D670CF" w:rsidRDefault="00E17886" w:rsidP="00086ED7">
            <w:pPr>
              <w:pStyle w:val="KeinLeerraum"/>
              <w:rPr>
                <w:rFonts w:eastAsia="Times New Roman" w:cs="Tahoma"/>
                <w:b/>
                <w:noProof/>
                <w:sz w:val="16"/>
                <w:szCs w:val="16"/>
              </w:rPr>
            </w:pPr>
            <w:r w:rsidRPr="00D670CF">
              <w:rPr>
                <w:rFonts w:eastAsia="Times New Roman" w:cs="Tahoma"/>
                <w:b/>
                <w:noProof/>
                <w:sz w:val="16"/>
                <w:szCs w:val="16"/>
              </w:rPr>
              <w:t>Bereich</w:t>
            </w:r>
          </w:p>
          <w:p w14:paraId="54629B82" w14:textId="77777777" w:rsidR="00E17886" w:rsidRPr="00D670CF" w:rsidRDefault="00162B44" w:rsidP="00086ED7">
            <w:pPr>
              <w:pStyle w:val="KeinLeerraum"/>
              <w:rPr>
                <w:rFonts w:cs="Tahoma"/>
                <w:noProof/>
                <w:sz w:val="18"/>
                <w:szCs w:val="16"/>
              </w:rPr>
            </w:pPr>
            <w:r w:rsidRPr="00D670CF">
              <w:rPr>
                <w:rFonts w:cs="Tahoma"/>
                <w:noProof/>
                <w:sz w:val="18"/>
                <w:szCs w:val="16"/>
              </w:rPr>
              <w:t>Büro des Landrates/Pressestelle</w:t>
            </w:r>
          </w:p>
        </w:tc>
      </w:tr>
      <w:tr w:rsidR="00D670CF" w:rsidRPr="00D670CF" w14:paraId="60017D4E" w14:textId="77777777" w:rsidTr="00E17886">
        <w:trPr>
          <w:cantSplit/>
          <w:trHeight w:val="315"/>
        </w:trPr>
        <w:tc>
          <w:tcPr>
            <w:tcW w:w="6166" w:type="dxa"/>
            <w:vMerge/>
          </w:tcPr>
          <w:p w14:paraId="749A799B" w14:textId="77777777" w:rsidR="00E17886" w:rsidRPr="00D670CF" w:rsidRDefault="00E17886" w:rsidP="00086ED7">
            <w:pPr>
              <w:pStyle w:val="KeinLeerraum"/>
              <w:rPr>
                <w:sz w:val="16"/>
                <w:szCs w:val="16"/>
              </w:rPr>
            </w:pPr>
          </w:p>
        </w:tc>
        <w:tc>
          <w:tcPr>
            <w:tcW w:w="4541" w:type="dxa"/>
          </w:tcPr>
          <w:p w14:paraId="653819C8" w14:textId="77777777" w:rsidR="00E17886" w:rsidRPr="00D670CF" w:rsidRDefault="00E17886" w:rsidP="00086ED7">
            <w:pPr>
              <w:pStyle w:val="KeinLeerraum"/>
              <w:rPr>
                <w:rFonts w:eastAsia="Times New Roman" w:cs="Tahoma"/>
                <w:b/>
                <w:noProof/>
                <w:sz w:val="16"/>
                <w:szCs w:val="16"/>
              </w:rPr>
            </w:pPr>
            <w:r w:rsidRPr="00D670CF">
              <w:rPr>
                <w:rFonts w:eastAsia="Times New Roman" w:cs="Tahoma"/>
                <w:b/>
                <w:noProof/>
                <w:sz w:val="16"/>
                <w:szCs w:val="16"/>
              </w:rPr>
              <w:t>Unsere Zeichen</w:t>
            </w:r>
          </w:p>
          <w:p w14:paraId="3441EBD8" w14:textId="77777777" w:rsidR="00E17886" w:rsidRPr="00D670CF" w:rsidRDefault="00E17886" w:rsidP="00086ED7">
            <w:pPr>
              <w:pStyle w:val="KeinLeerraum"/>
              <w:rPr>
                <w:sz w:val="18"/>
                <w:szCs w:val="16"/>
              </w:rPr>
            </w:pPr>
          </w:p>
        </w:tc>
      </w:tr>
      <w:tr w:rsidR="00D670CF" w:rsidRPr="00D670CF" w14:paraId="22DDB228" w14:textId="77777777" w:rsidTr="00E17886">
        <w:trPr>
          <w:cantSplit/>
          <w:trHeight w:val="266"/>
        </w:trPr>
        <w:tc>
          <w:tcPr>
            <w:tcW w:w="6166" w:type="dxa"/>
            <w:vMerge/>
          </w:tcPr>
          <w:p w14:paraId="34311040" w14:textId="77777777" w:rsidR="00E17886" w:rsidRPr="00D670CF" w:rsidRDefault="00E17886" w:rsidP="00086ED7">
            <w:pPr>
              <w:pStyle w:val="KeinLeerraum"/>
              <w:rPr>
                <w:sz w:val="16"/>
                <w:szCs w:val="16"/>
              </w:rPr>
            </w:pPr>
          </w:p>
        </w:tc>
        <w:tc>
          <w:tcPr>
            <w:tcW w:w="4541" w:type="dxa"/>
          </w:tcPr>
          <w:p w14:paraId="594924D7" w14:textId="77777777" w:rsidR="00E17886" w:rsidRPr="00D670CF" w:rsidRDefault="00E17886" w:rsidP="00086ED7">
            <w:pPr>
              <w:pStyle w:val="KeinLeerraum"/>
              <w:rPr>
                <w:rFonts w:eastAsia="Times New Roman" w:cs="Tahoma"/>
                <w:b/>
                <w:noProof/>
                <w:sz w:val="16"/>
                <w:szCs w:val="16"/>
              </w:rPr>
            </w:pPr>
            <w:r w:rsidRPr="00D670CF">
              <w:rPr>
                <w:rFonts w:eastAsia="Times New Roman" w:cs="Tahoma"/>
                <w:b/>
                <w:noProof/>
                <w:sz w:val="16"/>
                <w:szCs w:val="16"/>
              </w:rPr>
              <w:t>Ihre Zeichen</w:t>
            </w:r>
          </w:p>
          <w:p w14:paraId="661731C8" w14:textId="77777777" w:rsidR="00E17886" w:rsidRPr="00D670CF" w:rsidRDefault="00E17886" w:rsidP="00086ED7">
            <w:pPr>
              <w:pStyle w:val="KeinLeerraum"/>
              <w:rPr>
                <w:sz w:val="18"/>
                <w:szCs w:val="16"/>
              </w:rPr>
            </w:pPr>
          </w:p>
        </w:tc>
      </w:tr>
      <w:tr w:rsidR="00D670CF" w:rsidRPr="00D670CF" w14:paraId="4C411943" w14:textId="77777777" w:rsidTr="00E17886">
        <w:trPr>
          <w:cantSplit/>
          <w:trHeight w:val="299"/>
        </w:trPr>
        <w:tc>
          <w:tcPr>
            <w:tcW w:w="6166" w:type="dxa"/>
            <w:vMerge/>
          </w:tcPr>
          <w:p w14:paraId="2E085C9C" w14:textId="77777777" w:rsidR="00E17886" w:rsidRPr="00D670CF" w:rsidRDefault="00E17886" w:rsidP="00086ED7">
            <w:pPr>
              <w:pStyle w:val="KeinLeerraum"/>
              <w:rPr>
                <w:sz w:val="16"/>
                <w:szCs w:val="16"/>
              </w:rPr>
            </w:pPr>
          </w:p>
        </w:tc>
        <w:tc>
          <w:tcPr>
            <w:tcW w:w="4541" w:type="dxa"/>
          </w:tcPr>
          <w:p w14:paraId="11D5895E" w14:textId="77777777" w:rsidR="00E17886" w:rsidRPr="00D670CF" w:rsidRDefault="00E17886" w:rsidP="00086ED7">
            <w:pPr>
              <w:pStyle w:val="KeinLeerraum"/>
              <w:rPr>
                <w:rFonts w:eastAsia="Times New Roman" w:cs="Tahoma"/>
                <w:b/>
                <w:noProof/>
                <w:sz w:val="16"/>
                <w:szCs w:val="16"/>
              </w:rPr>
            </w:pPr>
            <w:r w:rsidRPr="00D670CF">
              <w:rPr>
                <w:rFonts w:eastAsia="Times New Roman" w:cs="Tahoma"/>
                <w:b/>
                <w:noProof/>
                <w:sz w:val="16"/>
                <w:szCs w:val="16"/>
              </w:rPr>
              <w:t>Straße, Haus-Nr., Ort</w:t>
            </w:r>
          </w:p>
          <w:p w14:paraId="48039392" w14:textId="77777777" w:rsidR="00E17886" w:rsidRPr="00D670CF" w:rsidRDefault="00162B44" w:rsidP="00086ED7">
            <w:pPr>
              <w:pStyle w:val="KeinLeerraum"/>
              <w:rPr>
                <w:sz w:val="18"/>
                <w:szCs w:val="16"/>
              </w:rPr>
            </w:pPr>
            <w:r w:rsidRPr="00D670CF">
              <w:rPr>
                <w:sz w:val="18"/>
                <w:szCs w:val="16"/>
              </w:rPr>
              <w:t>04916 Herzberg, Ludwig-Jahn-Straße 2</w:t>
            </w:r>
          </w:p>
        </w:tc>
      </w:tr>
      <w:tr w:rsidR="00D670CF" w:rsidRPr="00D670CF" w14:paraId="60877EC5" w14:textId="77777777" w:rsidTr="00E17886">
        <w:trPr>
          <w:cantSplit/>
          <w:trHeight w:val="342"/>
        </w:trPr>
        <w:tc>
          <w:tcPr>
            <w:tcW w:w="6166" w:type="dxa"/>
            <w:vMerge/>
          </w:tcPr>
          <w:p w14:paraId="7872F548" w14:textId="77777777" w:rsidR="00E17886" w:rsidRPr="00D670CF" w:rsidRDefault="00E17886" w:rsidP="00086ED7">
            <w:pPr>
              <w:pStyle w:val="KeinLeerraum"/>
              <w:rPr>
                <w:sz w:val="16"/>
                <w:szCs w:val="16"/>
              </w:rPr>
            </w:pPr>
          </w:p>
        </w:tc>
        <w:tc>
          <w:tcPr>
            <w:tcW w:w="4541" w:type="dxa"/>
          </w:tcPr>
          <w:p w14:paraId="6D38B21B" w14:textId="77777777" w:rsidR="00E17886" w:rsidRPr="00D670CF" w:rsidRDefault="00E17886" w:rsidP="00086ED7">
            <w:pPr>
              <w:pStyle w:val="KeinLeerraum"/>
              <w:rPr>
                <w:rFonts w:eastAsia="Times New Roman" w:cs="Tahoma"/>
                <w:b/>
                <w:noProof/>
                <w:sz w:val="16"/>
                <w:szCs w:val="16"/>
              </w:rPr>
            </w:pPr>
            <w:r w:rsidRPr="00D670CF">
              <w:rPr>
                <w:rFonts w:eastAsia="Times New Roman" w:cs="Tahoma"/>
                <w:b/>
                <w:noProof/>
                <w:sz w:val="16"/>
                <w:szCs w:val="16"/>
              </w:rPr>
              <w:t>Ansprechpartner/in</w:t>
            </w:r>
          </w:p>
          <w:p w14:paraId="3315A5D4" w14:textId="77777777" w:rsidR="00E17886" w:rsidRPr="00D670CF" w:rsidRDefault="00A9263A" w:rsidP="00086ED7">
            <w:pPr>
              <w:pStyle w:val="KeinLeerraum"/>
              <w:rPr>
                <w:sz w:val="18"/>
                <w:szCs w:val="16"/>
              </w:rPr>
            </w:pPr>
            <w:r w:rsidRPr="00D670CF">
              <w:rPr>
                <w:sz w:val="18"/>
                <w:szCs w:val="16"/>
              </w:rPr>
              <w:t>Tilo Wanka</w:t>
            </w:r>
          </w:p>
        </w:tc>
      </w:tr>
      <w:tr w:rsidR="00D670CF" w:rsidRPr="00D670CF" w14:paraId="03820D5D" w14:textId="77777777" w:rsidTr="00E17886">
        <w:trPr>
          <w:cantSplit/>
          <w:trHeight w:val="390"/>
        </w:trPr>
        <w:tc>
          <w:tcPr>
            <w:tcW w:w="6166" w:type="dxa"/>
            <w:vMerge/>
          </w:tcPr>
          <w:p w14:paraId="491733B7" w14:textId="77777777" w:rsidR="00E17886" w:rsidRPr="00D670CF" w:rsidRDefault="00E17886" w:rsidP="00086ED7">
            <w:pPr>
              <w:pStyle w:val="KeinLeerraum"/>
              <w:rPr>
                <w:sz w:val="16"/>
                <w:szCs w:val="16"/>
              </w:rPr>
            </w:pPr>
          </w:p>
        </w:tc>
        <w:tc>
          <w:tcPr>
            <w:tcW w:w="4541" w:type="dxa"/>
          </w:tcPr>
          <w:p w14:paraId="1A27DFC1" w14:textId="77777777" w:rsidR="00E17886" w:rsidRPr="00D670CF" w:rsidRDefault="00B029C9" w:rsidP="00086ED7">
            <w:pPr>
              <w:pStyle w:val="KeinLeerraum"/>
              <w:rPr>
                <w:rFonts w:eastAsia="Times New Roman" w:cs="Tahoma"/>
                <w:b/>
                <w:noProof/>
                <w:sz w:val="16"/>
                <w:szCs w:val="16"/>
              </w:rPr>
            </w:pPr>
            <w:r w:rsidRPr="00D670CF">
              <w:rPr>
                <w:rFonts w:eastAsia="Times New Roman" w:cs="Tahoma"/>
                <w:b/>
                <w:noProof/>
                <w:sz w:val="16"/>
                <w:szCs w:val="16"/>
              </w:rPr>
              <w:t>Telefon</w:t>
            </w:r>
          </w:p>
          <w:p w14:paraId="06BFB4A7" w14:textId="77777777" w:rsidR="00E17886" w:rsidRPr="00D670CF" w:rsidRDefault="00A9263A" w:rsidP="00086ED7">
            <w:pPr>
              <w:pStyle w:val="KeinLeerraum"/>
              <w:rPr>
                <w:sz w:val="18"/>
                <w:szCs w:val="16"/>
              </w:rPr>
            </w:pPr>
            <w:r w:rsidRPr="00D670CF">
              <w:rPr>
                <w:sz w:val="18"/>
                <w:szCs w:val="16"/>
              </w:rPr>
              <w:t>Tel.: 03535 46-1243</w:t>
            </w:r>
          </w:p>
        </w:tc>
      </w:tr>
      <w:tr w:rsidR="00D670CF" w:rsidRPr="00D670CF" w14:paraId="33A07E38" w14:textId="77777777" w:rsidTr="00E17886">
        <w:trPr>
          <w:cantSplit/>
          <w:trHeight w:val="217"/>
        </w:trPr>
        <w:tc>
          <w:tcPr>
            <w:tcW w:w="6166" w:type="dxa"/>
            <w:vMerge/>
          </w:tcPr>
          <w:p w14:paraId="2F476015" w14:textId="77777777" w:rsidR="00E17886" w:rsidRPr="00D670CF" w:rsidRDefault="00E17886" w:rsidP="00086ED7">
            <w:pPr>
              <w:pStyle w:val="KeinLeerraum"/>
              <w:rPr>
                <w:sz w:val="16"/>
                <w:szCs w:val="16"/>
              </w:rPr>
            </w:pPr>
          </w:p>
        </w:tc>
        <w:tc>
          <w:tcPr>
            <w:tcW w:w="4541" w:type="dxa"/>
          </w:tcPr>
          <w:p w14:paraId="603DE16A" w14:textId="77777777" w:rsidR="00E17886" w:rsidRPr="00D670CF" w:rsidRDefault="00E17886" w:rsidP="00086ED7">
            <w:pPr>
              <w:pStyle w:val="KeinLeerraum"/>
              <w:rPr>
                <w:rFonts w:eastAsia="Times New Roman" w:cs="Tahoma"/>
                <w:b/>
                <w:noProof/>
                <w:sz w:val="16"/>
                <w:szCs w:val="16"/>
              </w:rPr>
            </w:pPr>
            <w:r w:rsidRPr="00D670CF">
              <w:rPr>
                <w:rFonts w:eastAsia="Times New Roman" w:cs="Tahoma"/>
                <w:b/>
                <w:noProof/>
                <w:sz w:val="16"/>
                <w:szCs w:val="16"/>
              </w:rPr>
              <w:t>E-Mail</w:t>
            </w:r>
          </w:p>
          <w:p w14:paraId="40FD8CE7" w14:textId="77777777" w:rsidR="00E17886" w:rsidRPr="00D670CF" w:rsidRDefault="00BF1386" w:rsidP="00086ED7">
            <w:pPr>
              <w:pStyle w:val="KeinLeerraum"/>
              <w:rPr>
                <w:rFonts w:eastAsia="Times New Roman" w:cs="Tahoma"/>
                <w:noProof/>
                <w:sz w:val="18"/>
                <w:szCs w:val="16"/>
              </w:rPr>
            </w:pPr>
            <w:r w:rsidRPr="00D670CF">
              <w:rPr>
                <w:rFonts w:eastAsia="Times New Roman" w:cs="Tahoma"/>
                <w:noProof/>
                <w:sz w:val="18"/>
                <w:szCs w:val="16"/>
              </w:rPr>
              <w:t>pressestelle@lkee.de</w:t>
            </w:r>
          </w:p>
          <w:p w14:paraId="5A135B40" w14:textId="77777777" w:rsidR="00E17886" w:rsidRPr="00D670CF" w:rsidRDefault="00E17886" w:rsidP="00086ED7">
            <w:pPr>
              <w:pStyle w:val="KeinLeerraum"/>
              <w:rPr>
                <w:rFonts w:eastAsia="Times New Roman" w:cs="Tahoma"/>
                <w:noProof/>
                <w:sz w:val="18"/>
                <w:szCs w:val="16"/>
              </w:rPr>
            </w:pPr>
          </w:p>
        </w:tc>
      </w:tr>
      <w:tr w:rsidR="00D670CF" w:rsidRPr="00D670CF" w14:paraId="6A911A3F" w14:textId="77777777" w:rsidTr="00E17886">
        <w:trPr>
          <w:cantSplit/>
          <w:trHeight w:val="61"/>
        </w:trPr>
        <w:tc>
          <w:tcPr>
            <w:tcW w:w="6166" w:type="dxa"/>
            <w:vMerge/>
          </w:tcPr>
          <w:p w14:paraId="2F16E743" w14:textId="77777777" w:rsidR="00E17886" w:rsidRPr="00D670CF" w:rsidRDefault="00E17886" w:rsidP="00086ED7">
            <w:pPr>
              <w:pStyle w:val="KeinLeerraum"/>
              <w:rPr>
                <w:sz w:val="16"/>
                <w:szCs w:val="16"/>
              </w:rPr>
            </w:pPr>
          </w:p>
        </w:tc>
        <w:tc>
          <w:tcPr>
            <w:tcW w:w="4541" w:type="dxa"/>
          </w:tcPr>
          <w:p w14:paraId="1CB2C2AB" w14:textId="77777777" w:rsidR="00E17886" w:rsidRPr="00D670CF" w:rsidRDefault="00E17886" w:rsidP="00086ED7">
            <w:pPr>
              <w:pStyle w:val="KeinLeerraum"/>
              <w:rPr>
                <w:rFonts w:eastAsia="Times New Roman" w:cs="Tahoma"/>
                <w:b/>
                <w:noProof/>
                <w:sz w:val="16"/>
                <w:szCs w:val="16"/>
              </w:rPr>
            </w:pPr>
            <w:r w:rsidRPr="00D670CF">
              <w:rPr>
                <w:rFonts w:eastAsia="Times New Roman" w:cs="Tahoma"/>
                <w:b/>
                <w:noProof/>
                <w:sz w:val="16"/>
                <w:szCs w:val="16"/>
              </w:rPr>
              <w:t>Datum</w:t>
            </w:r>
          </w:p>
          <w:p w14:paraId="10E2DEFC" w14:textId="519C1B96" w:rsidR="00A9263A" w:rsidRPr="00D670CF" w:rsidRDefault="00A9263A" w:rsidP="00086ED7">
            <w:pPr>
              <w:pStyle w:val="KeinLeerraum"/>
              <w:rPr>
                <w:rFonts w:eastAsia="Times New Roman" w:cs="Tahoma"/>
                <w:b/>
                <w:noProof/>
                <w:sz w:val="16"/>
                <w:szCs w:val="16"/>
              </w:rPr>
            </w:pPr>
            <w:r w:rsidRPr="00D670CF">
              <w:rPr>
                <w:rFonts w:eastAsia="Times New Roman" w:cs="Tahoma"/>
                <w:noProof/>
                <w:sz w:val="16"/>
                <w:szCs w:val="16"/>
              </w:rPr>
              <w:fldChar w:fldCharType="begin"/>
            </w:r>
            <w:r w:rsidRPr="00D670CF">
              <w:rPr>
                <w:rFonts w:eastAsia="Times New Roman" w:cs="Tahoma"/>
                <w:noProof/>
                <w:sz w:val="16"/>
                <w:szCs w:val="16"/>
              </w:rPr>
              <w:instrText xml:space="preserve"> DATE  \@ "d. MMMM yyyy"  \* MERGEFORMAT </w:instrText>
            </w:r>
            <w:r w:rsidRPr="00D670CF">
              <w:rPr>
                <w:rFonts w:eastAsia="Times New Roman" w:cs="Tahoma"/>
                <w:noProof/>
                <w:sz w:val="16"/>
                <w:szCs w:val="16"/>
              </w:rPr>
              <w:fldChar w:fldCharType="separate"/>
            </w:r>
            <w:r w:rsidR="005B44BD">
              <w:rPr>
                <w:rFonts w:eastAsia="Times New Roman" w:cs="Tahoma"/>
                <w:noProof/>
                <w:sz w:val="16"/>
                <w:szCs w:val="16"/>
              </w:rPr>
              <w:t>31. August 2026</w:t>
            </w:r>
            <w:r w:rsidRPr="00D670CF">
              <w:rPr>
                <w:rFonts w:eastAsia="Times New Roman" w:cs="Tahoma"/>
                <w:b/>
                <w:noProof/>
                <w:sz w:val="16"/>
                <w:szCs w:val="16"/>
              </w:rPr>
              <w:fldChar w:fldCharType="end"/>
            </w:r>
          </w:p>
        </w:tc>
      </w:tr>
    </w:tbl>
    <w:p w14:paraId="3FC1F5E6" w14:textId="77777777" w:rsidR="009B0388" w:rsidRDefault="009B0388" w:rsidP="0012507F"/>
    <w:p w14:paraId="1B3C8A25" w14:textId="77777777" w:rsidR="000C70CF" w:rsidRDefault="000C70CF" w:rsidP="0012507F"/>
    <w:p w14:paraId="5773B1A9" w14:textId="77777777" w:rsidR="006130BE" w:rsidRDefault="006130BE" w:rsidP="00D064BA">
      <w:pPr>
        <w:rPr>
          <w:b/>
          <w:bCs/>
          <w:sz w:val="36"/>
          <w:szCs w:val="36"/>
        </w:rPr>
      </w:pPr>
      <w:r w:rsidRPr="006130BE">
        <w:rPr>
          <w:b/>
          <w:bCs/>
          <w:sz w:val="36"/>
          <w:szCs w:val="36"/>
        </w:rPr>
        <w:t>Vortrag zu NS-Opfern am 4. September abgesagt</w:t>
      </w:r>
    </w:p>
    <w:p w14:paraId="1BD34627" w14:textId="64B72D0F" w:rsidR="005B44BD" w:rsidRDefault="006130BE" w:rsidP="005B44BD">
      <w:r w:rsidRPr="006130BE">
        <w:rPr>
          <w:sz w:val="28"/>
          <w:szCs w:val="28"/>
        </w:rPr>
        <w:t>Veranstaltung mit Historiker Andreas Pretzel im Museum Mühlberg 1547 entfällt aufgrund einer Erkrankung</w:t>
      </w:r>
    </w:p>
    <w:p w14:paraId="2E3F1ACB" w14:textId="77777777" w:rsidR="006130BE" w:rsidRDefault="006130BE" w:rsidP="006130BE"/>
    <w:p w14:paraId="7C48481C" w14:textId="77777777" w:rsidR="006130BE" w:rsidRDefault="006130BE" w:rsidP="006130BE">
      <w:r>
        <w:t>Der für Freitag, 4. September, im Museum Mühlberg 1547 geplante Vortrag „Vergessen oder verschwiegen: NS-Opfer unter Vorbehalt“ mit dem Historiker und Kulturwissenschaftler Andreas Pretzel muss aufgrund einer plötzlichen Erkrankung des Referenten abgesagt werden.</w:t>
      </w:r>
    </w:p>
    <w:p w14:paraId="7C034A69" w14:textId="77777777" w:rsidR="006130BE" w:rsidRDefault="006130BE" w:rsidP="006130BE"/>
    <w:p w14:paraId="1C312022" w14:textId="254AA23F" w:rsidR="00F510B7" w:rsidRPr="0037650E" w:rsidRDefault="006130BE" w:rsidP="006130BE">
      <w:r>
        <w:t>Die Veranstaltung entfällt zunächst ersatzlos. Ob und wann ein Nachholtermin angeboten werden kann, steht derzeit noch nicht fest.</w:t>
      </w:r>
    </w:p>
    <w:p w14:paraId="58331123" w14:textId="77777777" w:rsidR="00C05865" w:rsidRDefault="00C05865" w:rsidP="00477081"/>
    <w:p w14:paraId="11D0C17D" w14:textId="77777777" w:rsidR="006130BE" w:rsidRDefault="006130BE" w:rsidP="00477081"/>
    <w:p w14:paraId="43C58A8E" w14:textId="77777777" w:rsidR="005B44BD" w:rsidRDefault="005B44BD" w:rsidP="00477081"/>
    <w:p w14:paraId="4D7FDCD2" w14:textId="66747A23" w:rsidR="00E95145" w:rsidRPr="00D670CF" w:rsidRDefault="00E95145" w:rsidP="00E95145">
      <w:r w:rsidRPr="00D670CF">
        <w:t>Im Auftrag</w:t>
      </w:r>
    </w:p>
    <w:p w14:paraId="74632469" w14:textId="77777777" w:rsidR="00E95145" w:rsidRPr="00D670CF" w:rsidRDefault="00E95145" w:rsidP="00E95145"/>
    <w:p w14:paraId="5DA677DC" w14:textId="77777777" w:rsidR="00E95145" w:rsidRDefault="00E95145" w:rsidP="00E95145">
      <w:r w:rsidRPr="00D670CF">
        <w:t>Tilo Wanka</w:t>
      </w:r>
      <w:r w:rsidRPr="00E95145">
        <w:t xml:space="preserve"> </w:t>
      </w:r>
    </w:p>
    <w:p w14:paraId="488B9B68" w14:textId="2EB7D656" w:rsidR="00FC1EF9" w:rsidRPr="00D670CF" w:rsidRDefault="00C10F08" w:rsidP="00E95145">
      <w:proofErr w:type="gramStart"/>
      <w:r w:rsidRPr="00D670CF">
        <w:t>SB Medienservice</w:t>
      </w:r>
      <w:proofErr w:type="gramEnd"/>
    </w:p>
    <w:sectPr w:rsidR="00FC1EF9" w:rsidRPr="00D670CF" w:rsidSect="00B719A7">
      <w:headerReference w:type="default" r:id="rId8"/>
      <w:headerReference w:type="first" r:id="rId9"/>
      <w:footerReference w:type="first" r:id="rId10"/>
      <w:footnotePr>
        <w:pos w:val="beneathText"/>
      </w:footnotePr>
      <w:type w:val="continuous"/>
      <w:pgSz w:w="11905" w:h="16837" w:code="9"/>
      <w:pgMar w:top="1559" w:right="1134" w:bottom="1418" w:left="1418" w:header="1077" w:footer="227" w:gutter="0"/>
      <w:pgNumType w:fmt="numberInDash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18AF9" w14:textId="77777777" w:rsidR="00FD1604" w:rsidRDefault="00FD1604" w:rsidP="00AB0289">
      <w:r>
        <w:separator/>
      </w:r>
    </w:p>
  </w:endnote>
  <w:endnote w:type="continuationSeparator" w:id="0">
    <w:p w14:paraId="0BAA1F0D" w14:textId="77777777" w:rsidR="00FD1604" w:rsidRDefault="00FD1604" w:rsidP="00AB0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FE86C" w14:textId="77777777" w:rsidR="00CA4E09" w:rsidRPr="007305A1" w:rsidRDefault="00C0310A" w:rsidP="00CA4E09">
    <w:pPr>
      <w:rPr>
        <w:rFonts w:ascii="Calibri" w:hAnsi="Calibri"/>
        <w:color w:val="474746"/>
        <w:sz w:val="16"/>
      </w:rPr>
    </w:pPr>
    <w:r w:rsidRPr="00E26F86">
      <w:rPr>
        <w:rFonts w:ascii="Calibri" w:eastAsia="Times New Roman" w:hAnsi="Calibri"/>
        <w:noProof/>
        <w:sz w:val="18"/>
      </w:rPr>
      <mc:AlternateContent>
        <mc:Choice Requires="wps">
          <w:drawing>
            <wp:anchor distT="0" distB="0" distL="114300" distR="114300" simplePos="0" relativeHeight="251743744" behindDoc="0" locked="0" layoutInCell="1" allowOverlap="1" wp14:anchorId="25E36FE5" wp14:editId="21487471">
              <wp:simplePos x="0" y="0"/>
              <wp:positionH relativeFrom="column">
                <wp:posOffset>-514985</wp:posOffset>
              </wp:positionH>
              <wp:positionV relativeFrom="page">
                <wp:posOffset>7598781</wp:posOffset>
              </wp:positionV>
              <wp:extent cx="39370" cy="39370"/>
              <wp:effectExtent l="0" t="0" r="0" b="0"/>
              <wp:wrapTight wrapText="bothSides">
                <wp:wrapPolygon edited="0">
                  <wp:start x="0" y="0"/>
                  <wp:lineTo x="0" y="10452"/>
                  <wp:lineTo x="10452" y="10452"/>
                  <wp:lineTo x="10452" y="0"/>
                  <wp:lineTo x="0" y="0"/>
                </wp:wrapPolygon>
              </wp:wrapTight>
              <wp:docPr id="68" name="AutoShape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9370" cy="3937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4FA735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3C12C9A" id="AutoShape 22" o:spid="_x0000_s1026" style="position:absolute;margin-left:-40.55pt;margin-top:598.35pt;width:3.1pt;height:3.1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" fillcolor="#4fa735" stroked="f">
              <o:lock v:ext="edit" aspectratio="t"/>
              <v:textbox inset=",7.2pt,,7.2pt"/>
              <w10:wrap type="tight" anchory="page"/>
            </v:roundrect>
          </w:pict>
        </mc:Fallback>
      </mc:AlternateContent>
    </w:r>
  </w:p>
  <w:p w14:paraId="78242949" w14:textId="77777777" w:rsidR="005306FB" w:rsidRPr="00DF37EC" w:rsidRDefault="005306FB">
    <w:pPr>
      <w:pStyle w:val="Fuzeile"/>
      <w:rPr>
        <w:rFonts w:asciiTheme="minorHAnsi" w:hAnsiTheme="minorHAnsi"/>
        <w:sz w:val="16"/>
      </w:rPr>
    </w:pPr>
  </w:p>
  <w:p w14:paraId="1E50BC40" w14:textId="77777777" w:rsidR="00DA2E3C" w:rsidRPr="004151E1" w:rsidRDefault="00DA2E3C">
    <w:pPr>
      <w:pStyle w:val="Fuzeile"/>
      <w:rPr>
        <w:rFonts w:asciiTheme="minorHAnsi" w:hAnsiTheme="minorHAnsi"/>
        <w:b/>
      </w:rPr>
    </w:pPr>
    <w:r>
      <w:rPr>
        <w:rFonts w:ascii="Calibri" w:hAnsi="Calibri"/>
        <w:noProof/>
        <w:color w:val="474746"/>
        <w:sz w:val="16"/>
      </w:rPr>
      <mc:AlternateContent>
        <mc:Choice Requires="wps">
          <w:drawing>
            <wp:anchor distT="0" distB="0" distL="114300" distR="114300" simplePos="0" relativeHeight="251770368" behindDoc="0" locked="0" layoutInCell="1" allowOverlap="1" wp14:anchorId="73A7DB21" wp14:editId="098E7727">
              <wp:simplePos x="0" y="0"/>
              <wp:positionH relativeFrom="column">
                <wp:posOffset>-13237</wp:posOffset>
              </wp:positionH>
              <wp:positionV relativeFrom="paragraph">
                <wp:posOffset>114935</wp:posOffset>
              </wp:positionV>
              <wp:extent cx="5072380" cy="136525"/>
              <wp:effectExtent l="0" t="0" r="13970" b="15875"/>
              <wp:wrapTight wrapText="bothSides">
                <wp:wrapPolygon edited="0">
                  <wp:start x="0" y="0"/>
                  <wp:lineTo x="0" y="21098"/>
                  <wp:lineTo x="21578" y="21098"/>
                  <wp:lineTo x="21578" y="0"/>
                  <wp:lineTo x="0" y="0"/>
                </wp:wrapPolygon>
              </wp:wrapTight>
              <wp:docPr id="21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72380" cy="136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CB0096" w14:textId="77777777" w:rsidR="00764DBB" w:rsidRPr="00476A7C" w:rsidRDefault="00764DBB" w:rsidP="00764DBB">
                          <w:pPr>
                            <w:rPr>
                              <w:rFonts w:ascii="Calibri" w:hAnsi="Calibri" w:cs="Arial"/>
                              <w:iCs/>
                              <w:sz w:val="16"/>
                              <w:szCs w:val="16"/>
                            </w:rPr>
                          </w:pPr>
                          <w:r w:rsidRPr="00476A7C">
                            <w:rPr>
                              <w:rFonts w:ascii="Calibri" w:hAnsi="Calibri" w:cs="Arial"/>
                              <w:iCs/>
                              <w:sz w:val="16"/>
                              <w:szCs w:val="16"/>
                            </w:rPr>
                            <w:t>Für die (rechtssichere) E-Mail-Kommunikation beachten Sie bitte die Hinweise im Impressum</w:t>
                          </w:r>
                          <w:r w:rsidRPr="00476A7C">
                            <w:rPr>
                              <w:rFonts w:ascii="Calibri" w:hAnsi="Calibri" w:cs="Arial"/>
                              <w:sz w:val="16"/>
                              <w:szCs w:val="16"/>
                            </w:rPr>
                            <w:t xml:space="preserve"> auf unserer Webseite.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A7DB21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margin-left:-1.05pt;margin-top:9.05pt;width:399.4pt;height:10.75pt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" filled="f" stroked="f">
              <v:textbox inset="0,0,0,0">
                <w:txbxContent>
                  <w:p w14:paraId="67CB0096" w14:textId="77777777" w:rsidR="00764DBB" w:rsidRPr="00476A7C" w:rsidRDefault="00764DBB" w:rsidP="00764DBB">
                    <w:pPr>
                      <w:rPr>
                        <w:rFonts w:ascii="Calibri" w:hAnsi="Calibri" w:cs="Arial"/>
                        <w:iCs/>
                        <w:sz w:val="16"/>
                        <w:szCs w:val="16"/>
                      </w:rPr>
                    </w:pPr>
                    <w:r w:rsidRPr="00476A7C">
                      <w:rPr>
                        <w:rFonts w:ascii="Calibri" w:hAnsi="Calibri" w:cs="Arial"/>
                        <w:iCs/>
                        <w:sz w:val="16"/>
                        <w:szCs w:val="16"/>
                      </w:rPr>
                      <w:t>Für die (rechtssichere) E-Mail-Kommunikation beachten Sie bitte die Hinweise im Impressum</w:t>
                    </w:r>
                    <w:r w:rsidRPr="00476A7C">
                      <w:rPr>
                        <w:rFonts w:ascii="Calibri" w:hAnsi="Calibri" w:cs="Arial"/>
                        <w:sz w:val="16"/>
                        <w:szCs w:val="16"/>
                      </w:rPr>
                      <w:t xml:space="preserve"> auf unserer Webseite.</w:t>
                    </w:r>
                  </w:p>
                </w:txbxContent>
              </v:textbox>
              <w10:wrap type="tight"/>
            </v:shape>
          </w:pict>
        </mc:Fallback>
      </mc:AlternateContent>
    </w:r>
  </w:p>
  <w:p w14:paraId="1A5297ED" w14:textId="77777777" w:rsidR="00DA2E3C" w:rsidRPr="004151E1" w:rsidRDefault="00DA2E3C">
    <w:pPr>
      <w:pStyle w:val="Fuzeile"/>
      <w:rPr>
        <w:rFonts w:asciiTheme="minorHAnsi" w:hAnsiTheme="minorHAnsi"/>
        <w:b/>
      </w:rPr>
    </w:pPr>
  </w:p>
  <w:tbl>
    <w:tblPr>
      <w:tblStyle w:val="Tabellenraster"/>
      <w:tblW w:w="9639" w:type="dxa"/>
      <w:tblInd w:w="-5" w:type="dxa"/>
      <w:tblBorders>
        <w:top w:val="none" w:sz="0" w:space="0" w:color="auto"/>
        <w:left w:val="single" w:sz="4" w:space="0" w:color="4FA735"/>
        <w:bottom w:val="none" w:sz="0" w:space="0" w:color="auto"/>
        <w:right w:val="none" w:sz="0" w:space="0" w:color="auto"/>
        <w:insideH w:val="single" w:sz="4" w:space="0" w:color="7AB51D"/>
        <w:insideV w:val="single" w:sz="4" w:space="0" w:color="4FA735"/>
      </w:tblBorders>
      <w:tblLook w:val="04A0" w:firstRow="1" w:lastRow="0" w:firstColumn="1" w:lastColumn="0" w:noHBand="0" w:noVBand="1"/>
    </w:tblPr>
    <w:tblGrid>
      <w:gridCol w:w="1887"/>
      <w:gridCol w:w="2723"/>
      <w:gridCol w:w="2388"/>
      <w:gridCol w:w="907"/>
      <w:gridCol w:w="1734"/>
    </w:tblGrid>
    <w:tr w:rsidR="00DA2E3C" w:rsidRPr="003B6660" w14:paraId="5547B7B6" w14:textId="77777777" w:rsidTr="008F6DBA">
      <w:tc>
        <w:tcPr>
          <w:tcW w:w="1887" w:type="dxa"/>
        </w:tcPr>
        <w:p w14:paraId="6D9B2D2C" w14:textId="77777777" w:rsidR="00DA2E3C" w:rsidRPr="003B6660" w:rsidRDefault="00DA2E3C" w:rsidP="00DA2E3C">
          <w:pPr>
            <w:rPr>
              <w:sz w:val="16"/>
            </w:rPr>
          </w:pPr>
          <w:r w:rsidRPr="003B6660">
            <w:rPr>
              <w:sz w:val="16"/>
            </w:rPr>
            <w:t xml:space="preserve">Kontakt </w:t>
          </w:r>
        </w:p>
        <w:p w14:paraId="7520D529" w14:textId="77777777" w:rsidR="00DA2E3C" w:rsidRPr="003B6660" w:rsidRDefault="00011FA4" w:rsidP="00DA2E3C">
          <w:pPr>
            <w:rPr>
              <w:sz w:val="16"/>
            </w:rPr>
          </w:pPr>
          <w:r>
            <w:rPr>
              <w:sz w:val="16"/>
            </w:rPr>
            <w:t>T.</w:t>
          </w:r>
          <w:r w:rsidR="00DA2E3C" w:rsidRPr="003B6660">
            <w:rPr>
              <w:sz w:val="16"/>
            </w:rPr>
            <w:t xml:space="preserve"> 03535 460</w:t>
          </w:r>
        </w:p>
        <w:p w14:paraId="079E808E" w14:textId="77777777" w:rsidR="00DA2E3C" w:rsidRDefault="00011FA4" w:rsidP="00DA2E3C">
          <w:pPr>
            <w:rPr>
              <w:sz w:val="16"/>
            </w:rPr>
          </w:pPr>
          <w:r>
            <w:rPr>
              <w:sz w:val="16"/>
            </w:rPr>
            <w:t>F.</w:t>
          </w:r>
          <w:r w:rsidR="00DA2E3C" w:rsidRPr="003B6660">
            <w:rPr>
              <w:sz w:val="16"/>
            </w:rPr>
            <w:t xml:space="preserve"> 03535 3133</w:t>
          </w:r>
        </w:p>
        <w:p w14:paraId="66B68866" w14:textId="77777777" w:rsidR="00DA2E3C" w:rsidRPr="003B6660" w:rsidRDefault="00DA2E3C" w:rsidP="00DA2E3C">
          <w:pPr>
            <w:rPr>
              <w:sz w:val="16"/>
            </w:rPr>
          </w:pPr>
          <w:r>
            <w:rPr>
              <w:sz w:val="16"/>
            </w:rPr>
            <w:t>www.lkee.de</w:t>
          </w:r>
        </w:p>
      </w:tc>
      <w:tc>
        <w:tcPr>
          <w:tcW w:w="2723" w:type="dxa"/>
        </w:tcPr>
        <w:p w14:paraId="039B8F78" w14:textId="77777777" w:rsidR="00DA2E3C" w:rsidRDefault="00DA2E3C" w:rsidP="00DA2E3C">
          <w:pPr>
            <w:rPr>
              <w:sz w:val="16"/>
            </w:rPr>
          </w:pPr>
          <w:r>
            <w:rPr>
              <w:sz w:val="16"/>
            </w:rPr>
            <w:t>Bankverbindung</w:t>
          </w:r>
        </w:p>
        <w:p w14:paraId="01DB9CFA" w14:textId="77777777" w:rsidR="00DA2E3C" w:rsidRDefault="00DA2E3C" w:rsidP="00DA2E3C">
          <w:pPr>
            <w:rPr>
              <w:sz w:val="16"/>
            </w:rPr>
          </w:pPr>
          <w:r>
            <w:rPr>
              <w:sz w:val="16"/>
            </w:rPr>
            <w:t>Sparkasse Elbe-Elster</w:t>
          </w:r>
        </w:p>
        <w:p w14:paraId="6121E701" w14:textId="77777777" w:rsidR="00DA2E3C" w:rsidRDefault="00BF5255" w:rsidP="00DA2E3C">
          <w:pPr>
            <w:rPr>
              <w:sz w:val="16"/>
            </w:rPr>
          </w:pPr>
          <w:r>
            <w:rPr>
              <w:sz w:val="16"/>
            </w:rPr>
            <w:t>IBAN</w:t>
          </w:r>
          <w:r w:rsidR="004151E1">
            <w:rPr>
              <w:sz w:val="16"/>
            </w:rPr>
            <w:t xml:space="preserve"> DE</w:t>
          </w:r>
          <w:r w:rsidR="00DA2E3C">
            <w:rPr>
              <w:sz w:val="16"/>
            </w:rPr>
            <w:t>61 1805 1000 3300 1011 14</w:t>
          </w:r>
        </w:p>
        <w:p w14:paraId="6CA7F671" w14:textId="77777777" w:rsidR="00DA2E3C" w:rsidRPr="003B6660" w:rsidRDefault="00BF5255" w:rsidP="00DA2E3C">
          <w:pPr>
            <w:rPr>
              <w:sz w:val="16"/>
            </w:rPr>
          </w:pPr>
          <w:r>
            <w:rPr>
              <w:sz w:val="16"/>
            </w:rPr>
            <w:t xml:space="preserve">BIC   </w:t>
          </w:r>
          <w:r w:rsidR="00DA2E3C">
            <w:rPr>
              <w:sz w:val="16"/>
            </w:rPr>
            <w:t xml:space="preserve"> WELADED1EES</w:t>
          </w:r>
        </w:p>
      </w:tc>
      <w:tc>
        <w:tcPr>
          <w:tcW w:w="2388" w:type="dxa"/>
        </w:tcPr>
        <w:p w14:paraId="02A63F2C" w14:textId="77777777" w:rsidR="00DA2E3C" w:rsidRDefault="00DA2E3C" w:rsidP="00DA2E3C">
          <w:pPr>
            <w:rPr>
              <w:sz w:val="16"/>
            </w:rPr>
          </w:pPr>
          <w:r>
            <w:rPr>
              <w:sz w:val="16"/>
            </w:rPr>
            <w:t>Sprechzeiten</w:t>
          </w:r>
        </w:p>
        <w:p w14:paraId="3ED220AC" w14:textId="77777777" w:rsidR="00DA2E3C" w:rsidRDefault="00DA2E3C" w:rsidP="00DA2E3C">
          <w:pPr>
            <w:rPr>
              <w:sz w:val="16"/>
            </w:rPr>
          </w:pPr>
          <w:r>
            <w:rPr>
              <w:sz w:val="16"/>
            </w:rPr>
            <w:t>Di   8-12 Uhr und 13-17 Uhr</w:t>
          </w:r>
        </w:p>
        <w:p w14:paraId="1E3C4E57" w14:textId="77777777" w:rsidR="00DA2E3C" w:rsidRDefault="00DA2E3C" w:rsidP="00DA2E3C">
          <w:pPr>
            <w:rPr>
              <w:sz w:val="16"/>
            </w:rPr>
          </w:pPr>
          <w:proofErr w:type="gramStart"/>
          <w:r>
            <w:rPr>
              <w:sz w:val="16"/>
            </w:rPr>
            <w:t>Do  8</w:t>
          </w:r>
          <w:proofErr w:type="gramEnd"/>
          <w:r>
            <w:rPr>
              <w:sz w:val="16"/>
            </w:rPr>
            <w:t xml:space="preserve">-12 Uhr und 13-16 Uhr </w:t>
          </w:r>
        </w:p>
        <w:p w14:paraId="0A9620A6" w14:textId="77777777" w:rsidR="00DF37EC" w:rsidRPr="003B6660" w:rsidRDefault="00DF37EC" w:rsidP="00DA2E3C">
          <w:pPr>
            <w:rPr>
              <w:sz w:val="16"/>
            </w:rPr>
          </w:pPr>
          <w:r>
            <w:rPr>
              <w:sz w:val="16"/>
            </w:rPr>
            <w:t>oder nach Vereinbarung</w:t>
          </w:r>
        </w:p>
      </w:tc>
      <w:tc>
        <w:tcPr>
          <w:tcW w:w="907" w:type="dxa"/>
        </w:tcPr>
        <w:p w14:paraId="3C6F26E5" w14:textId="77777777" w:rsidR="00DA2E3C" w:rsidRPr="003B6660" w:rsidRDefault="004151E1" w:rsidP="00DA2E3C">
          <w:pPr>
            <w:rPr>
              <w:sz w:val="16"/>
            </w:rPr>
          </w:pPr>
          <w:r>
            <w:rPr>
              <w:rFonts w:ascii="Calibri" w:hAnsi="Calibri"/>
              <w:noProof/>
              <w:color w:val="474746"/>
              <w:sz w:val="16"/>
            </w:rPr>
            <w:drawing>
              <wp:anchor distT="0" distB="0" distL="114300" distR="114300" simplePos="0" relativeHeight="251779584" behindDoc="1" locked="0" layoutInCell="1" allowOverlap="1" wp14:anchorId="397DD7E1" wp14:editId="2BCF9BDF">
                <wp:simplePos x="0" y="0"/>
                <wp:positionH relativeFrom="column">
                  <wp:posOffset>-5080</wp:posOffset>
                </wp:positionH>
                <wp:positionV relativeFrom="paragraph">
                  <wp:posOffset>7951</wp:posOffset>
                </wp:positionV>
                <wp:extent cx="315595" cy="361950"/>
                <wp:effectExtent l="0" t="0" r="8255" b="0"/>
                <wp:wrapTight wrapText="bothSides">
                  <wp:wrapPolygon edited="0">
                    <wp:start x="0" y="0"/>
                    <wp:lineTo x="0" y="20463"/>
                    <wp:lineTo x="20861" y="20463"/>
                    <wp:lineTo x="20861" y="0"/>
                    <wp:lineTo x="0" y="0"/>
                  </wp:wrapPolygon>
                </wp:wrapTight>
                <wp:docPr id="6" name="Grafi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Wappen1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595" cy="361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734" w:type="dxa"/>
        </w:tcPr>
        <w:p w14:paraId="0F33E793" w14:textId="77777777" w:rsidR="00DA2E3C" w:rsidRPr="003B6660" w:rsidRDefault="00B719A7" w:rsidP="00DA2E3C">
          <w:pPr>
            <w:rPr>
              <w:sz w:val="16"/>
            </w:rPr>
          </w:pPr>
          <w:r>
            <w:rPr>
              <w:rFonts w:ascii="Calibri" w:hAnsi="Calibri"/>
              <w:noProof/>
              <w:color w:val="474746"/>
              <w:sz w:val="16"/>
            </w:rPr>
            <w:drawing>
              <wp:anchor distT="0" distB="0" distL="114300" distR="114300" simplePos="0" relativeHeight="251780608" behindDoc="0" locked="0" layoutInCell="1" allowOverlap="1" wp14:anchorId="569B7847" wp14:editId="25621376">
                <wp:simplePos x="0" y="0"/>
                <wp:positionH relativeFrom="column">
                  <wp:posOffset>2540</wp:posOffset>
                </wp:positionH>
                <wp:positionV relativeFrom="paragraph">
                  <wp:posOffset>-1270</wp:posOffset>
                </wp:positionV>
                <wp:extent cx="690880" cy="406400"/>
                <wp:effectExtent l="0" t="0" r="0" b="0"/>
                <wp:wrapNone/>
                <wp:docPr id="7" name="Grafi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Logo_Preussen1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0880" cy="406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B5F9BA2" w14:textId="77777777" w:rsidR="00DA2E3C" w:rsidRPr="00065118" w:rsidRDefault="00DA2E3C" w:rsidP="009562C6">
    <w:pPr>
      <w:pStyle w:val="Fuzeile"/>
      <w:ind w:left="142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3AB36" w14:textId="77777777" w:rsidR="00FD1604" w:rsidRDefault="00FD1604" w:rsidP="00AB0289">
      <w:r>
        <w:separator/>
      </w:r>
    </w:p>
  </w:footnote>
  <w:footnote w:type="continuationSeparator" w:id="0">
    <w:p w14:paraId="6D6EC597" w14:textId="77777777" w:rsidR="00FD1604" w:rsidRDefault="00FD1604" w:rsidP="00AB0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9202286"/>
      <w:docPartObj>
        <w:docPartGallery w:val="Page Numbers (Top of Page)"/>
        <w:docPartUnique/>
      </w:docPartObj>
    </w:sdtPr>
    <w:sdtEndPr>
      <w:rPr>
        <w:rFonts w:asciiTheme="minorHAnsi" w:hAnsiTheme="minorHAnsi"/>
        <w:sz w:val="16"/>
      </w:rPr>
    </w:sdtEndPr>
    <w:sdtContent>
      <w:p w14:paraId="598C2FFE" w14:textId="77777777" w:rsidR="00D263C2" w:rsidRPr="00185738" w:rsidRDefault="00D263C2">
        <w:pPr>
          <w:pStyle w:val="Kopfzeile"/>
          <w:jc w:val="center"/>
          <w:rPr>
            <w:rFonts w:asciiTheme="minorHAnsi" w:hAnsiTheme="minorHAnsi"/>
            <w:sz w:val="16"/>
          </w:rPr>
        </w:pPr>
        <w:r w:rsidRPr="00185738">
          <w:rPr>
            <w:rFonts w:asciiTheme="minorHAnsi" w:hAnsiTheme="minorHAnsi"/>
            <w:sz w:val="20"/>
          </w:rPr>
          <w:fldChar w:fldCharType="begin"/>
        </w:r>
        <w:r w:rsidRPr="00185738">
          <w:rPr>
            <w:rFonts w:asciiTheme="minorHAnsi" w:hAnsiTheme="minorHAnsi"/>
            <w:sz w:val="20"/>
          </w:rPr>
          <w:instrText>PAGE   \* MERGEFORMAT</w:instrText>
        </w:r>
        <w:r w:rsidRPr="00185738">
          <w:rPr>
            <w:rFonts w:asciiTheme="minorHAnsi" w:hAnsiTheme="minorHAnsi"/>
            <w:sz w:val="20"/>
          </w:rPr>
          <w:fldChar w:fldCharType="separate"/>
        </w:r>
        <w:r w:rsidR="00C10F08">
          <w:rPr>
            <w:rFonts w:asciiTheme="minorHAnsi" w:hAnsiTheme="minorHAnsi"/>
            <w:noProof/>
            <w:sz w:val="20"/>
          </w:rPr>
          <w:t>- 2 -</w:t>
        </w:r>
        <w:r w:rsidRPr="00185738">
          <w:rPr>
            <w:rFonts w:asciiTheme="minorHAnsi" w:hAnsiTheme="minorHAnsi"/>
            <w:sz w:val="20"/>
          </w:rPr>
          <w:fldChar w:fldCharType="end"/>
        </w:r>
      </w:p>
    </w:sdtContent>
  </w:sdt>
  <w:p w14:paraId="721A104B" w14:textId="77777777" w:rsidR="00D263C2" w:rsidRDefault="00D263C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795CD" w14:textId="77777777" w:rsidR="00BE0684" w:rsidRDefault="00EC3C63" w:rsidP="00BE0684">
    <w:pPr>
      <w:pStyle w:val="Kopfzeile"/>
    </w:pPr>
    <w:r>
      <w:rPr>
        <w:noProof/>
      </w:rPr>
      <w:drawing>
        <wp:anchor distT="0" distB="0" distL="114300" distR="114300" simplePos="0" relativeHeight="251745792" behindDoc="1" locked="0" layoutInCell="1" allowOverlap="1" wp14:anchorId="01B87C37" wp14:editId="1D81F60A">
          <wp:simplePos x="0" y="0"/>
          <wp:positionH relativeFrom="column">
            <wp:posOffset>4413885</wp:posOffset>
          </wp:positionH>
          <wp:positionV relativeFrom="paragraph">
            <wp:posOffset>3810</wp:posOffset>
          </wp:positionV>
          <wp:extent cx="1584000" cy="493200"/>
          <wp:effectExtent l="0" t="0" r="0" b="2540"/>
          <wp:wrapTight wrapText="bothSides">
            <wp:wrapPolygon edited="0">
              <wp:start x="0" y="0"/>
              <wp:lineTo x="0" y="20876"/>
              <wp:lineTo x="21306" y="20876"/>
              <wp:lineTo x="21306" y="0"/>
              <wp:lineTo x="0" y="0"/>
            </wp:wrapPolygon>
          </wp:wrapTight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LKEE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49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AAC8E5" w14:textId="77777777" w:rsidR="000139B5" w:rsidRDefault="00764DBB" w:rsidP="000139B5">
    <w:pPr>
      <w:pStyle w:val="Kopfzeile"/>
      <w:rPr>
        <w:rFonts w:asciiTheme="minorHAnsi" w:hAnsiTheme="minorHAnsi"/>
      </w:rPr>
    </w:pPr>
    <w:r>
      <w:rPr>
        <w:rFonts w:ascii="Calibri" w:hAnsi="Calibr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772416" behindDoc="1" locked="0" layoutInCell="1" allowOverlap="1" wp14:anchorId="1DC8AFFC" wp14:editId="37141291">
              <wp:simplePos x="0" y="0"/>
              <wp:positionH relativeFrom="column">
                <wp:posOffset>-173990</wp:posOffset>
              </wp:positionH>
              <wp:positionV relativeFrom="paragraph">
                <wp:posOffset>163732</wp:posOffset>
              </wp:positionV>
              <wp:extent cx="4215130" cy="231140"/>
              <wp:effectExtent l="0" t="0" r="13970" b="16510"/>
              <wp:wrapNone/>
              <wp:docPr id="2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5130" cy="231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915D46" w14:textId="77777777" w:rsidR="00764DBB" w:rsidRPr="00476A7C" w:rsidRDefault="00764DBB" w:rsidP="00764DBB">
                          <w:pPr>
                            <w:rPr>
                              <w:color w:val="4FA735"/>
                            </w:rPr>
                          </w:pPr>
                          <w:proofErr w:type="gramStart"/>
                          <w:r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D </w:t>
                          </w:r>
                          <w:r w:rsidR="00FB475F"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>E</w:t>
                          </w:r>
                          <w:proofErr w:type="gramEnd"/>
                          <w:r w:rsidR="00FB475F"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 R</w:t>
                          </w:r>
                          <w:r w:rsidR="00FB475F"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  </w:t>
                          </w:r>
                          <w:r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   L </w:t>
                          </w:r>
                          <w:r w:rsidR="00FB475F"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>A</w:t>
                          </w:r>
                          <w:r w:rsidR="00FB475F"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 N </w:t>
                          </w:r>
                          <w:r w:rsidR="00FB475F"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D </w:t>
                          </w:r>
                          <w:r w:rsidR="00FB475F"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R </w:t>
                          </w:r>
                          <w:r w:rsidR="00FB475F"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A </w:t>
                          </w:r>
                          <w:r w:rsidR="00FB475F"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476A7C">
                            <w:rPr>
                              <w:color w:val="4FA735"/>
                              <w:sz w:val="20"/>
                              <w:szCs w:val="20"/>
                            </w:rPr>
                            <w:t>T</w:t>
                          </w:r>
                        </w:p>
                        <w:p w14:paraId="69B4243D" w14:textId="77777777" w:rsidR="00764DBB" w:rsidRPr="007C04D6" w:rsidRDefault="00764DBB" w:rsidP="00764DBB">
                          <w:pPr>
                            <w:rPr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C8AFFC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-13.7pt;margin-top:12.9pt;width:331.9pt;height:18.2pt;z-index:-25154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" filled="f" stroked="f">
              <v:textbox inset="0,0,0,0">
                <w:txbxContent>
                  <w:p w14:paraId="3E915D46" w14:textId="77777777" w:rsidR="00764DBB" w:rsidRPr="00476A7C" w:rsidRDefault="00764DBB" w:rsidP="00764DBB">
                    <w:pPr>
                      <w:rPr>
                        <w:color w:val="4FA735"/>
                      </w:rPr>
                    </w:pPr>
                    <w:proofErr w:type="gramStart"/>
                    <w:r w:rsidRPr="00476A7C">
                      <w:rPr>
                        <w:color w:val="4FA735"/>
                        <w:sz w:val="20"/>
                        <w:szCs w:val="20"/>
                      </w:rPr>
                      <w:t xml:space="preserve">D </w:t>
                    </w:r>
                    <w:r w:rsidR="00FB475F" w:rsidRPr="00476A7C">
                      <w:rPr>
                        <w:color w:val="4FA735"/>
                        <w:sz w:val="20"/>
                        <w:szCs w:val="20"/>
                      </w:rPr>
                      <w:t xml:space="preserve"> </w:t>
                    </w:r>
                    <w:r w:rsidRPr="00476A7C">
                      <w:rPr>
                        <w:color w:val="4FA735"/>
                        <w:sz w:val="20"/>
                        <w:szCs w:val="20"/>
                      </w:rPr>
                      <w:t>E</w:t>
                    </w:r>
                    <w:proofErr w:type="gramEnd"/>
                    <w:r w:rsidR="00FB475F" w:rsidRPr="00476A7C">
                      <w:rPr>
                        <w:color w:val="4FA735"/>
                        <w:sz w:val="20"/>
                        <w:szCs w:val="20"/>
                      </w:rPr>
                      <w:t xml:space="preserve"> </w:t>
                    </w:r>
                    <w:r w:rsidRPr="00476A7C">
                      <w:rPr>
                        <w:color w:val="4FA735"/>
                        <w:sz w:val="20"/>
                        <w:szCs w:val="20"/>
                      </w:rPr>
                      <w:t xml:space="preserve"> R</w:t>
                    </w:r>
                    <w:r w:rsidR="00FB475F" w:rsidRPr="00476A7C">
                      <w:rPr>
                        <w:color w:val="4FA735"/>
                        <w:sz w:val="20"/>
                        <w:szCs w:val="20"/>
                      </w:rPr>
                      <w:t xml:space="preserve">  </w:t>
                    </w:r>
                    <w:r w:rsidRPr="00476A7C">
                      <w:rPr>
                        <w:color w:val="4FA735"/>
                        <w:sz w:val="20"/>
                        <w:szCs w:val="20"/>
                      </w:rPr>
                      <w:t xml:space="preserve">   L </w:t>
                    </w:r>
                    <w:r w:rsidR="00FB475F" w:rsidRPr="00476A7C">
                      <w:rPr>
                        <w:color w:val="4FA735"/>
                        <w:sz w:val="20"/>
                        <w:szCs w:val="20"/>
                      </w:rPr>
                      <w:t xml:space="preserve"> </w:t>
                    </w:r>
                    <w:r w:rsidRPr="00476A7C">
                      <w:rPr>
                        <w:color w:val="4FA735"/>
                        <w:sz w:val="20"/>
                        <w:szCs w:val="20"/>
                      </w:rPr>
                      <w:t>A</w:t>
                    </w:r>
                    <w:r w:rsidR="00FB475F" w:rsidRPr="00476A7C">
                      <w:rPr>
                        <w:color w:val="4FA735"/>
                        <w:sz w:val="20"/>
                        <w:szCs w:val="20"/>
                      </w:rPr>
                      <w:t xml:space="preserve"> </w:t>
                    </w:r>
                    <w:r w:rsidRPr="00476A7C">
                      <w:rPr>
                        <w:color w:val="4FA735"/>
                        <w:sz w:val="20"/>
                        <w:szCs w:val="20"/>
                      </w:rPr>
                      <w:t xml:space="preserve"> N </w:t>
                    </w:r>
                    <w:r w:rsidR="00FB475F" w:rsidRPr="00476A7C">
                      <w:rPr>
                        <w:color w:val="4FA735"/>
                        <w:sz w:val="20"/>
                        <w:szCs w:val="20"/>
                      </w:rPr>
                      <w:t xml:space="preserve"> </w:t>
                    </w:r>
                    <w:r w:rsidRPr="00476A7C">
                      <w:rPr>
                        <w:color w:val="4FA735"/>
                        <w:sz w:val="20"/>
                        <w:szCs w:val="20"/>
                      </w:rPr>
                      <w:t xml:space="preserve">D </w:t>
                    </w:r>
                    <w:r w:rsidR="00FB475F" w:rsidRPr="00476A7C">
                      <w:rPr>
                        <w:color w:val="4FA735"/>
                        <w:sz w:val="20"/>
                        <w:szCs w:val="20"/>
                      </w:rPr>
                      <w:t xml:space="preserve"> </w:t>
                    </w:r>
                    <w:r w:rsidRPr="00476A7C">
                      <w:rPr>
                        <w:color w:val="4FA735"/>
                        <w:sz w:val="20"/>
                        <w:szCs w:val="20"/>
                      </w:rPr>
                      <w:t xml:space="preserve">R </w:t>
                    </w:r>
                    <w:r w:rsidR="00FB475F" w:rsidRPr="00476A7C">
                      <w:rPr>
                        <w:color w:val="4FA735"/>
                        <w:sz w:val="20"/>
                        <w:szCs w:val="20"/>
                      </w:rPr>
                      <w:t xml:space="preserve"> </w:t>
                    </w:r>
                    <w:r w:rsidRPr="00476A7C">
                      <w:rPr>
                        <w:color w:val="4FA735"/>
                        <w:sz w:val="20"/>
                        <w:szCs w:val="20"/>
                      </w:rPr>
                      <w:t xml:space="preserve">A </w:t>
                    </w:r>
                    <w:r w:rsidR="00FB475F" w:rsidRPr="00476A7C">
                      <w:rPr>
                        <w:color w:val="4FA735"/>
                        <w:sz w:val="20"/>
                        <w:szCs w:val="20"/>
                      </w:rPr>
                      <w:t xml:space="preserve"> </w:t>
                    </w:r>
                    <w:r w:rsidRPr="00476A7C">
                      <w:rPr>
                        <w:color w:val="4FA735"/>
                        <w:sz w:val="20"/>
                        <w:szCs w:val="20"/>
                      </w:rPr>
                      <w:t>T</w:t>
                    </w:r>
                  </w:p>
                  <w:p w14:paraId="69B4243D" w14:textId="77777777" w:rsidR="00764DBB" w:rsidRPr="007C04D6" w:rsidRDefault="00764DBB" w:rsidP="00764DBB">
                    <w:pPr>
                      <w:rPr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3E9B07E" w14:textId="77777777" w:rsidR="005306FB" w:rsidRDefault="005306FB" w:rsidP="00836C69">
    <w:pPr>
      <w:pStyle w:val="Kopfzeile"/>
      <w:tabs>
        <w:tab w:val="clear" w:pos="4536"/>
        <w:tab w:val="clear" w:pos="9072"/>
        <w:tab w:val="left" w:pos="6405"/>
      </w:tabs>
      <w:rPr>
        <w:rFonts w:asciiTheme="minorHAnsi" w:hAnsiTheme="minorHAnsi"/>
      </w:rPr>
    </w:pPr>
  </w:p>
  <w:p w14:paraId="57248732" w14:textId="77777777" w:rsidR="00BF3112" w:rsidRPr="00312B1D" w:rsidRDefault="00BF3112" w:rsidP="00BF3112">
    <w:pPr>
      <w:pStyle w:val="Kopfzeile"/>
      <w:tabs>
        <w:tab w:val="clear" w:pos="4536"/>
        <w:tab w:val="clear" w:pos="9072"/>
        <w:tab w:val="left" w:pos="986"/>
      </w:tabs>
      <w:rPr>
        <w:rFonts w:asciiTheme="minorHAnsi" w:hAnsiTheme="minorHAnsi"/>
      </w:rPr>
    </w:pPr>
  </w:p>
  <w:p w14:paraId="2F637690" w14:textId="77777777" w:rsidR="00565FD6" w:rsidRDefault="00565FD6" w:rsidP="00C079FD">
    <w:pPr>
      <w:pStyle w:val="Kopfzeile"/>
      <w:tabs>
        <w:tab w:val="clear" w:pos="4536"/>
        <w:tab w:val="clear" w:pos="9072"/>
        <w:tab w:val="left" w:pos="6360"/>
      </w:tabs>
      <w:rPr>
        <w:rFonts w:asciiTheme="minorHAnsi" w:hAnsiTheme="minorHAnsi"/>
      </w:rPr>
    </w:pPr>
  </w:p>
  <w:p w14:paraId="15C82D49" w14:textId="77777777" w:rsidR="00565FD6" w:rsidRDefault="006A16A9" w:rsidP="00C079FD">
    <w:pPr>
      <w:pStyle w:val="Kopfzeile"/>
      <w:tabs>
        <w:tab w:val="clear" w:pos="4536"/>
        <w:tab w:val="clear" w:pos="9072"/>
        <w:tab w:val="left" w:pos="6360"/>
      </w:tabs>
      <w:rPr>
        <w:rFonts w:asciiTheme="minorHAnsi" w:hAnsiTheme="minorHAnsi"/>
      </w:rPr>
    </w:pPr>
    <w:r>
      <w:rPr>
        <w:rFonts w:ascii="Calibri" w:hAnsi="Calibr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749888" behindDoc="1" locked="0" layoutInCell="1" allowOverlap="1" wp14:anchorId="18190B1C" wp14:editId="13CC0120">
              <wp:simplePos x="0" y="0"/>
              <wp:positionH relativeFrom="column">
                <wp:posOffset>-176530</wp:posOffset>
              </wp:positionH>
              <wp:positionV relativeFrom="paragraph">
                <wp:posOffset>139700</wp:posOffset>
              </wp:positionV>
              <wp:extent cx="2836800" cy="360000"/>
              <wp:effectExtent l="0" t="0" r="1905" b="2540"/>
              <wp:wrapThrough wrapText="bothSides">
                <wp:wrapPolygon edited="0">
                  <wp:start x="0" y="0"/>
                  <wp:lineTo x="0" y="20608"/>
                  <wp:lineTo x="21469" y="20608"/>
                  <wp:lineTo x="21469" y="0"/>
                  <wp:lineTo x="0" y="0"/>
                </wp:wrapPolygon>
              </wp:wrapThrough>
              <wp:docPr id="13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6800" cy="36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23C042" w14:textId="77777777" w:rsidR="006A16A9" w:rsidRPr="007C04D6" w:rsidRDefault="006A16A9" w:rsidP="006A16A9">
                          <w:pPr>
                            <w:rPr>
                              <w:szCs w:val="12"/>
                            </w:rPr>
                          </w:pPr>
                          <w:r w:rsidRPr="00B97296">
                            <w:rPr>
                              <w:rFonts w:ascii="Calibri" w:hAnsi="Calibri" w:cs="Tahoma"/>
                              <w:b/>
                              <w:noProof/>
                              <w:color w:val="505150"/>
                              <w:sz w:val="16"/>
                              <w:szCs w:val="12"/>
                            </w:rPr>
                            <w:t>Landkreis Elbe-Elster</w:t>
                          </w:r>
                          <w:r w:rsidRPr="007C04D6">
                            <w:rPr>
                              <w:rFonts w:ascii="Calibri" w:hAnsi="Calibri" w:cs="Tahoma"/>
                              <w:noProof/>
                              <w:color w:val="505150"/>
                              <w:sz w:val="16"/>
                              <w:szCs w:val="12"/>
                            </w:rPr>
                            <w:t xml:space="preserve">  </w:t>
                          </w:r>
                          <w:r w:rsidRPr="007C04D6">
                            <w:rPr>
                              <w:rFonts w:ascii="Calibri" w:hAnsi="Calibri" w:cs="Tahoma"/>
                              <w:noProof/>
                              <w:color w:val="4FA735"/>
                              <w:sz w:val="16"/>
                              <w:szCs w:val="12"/>
                            </w:rPr>
                            <w:t>|</w:t>
                          </w:r>
                          <w:r w:rsidRPr="007C04D6">
                            <w:rPr>
                              <w:rFonts w:ascii="Calibri" w:hAnsi="Calibri" w:cs="Tahoma"/>
                              <w:noProof/>
                              <w:color w:val="505150"/>
                              <w:sz w:val="16"/>
                              <w:szCs w:val="12"/>
                            </w:rPr>
                            <w:t xml:space="preserve">  Postfach 17  </w:t>
                          </w:r>
                          <w:r w:rsidRPr="00476A7C">
                            <w:rPr>
                              <w:rFonts w:ascii="Calibri" w:hAnsi="Calibri" w:cs="Tahoma"/>
                              <w:noProof/>
                              <w:color w:val="4FA735"/>
                              <w:sz w:val="16"/>
                              <w:szCs w:val="12"/>
                            </w:rPr>
                            <w:t>|</w:t>
                          </w:r>
                          <w:r w:rsidRPr="007C04D6">
                            <w:rPr>
                              <w:rFonts w:ascii="Calibri" w:hAnsi="Calibri" w:cs="Tahoma"/>
                              <w:noProof/>
                              <w:color w:val="505150"/>
                              <w:sz w:val="16"/>
                              <w:szCs w:val="12"/>
                            </w:rPr>
                            <w:t xml:space="preserve">  04912 Herzberg (Elster)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190B1C" id="_x0000_s1027" type="#_x0000_t202" style="position:absolute;margin-left:-13.9pt;margin-top:11pt;width:223.35pt;height:28.35pt;z-index:-2515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" filled="f" stroked="f">
              <v:textbox inset="0,0,0,0">
                <w:txbxContent>
                  <w:p w14:paraId="1123C042" w14:textId="77777777" w:rsidR="006A16A9" w:rsidRPr="007C04D6" w:rsidRDefault="006A16A9" w:rsidP="006A16A9">
                    <w:pPr>
                      <w:rPr>
                        <w:szCs w:val="12"/>
                      </w:rPr>
                    </w:pPr>
                    <w:r w:rsidRPr="00B97296">
                      <w:rPr>
                        <w:rFonts w:ascii="Calibri" w:hAnsi="Calibri" w:cs="Tahoma"/>
                        <w:b/>
                        <w:noProof/>
                        <w:color w:val="505150"/>
                        <w:sz w:val="16"/>
                        <w:szCs w:val="12"/>
                      </w:rPr>
                      <w:t>Landkreis Elbe-Elster</w:t>
                    </w:r>
                    <w:r w:rsidRPr="007C04D6">
                      <w:rPr>
                        <w:rFonts w:ascii="Calibri" w:hAnsi="Calibri" w:cs="Tahoma"/>
                        <w:noProof/>
                        <w:color w:val="505150"/>
                        <w:sz w:val="16"/>
                        <w:szCs w:val="12"/>
                      </w:rPr>
                      <w:t xml:space="preserve">  </w:t>
                    </w:r>
                    <w:r w:rsidRPr="007C04D6">
                      <w:rPr>
                        <w:rFonts w:ascii="Calibri" w:hAnsi="Calibri" w:cs="Tahoma"/>
                        <w:noProof/>
                        <w:color w:val="4FA735"/>
                        <w:sz w:val="16"/>
                        <w:szCs w:val="12"/>
                      </w:rPr>
                      <w:t>|</w:t>
                    </w:r>
                    <w:r w:rsidRPr="007C04D6">
                      <w:rPr>
                        <w:rFonts w:ascii="Calibri" w:hAnsi="Calibri" w:cs="Tahoma"/>
                        <w:noProof/>
                        <w:color w:val="505150"/>
                        <w:sz w:val="16"/>
                        <w:szCs w:val="12"/>
                      </w:rPr>
                      <w:t xml:space="preserve">  Postfach 17  </w:t>
                    </w:r>
                    <w:r w:rsidRPr="00476A7C">
                      <w:rPr>
                        <w:rFonts w:ascii="Calibri" w:hAnsi="Calibri" w:cs="Tahoma"/>
                        <w:noProof/>
                        <w:color w:val="4FA735"/>
                        <w:sz w:val="16"/>
                        <w:szCs w:val="12"/>
                      </w:rPr>
                      <w:t>|</w:t>
                    </w:r>
                    <w:r w:rsidRPr="007C04D6">
                      <w:rPr>
                        <w:rFonts w:ascii="Calibri" w:hAnsi="Calibri" w:cs="Tahoma"/>
                        <w:noProof/>
                        <w:color w:val="505150"/>
                        <w:sz w:val="16"/>
                        <w:szCs w:val="12"/>
                      </w:rPr>
                      <w:t xml:space="preserve">  04912 Herzberg (Elster)</w:t>
                    </w:r>
                  </w:p>
                </w:txbxContent>
              </v:textbox>
              <w10:wrap type="through"/>
            </v:shape>
          </w:pict>
        </mc:Fallback>
      </mc:AlternateContent>
    </w:r>
  </w:p>
  <w:p w14:paraId="3B7DFB1F" w14:textId="77777777" w:rsidR="00565FD6" w:rsidRDefault="00565FD6" w:rsidP="00C079FD">
    <w:pPr>
      <w:pStyle w:val="Kopfzeile"/>
      <w:tabs>
        <w:tab w:val="clear" w:pos="4536"/>
        <w:tab w:val="clear" w:pos="9072"/>
        <w:tab w:val="left" w:pos="6360"/>
      </w:tabs>
      <w:rPr>
        <w:rFonts w:asciiTheme="minorHAnsi" w:hAnsiTheme="minorHAnsi"/>
      </w:rPr>
    </w:pPr>
  </w:p>
  <w:p w14:paraId="6B17B78A" w14:textId="77777777" w:rsidR="00565FD6" w:rsidRDefault="00565FD6" w:rsidP="00C079FD">
    <w:pPr>
      <w:pStyle w:val="Kopfzeile"/>
      <w:tabs>
        <w:tab w:val="clear" w:pos="4536"/>
        <w:tab w:val="clear" w:pos="9072"/>
        <w:tab w:val="left" w:pos="6360"/>
      </w:tabs>
      <w:rPr>
        <w:rFonts w:asciiTheme="minorHAnsi" w:hAnsiTheme="minorHAnsi"/>
      </w:rPr>
    </w:pPr>
  </w:p>
  <w:p w14:paraId="07E91CD3" w14:textId="77777777" w:rsidR="00565FD6" w:rsidRDefault="00565FD6" w:rsidP="00C079FD">
    <w:pPr>
      <w:pStyle w:val="Kopfzeile"/>
      <w:tabs>
        <w:tab w:val="clear" w:pos="4536"/>
        <w:tab w:val="clear" w:pos="9072"/>
        <w:tab w:val="left" w:pos="6360"/>
      </w:tabs>
      <w:rPr>
        <w:rFonts w:asciiTheme="minorHAnsi" w:hAnsiTheme="minorHAnsi"/>
      </w:rPr>
    </w:pPr>
  </w:p>
  <w:p w14:paraId="15038F84" w14:textId="77777777" w:rsidR="005306FB" w:rsidRPr="00312B1D" w:rsidRDefault="00C0310A" w:rsidP="00FB475F">
    <w:pPr>
      <w:pStyle w:val="Kopfzeile"/>
      <w:tabs>
        <w:tab w:val="clear" w:pos="4536"/>
        <w:tab w:val="clear" w:pos="9072"/>
        <w:tab w:val="left" w:pos="6996"/>
      </w:tabs>
      <w:rPr>
        <w:rFonts w:asciiTheme="minorHAnsi" w:hAnsiTheme="minorHAnsi"/>
      </w:rPr>
    </w:pPr>
    <w:r w:rsidRPr="00E26F86">
      <w:rPr>
        <w:rFonts w:ascii="Calibri" w:eastAsia="Times New Roman" w:hAnsi="Calibri"/>
        <w:noProof/>
        <w:kern w:val="0"/>
        <w:sz w:val="18"/>
      </w:rPr>
      <mc:AlternateContent>
        <mc:Choice Requires="wps">
          <w:drawing>
            <wp:anchor distT="0" distB="0" distL="114300" distR="114300" simplePos="0" relativeHeight="251739648" behindDoc="0" locked="0" layoutInCell="1" allowOverlap="1" wp14:anchorId="1453D4D6" wp14:editId="6F18CFA9">
              <wp:simplePos x="0" y="0"/>
              <wp:positionH relativeFrom="column">
                <wp:posOffset>-514985</wp:posOffset>
              </wp:positionH>
              <wp:positionV relativeFrom="page">
                <wp:posOffset>3833495</wp:posOffset>
              </wp:positionV>
              <wp:extent cx="39370" cy="39370"/>
              <wp:effectExtent l="0" t="0" r="0" b="0"/>
              <wp:wrapTight wrapText="bothSides">
                <wp:wrapPolygon edited="0">
                  <wp:start x="0" y="0"/>
                  <wp:lineTo x="0" y="10452"/>
                  <wp:lineTo x="10452" y="10452"/>
                  <wp:lineTo x="10452" y="0"/>
                  <wp:lineTo x="0" y="0"/>
                </wp:wrapPolygon>
              </wp:wrapTight>
              <wp:docPr id="66" name="AutoShape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9370" cy="3937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4FA735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2FC1BD3" id="AutoShape 22" o:spid="_x0000_s1026" style="position:absolute;margin-left:-40.55pt;margin-top:301.85pt;width:3.1pt;height:3.1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" fillcolor="#4fa735" stroked="f">
              <o:lock v:ext="edit" aspectratio="t"/>
              <v:textbox inset=",7.2pt,,7.2pt"/>
              <w10:wrap type="tight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5104E"/>
    <w:multiLevelType w:val="hybridMultilevel"/>
    <w:tmpl w:val="65A4AE9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0462"/>
    <w:multiLevelType w:val="hybridMultilevel"/>
    <w:tmpl w:val="C632E21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82807"/>
    <w:multiLevelType w:val="hybridMultilevel"/>
    <w:tmpl w:val="1DACCE8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17C2A"/>
    <w:multiLevelType w:val="hybridMultilevel"/>
    <w:tmpl w:val="539C118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D23655"/>
    <w:multiLevelType w:val="hybridMultilevel"/>
    <w:tmpl w:val="2124E2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492CAE"/>
    <w:multiLevelType w:val="hybridMultilevel"/>
    <w:tmpl w:val="A92EC0A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B126F3"/>
    <w:multiLevelType w:val="hybridMultilevel"/>
    <w:tmpl w:val="CA303C3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006074"/>
    <w:multiLevelType w:val="hybridMultilevel"/>
    <w:tmpl w:val="3B4C20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B446A5"/>
    <w:multiLevelType w:val="hybridMultilevel"/>
    <w:tmpl w:val="CAF6EC36"/>
    <w:lvl w:ilvl="0" w:tplc="7E342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41914"/>
    <w:multiLevelType w:val="hybridMultilevel"/>
    <w:tmpl w:val="9EA8317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42376"/>
    <w:multiLevelType w:val="hybridMultilevel"/>
    <w:tmpl w:val="3004948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670A5"/>
    <w:multiLevelType w:val="hybridMultilevel"/>
    <w:tmpl w:val="6F847EA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84108"/>
    <w:multiLevelType w:val="hybridMultilevel"/>
    <w:tmpl w:val="20049D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F4535"/>
    <w:multiLevelType w:val="hybridMultilevel"/>
    <w:tmpl w:val="9D6A89D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1662B7"/>
    <w:multiLevelType w:val="hybridMultilevel"/>
    <w:tmpl w:val="A23C4AE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5D07FC"/>
    <w:multiLevelType w:val="hybridMultilevel"/>
    <w:tmpl w:val="EE7836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486A76"/>
    <w:multiLevelType w:val="hybridMultilevel"/>
    <w:tmpl w:val="EC10E51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8C0F18"/>
    <w:multiLevelType w:val="hybridMultilevel"/>
    <w:tmpl w:val="6FF2F62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931A99"/>
    <w:multiLevelType w:val="hybridMultilevel"/>
    <w:tmpl w:val="319A35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A5D24C2"/>
    <w:multiLevelType w:val="hybridMultilevel"/>
    <w:tmpl w:val="EEA2825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5C5CC9"/>
    <w:multiLevelType w:val="hybridMultilevel"/>
    <w:tmpl w:val="C150D346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1A01AE"/>
    <w:multiLevelType w:val="hybridMultilevel"/>
    <w:tmpl w:val="80F24E9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AB2761"/>
    <w:multiLevelType w:val="hybridMultilevel"/>
    <w:tmpl w:val="F232020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3E231B9"/>
    <w:multiLevelType w:val="hybridMultilevel"/>
    <w:tmpl w:val="951022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A1C7193"/>
    <w:multiLevelType w:val="hybridMultilevel"/>
    <w:tmpl w:val="BA98E75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D4ED8"/>
    <w:multiLevelType w:val="hybridMultilevel"/>
    <w:tmpl w:val="4B2EBBF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26279F"/>
    <w:multiLevelType w:val="hybridMultilevel"/>
    <w:tmpl w:val="2C40F436"/>
    <w:lvl w:ilvl="0" w:tplc="0EEAA302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44121F0"/>
    <w:multiLevelType w:val="hybridMultilevel"/>
    <w:tmpl w:val="6436C19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BD32DB"/>
    <w:multiLevelType w:val="hybridMultilevel"/>
    <w:tmpl w:val="9F38C6E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331981"/>
    <w:multiLevelType w:val="hybridMultilevel"/>
    <w:tmpl w:val="88AA72B0"/>
    <w:lvl w:ilvl="0" w:tplc="8AA0B45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F443578"/>
    <w:multiLevelType w:val="hybridMultilevel"/>
    <w:tmpl w:val="E86C179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347857">
    <w:abstractNumId w:val="10"/>
  </w:num>
  <w:num w:numId="2" w16cid:durableId="1737705701">
    <w:abstractNumId w:val="25"/>
  </w:num>
  <w:num w:numId="3" w16cid:durableId="2052916593">
    <w:abstractNumId w:val="11"/>
  </w:num>
  <w:num w:numId="4" w16cid:durableId="704449455">
    <w:abstractNumId w:val="2"/>
  </w:num>
  <w:num w:numId="5" w16cid:durableId="307172117">
    <w:abstractNumId w:val="5"/>
  </w:num>
  <w:num w:numId="6" w16cid:durableId="1824202830">
    <w:abstractNumId w:val="0"/>
  </w:num>
  <w:num w:numId="7" w16cid:durableId="454494476">
    <w:abstractNumId w:val="14"/>
  </w:num>
  <w:num w:numId="8" w16cid:durableId="1189836347">
    <w:abstractNumId w:val="9"/>
  </w:num>
  <w:num w:numId="9" w16cid:durableId="1642882512">
    <w:abstractNumId w:val="7"/>
  </w:num>
  <w:num w:numId="10" w16cid:durableId="1613056372">
    <w:abstractNumId w:val="30"/>
  </w:num>
  <w:num w:numId="11" w16cid:durableId="1289892974">
    <w:abstractNumId w:val="22"/>
  </w:num>
  <w:num w:numId="12" w16cid:durableId="517815458">
    <w:abstractNumId w:val="12"/>
  </w:num>
  <w:num w:numId="13" w16cid:durableId="204371688">
    <w:abstractNumId w:val="15"/>
  </w:num>
  <w:num w:numId="14" w16cid:durableId="1913002416">
    <w:abstractNumId w:val="1"/>
  </w:num>
  <w:num w:numId="15" w16cid:durableId="373627839">
    <w:abstractNumId w:val="23"/>
  </w:num>
  <w:num w:numId="16" w16cid:durableId="1166046972">
    <w:abstractNumId w:val="6"/>
  </w:num>
  <w:num w:numId="17" w16cid:durableId="2143840450">
    <w:abstractNumId w:val="24"/>
  </w:num>
  <w:num w:numId="18" w16cid:durableId="255408051">
    <w:abstractNumId w:val="28"/>
  </w:num>
  <w:num w:numId="19" w16cid:durableId="630407536">
    <w:abstractNumId w:val="20"/>
  </w:num>
  <w:num w:numId="20" w16cid:durableId="121965599">
    <w:abstractNumId w:val="27"/>
  </w:num>
  <w:num w:numId="21" w16cid:durableId="472066672">
    <w:abstractNumId w:val="21"/>
  </w:num>
  <w:num w:numId="22" w16cid:durableId="790592234">
    <w:abstractNumId w:val="29"/>
  </w:num>
  <w:num w:numId="23" w16cid:durableId="885720383">
    <w:abstractNumId w:val="26"/>
  </w:num>
  <w:num w:numId="24" w16cid:durableId="1498883318">
    <w:abstractNumId w:val="3"/>
  </w:num>
  <w:num w:numId="25" w16cid:durableId="1831409222">
    <w:abstractNumId w:val="4"/>
  </w:num>
  <w:num w:numId="26" w16cid:durableId="2060786808">
    <w:abstractNumId w:val="17"/>
  </w:num>
  <w:num w:numId="27" w16cid:durableId="1417632571">
    <w:abstractNumId w:val="18"/>
  </w:num>
  <w:num w:numId="28" w16cid:durableId="1971477839">
    <w:abstractNumId w:val="19"/>
  </w:num>
  <w:num w:numId="29" w16cid:durableId="1494298588">
    <w:abstractNumId w:val="16"/>
  </w:num>
  <w:num w:numId="30" w16cid:durableId="1563103166">
    <w:abstractNumId w:val="13"/>
  </w:num>
  <w:num w:numId="31" w16cid:durableId="240600068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B90"/>
    <w:rsid w:val="0000158D"/>
    <w:rsid w:val="000027CB"/>
    <w:rsid w:val="00002D4D"/>
    <w:rsid w:val="00004630"/>
    <w:rsid w:val="00005699"/>
    <w:rsid w:val="00007C88"/>
    <w:rsid w:val="00011FA4"/>
    <w:rsid w:val="000121C8"/>
    <w:rsid w:val="000123C5"/>
    <w:rsid w:val="000139B5"/>
    <w:rsid w:val="000150D2"/>
    <w:rsid w:val="000157BB"/>
    <w:rsid w:val="000203F8"/>
    <w:rsid w:val="00021A3A"/>
    <w:rsid w:val="00022352"/>
    <w:rsid w:val="00023220"/>
    <w:rsid w:val="00023681"/>
    <w:rsid w:val="00024224"/>
    <w:rsid w:val="00024D5E"/>
    <w:rsid w:val="000278BD"/>
    <w:rsid w:val="00030F7F"/>
    <w:rsid w:val="00031DD2"/>
    <w:rsid w:val="0003308C"/>
    <w:rsid w:val="00033B2F"/>
    <w:rsid w:val="0003462A"/>
    <w:rsid w:val="00035CD5"/>
    <w:rsid w:val="00036524"/>
    <w:rsid w:val="00040270"/>
    <w:rsid w:val="00040D20"/>
    <w:rsid w:val="00041A86"/>
    <w:rsid w:val="00042E36"/>
    <w:rsid w:val="00042F4D"/>
    <w:rsid w:val="00046CA8"/>
    <w:rsid w:val="00046D67"/>
    <w:rsid w:val="0005248A"/>
    <w:rsid w:val="00053CA0"/>
    <w:rsid w:val="000547DC"/>
    <w:rsid w:val="00054A9C"/>
    <w:rsid w:val="00056241"/>
    <w:rsid w:val="00056D6C"/>
    <w:rsid w:val="00062520"/>
    <w:rsid w:val="00064B9B"/>
    <w:rsid w:val="00064CE6"/>
    <w:rsid w:val="00064F5E"/>
    <w:rsid w:val="000650C9"/>
    <w:rsid w:val="00065118"/>
    <w:rsid w:val="0006559D"/>
    <w:rsid w:val="0006649E"/>
    <w:rsid w:val="000665B8"/>
    <w:rsid w:val="00071F4B"/>
    <w:rsid w:val="00072DE9"/>
    <w:rsid w:val="000731AD"/>
    <w:rsid w:val="00074054"/>
    <w:rsid w:val="000755C1"/>
    <w:rsid w:val="00075D27"/>
    <w:rsid w:val="0007615D"/>
    <w:rsid w:val="00077354"/>
    <w:rsid w:val="00080E51"/>
    <w:rsid w:val="00081B55"/>
    <w:rsid w:val="0008292F"/>
    <w:rsid w:val="00084EDD"/>
    <w:rsid w:val="0008556E"/>
    <w:rsid w:val="00086964"/>
    <w:rsid w:val="00086ED7"/>
    <w:rsid w:val="0008747F"/>
    <w:rsid w:val="000910F5"/>
    <w:rsid w:val="00092C13"/>
    <w:rsid w:val="00093371"/>
    <w:rsid w:val="0009396A"/>
    <w:rsid w:val="00093F85"/>
    <w:rsid w:val="00096169"/>
    <w:rsid w:val="00096318"/>
    <w:rsid w:val="000964B5"/>
    <w:rsid w:val="00096EFC"/>
    <w:rsid w:val="000975B2"/>
    <w:rsid w:val="00097A82"/>
    <w:rsid w:val="000A13C2"/>
    <w:rsid w:val="000A1AAD"/>
    <w:rsid w:val="000A1D40"/>
    <w:rsid w:val="000A2910"/>
    <w:rsid w:val="000A33E7"/>
    <w:rsid w:val="000A345C"/>
    <w:rsid w:val="000A4001"/>
    <w:rsid w:val="000A4649"/>
    <w:rsid w:val="000A5889"/>
    <w:rsid w:val="000A5D16"/>
    <w:rsid w:val="000A7BEE"/>
    <w:rsid w:val="000B01C7"/>
    <w:rsid w:val="000B0935"/>
    <w:rsid w:val="000B0D3E"/>
    <w:rsid w:val="000B144D"/>
    <w:rsid w:val="000B1734"/>
    <w:rsid w:val="000B188D"/>
    <w:rsid w:val="000B2D4B"/>
    <w:rsid w:val="000B4727"/>
    <w:rsid w:val="000B6388"/>
    <w:rsid w:val="000B6A80"/>
    <w:rsid w:val="000B79B1"/>
    <w:rsid w:val="000C0FE8"/>
    <w:rsid w:val="000C2010"/>
    <w:rsid w:val="000C28D0"/>
    <w:rsid w:val="000C34A0"/>
    <w:rsid w:val="000C3593"/>
    <w:rsid w:val="000C59B3"/>
    <w:rsid w:val="000C6241"/>
    <w:rsid w:val="000C65B2"/>
    <w:rsid w:val="000C70CF"/>
    <w:rsid w:val="000D03D8"/>
    <w:rsid w:val="000D0AE9"/>
    <w:rsid w:val="000D1BC0"/>
    <w:rsid w:val="000D22F5"/>
    <w:rsid w:val="000D2EF7"/>
    <w:rsid w:val="000D3E8E"/>
    <w:rsid w:val="000D622F"/>
    <w:rsid w:val="000D7182"/>
    <w:rsid w:val="000D7321"/>
    <w:rsid w:val="000D76E2"/>
    <w:rsid w:val="000D77D1"/>
    <w:rsid w:val="000E0ED9"/>
    <w:rsid w:val="000E163A"/>
    <w:rsid w:val="000E1BCF"/>
    <w:rsid w:val="000E273A"/>
    <w:rsid w:val="000E4659"/>
    <w:rsid w:val="000E5335"/>
    <w:rsid w:val="000E62E2"/>
    <w:rsid w:val="000F0571"/>
    <w:rsid w:val="000F147F"/>
    <w:rsid w:val="000F1676"/>
    <w:rsid w:val="000F2BB7"/>
    <w:rsid w:val="000F2DDB"/>
    <w:rsid w:val="000F3054"/>
    <w:rsid w:val="00100034"/>
    <w:rsid w:val="00100075"/>
    <w:rsid w:val="00100DFC"/>
    <w:rsid w:val="0010430C"/>
    <w:rsid w:val="001044EB"/>
    <w:rsid w:val="0010493B"/>
    <w:rsid w:val="00104EF0"/>
    <w:rsid w:val="00106087"/>
    <w:rsid w:val="001064CE"/>
    <w:rsid w:val="00110587"/>
    <w:rsid w:val="00111125"/>
    <w:rsid w:val="00111C62"/>
    <w:rsid w:val="00112E35"/>
    <w:rsid w:val="00113F21"/>
    <w:rsid w:val="00114651"/>
    <w:rsid w:val="00116F14"/>
    <w:rsid w:val="00120C2B"/>
    <w:rsid w:val="0012148C"/>
    <w:rsid w:val="001231D8"/>
    <w:rsid w:val="00123FDF"/>
    <w:rsid w:val="00124A68"/>
    <w:rsid w:val="00124B55"/>
    <w:rsid w:val="0012507F"/>
    <w:rsid w:val="00125A0C"/>
    <w:rsid w:val="00131485"/>
    <w:rsid w:val="001319E1"/>
    <w:rsid w:val="00133991"/>
    <w:rsid w:val="001358E4"/>
    <w:rsid w:val="00136061"/>
    <w:rsid w:val="00137FEE"/>
    <w:rsid w:val="001408ED"/>
    <w:rsid w:val="00140A67"/>
    <w:rsid w:val="00140CBE"/>
    <w:rsid w:val="00144E9B"/>
    <w:rsid w:val="00145A7F"/>
    <w:rsid w:val="00146A41"/>
    <w:rsid w:val="00147033"/>
    <w:rsid w:val="00147E77"/>
    <w:rsid w:val="001509E7"/>
    <w:rsid w:val="00150F5F"/>
    <w:rsid w:val="001543F1"/>
    <w:rsid w:val="0015479A"/>
    <w:rsid w:val="00154C98"/>
    <w:rsid w:val="001559B2"/>
    <w:rsid w:val="00156907"/>
    <w:rsid w:val="00157CE7"/>
    <w:rsid w:val="00161E50"/>
    <w:rsid w:val="001624C2"/>
    <w:rsid w:val="00162B44"/>
    <w:rsid w:val="001631FD"/>
    <w:rsid w:val="0016359E"/>
    <w:rsid w:val="00163674"/>
    <w:rsid w:val="001668D8"/>
    <w:rsid w:val="0016698C"/>
    <w:rsid w:val="00171889"/>
    <w:rsid w:val="00171D53"/>
    <w:rsid w:val="001720B0"/>
    <w:rsid w:val="001722B0"/>
    <w:rsid w:val="0017248E"/>
    <w:rsid w:val="00172FB0"/>
    <w:rsid w:val="001735C4"/>
    <w:rsid w:val="00173ADE"/>
    <w:rsid w:val="00175752"/>
    <w:rsid w:val="00177B79"/>
    <w:rsid w:val="00183306"/>
    <w:rsid w:val="00185738"/>
    <w:rsid w:val="00191856"/>
    <w:rsid w:val="00192481"/>
    <w:rsid w:val="001933FE"/>
    <w:rsid w:val="00195330"/>
    <w:rsid w:val="0019583F"/>
    <w:rsid w:val="00196900"/>
    <w:rsid w:val="00196A42"/>
    <w:rsid w:val="001A0DD3"/>
    <w:rsid w:val="001A41EB"/>
    <w:rsid w:val="001A4E42"/>
    <w:rsid w:val="001A5145"/>
    <w:rsid w:val="001A587A"/>
    <w:rsid w:val="001A6F43"/>
    <w:rsid w:val="001A72DA"/>
    <w:rsid w:val="001A793F"/>
    <w:rsid w:val="001A7BBF"/>
    <w:rsid w:val="001B036A"/>
    <w:rsid w:val="001B0901"/>
    <w:rsid w:val="001B254B"/>
    <w:rsid w:val="001B2E42"/>
    <w:rsid w:val="001B3430"/>
    <w:rsid w:val="001B3970"/>
    <w:rsid w:val="001B4B84"/>
    <w:rsid w:val="001B5A24"/>
    <w:rsid w:val="001B6FED"/>
    <w:rsid w:val="001C206B"/>
    <w:rsid w:val="001C4097"/>
    <w:rsid w:val="001C43F0"/>
    <w:rsid w:val="001C5895"/>
    <w:rsid w:val="001C6300"/>
    <w:rsid w:val="001C7B5F"/>
    <w:rsid w:val="001D001D"/>
    <w:rsid w:val="001D1755"/>
    <w:rsid w:val="001D1892"/>
    <w:rsid w:val="001D2D5C"/>
    <w:rsid w:val="001D32B8"/>
    <w:rsid w:val="001D3A22"/>
    <w:rsid w:val="001D420A"/>
    <w:rsid w:val="001D5166"/>
    <w:rsid w:val="001D5F26"/>
    <w:rsid w:val="001E0523"/>
    <w:rsid w:val="001E0B10"/>
    <w:rsid w:val="001E0B7D"/>
    <w:rsid w:val="001E5B1A"/>
    <w:rsid w:val="001E653C"/>
    <w:rsid w:val="001E71BC"/>
    <w:rsid w:val="001E73C2"/>
    <w:rsid w:val="001E7F9D"/>
    <w:rsid w:val="001F02B8"/>
    <w:rsid w:val="001F0A68"/>
    <w:rsid w:val="001F12E4"/>
    <w:rsid w:val="001F1B3E"/>
    <w:rsid w:val="001F3188"/>
    <w:rsid w:val="001F3405"/>
    <w:rsid w:val="001F3DC4"/>
    <w:rsid w:val="001F4518"/>
    <w:rsid w:val="001F68EB"/>
    <w:rsid w:val="001F6C9A"/>
    <w:rsid w:val="00202DE5"/>
    <w:rsid w:val="00205080"/>
    <w:rsid w:val="002053A2"/>
    <w:rsid w:val="002055FB"/>
    <w:rsid w:val="0020726C"/>
    <w:rsid w:val="002101ED"/>
    <w:rsid w:val="002108FD"/>
    <w:rsid w:val="00210C1A"/>
    <w:rsid w:val="002111AE"/>
    <w:rsid w:val="00211322"/>
    <w:rsid w:val="0021167F"/>
    <w:rsid w:val="00211B6A"/>
    <w:rsid w:val="002136CB"/>
    <w:rsid w:val="002141BF"/>
    <w:rsid w:val="00214D4A"/>
    <w:rsid w:val="00215E1E"/>
    <w:rsid w:val="00222E15"/>
    <w:rsid w:val="00222EF4"/>
    <w:rsid w:val="002235B6"/>
    <w:rsid w:val="00224A46"/>
    <w:rsid w:val="00224D4F"/>
    <w:rsid w:val="002273B6"/>
    <w:rsid w:val="002273F0"/>
    <w:rsid w:val="002308F7"/>
    <w:rsid w:val="00230B73"/>
    <w:rsid w:val="00230CDB"/>
    <w:rsid w:val="00232677"/>
    <w:rsid w:val="00232FB2"/>
    <w:rsid w:val="00233E92"/>
    <w:rsid w:val="00233EAC"/>
    <w:rsid w:val="002345EB"/>
    <w:rsid w:val="00235E71"/>
    <w:rsid w:val="002370DB"/>
    <w:rsid w:val="00240675"/>
    <w:rsid w:val="00240748"/>
    <w:rsid w:val="00244A27"/>
    <w:rsid w:val="00246037"/>
    <w:rsid w:val="00246620"/>
    <w:rsid w:val="0024709F"/>
    <w:rsid w:val="00250BFA"/>
    <w:rsid w:val="0025284C"/>
    <w:rsid w:val="00255983"/>
    <w:rsid w:val="0025666A"/>
    <w:rsid w:val="00263D68"/>
    <w:rsid w:val="0026635D"/>
    <w:rsid w:val="00266A2A"/>
    <w:rsid w:val="00267883"/>
    <w:rsid w:val="00270B08"/>
    <w:rsid w:val="00275B08"/>
    <w:rsid w:val="002803B6"/>
    <w:rsid w:val="0028114E"/>
    <w:rsid w:val="00282E86"/>
    <w:rsid w:val="002839D8"/>
    <w:rsid w:val="0028532E"/>
    <w:rsid w:val="00286EA8"/>
    <w:rsid w:val="002910FD"/>
    <w:rsid w:val="00292D0C"/>
    <w:rsid w:val="002A044D"/>
    <w:rsid w:val="002A0CC5"/>
    <w:rsid w:val="002A12A7"/>
    <w:rsid w:val="002A1DEA"/>
    <w:rsid w:val="002A2DD2"/>
    <w:rsid w:val="002A48F0"/>
    <w:rsid w:val="002A4972"/>
    <w:rsid w:val="002A5035"/>
    <w:rsid w:val="002A52CF"/>
    <w:rsid w:val="002A6370"/>
    <w:rsid w:val="002A6E10"/>
    <w:rsid w:val="002A72E6"/>
    <w:rsid w:val="002A730C"/>
    <w:rsid w:val="002B1E6A"/>
    <w:rsid w:val="002B2B93"/>
    <w:rsid w:val="002B51DA"/>
    <w:rsid w:val="002B5CFD"/>
    <w:rsid w:val="002B5D1C"/>
    <w:rsid w:val="002C028C"/>
    <w:rsid w:val="002C04C6"/>
    <w:rsid w:val="002C2063"/>
    <w:rsid w:val="002C2358"/>
    <w:rsid w:val="002C2BAD"/>
    <w:rsid w:val="002C38CC"/>
    <w:rsid w:val="002C396C"/>
    <w:rsid w:val="002C4351"/>
    <w:rsid w:val="002C46C2"/>
    <w:rsid w:val="002C5863"/>
    <w:rsid w:val="002C6E42"/>
    <w:rsid w:val="002C7C73"/>
    <w:rsid w:val="002D0387"/>
    <w:rsid w:val="002D0F5A"/>
    <w:rsid w:val="002D1EFD"/>
    <w:rsid w:val="002D2504"/>
    <w:rsid w:val="002D2955"/>
    <w:rsid w:val="002D410F"/>
    <w:rsid w:val="002D45F7"/>
    <w:rsid w:val="002D4670"/>
    <w:rsid w:val="002D5CBB"/>
    <w:rsid w:val="002E1240"/>
    <w:rsid w:val="002E2929"/>
    <w:rsid w:val="002E30AA"/>
    <w:rsid w:val="002E5F76"/>
    <w:rsid w:val="002E63D5"/>
    <w:rsid w:val="002E6B07"/>
    <w:rsid w:val="002E6F11"/>
    <w:rsid w:val="002F0103"/>
    <w:rsid w:val="002F092B"/>
    <w:rsid w:val="002F0EB9"/>
    <w:rsid w:val="002F2CFE"/>
    <w:rsid w:val="002F4083"/>
    <w:rsid w:val="002F42E5"/>
    <w:rsid w:val="002F4594"/>
    <w:rsid w:val="002F4B1E"/>
    <w:rsid w:val="002F6007"/>
    <w:rsid w:val="002F7B08"/>
    <w:rsid w:val="00300CCD"/>
    <w:rsid w:val="0030209E"/>
    <w:rsid w:val="0030297E"/>
    <w:rsid w:val="0030397B"/>
    <w:rsid w:val="00304A03"/>
    <w:rsid w:val="003063BE"/>
    <w:rsid w:val="00310277"/>
    <w:rsid w:val="003115FE"/>
    <w:rsid w:val="003117CA"/>
    <w:rsid w:val="003129B3"/>
    <w:rsid w:val="00312B1D"/>
    <w:rsid w:val="00312DC7"/>
    <w:rsid w:val="00314892"/>
    <w:rsid w:val="00315275"/>
    <w:rsid w:val="00315A63"/>
    <w:rsid w:val="00315F03"/>
    <w:rsid w:val="00316DA1"/>
    <w:rsid w:val="00317D07"/>
    <w:rsid w:val="00320949"/>
    <w:rsid w:val="00320E72"/>
    <w:rsid w:val="00321FC1"/>
    <w:rsid w:val="00322CE5"/>
    <w:rsid w:val="00324937"/>
    <w:rsid w:val="00326808"/>
    <w:rsid w:val="00326BFC"/>
    <w:rsid w:val="00326DB9"/>
    <w:rsid w:val="00326FC3"/>
    <w:rsid w:val="003303F2"/>
    <w:rsid w:val="00330B30"/>
    <w:rsid w:val="00330CB9"/>
    <w:rsid w:val="003331F0"/>
    <w:rsid w:val="003332FB"/>
    <w:rsid w:val="00333B47"/>
    <w:rsid w:val="003343E7"/>
    <w:rsid w:val="00334D80"/>
    <w:rsid w:val="0033626B"/>
    <w:rsid w:val="00340648"/>
    <w:rsid w:val="003414FB"/>
    <w:rsid w:val="00341D9D"/>
    <w:rsid w:val="00342DAF"/>
    <w:rsid w:val="00343B17"/>
    <w:rsid w:val="00345665"/>
    <w:rsid w:val="00345BBD"/>
    <w:rsid w:val="00345C74"/>
    <w:rsid w:val="00347B9B"/>
    <w:rsid w:val="0035133C"/>
    <w:rsid w:val="00351D33"/>
    <w:rsid w:val="003532D5"/>
    <w:rsid w:val="003544C0"/>
    <w:rsid w:val="00354AC1"/>
    <w:rsid w:val="00354D14"/>
    <w:rsid w:val="00355970"/>
    <w:rsid w:val="00356A34"/>
    <w:rsid w:val="00357DBD"/>
    <w:rsid w:val="003603B1"/>
    <w:rsid w:val="00361C12"/>
    <w:rsid w:val="003627A5"/>
    <w:rsid w:val="00362BC8"/>
    <w:rsid w:val="00362E65"/>
    <w:rsid w:val="00362EBE"/>
    <w:rsid w:val="00364368"/>
    <w:rsid w:val="003659B5"/>
    <w:rsid w:val="00366697"/>
    <w:rsid w:val="00367022"/>
    <w:rsid w:val="0037048A"/>
    <w:rsid w:val="00370629"/>
    <w:rsid w:val="003716D4"/>
    <w:rsid w:val="00372472"/>
    <w:rsid w:val="00372A44"/>
    <w:rsid w:val="0037399C"/>
    <w:rsid w:val="003754FB"/>
    <w:rsid w:val="00375934"/>
    <w:rsid w:val="00377836"/>
    <w:rsid w:val="003810BD"/>
    <w:rsid w:val="00382118"/>
    <w:rsid w:val="0038267B"/>
    <w:rsid w:val="00385504"/>
    <w:rsid w:val="00385622"/>
    <w:rsid w:val="00387CC6"/>
    <w:rsid w:val="00392138"/>
    <w:rsid w:val="00392736"/>
    <w:rsid w:val="003932E1"/>
    <w:rsid w:val="00393699"/>
    <w:rsid w:val="003955C4"/>
    <w:rsid w:val="00396644"/>
    <w:rsid w:val="00396EA6"/>
    <w:rsid w:val="003A2AC4"/>
    <w:rsid w:val="003A6393"/>
    <w:rsid w:val="003A6EDF"/>
    <w:rsid w:val="003B0080"/>
    <w:rsid w:val="003B00EF"/>
    <w:rsid w:val="003B3814"/>
    <w:rsid w:val="003B471F"/>
    <w:rsid w:val="003B5E67"/>
    <w:rsid w:val="003B6660"/>
    <w:rsid w:val="003B7B1C"/>
    <w:rsid w:val="003C008F"/>
    <w:rsid w:val="003C0AA6"/>
    <w:rsid w:val="003C2393"/>
    <w:rsid w:val="003C241F"/>
    <w:rsid w:val="003C3EDE"/>
    <w:rsid w:val="003C462D"/>
    <w:rsid w:val="003D1862"/>
    <w:rsid w:val="003D4232"/>
    <w:rsid w:val="003D4678"/>
    <w:rsid w:val="003D4BD5"/>
    <w:rsid w:val="003D63DE"/>
    <w:rsid w:val="003D79E4"/>
    <w:rsid w:val="003E00B8"/>
    <w:rsid w:val="003E0191"/>
    <w:rsid w:val="003E0C24"/>
    <w:rsid w:val="003E20FA"/>
    <w:rsid w:val="003E234A"/>
    <w:rsid w:val="003E268D"/>
    <w:rsid w:val="003E2840"/>
    <w:rsid w:val="003E497D"/>
    <w:rsid w:val="003E4D5A"/>
    <w:rsid w:val="003E7270"/>
    <w:rsid w:val="003E7F77"/>
    <w:rsid w:val="003F0D9D"/>
    <w:rsid w:val="003F209B"/>
    <w:rsid w:val="003F2134"/>
    <w:rsid w:val="003F6695"/>
    <w:rsid w:val="003F7D49"/>
    <w:rsid w:val="0040221F"/>
    <w:rsid w:val="0040447F"/>
    <w:rsid w:val="00407139"/>
    <w:rsid w:val="00407793"/>
    <w:rsid w:val="00407DF1"/>
    <w:rsid w:val="00410AEB"/>
    <w:rsid w:val="00414394"/>
    <w:rsid w:val="0041453C"/>
    <w:rsid w:val="004151E1"/>
    <w:rsid w:val="0041638C"/>
    <w:rsid w:val="00416DFD"/>
    <w:rsid w:val="0042239A"/>
    <w:rsid w:val="0042292B"/>
    <w:rsid w:val="00423A7E"/>
    <w:rsid w:val="00425D62"/>
    <w:rsid w:val="004265E3"/>
    <w:rsid w:val="00426D51"/>
    <w:rsid w:val="00427B40"/>
    <w:rsid w:val="00431888"/>
    <w:rsid w:val="0043193D"/>
    <w:rsid w:val="00434E68"/>
    <w:rsid w:val="00435AC0"/>
    <w:rsid w:val="004372F0"/>
    <w:rsid w:val="00440995"/>
    <w:rsid w:val="00440A03"/>
    <w:rsid w:val="0044222F"/>
    <w:rsid w:val="00443157"/>
    <w:rsid w:val="0044318F"/>
    <w:rsid w:val="00445429"/>
    <w:rsid w:val="00446A0F"/>
    <w:rsid w:val="00447DA6"/>
    <w:rsid w:val="00450D63"/>
    <w:rsid w:val="004514A9"/>
    <w:rsid w:val="004516C4"/>
    <w:rsid w:val="004517F5"/>
    <w:rsid w:val="00452658"/>
    <w:rsid w:val="00452DF3"/>
    <w:rsid w:val="00454E63"/>
    <w:rsid w:val="004574FF"/>
    <w:rsid w:val="00457612"/>
    <w:rsid w:val="00460510"/>
    <w:rsid w:val="00461964"/>
    <w:rsid w:val="004627DC"/>
    <w:rsid w:val="00462A88"/>
    <w:rsid w:val="004639B2"/>
    <w:rsid w:val="00463D11"/>
    <w:rsid w:val="004648C1"/>
    <w:rsid w:val="00466536"/>
    <w:rsid w:val="004667DE"/>
    <w:rsid w:val="004672CF"/>
    <w:rsid w:val="00467742"/>
    <w:rsid w:val="00467FFD"/>
    <w:rsid w:val="00471C92"/>
    <w:rsid w:val="00471D94"/>
    <w:rsid w:val="00472467"/>
    <w:rsid w:val="00472BCF"/>
    <w:rsid w:val="004736ED"/>
    <w:rsid w:val="0047373D"/>
    <w:rsid w:val="004739E1"/>
    <w:rsid w:val="004742D5"/>
    <w:rsid w:val="00474552"/>
    <w:rsid w:val="00476A7C"/>
    <w:rsid w:val="00477081"/>
    <w:rsid w:val="00482C4B"/>
    <w:rsid w:val="004836FD"/>
    <w:rsid w:val="004867EA"/>
    <w:rsid w:val="00491897"/>
    <w:rsid w:val="004919B7"/>
    <w:rsid w:val="00491D5D"/>
    <w:rsid w:val="004926D1"/>
    <w:rsid w:val="00493083"/>
    <w:rsid w:val="0049357D"/>
    <w:rsid w:val="00493B75"/>
    <w:rsid w:val="00494860"/>
    <w:rsid w:val="00494DA0"/>
    <w:rsid w:val="00496CB3"/>
    <w:rsid w:val="00496E50"/>
    <w:rsid w:val="004970A7"/>
    <w:rsid w:val="004A0201"/>
    <w:rsid w:val="004A09F6"/>
    <w:rsid w:val="004A6FC1"/>
    <w:rsid w:val="004B31AA"/>
    <w:rsid w:val="004B4AE4"/>
    <w:rsid w:val="004B59F1"/>
    <w:rsid w:val="004B62BE"/>
    <w:rsid w:val="004B6EA8"/>
    <w:rsid w:val="004B7E6E"/>
    <w:rsid w:val="004C043F"/>
    <w:rsid w:val="004C2BB3"/>
    <w:rsid w:val="004C654F"/>
    <w:rsid w:val="004C720B"/>
    <w:rsid w:val="004C730E"/>
    <w:rsid w:val="004C74B3"/>
    <w:rsid w:val="004D11B2"/>
    <w:rsid w:val="004D12BB"/>
    <w:rsid w:val="004D2F43"/>
    <w:rsid w:val="004D42F7"/>
    <w:rsid w:val="004D539D"/>
    <w:rsid w:val="004D60EF"/>
    <w:rsid w:val="004D646B"/>
    <w:rsid w:val="004D74B2"/>
    <w:rsid w:val="004D77DC"/>
    <w:rsid w:val="004D79C2"/>
    <w:rsid w:val="004E08F7"/>
    <w:rsid w:val="004E0B0F"/>
    <w:rsid w:val="004E0B1F"/>
    <w:rsid w:val="004E1647"/>
    <w:rsid w:val="004E3955"/>
    <w:rsid w:val="004E442E"/>
    <w:rsid w:val="004E449B"/>
    <w:rsid w:val="004E4A21"/>
    <w:rsid w:val="004E4D48"/>
    <w:rsid w:val="004E5424"/>
    <w:rsid w:val="004E5F32"/>
    <w:rsid w:val="004E7100"/>
    <w:rsid w:val="004E7E68"/>
    <w:rsid w:val="004F0D35"/>
    <w:rsid w:val="004F19BC"/>
    <w:rsid w:val="004F3DF3"/>
    <w:rsid w:val="004F4997"/>
    <w:rsid w:val="004F7242"/>
    <w:rsid w:val="004F7C23"/>
    <w:rsid w:val="005011F1"/>
    <w:rsid w:val="0050379D"/>
    <w:rsid w:val="00503C24"/>
    <w:rsid w:val="00505746"/>
    <w:rsid w:val="005103C7"/>
    <w:rsid w:val="00510BA8"/>
    <w:rsid w:val="00510D17"/>
    <w:rsid w:val="005133E4"/>
    <w:rsid w:val="005143F4"/>
    <w:rsid w:val="00516714"/>
    <w:rsid w:val="005167B1"/>
    <w:rsid w:val="00520750"/>
    <w:rsid w:val="00521BE0"/>
    <w:rsid w:val="005223AC"/>
    <w:rsid w:val="00523236"/>
    <w:rsid w:val="00524338"/>
    <w:rsid w:val="005269B0"/>
    <w:rsid w:val="00527FF5"/>
    <w:rsid w:val="005306FB"/>
    <w:rsid w:val="005310E7"/>
    <w:rsid w:val="0053191E"/>
    <w:rsid w:val="00531B20"/>
    <w:rsid w:val="00533054"/>
    <w:rsid w:val="00534589"/>
    <w:rsid w:val="005368C9"/>
    <w:rsid w:val="00536B77"/>
    <w:rsid w:val="005374FF"/>
    <w:rsid w:val="005405CC"/>
    <w:rsid w:val="00541096"/>
    <w:rsid w:val="00541362"/>
    <w:rsid w:val="00542503"/>
    <w:rsid w:val="00542DE0"/>
    <w:rsid w:val="005447BB"/>
    <w:rsid w:val="0054576E"/>
    <w:rsid w:val="0054780A"/>
    <w:rsid w:val="00547AAE"/>
    <w:rsid w:val="00551AF0"/>
    <w:rsid w:val="00552509"/>
    <w:rsid w:val="00556726"/>
    <w:rsid w:val="00556893"/>
    <w:rsid w:val="00556A2F"/>
    <w:rsid w:val="00557FBD"/>
    <w:rsid w:val="00561E42"/>
    <w:rsid w:val="00561FEE"/>
    <w:rsid w:val="00565FD6"/>
    <w:rsid w:val="00566423"/>
    <w:rsid w:val="005705AE"/>
    <w:rsid w:val="00570AFB"/>
    <w:rsid w:val="0057131E"/>
    <w:rsid w:val="005713CB"/>
    <w:rsid w:val="00571836"/>
    <w:rsid w:val="00572964"/>
    <w:rsid w:val="005738AF"/>
    <w:rsid w:val="00573961"/>
    <w:rsid w:val="0057468F"/>
    <w:rsid w:val="00574A98"/>
    <w:rsid w:val="005756F2"/>
    <w:rsid w:val="0057588A"/>
    <w:rsid w:val="00575A77"/>
    <w:rsid w:val="005762AE"/>
    <w:rsid w:val="00576E87"/>
    <w:rsid w:val="00577CCF"/>
    <w:rsid w:val="0058008C"/>
    <w:rsid w:val="005810F5"/>
    <w:rsid w:val="005816BE"/>
    <w:rsid w:val="00581CB1"/>
    <w:rsid w:val="00581FE7"/>
    <w:rsid w:val="005826E9"/>
    <w:rsid w:val="005843FD"/>
    <w:rsid w:val="00584A16"/>
    <w:rsid w:val="00585CB1"/>
    <w:rsid w:val="00587803"/>
    <w:rsid w:val="00590B10"/>
    <w:rsid w:val="0059151F"/>
    <w:rsid w:val="005928DF"/>
    <w:rsid w:val="00593C07"/>
    <w:rsid w:val="00594ED9"/>
    <w:rsid w:val="0059535F"/>
    <w:rsid w:val="00595C36"/>
    <w:rsid w:val="005971D2"/>
    <w:rsid w:val="005974EC"/>
    <w:rsid w:val="00597F5F"/>
    <w:rsid w:val="005A040B"/>
    <w:rsid w:val="005A065E"/>
    <w:rsid w:val="005A06FE"/>
    <w:rsid w:val="005A0EF1"/>
    <w:rsid w:val="005A1A87"/>
    <w:rsid w:val="005A1C7A"/>
    <w:rsid w:val="005A2842"/>
    <w:rsid w:val="005A32ED"/>
    <w:rsid w:val="005A545B"/>
    <w:rsid w:val="005A5918"/>
    <w:rsid w:val="005A5A60"/>
    <w:rsid w:val="005A7153"/>
    <w:rsid w:val="005A7AFE"/>
    <w:rsid w:val="005B30EF"/>
    <w:rsid w:val="005B32ED"/>
    <w:rsid w:val="005B38ED"/>
    <w:rsid w:val="005B3B06"/>
    <w:rsid w:val="005B4320"/>
    <w:rsid w:val="005B44BD"/>
    <w:rsid w:val="005B4C6E"/>
    <w:rsid w:val="005B57A5"/>
    <w:rsid w:val="005C05EA"/>
    <w:rsid w:val="005C39D5"/>
    <w:rsid w:val="005C5266"/>
    <w:rsid w:val="005C54C9"/>
    <w:rsid w:val="005C56AF"/>
    <w:rsid w:val="005C6119"/>
    <w:rsid w:val="005C6721"/>
    <w:rsid w:val="005C7522"/>
    <w:rsid w:val="005D05B7"/>
    <w:rsid w:val="005D116B"/>
    <w:rsid w:val="005D200E"/>
    <w:rsid w:val="005D2D0E"/>
    <w:rsid w:val="005D5C6C"/>
    <w:rsid w:val="005D5FB4"/>
    <w:rsid w:val="005D60A8"/>
    <w:rsid w:val="005D6159"/>
    <w:rsid w:val="005D729E"/>
    <w:rsid w:val="005E0817"/>
    <w:rsid w:val="005E18FB"/>
    <w:rsid w:val="005E3001"/>
    <w:rsid w:val="005E4704"/>
    <w:rsid w:val="005E5120"/>
    <w:rsid w:val="005E5D52"/>
    <w:rsid w:val="005E6327"/>
    <w:rsid w:val="005E7AF4"/>
    <w:rsid w:val="005F1673"/>
    <w:rsid w:val="005F1C7A"/>
    <w:rsid w:val="005F2849"/>
    <w:rsid w:val="005F453D"/>
    <w:rsid w:val="005F644A"/>
    <w:rsid w:val="005F7641"/>
    <w:rsid w:val="005F77FD"/>
    <w:rsid w:val="005F7E66"/>
    <w:rsid w:val="0060067D"/>
    <w:rsid w:val="006017BA"/>
    <w:rsid w:val="00602558"/>
    <w:rsid w:val="00602709"/>
    <w:rsid w:val="00602A94"/>
    <w:rsid w:val="00603562"/>
    <w:rsid w:val="006061FE"/>
    <w:rsid w:val="00606DFF"/>
    <w:rsid w:val="00606EBC"/>
    <w:rsid w:val="00606F10"/>
    <w:rsid w:val="00607CF5"/>
    <w:rsid w:val="00610A4F"/>
    <w:rsid w:val="00611A9C"/>
    <w:rsid w:val="006130BE"/>
    <w:rsid w:val="00613403"/>
    <w:rsid w:val="00615033"/>
    <w:rsid w:val="006205EC"/>
    <w:rsid w:val="00620C64"/>
    <w:rsid w:val="006215F7"/>
    <w:rsid w:val="006232BE"/>
    <w:rsid w:val="006235E4"/>
    <w:rsid w:val="00625F67"/>
    <w:rsid w:val="00625FA6"/>
    <w:rsid w:val="00626235"/>
    <w:rsid w:val="00627472"/>
    <w:rsid w:val="00631AAC"/>
    <w:rsid w:val="00632315"/>
    <w:rsid w:val="00633226"/>
    <w:rsid w:val="00633692"/>
    <w:rsid w:val="00634128"/>
    <w:rsid w:val="0063490F"/>
    <w:rsid w:val="00635EAD"/>
    <w:rsid w:val="0064001A"/>
    <w:rsid w:val="006428A2"/>
    <w:rsid w:val="0064324E"/>
    <w:rsid w:val="006440FE"/>
    <w:rsid w:val="00644CB6"/>
    <w:rsid w:val="0064513D"/>
    <w:rsid w:val="006451EC"/>
    <w:rsid w:val="00646376"/>
    <w:rsid w:val="00650168"/>
    <w:rsid w:val="00650BC3"/>
    <w:rsid w:val="00651BF9"/>
    <w:rsid w:val="0065483E"/>
    <w:rsid w:val="00655DD0"/>
    <w:rsid w:val="00660457"/>
    <w:rsid w:val="00661BD1"/>
    <w:rsid w:val="00661C70"/>
    <w:rsid w:val="006627AE"/>
    <w:rsid w:val="00663633"/>
    <w:rsid w:val="006643E1"/>
    <w:rsid w:val="0066508B"/>
    <w:rsid w:val="00670D44"/>
    <w:rsid w:val="00672A33"/>
    <w:rsid w:val="00673854"/>
    <w:rsid w:val="00674A46"/>
    <w:rsid w:val="00675780"/>
    <w:rsid w:val="00676FB6"/>
    <w:rsid w:val="006773F2"/>
    <w:rsid w:val="006815D5"/>
    <w:rsid w:val="00683AD2"/>
    <w:rsid w:val="00686788"/>
    <w:rsid w:val="006868C0"/>
    <w:rsid w:val="00686E7B"/>
    <w:rsid w:val="00687EFF"/>
    <w:rsid w:val="0069065A"/>
    <w:rsid w:val="006906EC"/>
    <w:rsid w:val="00690847"/>
    <w:rsid w:val="00695C12"/>
    <w:rsid w:val="0069670A"/>
    <w:rsid w:val="00696F9E"/>
    <w:rsid w:val="006A16A9"/>
    <w:rsid w:val="006A50FC"/>
    <w:rsid w:val="006A522E"/>
    <w:rsid w:val="006A5368"/>
    <w:rsid w:val="006A5A34"/>
    <w:rsid w:val="006A6BA8"/>
    <w:rsid w:val="006A7391"/>
    <w:rsid w:val="006B02B7"/>
    <w:rsid w:val="006B2031"/>
    <w:rsid w:val="006B2BAB"/>
    <w:rsid w:val="006B35BA"/>
    <w:rsid w:val="006B3D6C"/>
    <w:rsid w:val="006B5047"/>
    <w:rsid w:val="006B6DFB"/>
    <w:rsid w:val="006B7115"/>
    <w:rsid w:val="006B7929"/>
    <w:rsid w:val="006C07CB"/>
    <w:rsid w:val="006C0CBF"/>
    <w:rsid w:val="006C1E34"/>
    <w:rsid w:val="006C2844"/>
    <w:rsid w:val="006C29D1"/>
    <w:rsid w:val="006C311C"/>
    <w:rsid w:val="006C68E6"/>
    <w:rsid w:val="006D0F3F"/>
    <w:rsid w:val="006D125E"/>
    <w:rsid w:val="006D16D3"/>
    <w:rsid w:val="006D253B"/>
    <w:rsid w:val="006D2765"/>
    <w:rsid w:val="006D30C6"/>
    <w:rsid w:val="006D50D5"/>
    <w:rsid w:val="006D743B"/>
    <w:rsid w:val="006D7603"/>
    <w:rsid w:val="006D7C97"/>
    <w:rsid w:val="006E14D0"/>
    <w:rsid w:val="006E1C15"/>
    <w:rsid w:val="006E2DEF"/>
    <w:rsid w:val="006E3026"/>
    <w:rsid w:val="006E5530"/>
    <w:rsid w:val="006E632A"/>
    <w:rsid w:val="006E67DC"/>
    <w:rsid w:val="006E6854"/>
    <w:rsid w:val="006E6C41"/>
    <w:rsid w:val="006E7C22"/>
    <w:rsid w:val="006F0F28"/>
    <w:rsid w:val="006F202C"/>
    <w:rsid w:val="006F2C87"/>
    <w:rsid w:val="006F2D01"/>
    <w:rsid w:val="006F2DD9"/>
    <w:rsid w:val="006F33BA"/>
    <w:rsid w:val="006F43EB"/>
    <w:rsid w:val="00701571"/>
    <w:rsid w:val="007021D3"/>
    <w:rsid w:val="007032B7"/>
    <w:rsid w:val="00706827"/>
    <w:rsid w:val="007076AD"/>
    <w:rsid w:val="00710038"/>
    <w:rsid w:val="0071089E"/>
    <w:rsid w:val="00710C7C"/>
    <w:rsid w:val="00710CB4"/>
    <w:rsid w:val="0071294B"/>
    <w:rsid w:val="007143F1"/>
    <w:rsid w:val="00714ACF"/>
    <w:rsid w:val="00717216"/>
    <w:rsid w:val="0072055B"/>
    <w:rsid w:val="007208E2"/>
    <w:rsid w:val="00720FC4"/>
    <w:rsid w:val="00721342"/>
    <w:rsid w:val="007234AF"/>
    <w:rsid w:val="007239D0"/>
    <w:rsid w:val="00724A92"/>
    <w:rsid w:val="007252DE"/>
    <w:rsid w:val="007253B1"/>
    <w:rsid w:val="007260A5"/>
    <w:rsid w:val="007264B7"/>
    <w:rsid w:val="007279C3"/>
    <w:rsid w:val="00730137"/>
    <w:rsid w:val="00731C63"/>
    <w:rsid w:val="00732ECF"/>
    <w:rsid w:val="007330DA"/>
    <w:rsid w:val="00733264"/>
    <w:rsid w:val="0073347B"/>
    <w:rsid w:val="007363DB"/>
    <w:rsid w:val="007379AA"/>
    <w:rsid w:val="007413DC"/>
    <w:rsid w:val="00745A3B"/>
    <w:rsid w:val="00746A64"/>
    <w:rsid w:val="0075004A"/>
    <w:rsid w:val="0075093D"/>
    <w:rsid w:val="00750BED"/>
    <w:rsid w:val="00752982"/>
    <w:rsid w:val="00752A40"/>
    <w:rsid w:val="00754BF6"/>
    <w:rsid w:val="00756344"/>
    <w:rsid w:val="00756A73"/>
    <w:rsid w:val="00757202"/>
    <w:rsid w:val="00757679"/>
    <w:rsid w:val="00760B75"/>
    <w:rsid w:val="007614F6"/>
    <w:rsid w:val="00761B11"/>
    <w:rsid w:val="0076310E"/>
    <w:rsid w:val="00763D90"/>
    <w:rsid w:val="00764466"/>
    <w:rsid w:val="00764DBB"/>
    <w:rsid w:val="007671DA"/>
    <w:rsid w:val="00770632"/>
    <w:rsid w:val="00772CD5"/>
    <w:rsid w:val="007762D2"/>
    <w:rsid w:val="00776F9C"/>
    <w:rsid w:val="00777119"/>
    <w:rsid w:val="00780FA2"/>
    <w:rsid w:val="007811ED"/>
    <w:rsid w:val="007813EF"/>
    <w:rsid w:val="00781939"/>
    <w:rsid w:val="00784994"/>
    <w:rsid w:val="00786005"/>
    <w:rsid w:val="007860D5"/>
    <w:rsid w:val="00786F5C"/>
    <w:rsid w:val="007929BA"/>
    <w:rsid w:val="00792C97"/>
    <w:rsid w:val="00793557"/>
    <w:rsid w:val="007940B1"/>
    <w:rsid w:val="00795065"/>
    <w:rsid w:val="00796379"/>
    <w:rsid w:val="007A0252"/>
    <w:rsid w:val="007A4FFF"/>
    <w:rsid w:val="007A61C9"/>
    <w:rsid w:val="007A6DC0"/>
    <w:rsid w:val="007B11B5"/>
    <w:rsid w:val="007B2BA4"/>
    <w:rsid w:val="007B2E5B"/>
    <w:rsid w:val="007B7D6A"/>
    <w:rsid w:val="007C1E77"/>
    <w:rsid w:val="007C2D85"/>
    <w:rsid w:val="007C3B30"/>
    <w:rsid w:val="007C4122"/>
    <w:rsid w:val="007C665F"/>
    <w:rsid w:val="007C7BD9"/>
    <w:rsid w:val="007D0411"/>
    <w:rsid w:val="007D0918"/>
    <w:rsid w:val="007D234B"/>
    <w:rsid w:val="007D29EF"/>
    <w:rsid w:val="007D2C2F"/>
    <w:rsid w:val="007D300A"/>
    <w:rsid w:val="007D31CD"/>
    <w:rsid w:val="007D432E"/>
    <w:rsid w:val="007D48C7"/>
    <w:rsid w:val="007E1072"/>
    <w:rsid w:val="007E28A6"/>
    <w:rsid w:val="007E4151"/>
    <w:rsid w:val="007E4A93"/>
    <w:rsid w:val="007E72C7"/>
    <w:rsid w:val="007E74F4"/>
    <w:rsid w:val="007E7B5F"/>
    <w:rsid w:val="007F0DDC"/>
    <w:rsid w:val="007F0EC0"/>
    <w:rsid w:val="007F363D"/>
    <w:rsid w:val="007F42C6"/>
    <w:rsid w:val="007F4E3C"/>
    <w:rsid w:val="008052D6"/>
    <w:rsid w:val="00805616"/>
    <w:rsid w:val="00807E92"/>
    <w:rsid w:val="00810775"/>
    <w:rsid w:val="008107FF"/>
    <w:rsid w:val="00811165"/>
    <w:rsid w:val="00811AB8"/>
    <w:rsid w:val="008125DB"/>
    <w:rsid w:val="00812D68"/>
    <w:rsid w:val="00814A09"/>
    <w:rsid w:val="0081523A"/>
    <w:rsid w:val="00817444"/>
    <w:rsid w:val="00817920"/>
    <w:rsid w:val="00817A17"/>
    <w:rsid w:val="00820016"/>
    <w:rsid w:val="0082022F"/>
    <w:rsid w:val="008204AC"/>
    <w:rsid w:val="00820C86"/>
    <w:rsid w:val="008231DC"/>
    <w:rsid w:val="008234E9"/>
    <w:rsid w:val="00824954"/>
    <w:rsid w:val="00831C55"/>
    <w:rsid w:val="00832978"/>
    <w:rsid w:val="008346FC"/>
    <w:rsid w:val="00835943"/>
    <w:rsid w:val="00836111"/>
    <w:rsid w:val="00836C69"/>
    <w:rsid w:val="00836D40"/>
    <w:rsid w:val="0083725D"/>
    <w:rsid w:val="008373CD"/>
    <w:rsid w:val="00842108"/>
    <w:rsid w:val="00844CDA"/>
    <w:rsid w:val="00845AC6"/>
    <w:rsid w:val="00846027"/>
    <w:rsid w:val="00850124"/>
    <w:rsid w:val="00850476"/>
    <w:rsid w:val="00850BF2"/>
    <w:rsid w:val="00851299"/>
    <w:rsid w:val="00851622"/>
    <w:rsid w:val="0085225A"/>
    <w:rsid w:val="0085364B"/>
    <w:rsid w:val="008536D7"/>
    <w:rsid w:val="008561CC"/>
    <w:rsid w:val="008564B2"/>
    <w:rsid w:val="008566E4"/>
    <w:rsid w:val="00857D11"/>
    <w:rsid w:val="00860370"/>
    <w:rsid w:val="00864CDE"/>
    <w:rsid w:val="00866A3F"/>
    <w:rsid w:val="00867B8B"/>
    <w:rsid w:val="008703E0"/>
    <w:rsid w:val="00870D2D"/>
    <w:rsid w:val="00872C8D"/>
    <w:rsid w:val="00872EE3"/>
    <w:rsid w:val="008746CA"/>
    <w:rsid w:val="008754A2"/>
    <w:rsid w:val="008763FA"/>
    <w:rsid w:val="00877A57"/>
    <w:rsid w:val="00882CCB"/>
    <w:rsid w:val="00882E91"/>
    <w:rsid w:val="00884AFD"/>
    <w:rsid w:val="00884B0B"/>
    <w:rsid w:val="00885429"/>
    <w:rsid w:val="008900A8"/>
    <w:rsid w:val="008919D0"/>
    <w:rsid w:val="00892C04"/>
    <w:rsid w:val="008930AC"/>
    <w:rsid w:val="008945F2"/>
    <w:rsid w:val="0089634E"/>
    <w:rsid w:val="00897AAA"/>
    <w:rsid w:val="008A29D2"/>
    <w:rsid w:val="008A4448"/>
    <w:rsid w:val="008A5435"/>
    <w:rsid w:val="008A5706"/>
    <w:rsid w:val="008A574A"/>
    <w:rsid w:val="008A605D"/>
    <w:rsid w:val="008A722A"/>
    <w:rsid w:val="008B1563"/>
    <w:rsid w:val="008B3CC7"/>
    <w:rsid w:val="008B46E3"/>
    <w:rsid w:val="008B4812"/>
    <w:rsid w:val="008B61AC"/>
    <w:rsid w:val="008B62C1"/>
    <w:rsid w:val="008B719C"/>
    <w:rsid w:val="008B7A44"/>
    <w:rsid w:val="008C3A3E"/>
    <w:rsid w:val="008C3BE1"/>
    <w:rsid w:val="008C5006"/>
    <w:rsid w:val="008C6951"/>
    <w:rsid w:val="008C77A9"/>
    <w:rsid w:val="008C7C65"/>
    <w:rsid w:val="008D1026"/>
    <w:rsid w:val="008D273C"/>
    <w:rsid w:val="008D3DE2"/>
    <w:rsid w:val="008D6DBF"/>
    <w:rsid w:val="008D7EC4"/>
    <w:rsid w:val="008D7F99"/>
    <w:rsid w:val="008E0029"/>
    <w:rsid w:val="008E0ACB"/>
    <w:rsid w:val="008E17B0"/>
    <w:rsid w:val="008E1BE6"/>
    <w:rsid w:val="008E3B2F"/>
    <w:rsid w:val="008E3D63"/>
    <w:rsid w:val="008E3DA9"/>
    <w:rsid w:val="008E7650"/>
    <w:rsid w:val="008F08FF"/>
    <w:rsid w:val="008F0ECA"/>
    <w:rsid w:val="008F1D08"/>
    <w:rsid w:val="008F2BB9"/>
    <w:rsid w:val="008F33EA"/>
    <w:rsid w:val="008F379B"/>
    <w:rsid w:val="008F6249"/>
    <w:rsid w:val="008F6DBA"/>
    <w:rsid w:val="008F6EB1"/>
    <w:rsid w:val="008F7B8F"/>
    <w:rsid w:val="008F7E38"/>
    <w:rsid w:val="008F7F75"/>
    <w:rsid w:val="00900DF1"/>
    <w:rsid w:val="00906232"/>
    <w:rsid w:val="00906DDD"/>
    <w:rsid w:val="00906F65"/>
    <w:rsid w:val="00911066"/>
    <w:rsid w:val="009121E0"/>
    <w:rsid w:val="00912287"/>
    <w:rsid w:val="0091287A"/>
    <w:rsid w:val="00912FE6"/>
    <w:rsid w:val="00913915"/>
    <w:rsid w:val="00920809"/>
    <w:rsid w:val="00922EA7"/>
    <w:rsid w:val="00923FB6"/>
    <w:rsid w:val="00924278"/>
    <w:rsid w:val="009242DE"/>
    <w:rsid w:val="00927001"/>
    <w:rsid w:val="009276A8"/>
    <w:rsid w:val="0093135C"/>
    <w:rsid w:val="0093244F"/>
    <w:rsid w:val="00933FC5"/>
    <w:rsid w:val="00934760"/>
    <w:rsid w:val="009356B5"/>
    <w:rsid w:val="00942224"/>
    <w:rsid w:val="00942E3C"/>
    <w:rsid w:val="00944E8A"/>
    <w:rsid w:val="00945D67"/>
    <w:rsid w:val="00951EE7"/>
    <w:rsid w:val="009536E0"/>
    <w:rsid w:val="00953BDE"/>
    <w:rsid w:val="00953D2F"/>
    <w:rsid w:val="009562C6"/>
    <w:rsid w:val="00957F48"/>
    <w:rsid w:val="00961105"/>
    <w:rsid w:val="00961723"/>
    <w:rsid w:val="00961BFE"/>
    <w:rsid w:val="0096245D"/>
    <w:rsid w:val="00962E80"/>
    <w:rsid w:val="00963B66"/>
    <w:rsid w:val="009649F1"/>
    <w:rsid w:val="00972131"/>
    <w:rsid w:val="00972B55"/>
    <w:rsid w:val="00972CAB"/>
    <w:rsid w:val="009731BC"/>
    <w:rsid w:val="0097349A"/>
    <w:rsid w:val="00973C1C"/>
    <w:rsid w:val="0097515D"/>
    <w:rsid w:val="0097635E"/>
    <w:rsid w:val="0097655F"/>
    <w:rsid w:val="00977A19"/>
    <w:rsid w:val="009800D6"/>
    <w:rsid w:val="0098036C"/>
    <w:rsid w:val="00982F79"/>
    <w:rsid w:val="009836C0"/>
    <w:rsid w:val="0098594B"/>
    <w:rsid w:val="009869AA"/>
    <w:rsid w:val="00986CB2"/>
    <w:rsid w:val="00987CEB"/>
    <w:rsid w:val="00991518"/>
    <w:rsid w:val="009915AA"/>
    <w:rsid w:val="00995DEF"/>
    <w:rsid w:val="009A094C"/>
    <w:rsid w:val="009A1AF9"/>
    <w:rsid w:val="009A2A38"/>
    <w:rsid w:val="009A3FB5"/>
    <w:rsid w:val="009A5967"/>
    <w:rsid w:val="009A599C"/>
    <w:rsid w:val="009B0388"/>
    <w:rsid w:val="009B0808"/>
    <w:rsid w:val="009B0C63"/>
    <w:rsid w:val="009B1BDB"/>
    <w:rsid w:val="009B3A6B"/>
    <w:rsid w:val="009B55BA"/>
    <w:rsid w:val="009B5BA1"/>
    <w:rsid w:val="009C0202"/>
    <w:rsid w:val="009C125C"/>
    <w:rsid w:val="009C1BD8"/>
    <w:rsid w:val="009C1D12"/>
    <w:rsid w:val="009C6938"/>
    <w:rsid w:val="009D1836"/>
    <w:rsid w:val="009D4F19"/>
    <w:rsid w:val="009D5709"/>
    <w:rsid w:val="009D692D"/>
    <w:rsid w:val="009D6DE8"/>
    <w:rsid w:val="009D7FA5"/>
    <w:rsid w:val="009E020F"/>
    <w:rsid w:val="009E1FD4"/>
    <w:rsid w:val="009E2061"/>
    <w:rsid w:val="009E2868"/>
    <w:rsid w:val="009E3B0E"/>
    <w:rsid w:val="009E4FD3"/>
    <w:rsid w:val="009E52C4"/>
    <w:rsid w:val="009E69D7"/>
    <w:rsid w:val="009E6A87"/>
    <w:rsid w:val="009F2639"/>
    <w:rsid w:val="009F2B0C"/>
    <w:rsid w:val="009F4259"/>
    <w:rsid w:val="009F4291"/>
    <w:rsid w:val="009F5524"/>
    <w:rsid w:val="009F5CA0"/>
    <w:rsid w:val="009F6DB6"/>
    <w:rsid w:val="00A00F91"/>
    <w:rsid w:val="00A014F4"/>
    <w:rsid w:val="00A01669"/>
    <w:rsid w:val="00A01E79"/>
    <w:rsid w:val="00A048F3"/>
    <w:rsid w:val="00A05A72"/>
    <w:rsid w:val="00A05B0F"/>
    <w:rsid w:val="00A105DA"/>
    <w:rsid w:val="00A11C5D"/>
    <w:rsid w:val="00A129C2"/>
    <w:rsid w:val="00A132FA"/>
    <w:rsid w:val="00A13558"/>
    <w:rsid w:val="00A13595"/>
    <w:rsid w:val="00A1479F"/>
    <w:rsid w:val="00A1538D"/>
    <w:rsid w:val="00A1688C"/>
    <w:rsid w:val="00A16A0B"/>
    <w:rsid w:val="00A1760E"/>
    <w:rsid w:val="00A21417"/>
    <w:rsid w:val="00A222AE"/>
    <w:rsid w:val="00A23B11"/>
    <w:rsid w:val="00A25FDC"/>
    <w:rsid w:val="00A265D2"/>
    <w:rsid w:val="00A274C6"/>
    <w:rsid w:val="00A31310"/>
    <w:rsid w:val="00A32897"/>
    <w:rsid w:val="00A33145"/>
    <w:rsid w:val="00A365E8"/>
    <w:rsid w:val="00A4083D"/>
    <w:rsid w:val="00A41BDC"/>
    <w:rsid w:val="00A41CE0"/>
    <w:rsid w:val="00A4286B"/>
    <w:rsid w:val="00A42910"/>
    <w:rsid w:val="00A435E4"/>
    <w:rsid w:val="00A43D5A"/>
    <w:rsid w:val="00A44CB8"/>
    <w:rsid w:val="00A45520"/>
    <w:rsid w:val="00A45FC4"/>
    <w:rsid w:val="00A46FBB"/>
    <w:rsid w:val="00A500D1"/>
    <w:rsid w:val="00A50DA6"/>
    <w:rsid w:val="00A515BD"/>
    <w:rsid w:val="00A519D0"/>
    <w:rsid w:val="00A55D7C"/>
    <w:rsid w:val="00A6033B"/>
    <w:rsid w:val="00A6060A"/>
    <w:rsid w:val="00A61FBF"/>
    <w:rsid w:val="00A6283A"/>
    <w:rsid w:val="00A637EC"/>
    <w:rsid w:val="00A65D19"/>
    <w:rsid w:val="00A673CB"/>
    <w:rsid w:val="00A67B12"/>
    <w:rsid w:val="00A72DB6"/>
    <w:rsid w:val="00A73E4D"/>
    <w:rsid w:val="00A742D2"/>
    <w:rsid w:val="00A751C0"/>
    <w:rsid w:val="00A75397"/>
    <w:rsid w:val="00A76E5C"/>
    <w:rsid w:val="00A80BE6"/>
    <w:rsid w:val="00A82B56"/>
    <w:rsid w:val="00A842C1"/>
    <w:rsid w:val="00A8496C"/>
    <w:rsid w:val="00A84C7E"/>
    <w:rsid w:val="00A85151"/>
    <w:rsid w:val="00A863E0"/>
    <w:rsid w:val="00A87FB6"/>
    <w:rsid w:val="00A9053C"/>
    <w:rsid w:val="00A9059F"/>
    <w:rsid w:val="00A91745"/>
    <w:rsid w:val="00A91FD4"/>
    <w:rsid w:val="00A9263A"/>
    <w:rsid w:val="00A934C2"/>
    <w:rsid w:val="00A94068"/>
    <w:rsid w:val="00A94801"/>
    <w:rsid w:val="00A95F4B"/>
    <w:rsid w:val="00A960AF"/>
    <w:rsid w:val="00A97310"/>
    <w:rsid w:val="00A974A8"/>
    <w:rsid w:val="00A97D62"/>
    <w:rsid w:val="00AA074B"/>
    <w:rsid w:val="00AA1E82"/>
    <w:rsid w:val="00AA3AEA"/>
    <w:rsid w:val="00AA4652"/>
    <w:rsid w:val="00AA4DF1"/>
    <w:rsid w:val="00AB0289"/>
    <w:rsid w:val="00AB058F"/>
    <w:rsid w:val="00AB55D4"/>
    <w:rsid w:val="00AB5725"/>
    <w:rsid w:val="00AB5DA5"/>
    <w:rsid w:val="00AB6D6B"/>
    <w:rsid w:val="00AC2CD9"/>
    <w:rsid w:val="00AC46F8"/>
    <w:rsid w:val="00AD1637"/>
    <w:rsid w:val="00AD1FCE"/>
    <w:rsid w:val="00AD2CF6"/>
    <w:rsid w:val="00AD3524"/>
    <w:rsid w:val="00AD361E"/>
    <w:rsid w:val="00AD37E1"/>
    <w:rsid w:val="00AD4E5C"/>
    <w:rsid w:val="00AD5054"/>
    <w:rsid w:val="00AD56D4"/>
    <w:rsid w:val="00AE2709"/>
    <w:rsid w:val="00AE3CBA"/>
    <w:rsid w:val="00AE46E6"/>
    <w:rsid w:val="00AE79F7"/>
    <w:rsid w:val="00AF1B5C"/>
    <w:rsid w:val="00AF2DE1"/>
    <w:rsid w:val="00AF3DE1"/>
    <w:rsid w:val="00AF4ED2"/>
    <w:rsid w:val="00AF5824"/>
    <w:rsid w:val="00AF7586"/>
    <w:rsid w:val="00AF7C2A"/>
    <w:rsid w:val="00B000F4"/>
    <w:rsid w:val="00B0030B"/>
    <w:rsid w:val="00B00B49"/>
    <w:rsid w:val="00B0199B"/>
    <w:rsid w:val="00B01D04"/>
    <w:rsid w:val="00B029C9"/>
    <w:rsid w:val="00B04539"/>
    <w:rsid w:val="00B0536C"/>
    <w:rsid w:val="00B0659A"/>
    <w:rsid w:val="00B068B5"/>
    <w:rsid w:val="00B07085"/>
    <w:rsid w:val="00B105E4"/>
    <w:rsid w:val="00B10B29"/>
    <w:rsid w:val="00B10EFC"/>
    <w:rsid w:val="00B11795"/>
    <w:rsid w:val="00B11DC1"/>
    <w:rsid w:val="00B15093"/>
    <w:rsid w:val="00B1546A"/>
    <w:rsid w:val="00B17B0F"/>
    <w:rsid w:val="00B205E2"/>
    <w:rsid w:val="00B237A6"/>
    <w:rsid w:val="00B24996"/>
    <w:rsid w:val="00B26E48"/>
    <w:rsid w:val="00B27DCE"/>
    <w:rsid w:val="00B301FC"/>
    <w:rsid w:val="00B318DE"/>
    <w:rsid w:val="00B31F94"/>
    <w:rsid w:val="00B32C63"/>
    <w:rsid w:val="00B32F18"/>
    <w:rsid w:val="00B355B7"/>
    <w:rsid w:val="00B3590A"/>
    <w:rsid w:val="00B35D96"/>
    <w:rsid w:val="00B367F8"/>
    <w:rsid w:val="00B36D22"/>
    <w:rsid w:val="00B41D07"/>
    <w:rsid w:val="00B41F1E"/>
    <w:rsid w:val="00B43131"/>
    <w:rsid w:val="00B45132"/>
    <w:rsid w:val="00B455C7"/>
    <w:rsid w:val="00B46517"/>
    <w:rsid w:val="00B506E3"/>
    <w:rsid w:val="00B5172E"/>
    <w:rsid w:val="00B51A07"/>
    <w:rsid w:val="00B5324C"/>
    <w:rsid w:val="00B53D04"/>
    <w:rsid w:val="00B554D8"/>
    <w:rsid w:val="00B55A85"/>
    <w:rsid w:val="00B56575"/>
    <w:rsid w:val="00B6015B"/>
    <w:rsid w:val="00B60CB4"/>
    <w:rsid w:val="00B613E7"/>
    <w:rsid w:val="00B62785"/>
    <w:rsid w:val="00B6380B"/>
    <w:rsid w:val="00B64620"/>
    <w:rsid w:val="00B646C6"/>
    <w:rsid w:val="00B668CD"/>
    <w:rsid w:val="00B672DF"/>
    <w:rsid w:val="00B7042D"/>
    <w:rsid w:val="00B719A7"/>
    <w:rsid w:val="00B721EC"/>
    <w:rsid w:val="00B7283D"/>
    <w:rsid w:val="00B749C1"/>
    <w:rsid w:val="00B749FA"/>
    <w:rsid w:val="00B76CDB"/>
    <w:rsid w:val="00B80A82"/>
    <w:rsid w:val="00B81BA1"/>
    <w:rsid w:val="00B821CE"/>
    <w:rsid w:val="00B85BFA"/>
    <w:rsid w:val="00B87153"/>
    <w:rsid w:val="00B93491"/>
    <w:rsid w:val="00B934B8"/>
    <w:rsid w:val="00B9422B"/>
    <w:rsid w:val="00B95864"/>
    <w:rsid w:val="00B97DCA"/>
    <w:rsid w:val="00BA0737"/>
    <w:rsid w:val="00BA1A12"/>
    <w:rsid w:val="00BA5B5C"/>
    <w:rsid w:val="00BA5C30"/>
    <w:rsid w:val="00BA65A2"/>
    <w:rsid w:val="00BA7127"/>
    <w:rsid w:val="00BB0FE9"/>
    <w:rsid w:val="00BB1833"/>
    <w:rsid w:val="00BB23D3"/>
    <w:rsid w:val="00BB2412"/>
    <w:rsid w:val="00BB274C"/>
    <w:rsid w:val="00BB30FC"/>
    <w:rsid w:val="00BB37F5"/>
    <w:rsid w:val="00BB3819"/>
    <w:rsid w:val="00BB5734"/>
    <w:rsid w:val="00BB5B85"/>
    <w:rsid w:val="00BB688F"/>
    <w:rsid w:val="00BB7D34"/>
    <w:rsid w:val="00BC0151"/>
    <w:rsid w:val="00BC0E14"/>
    <w:rsid w:val="00BC1931"/>
    <w:rsid w:val="00BC4B95"/>
    <w:rsid w:val="00BD539A"/>
    <w:rsid w:val="00BE0684"/>
    <w:rsid w:val="00BE0911"/>
    <w:rsid w:val="00BE0B0C"/>
    <w:rsid w:val="00BE189B"/>
    <w:rsid w:val="00BE24A8"/>
    <w:rsid w:val="00BE45FF"/>
    <w:rsid w:val="00BE5B62"/>
    <w:rsid w:val="00BE609A"/>
    <w:rsid w:val="00BE7265"/>
    <w:rsid w:val="00BE75DC"/>
    <w:rsid w:val="00BF1386"/>
    <w:rsid w:val="00BF1700"/>
    <w:rsid w:val="00BF3112"/>
    <w:rsid w:val="00BF5255"/>
    <w:rsid w:val="00C004C5"/>
    <w:rsid w:val="00C0129F"/>
    <w:rsid w:val="00C01864"/>
    <w:rsid w:val="00C01BC2"/>
    <w:rsid w:val="00C0310A"/>
    <w:rsid w:val="00C0486D"/>
    <w:rsid w:val="00C05865"/>
    <w:rsid w:val="00C067E3"/>
    <w:rsid w:val="00C07427"/>
    <w:rsid w:val="00C079FD"/>
    <w:rsid w:val="00C1025B"/>
    <w:rsid w:val="00C10537"/>
    <w:rsid w:val="00C1098D"/>
    <w:rsid w:val="00C10F08"/>
    <w:rsid w:val="00C125E0"/>
    <w:rsid w:val="00C129CF"/>
    <w:rsid w:val="00C14D2F"/>
    <w:rsid w:val="00C14EDE"/>
    <w:rsid w:val="00C158DC"/>
    <w:rsid w:val="00C21906"/>
    <w:rsid w:val="00C22400"/>
    <w:rsid w:val="00C22554"/>
    <w:rsid w:val="00C22743"/>
    <w:rsid w:val="00C22AED"/>
    <w:rsid w:val="00C23B38"/>
    <w:rsid w:val="00C2720E"/>
    <w:rsid w:val="00C3012C"/>
    <w:rsid w:val="00C30A8C"/>
    <w:rsid w:val="00C31998"/>
    <w:rsid w:val="00C31C09"/>
    <w:rsid w:val="00C32B28"/>
    <w:rsid w:val="00C331FD"/>
    <w:rsid w:val="00C344DE"/>
    <w:rsid w:val="00C34832"/>
    <w:rsid w:val="00C35490"/>
    <w:rsid w:val="00C40058"/>
    <w:rsid w:val="00C412DE"/>
    <w:rsid w:val="00C41A91"/>
    <w:rsid w:val="00C439F5"/>
    <w:rsid w:val="00C445F9"/>
    <w:rsid w:val="00C451FD"/>
    <w:rsid w:val="00C46B3A"/>
    <w:rsid w:val="00C51130"/>
    <w:rsid w:val="00C52066"/>
    <w:rsid w:val="00C5279A"/>
    <w:rsid w:val="00C52CF2"/>
    <w:rsid w:val="00C55069"/>
    <w:rsid w:val="00C55332"/>
    <w:rsid w:val="00C55BCF"/>
    <w:rsid w:val="00C55E06"/>
    <w:rsid w:val="00C602AE"/>
    <w:rsid w:val="00C604AE"/>
    <w:rsid w:val="00C60EEB"/>
    <w:rsid w:val="00C60F78"/>
    <w:rsid w:val="00C61EC4"/>
    <w:rsid w:val="00C62029"/>
    <w:rsid w:val="00C63BDF"/>
    <w:rsid w:val="00C63FF9"/>
    <w:rsid w:val="00C6422D"/>
    <w:rsid w:val="00C64BF8"/>
    <w:rsid w:val="00C6644D"/>
    <w:rsid w:val="00C66C58"/>
    <w:rsid w:val="00C71F6B"/>
    <w:rsid w:val="00C73046"/>
    <w:rsid w:val="00C7370C"/>
    <w:rsid w:val="00C7384B"/>
    <w:rsid w:val="00C77364"/>
    <w:rsid w:val="00C77831"/>
    <w:rsid w:val="00C806FF"/>
    <w:rsid w:val="00C80975"/>
    <w:rsid w:val="00C82245"/>
    <w:rsid w:val="00C838E6"/>
    <w:rsid w:val="00C843FA"/>
    <w:rsid w:val="00C85EF5"/>
    <w:rsid w:val="00C86186"/>
    <w:rsid w:val="00C86996"/>
    <w:rsid w:val="00C93FF0"/>
    <w:rsid w:val="00C96F0D"/>
    <w:rsid w:val="00C97254"/>
    <w:rsid w:val="00CA1730"/>
    <w:rsid w:val="00CA3213"/>
    <w:rsid w:val="00CA4E09"/>
    <w:rsid w:val="00CA5FE8"/>
    <w:rsid w:val="00CA753C"/>
    <w:rsid w:val="00CB79D0"/>
    <w:rsid w:val="00CC2943"/>
    <w:rsid w:val="00CC3076"/>
    <w:rsid w:val="00CC3588"/>
    <w:rsid w:val="00CC3A11"/>
    <w:rsid w:val="00CC58C9"/>
    <w:rsid w:val="00CC5F00"/>
    <w:rsid w:val="00CC6385"/>
    <w:rsid w:val="00CC6C9E"/>
    <w:rsid w:val="00CD23C6"/>
    <w:rsid w:val="00CD34DE"/>
    <w:rsid w:val="00CD3B47"/>
    <w:rsid w:val="00CD3C55"/>
    <w:rsid w:val="00CD3D0F"/>
    <w:rsid w:val="00CD4643"/>
    <w:rsid w:val="00CD49FC"/>
    <w:rsid w:val="00CD5443"/>
    <w:rsid w:val="00CD5970"/>
    <w:rsid w:val="00CD6A21"/>
    <w:rsid w:val="00CE0639"/>
    <w:rsid w:val="00CE1A6B"/>
    <w:rsid w:val="00CF12C0"/>
    <w:rsid w:val="00CF1986"/>
    <w:rsid w:val="00CF201E"/>
    <w:rsid w:val="00CF4195"/>
    <w:rsid w:val="00CF436C"/>
    <w:rsid w:val="00CF439E"/>
    <w:rsid w:val="00CF6E23"/>
    <w:rsid w:val="00CF7461"/>
    <w:rsid w:val="00D0067C"/>
    <w:rsid w:val="00D0099F"/>
    <w:rsid w:val="00D029DA"/>
    <w:rsid w:val="00D04873"/>
    <w:rsid w:val="00D064BA"/>
    <w:rsid w:val="00D069E7"/>
    <w:rsid w:val="00D109B0"/>
    <w:rsid w:val="00D1103C"/>
    <w:rsid w:val="00D127F2"/>
    <w:rsid w:val="00D167ED"/>
    <w:rsid w:val="00D16CD5"/>
    <w:rsid w:val="00D16D02"/>
    <w:rsid w:val="00D17D51"/>
    <w:rsid w:val="00D21057"/>
    <w:rsid w:val="00D221F3"/>
    <w:rsid w:val="00D22F6C"/>
    <w:rsid w:val="00D2327F"/>
    <w:rsid w:val="00D25013"/>
    <w:rsid w:val="00D25EB1"/>
    <w:rsid w:val="00D263C2"/>
    <w:rsid w:val="00D31454"/>
    <w:rsid w:val="00D317E4"/>
    <w:rsid w:val="00D330FF"/>
    <w:rsid w:val="00D356BB"/>
    <w:rsid w:val="00D35EF1"/>
    <w:rsid w:val="00D37ECF"/>
    <w:rsid w:val="00D44783"/>
    <w:rsid w:val="00D451E1"/>
    <w:rsid w:val="00D45631"/>
    <w:rsid w:val="00D456E3"/>
    <w:rsid w:val="00D50E6D"/>
    <w:rsid w:val="00D51136"/>
    <w:rsid w:val="00D539A9"/>
    <w:rsid w:val="00D55262"/>
    <w:rsid w:val="00D60495"/>
    <w:rsid w:val="00D616C4"/>
    <w:rsid w:val="00D61BED"/>
    <w:rsid w:val="00D66429"/>
    <w:rsid w:val="00D670CF"/>
    <w:rsid w:val="00D71D99"/>
    <w:rsid w:val="00D72DCD"/>
    <w:rsid w:val="00D73F92"/>
    <w:rsid w:val="00D74D66"/>
    <w:rsid w:val="00D752A3"/>
    <w:rsid w:val="00D76E4D"/>
    <w:rsid w:val="00D81848"/>
    <w:rsid w:val="00D8282F"/>
    <w:rsid w:val="00D83DFA"/>
    <w:rsid w:val="00D83F07"/>
    <w:rsid w:val="00D85A11"/>
    <w:rsid w:val="00D8721B"/>
    <w:rsid w:val="00D875F4"/>
    <w:rsid w:val="00D87AD7"/>
    <w:rsid w:val="00D90E9C"/>
    <w:rsid w:val="00D95D98"/>
    <w:rsid w:val="00D965AC"/>
    <w:rsid w:val="00D965B5"/>
    <w:rsid w:val="00DA0FB8"/>
    <w:rsid w:val="00DA1507"/>
    <w:rsid w:val="00DA1A4D"/>
    <w:rsid w:val="00DA26D0"/>
    <w:rsid w:val="00DA2E3C"/>
    <w:rsid w:val="00DA403E"/>
    <w:rsid w:val="00DA7075"/>
    <w:rsid w:val="00DA7D62"/>
    <w:rsid w:val="00DB0DBB"/>
    <w:rsid w:val="00DB5030"/>
    <w:rsid w:val="00DB67BC"/>
    <w:rsid w:val="00DB776D"/>
    <w:rsid w:val="00DC019B"/>
    <w:rsid w:val="00DC16A1"/>
    <w:rsid w:val="00DC2A11"/>
    <w:rsid w:val="00DC3EBF"/>
    <w:rsid w:val="00DC416F"/>
    <w:rsid w:val="00DC4C1B"/>
    <w:rsid w:val="00DC54C8"/>
    <w:rsid w:val="00DD126B"/>
    <w:rsid w:val="00DD1BCC"/>
    <w:rsid w:val="00DD31B7"/>
    <w:rsid w:val="00DD4E94"/>
    <w:rsid w:val="00DD5473"/>
    <w:rsid w:val="00DD5C6D"/>
    <w:rsid w:val="00DD5D3F"/>
    <w:rsid w:val="00DE00F1"/>
    <w:rsid w:val="00DE036E"/>
    <w:rsid w:val="00DE16CC"/>
    <w:rsid w:val="00DE5822"/>
    <w:rsid w:val="00DE61AB"/>
    <w:rsid w:val="00DE662C"/>
    <w:rsid w:val="00DE72E7"/>
    <w:rsid w:val="00DE73ED"/>
    <w:rsid w:val="00DE76D7"/>
    <w:rsid w:val="00DE781F"/>
    <w:rsid w:val="00DF046B"/>
    <w:rsid w:val="00DF27A3"/>
    <w:rsid w:val="00DF2E6B"/>
    <w:rsid w:val="00DF2E9D"/>
    <w:rsid w:val="00DF36F8"/>
    <w:rsid w:val="00DF37EC"/>
    <w:rsid w:val="00DF670C"/>
    <w:rsid w:val="00DF7DA6"/>
    <w:rsid w:val="00E00258"/>
    <w:rsid w:val="00E002AF"/>
    <w:rsid w:val="00E0048C"/>
    <w:rsid w:val="00E02507"/>
    <w:rsid w:val="00E02C90"/>
    <w:rsid w:val="00E05A52"/>
    <w:rsid w:val="00E05EB4"/>
    <w:rsid w:val="00E064ED"/>
    <w:rsid w:val="00E107F4"/>
    <w:rsid w:val="00E11FE2"/>
    <w:rsid w:val="00E15B56"/>
    <w:rsid w:val="00E1734C"/>
    <w:rsid w:val="00E17886"/>
    <w:rsid w:val="00E20F89"/>
    <w:rsid w:val="00E2174A"/>
    <w:rsid w:val="00E21E4C"/>
    <w:rsid w:val="00E22F9F"/>
    <w:rsid w:val="00E244EB"/>
    <w:rsid w:val="00E24622"/>
    <w:rsid w:val="00E24D6E"/>
    <w:rsid w:val="00E24DB0"/>
    <w:rsid w:val="00E26F86"/>
    <w:rsid w:val="00E27947"/>
    <w:rsid w:val="00E30880"/>
    <w:rsid w:val="00E30C20"/>
    <w:rsid w:val="00E3178B"/>
    <w:rsid w:val="00E4180C"/>
    <w:rsid w:val="00E445C7"/>
    <w:rsid w:val="00E46253"/>
    <w:rsid w:val="00E465FA"/>
    <w:rsid w:val="00E46B38"/>
    <w:rsid w:val="00E46B90"/>
    <w:rsid w:val="00E47037"/>
    <w:rsid w:val="00E50159"/>
    <w:rsid w:val="00E51312"/>
    <w:rsid w:val="00E5531F"/>
    <w:rsid w:val="00E5545E"/>
    <w:rsid w:val="00E55765"/>
    <w:rsid w:val="00E55CE9"/>
    <w:rsid w:val="00E56143"/>
    <w:rsid w:val="00E57759"/>
    <w:rsid w:val="00E57DB6"/>
    <w:rsid w:val="00E60A70"/>
    <w:rsid w:val="00E643CF"/>
    <w:rsid w:val="00E6488A"/>
    <w:rsid w:val="00E64CC0"/>
    <w:rsid w:val="00E675C8"/>
    <w:rsid w:val="00E72D1B"/>
    <w:rsid w:val="00E74C7B"/>
    <w:rsid w:val="00E74DF7"/>
    <w:rsid w:val="00E752E3"/>
    <w:rsid w:val="00E771AE"/>
    <w:rsid w:val="00E80635"/>
    <w:rsid w:val="00E80803"/>
    <w:rsid w:val="00E80889"/>
    <w:rsid w:val="00E82856"/>
    <w:rsid w:val="00E83433"/>
    <w:rsid w:val="00E8496C"/>
    <w:rsid w:val="00E87BD1"/>
    <w:rsid w:val="00E904A7"/>
    <w:rsid w:val="00E91441"/>
    <w:rsid w:val="00E92C17"/>
    <w:rsid w:val="00E94AAB"/>
    <w:rsid w:val="00E94E42"/>
    <w:rsid w:val="00E95145"/>
    <w:rsid w:val="00E955BD"/>
    <w:rsid w:val="00E960D2"/>
    <w:rsid w:val="00E962AA"/>
    <w:rsid w:val="00E967CE"/>
    <w:rsid w:val="00EA014D"/>
    <w:rsid w:val="00EA095D"/>
    <w:rsid w:val="00EA0C9D"/>
    <w:rsid w:val="00EA1250"/>
    <w:rsid w:val="00EA35D0"/>
    <w:rsid w:val="00EA3651"/>
    <w:rsid w:val="00EA3C2E"/>
    <w:rsid w:val="00EA5D29"/>
    <w:rsid w:val="00EA5EA1"/>
    <w:rsid w:val="00EA763A"/>
    <w:rsid w:val="00EA7DCB"/>
    <w:rsid w:val="00EA7EAD"/>
    <w:rsid w:val="00EA7EE9"/>
    <w:rsid w:val="00EB0416"/>
    <w:rsid w:val="00EB3B9F"/>
    <w:rsid w:val="00EB3C33"/>
    <w:rsid w:val="00EB4E03"/>
    <w:rsid w:val="00EB554C"/>
    <w:rsid w:val="00EB5BF2"/>
    <w:rsid w:val="00EC0F80"/>
    <w:rsid w:val="00EC11B2"/>
    <w:rsid w:val="00EC3C63"/>
    <w:rsid w:val="00EC407B"/>
    <w:rsid w:val="00EC409D"/>
    <w:rsid w:val="00EC7995"/>
    <w:rsid w:val="00EC7DFB"/>
    <w:rsid w:val="00ED0249"/>
    <w:rsid w:val="00ED03BF"/>
    <w:rsid w:val="00ED156A"/>
    <w:rsid w:val="00ED1DDD"/>
    <w:rsid w:val="00ED3592"/>
    <w:rsid w:val="00ED43D0"/>
    <w:rsid w:val="00ED5695"/>
    <w:rsid w:val="00ED58B5"/>
    <w:rsid w:val="00ED6068"/>
    <w:rsid w:val="00ED6F06"/>
    <w:rsid w:val="00ED7020"/>
    <w:rsid w:val="00EE0627"/>
    <w:rsid w:val="00EE2CE8"/>
    <w:rsid w:val="00EE359B"/>
    <w:rsid w:val="00EE7908"/>
    <w:rsid w:val="00EF06C8"/>
    <w:rsid w:val="00EF0BC5"/>
    <w:rsid w:val="00EF1CD7"/>
    <w:rsid w:val="00EF2A2D"/>
    <w:rsid w:val="00EF382F"/>
    <w:rsid w:val="00EF4160"/>
    <w:rsid w:val="00EF456A"/>
    <w:rsid w:val="00EF5513"/>
    <w:rsid w:val="00EF6451"/>
    <w:rsid w:val="00EF76B4"/>
    <w:rsid w:val="00F00A58"/>
    <w:rsid w:val="00F020DD"/>
    <w:rsid w:val="00F04F3E"/>
    <w:rsid w:val="00F060D2"/>
    <w:rsid w:val="00F0653B"/>
    <w:rsid w:val="00F10B17"/>
    <w:rsid w:val="00F10EBA"/>
    <w:rsid w:val="00F1135F"/>
    <w:rsid w:val="00F11D5F"/>
    <w:rsid w:val="00F11F44"/>
    <w:rsid w:val="00F16BE9"/>
    <w:rsid w:val="00F1757C"/>
    <w:rsid w:val="00F20C8A"/>
    <w:rsid w:val="00F20D65"/>
    <w:rsid w:val="00F231B5"/>
    <w:rsid w:val="00F238E9"/>
    <w:rsid w:val="00F24B5E"/>
    <w:rsid w:val="00F24D02"/>
    <w:rsid w:val="00F254DA"/>
    <w:rsid w:val="00F32661"/>
    <w:rsid w:val="00F32EE5"/>
    <w:rsid w:val="00F33564"/>
    <w:rsid w:val="00F3417A"/>
    <w:rsid w:val="00F34B11"/>
    <w:rsid w:val="00F357C0"/>
    <w:rsid w:val="00F36B9E"/>
    <w:rsid w:val="00F37D1D"/>
    <w:rsid w:val="00F40205"/>
    <w:rsid w:val="00F4167F"/>
    <w:rsid w:val="00F4249B"/>
    <w:rsid w:val="00F433B4"/>
    <w:rsid w:val="00F43D31"/>
    <w:rsid w:val="00F43D67"/>
    <w:rsid w:val="00F449EF"/>
    <w:rsid w:val="00F45FE8"/>
    <w:rsid w:val="00F477FA"/>
    <w:rsid w:val="00F510B7"/>
    <w:rsid w:val="00F51E15"/>
    <w:rsid w:val="00F51FBB"/>
    <w:rsid w:val="00F5247B"/>
    <w:rsid w:val="00F528FA"/>
    <w:rsid w:val="00F54CAA"/>
    <w:rsid w:val="00F564D8"/>
    <w:rsid w:val="00F62306"/>
    <w:rsid w:val="00F62CEA"/>
    <w:rsid w:val="00F63459"/>
    <w:rsid w:val="00F6653A"/>
    <w:rsid w:val="00F66844"/>
    <w:rsid w:val="00F67DF4"/>
    <w:rsid w:val="00F70B45"/>
    <w:rsid w:val="00F73B72"/>
    <w:rsid w:val="00F758EA"/>
    <w:rsid w:val="00F760DC"/>
    <w:rsid w:val="00F773A1"/>
    <w:rsid w:val="00F80B3E"/>
    <w:rsid w:val="00F80ED6"/>
    <w:rsid w:val="00F82F53"/>
    <w:rsid w:val="00F834C2"/>
    <w:rsid w:val="00F84735"/>
    <w:rsid w:val="00F851C7"/>
    <w:rsid w:val="00F8575B"/>
    <w:rsid w:val="00F8762F"/>
    <w:rsid w:val="00F9291F"/>
    <w:rsid w:val="00F9321F"/>
    <w:rsid w:val="00F96E39"/>
    <w:rsid w:val="00F97116"/>
    <w:rsid w:val="00FA1396"/>
    <w:rsid w:val="00FA1BB3"/>
    <w:rsid w:val="00FA20BF"/>
    <w:rsid w:val="00FA33DC"/>
    <w:rsid w:val="00FA3E5C"/>
    <w:rsid w:val="00FA5125"/>
    <w:rsid w:val="00FA67C6"/>
    <w:rsid w:val="00FA7086"/>
    <w:rsid w:val="00FA70FB"/>
    <w:rsid w:val="00FB0824"/>
    <w:rsid w:val="00FB3A3E"/>
    <w:rsid w:val="00FB475F"/>
    <w:rsid w:val="00FB6857"/>
    <w:rsid w:val="00FC1E15"/>
    <w:rsid w:val="00FC1EF9"/>
    <w:rsid w:val="00FC26A5"/>
    <w:rsid w:val="00FC26D0"/>
    <w:rsid w:val="00FC2F3D"/>
    <w:rsid w:val="00FC4C11"/>
    <w:rsid w:val="00FC4D10"/>
    <w:rsid w:val="00FC7BBD"/>
    <w:rsid w:val="00FD0030"/>
    <w:rsid w:val="00FD0053"/>
    <w:rsid w:val="00FD1604"/>
    <w:rsid w:val="00FD1F26"/>
    <w:rsid w:val="00FD34D3"/>
    <w:rsid w:val="00FD38BF"/>
    <w:rsid w:val="00FE0967"/>
    <w:rsid w:val="00FE7503"/>
    <w:rsid w:val="00FE7A56"/>
    <w:rsid w:val="00FF3AF2"/>
    <w:rsid w:val="00FF4028"/>
    <w:rsid w:val="00FF45A7"/>
    <w:rsid w:val="00FF55CC"/>
    <w:rsid w:val="00FF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CB9AD9"/>
  <w15:docId w15:val="{3C5BC105-2AA7-4E44-9249-CB6658E35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5A34"/>
    <w:pPr>
      <w:widowControl w:val="0"/>
      <w:jc w:val="both"/>
    </w:pPr>
    <w:rPr>
      <w:rFonts w:asciiTheme="minorHAnsi" w:eastAsiaTheme="minorHAnsi" w:hAnsiTheme="minorHAnsi" w:cstheme="minorHAnsi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paragraph" w:customStyle="1" w:styleId="berschrift">
    <w:name w:val="Überschrift"/>
    <w:basedOn w:val="Standard"/>
    <w:next w:val="Textkrper"/>
    <w:pPr>
      <w:keepNext/>
      <w:suppressAutoHyphens/>
      <w:spacing w:before="240" w:after="120"/>
      <w:jc w:val="left"/>
    </w:pPr>
    <w:rPr>
      <w:rFonts w:ascii="Arial" w:eastAsia="MS Mincho" w:hAnsi="Arial" w:cs="Tahoma"/>
      <w:kern w:val="1"/>
      <w:sz w:val="28"/>
      <w:szCs w:val="28"/>
      <w:lang w:eastAsia="de-DE"/>
    </w:rPr>
  </w:style>
  <w:style w:type="paragraph" w:styleId="Textkrper">
    <w:name w:val="Body Text"/>
    <w:basedOn w:val="Standard"/>
    <w:semiHidden/>
    <w:pPr>
      <w:suppressAutoHyphens/>
      <w:spacing w:after="120"/>
      <w:jc w:val="left"/>
    </w:pPr>
    <w:rPr>
      <w:rFonts w:ascii="Times New Roman" w:eastAsia="Arial" w:hAnsi="Times New Roman" w:cs="Times New Roman"/>
      <w:kern w:val="1"/>
      <w:sz w:val="24"/>
      <w:szCs w:val="24"/>
      <w:lang w:eastAsia="de-DE"/>
    </w:rPr>
  </w:style>
  <w:style w:type="paragraph" w:styleId="Liste">
    <w:name w:val="List"/>
    <w:basedOn w:val="Textkrper"/>
    <w:semiHidden/>
    <w:rPr>
      <w:rFonts w:cs="Tahoma"/>
    </w:rPr>
  </w:style>
  <w:style w:type="paragraph" w:customStyle="1" w:styleId="Beschriftung1">
    <w:name w:val="Beschriftung1"/>
    <w:basedOn w:val="Standard"/>
    <w:pPr>
      <w:suppressLineNumbers/>
      <w:suppressAutoHyphens/>
      <w:spacing w:before="120" w:after="120"/>
      <w:jc w:val="left"/>
    </w:pPr>
    <w:rPr>
      <w:rFonts w:ascii="Times New Roman" w:eastAsia="Arial" w:hAnsi="Times New Roman" w:cs="Tahoma"/>
      <w:i/>
      <w:iCs/>
      <w:kern w:val="1"/>
      <w:sz w:val="24"/>
      <w:szCs w:val="24"/>
      <w:lang w:eastAsia="de-DE"/>
    </w:rPr>
  </w:style>
  <w:style w:type="paragraph" w:customStyle="1" w:styleId="Verzeichnis">
    <w:name w:val="Verzeichnis"/>
    <w:basedOn w:val="Standard"/>
    <w:pPr>
      <w:suppressLineNumbers/>
      <w:suppressAutoHyphens/>
      <w:jc w:val="left"/>
    </w:pPr>
    <w:rPr>
      <w:rFonts w:ascii="Times New Roman" w:eastAsia="Arial" w:hAnsi="Times New Roman" w:cs="Tahoma"/>
      <w:kern w:val="1"/>
      <w:sz w:val="24"/>
      <w:szCs w:val="24"/>
      <w:lang w:eastAsia="de-DE"/>
    </w:rPr>
  </w:style>
  <w:style w:type="paragraph" w:customStyle="1" w:styleId="TabellenInhalt">
    <w:name w:val="Tabellen Inhalt"/>
    <w:basedOn w:val="Standard"/>
    <w:pPr>
      <w:suppressLineNumbers/>
      <w:suppressAutoHyphens/>
      <w:jc w:val="left"/>
    </w:pPr>
    <w:rPr>
      <w:rFonts w:ascii="Times New Roman" w:eastAsia="Arial" w:hAnsi="Times New Roman" w:cs="Times New Roman"/>
      <w:kern w:val="1"/>
      <w:sz w:val="24"/>
      <w:szCs w:val="24"/>
      <w:lang w:eastAsia="de-DE"/>
    </w:rPr>
  </w:style>
  <w:style w:type="paragraph" w:customStyle="1" w:styleId="Rahmeninhalt">
    <w:name w:val="Rahmeninhalt"/>
    <w:basedOn w:val="Textkrper"/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AB0289"/>
    <w:pPr>
      <w:tabs>
        <w:tab w:val="center" w:pos="4536"/>
        <w:tab w:val="right" w:pos="9072"/>
      </w:tabs>
      <w:suppressAutoHyphens/>
      <w:jc w:val="left"/>
    </w:pPr>
    <w:rPr>
      <w:rFonts w:ascii="Times New Roman" w:eastAsia="Arial" w:hAnsi="Times New Roman" w:cs="Times New Roman"/>
      <w:kern w:val="1"/>
      <w:sz w:val="24"/>
      <w:szCs w:val="24"/>
      <w:lang w:eastAsia="de-DE"/>
    </w:rPr>
  </w:style>
  <w:style w:type="character" w:customStyle="1" w:styleId="KopfzeileZchn">
    <w:name w:val="Kopfzeile Zchn"/>
    <w:link w:val="Kopfzeile"/>
    <w:uiPriority w:val="99"/>
    <w:rsid w:val="00AB0289"/>
    <w:rPr>
      <w:rFonts w:eastAsia="Arial"/>
      <w:kern w:val="1"/>
      <w:sz w:val="24"/>
      <w:szCs w:val="24"/>
    </w:rPr>
  </w:style>
  <w:style w:type="paragraph" w:styleId="Fuzeile">
    <w:name w:val="footer"/>
    <w:basedOn w:val="Standard"/>
    <w:link w:val="FuzeileZchn"/>
    <w:unhideWhenUsed/>
    <w:rsid w:val="00AB0289"/>
    <w:pPr>
      <w:tabs>
        <w:tab w:val="center" w:pos="4536"/>
        <w:tab w:val="right" w:pos="9072"/>
      </w:tabs>
      <w:suppressAutoHyphens/>
      <w:jc w:val="left"/>
    </w:pPr>
    <w:rPr>
      <w:rFonts w:ascii="Times New Roman" w:eastAsia="Arial" w:hAnsi="Times New Roman" w:cs="Times New Roman"/>
      <w:kern w:val="1"/>
      <w:sz w:val="24"/>
      <w:szCs w:val="24"/>
      <w:lang w:eastAsia="de-DE"/>
    </w:rPr>
  </w:style>
  <w:style w:type="character" w:customStyle="1" w:styleId="FuzeileZchn">
    <w:name w:val="Fußzeile Zchn"/>
    <w:link w:val="Fuzeile"/>
    <w:rsid w:val="00AB0289"/>
    <w:rPr>
      <w:rFonts w:eastAsia="Arial"/>
      <w:kern w:val="1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167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167B1"/>
    <w:rPr>
      <w:rFonts w:ascii="Tahoma" w:eastAsia="Arial" w:hAnsi="Tahoma" w:cs="Tahoma"/>
      <w:kern w:val="1"/>
      <w:sz w:val="16"/>
      <w:szCs w:val="16"/>
    </w:rPr>
  </w:style>
  <w:style w:type="paragraph" w:styleId="Listenabsatz">
    <w:name w:val="List Paragraph"/>
    <w:basedOn w:val="Standard"/>
    <w:uiPriority w:val="34"/>
    <w:qFormat/>
    <w:rsid w:val="004970A7"/>
    <w:pPr>
      <w:suppressAutoHyphens/>
      <w:ind w:left="720"/>
      <w:contextualSpacing/>
      <w:jc w:val="left"/>
    </w:pPr>
    <w:rPr>
      <w:rFonts w:ascii="Times New Roman" w:eastAsia="Arial" w:hAnsi="Times New Roman" w:cs="Times New Roman"/>
      <w:kern w:val="1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A33145"/>
    <w:rPr>
      <w:color w:val="0000FF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1631FD"/>
    <w:rPr>
      <w:i/>
      <w:iCs/>
    </w:rPr>
  </w:style>
  <w:style w:type="table" w:styleId="Tabellenraster">
    <w:name w:val="Table Grid"/>
    <w:basedOn w:val="NormaleTabelle"/>
    <w:uiPriority w:val="59"/>
    <w:rsid w:val="003B66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DA2E3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A2E3C"/>
    <w:pPr>
      <w:suppressAutoHyphens/>
      <w:jc w:val="left"/>
    </w:pPr>
    <w:rPr>
      <w:rFonts w:ascii="Times New Roman" w:eastAsia="Arial" w:hAnsi="Times New Roman" w:cs="Times New Roman"/>
      <w:kern w:val="1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A2E3C"/>
    <w:rPr>
      <w:rFonts w:eastAsia="Arial"/>
      <w:kern w:val="1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A2E3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A2E3C"/>
    <w:rPr>
      <w:rFonts w:eastAsia="Arial"/>
      <w:b/>
      <w:bCs/>
      <w:kern w:val="1"/>
    </w:rPr>
  </w:style>
  <w:style w:type="paragraph" w:styleId="KeinLeerraum">
    <w:name w:val="No Spacing"/>
    <w:uiPriority w:val="1"/>
    <w:qFormat/>
    <w:rsid w:val="00A6060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136061"/>
    <w:rPr>
      <w:color w:val="800080" w:themeColor="followedHyperlink"/>
      <w:u w:val="single"/>
    </w:rPr>
  </w:style>
  <w:style w:type="character" w:styleId="Fett">
    <w:name w:val="Strong"/>
    <w:uiPriority w:val="22"/>
    <w:qFormat/>
    <w:rsid w:val="003603B1"/>
    <w:rPr>
      <w:b/>
      <w:bCs/>
    </w:rPr>
  </w:style>
  <w:style w:type="paragraph" w:customStyle="1" w:styleId="Default">
    <w:name w:val="Default"/>
    <w:rsid w:val="002A2DD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F7DA6"/>
    <w:rPr>
      <w:color w:val="605E5C"/>
      <w:shd w:val="clear" w:color="auto" w:fill="E1DFDD"/>
    </w:rPr>
  </w:style>
  <w:style w:type="character" w:customStyle="1" w:styleId="jtukpc">
    <w:name w:val="jtukpc"/>
    <w:basedOn w:val="Absatz-Standardschriftart"/>
    <w:rsid w:val="001E7F9D"/>
  </w:style>
  <w:style w:type="paragraph" w:styleId="StandardWeb">
    <w:name w:val="Normal (Web)"/>
    <w:basedOn w:val="Standard"/>
    <w:uiPriority w:val="99"/>
    <w:unhideWhenUsed/>
    <w:rsid w:val="00BB23D3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de-DE"/>
    </w:rPr>
  </w:style>
  <w:style w:type="paragraph" w:customStyle="1" w:styleId="Text">
    <w:name w:val="Text"/>
    <w:rsid w:val="005816B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7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5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46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ankatilo\Desktop\Pressemitteilungen%20und%20Vor-Infos\Vorlage%20f&#252;r%20Pessemitteilungen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E52F9-8D2D-4FAB-B33B-8992B4FFE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für Pessemitteilungen.dotx</Template>
  <TotalTime>0</TotalTime>
  <Pages>1</Pages>
  <Words>127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wankatilo</dc:creator>
  <cp:lastModifiedBy>wankatilo</cp:lastModifiedBy>
  <cp:revision>3</cp:revision>
  <cp:lastPrinted>2026-08-31T05:51:00Z</cp:lastPrinted>
  <dcterms:created xsi:type="dcterms:W3CDTF">2026-08-31T06:19:00Z</dcterms:created>
  <dcterms:modified xsi:type="dcterms:W3CDTF">2026-08-31T06:49:00Z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f5220d78-e461-4cdc-8890-d416ea846f18</vt:lpwstr>
  </property>
  <property fmtid="{D5CDD505-2E9C-101B-9397-08002B2CF9AE}" pid="3" name="ReadOnly">
    <vt:lpwstr>False</vt:lpwstr>
  </property>
  <property fmtid="{D5CDD505-2E9C-101B-9397-08002B2CF9AE}" pid="4" name="DocTitle">
    <vt:lpwstr>SOZIALES UND JUGEND\Soziale Hilfen\Grundversorgung und Hilfen nach SGB XII\Pflegestützpunkt\Netzwerk Pflege\Jahresveranstaltungen Netzwerk Pflege\2025\PM Jahresveranstaltung des Netzwerkes Pflege Elbe-Elster angepasst</vt:lpwstr>
  </property>
</Properties>
</file>