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F08C6" w14:textId="77777777" w:rsidR="006659A0" w:rsidRDefault="006659A0" w:rsidP="006659A0">
      <w:pPr>
        <w:spacing w:after="0"/>
        <w:jc w:val="right"/>
        <w:rPr>
          <w:rFonts w:ascii="Calibri" w:eastAsia="Calibri" w:hAnsi="Calibri" w:cs="Calibri"/>
          <w:b/>
          <w:color w:val="181717"/>
          <w:sz w:val="18"/>
        </w:rPr>
      </w:pPr>
      <w:permStart w:id="2044274416" w:edGrp="everyone"/>
    </w:p>
    <w:p w14:paraId="2E608778" w14:textId="77777777" w:rsidR="006659A0" w:rsidRDefault="006659A0" w:rsidP="00555D37">
      <w:pPr>
        <w:spacing w:after="0"/>
        <w:rPr>
          <w:rFonts w:ascii="Calibri" w:eastAsia="Calibri" w:hAnsi="Calibri" w:cs="Calibri"/>
          <w:b/>
          <w:color w:val="181717"/>
          <w:sz w:val="18"/>
        </w:rPr>
      </w:pPr>
    </w:p>
    <w:p w14:paraId="4839E3E1" w14:textId="77777777" w:rsidR="006659A0" w:rsidRPr="006659A0" w:rsidRDefault="006659A0" w:rsidP="00555D37">
      <w:pPr>
        <w:spacing w:after="0"/>
        <w:ind w:left="1416" w:firstLine="708"/>
        <w:rPr>
          <w:sz w:val="16"/>
          <w:szCs w:val="16"/>
        </w:rPr>
      </w:pPr>
      <w:r w:rsidRPr="006659A0">
        <w:rPr>
          <w:rFonts w:ascii="Calibri" w:eastAsia="Calibri" w:hAnsi="Calibri" w:cs="Calibri"/>
          <w:b/>
          <w:color w:val="181717"/>
          <w:sz w:val="16"/>
          <w:szCs w:val="16"/>
        </w:rPr>
        <w:t xml:space="preserve">   </w:t>
      </w:r>
      <w:r w:rsidRPr="006659A0">
        <w:rPr>
          <w:rFonts w:ascii="Calibri" w:eastAsia="Calibri" w:hAnsi="Calibri" w:cs="Calibri"/>
          <w:b/>
          <w:color w:val="181717"/>
          <w:sz w:val="16"/>
          <w:szCs w:val="16"/>
        </w:rPr>
        <w:tab/>
      </w:r>
      <w:r w:rsidRPr="006659A0">
        <w:rPr>
          <w:rFonts w:ascii="Calibri" w:eastAsia="Calibri" w:hAnsi="Calibri" w:cs="Calibri"/>
          <w:b/>
          <w:color w:val="181717"/>
          <w:sz w:val="16"/>
          <w:szCs w:val="16"/>
        </w:rPr>
        <w:tab/>
      </w:r>
      <w:r w:rsidRPr="006659A0">
        <w:rPr>
          <w:rFonts w:ascii="Calibri" w:eastAsia="Calibri" w:hAnsi="Calibri" w:cs="Calibri"/>
          <w:b/>
          <w:color w:val="181717"/>
          <w:sz w:val="16"/>
          <w:szCs w:val="16"/>
        </w:rPr>
        <w:tab/>
      </w:r>
      <w:r w:rsidRPr="006659A0">
        <w:rPr>
          <w:rFonts w:ascii="Calibri" w:eastAsia="Calibri" w:hAnsi="Calibri" w:cs="Calibri"/>
          <w:b/>
          <w:color w:val="181717"/>
          <w:sz w:val="16"/>
          <w:szCs w:val="16"/>
        </w:rPr>
        <w:tab/>
      </w:r>
      <w:r w:rsidRPr="006659A0">
        <w:rPr>
          <w:rFonts w:ascii="Calibri" w:eastAsia="Calibri" w:hAnsi="Calibri" w:cs="Calibri"/>
          <w:b/>
          <w:color w:val="181717"/>
          <w:sz w:val="16"/>
          <w:szCs w:val="16"/>
        </w:rPr>
        <w:tab/>
      </w:r>
      <w:r w:rsidRPr="006659A0">
        <w:rPr>
          <w:rFonts w:ascii="Calibri" w:eastAsia="Calibri" w:hAnsi="Calibri" w:cs="Calibri"/>
          <w:b/>
          <w:color w:val="181717"/>
          <w:sz w:val="16"/>
          <w:szCs w:val="16"/>
        </w:rPr>
        <w:tab/>
        <w:t xml:space="preserve">        </w:t>
      </w:r>
      <w:r>
        <w:rPr>
          <w:rFonts w:ascii="Calibri" w:eastAsia="Calibri" w:hAnsi="Calibri" w:cs="Calibri"/>
          <w:b/>
          <w:color w:val="181717"/>
          <w:sz w:val="16"/>
          <w:szCs w:val="16"/>
        </w:rPr>
        <w:t xml:space="preserve">         </w:t>
      </w:r>
      <w:r w:rsidR="00D31637" w:rsidRPr="006659A0">
        <w:rPr>
          <w:rFonts w:ascii="Calibri" w:eastAsia="Calibri" w:hAnsi="Calibri" w:cs="Calibri"/>
          <w:b/>
          <w:color w:val="181717"/>
          <w:sz w:val="16"/>
          <w:szCs w:val="16"/>
        </w:rPr>
        <w:t>Touristinformation Maikammer</w:t>
      </w:r>
    </w:p>
    <w:p w14:paraId="6FE80E0B" w14:textId="77777777" w:rsidR="006659A0" w:rsidRPr="006659A0" w:rsidRDefault="006659A0" w:rsidP="00555D37">
      <w:pPr>
        <w:spacing w:after="0"/>
        <w:ind w:left="6372"/>
        <w:rPr>
          <w:rFonts w:ascii="Calibri" w:eastAsia="Calibri" w:hAnsi="Calibri" w:cs="Calibri"/>
          <w:color w:val="181717"/>
          <w:sz w:val="16"/>
          <w:szCs w:val="16"/>
        </w:rPr>
      </w:pPr>
      <w:r>
        <w:rPr>
          <w:rFonts w:ascii="Calibri" w:eastAsia="Calibri" w:hAnsi="Calibri" w:cs="Calibri"/>
          <w:color w:val="181717"/>
          <w:sz w:val="16"/>
          <w:szCs w:val="16"/>
        </w:rPr>
        <w:t xml:space="preserve">                 </w:t>
      </w:r>
      <w:r w:rsidRPr="006659A0">
        <w:rPr>
          <w:rFonts w:ascii="Calibri" w:eastAsia="Calibri" w:hAnsi="Calibri" w:cs="Calibri"/>
          <w:color w:val="181717"/>
          <w:sz w:val="16"/>
          <w:szCs w:val="16"/>
        </w:rPr>
        <w:t>Marktstraße 5</w:t>
      </w:r>
    </w:p>
    <w:p w14:paraId="346FBDFF" w14:textId="77777777" w:rsidR="00D31637" w:rsidRPr="006659A0" w:rsidRDefault="006659A0" w:rsidP="00555D37">
      <w:pPr>
        <w:spacing w:after="0"/>
        <w:ind w:left="6372"/>
        <w:rPr>
          <w:sz w:val="16"/>
          <w:szCs w:val="16"/>
        </w:rPr>
      </w:pPr>
      <w:r>
        <w:rPr>
          <w:rFonts w:ascii="Calibri" w:eastAsia="Calibri" w:hAnsi="Calibri" w:cs="Calibri"/>
          <w:color w:val="181717"/>
          <w:sz w:val="16"/>
          <w:szCs w:val="16"/>
        </w:rPr>
        <w:t xml:space="preserve">                 </w:t>
      </w:r>
      <w:r w:rsidR="00D31637" w:rsidRPr="006659A0">
        <w:rPr>
          <w:rFonts w:ascii="Calibri" w:eastAsia="Calibri" w:hAnsi="Calibri" w:cs="Calibri"/>
          <w:color w:val="181717"/>
          <w:sz w:val="16"/>
          <w:szCs w:val="16"/>
        </w:rPr>
        <w:t>67487 Maikammer</w:t>
      </w:r>
    </w:p>
    <w:p w14:paraId="3DD8BF2C" w14:textId="77777777" w:rsidR="006659A0" w:rsidRPr="006659A0" w:rsidRDefault="00D31637" w:rsidP="006659A0">
      <w:pPr>
        <w:spacing w:after="0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016CBCA" wp14:editId="5594AEDE">
            <wp:simplePos x="0" y="0"/>
            <wp:positionH relativeFrom="page">
              <wp:posOffset>0</wp:posOffset>
            </wp:positionH>
            <wp:positionV relativeFrom="page">
              <wp:posOffset>9571736</wp:posOffset>
            </wp:positionV>
            <wp:extent cx="7543800" cy="963168"/>
            <wp:effectExtent l="0" t="0" r="0" b="0"/>
            <wp:wrapTopAndBottom/>
            <wp:docPr id="1675" name="Picture 16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" name="Picture 167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9631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405541D" wp14:editId="1B78B1BB">
                <wp:simplePos x="0" y="0"/>
                <wp:positionH relativeFrom="page">
                  <wp:posOffset>0</wp:posOffset>
                </wp:positionH>
                <wp:positionV relativeFrom="page">
                  <wp:posOffset>4</wp:posOffset>
                </wp:positionV>
                <wp:extent cx="7559993" cy="813067"/>
                <wp:effectExtent l="0" t="0" r="0" b="0"/>
                <wp:wrapTopAndBottom/>
                <wp:docPr id="1629" name="Group 16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813067"/>
                          <a:chOff x="0" y="0"/>
                          <a:chExt cx="7559993" cy="813067"/>
                        </a:xfrm>
                      </wpg:grpSpPr>
                      <wps:wsp>
                        <wps:cNvPr id="1685" name="Shape 1685"/>
                        <wps:cNvSpPr/>
                        <wps:spPr>
                          <a:xfrm>
                            <a:off x="0" y="9"/>
                            <a:ext cx="7559993" cy="359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993" h="359994">
                                <a:moveTo>
                                  <a:pt x="0" y="0"/>
                                </a:moveTo>
                                <a:lnTo>
                                  <a:pt x="7559993" y="0"/>
                                </a:lnTo>
                                <a:lnTo>
                                  <a:pt x="7559993" y="359994"/>
                                </a:lnTo>
                                <a:lnTo>
                                  <a:pt x="0" y="3599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7AB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5502603" y="0"/>
                            <a:ext cx="1337209" cy="81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7209" h="813067">
                                <a:moveTo>
                                  <a:pt x="132220" y="0"/>
                                </a:moveTo>
                                <a:lnTo>
                                  <a:pt x="1337209" y="0"/>
                                </a:lnTo>
                                <a:lnTo>
                                  <a:pt x="1204989" y="813067"/>
                                </a:lnTo>
                                <a:lnTo>
                                  <a:pt x="0" y="813067"/>
                                </a:lnTo>
                                <a:lnTo>
                                  <a:pt x="1322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9E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5507330" y="144201"/>
                            <a:ext cx="1306043" cy="666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6043" h="666648">
                                <a:moveTo>
                                  <a:pt x="105486" y="0"/>
                                </a:moveTo>
                                <a:lnTo>
                                  <a:pt x="1306043" y="0"/>
                                </a:lnTo>
                                <a:lnTo>
                                  <a:pt x="1200468" y="666648"/>
                                </a:lnTo>
                                <a:lnTo>
                                  <a:pt x="0" y="666648"/>
                                </a:lnTo>
                                <a:lnTo>
                                  <a:pt x="0" y="666064"/>
                                </a:lnTo>
                                <a:lnTo>
                                  <a:pt x="1054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9E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5623516" y="558567"/>
                            <a:ext cx="86504" cy="68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504" h="68427">
                                <a:moveTo>
                                  <a:pt x="82844" y="232"/>
                                </a:moveTo>
                                <a:cubicBezTo>
                                  <a:pt x="86504" y="926"/>
                                  <a:pt x="83439" y="7213"/>
                                  <a:pt x="83439" y="7213"/>
                                </a:cubicBezTo>
                                <a:cubicBezTo>
                                  <a:pt x="83439" y="7213"/>
                                  <a:pt x="79261" y="16306"/>
                                  <a:pt x="71653" y="20942"/>
                                </a:cubicBezTo>
                                <a:cubicBezTo>
                                  <a:pt x="66459" y="24853"/>
                                  <a:pt x="60223" y="27012"/>
                                  <a:pt x="51562" y="32537"/>
                                </a:cubicBezTo>
                                <a:cubicBezTo>
                                  <a:pt x="42900" y="38061"/>
                                  <a:pt x="14148" y="63487"/>
                                  <a:pt x="9944" y="65125"/>
                                </a:cubicBezTo>
                                <a:cubicBezTo>
                                  <a:pt x="8077" y="66319"/>
                                  <a:pt x="0" y="68427"/>
                                  <a:pt x="3492" y="58661"/>
                                </a:cubicBezTo>
                                <a:cubicBezTo>
                                  <a:pt x="6985" y="48894"/>
                                  <a:pt x="20485" y="31102"/>
                                  <a:pt x="27381" y="26225"/>
                                </a:cubicBezTo>
                                <a:cubicBezTo>
                                  <a:pt x="34265" y="21348"/>
                                  <a:pt x="50584" y="19799"/>
                                  <a:pt x="57620" y="16217"/>
                                </a:cubicBezTo>
                                <a:cubicBezTo>
                                  <a:pt x="64643" y="12648"/>
                                  <a:pt x="67475" y="7568"/>
                                  <a:pt x="76581" y="1841"/>
                                </a:cubicBezTo>
                                <a:cubicBezTo>
                                  <a:pt x="79658" y="390"/>
                                  <a:pt x="81624" y="0"/>
                                  <a:pt x="82844" y="23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5745276" y="362723"/>
                            <a:ext cx="261201" cy="168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1201" h="168021">
                                <a:moveTo>
                                  <a:pt x="253187" y="2286"/>
                                </a:moveTo>
                                <a:cubicBezTo>
                                  <a:pt x="259905" y="0"/>
                                  <a:pt x="261201" y="4915"/>
                                  <a:pt x="259080" y="7988"/>
                                </a:cubicBezTo>
                                <a:cubicBezTo>
                                  <a:pt x="248272" y="23368"/>
                                  <a:pt x="222834" y="35217"/>
                                  <a:pt x="215316" y="35395"/>
                                </a:cubicBezTo>
                                <a:cubicBezTo>
                                  <a:pt x="203683" y="37020"/>
                                  <a:pt x="192125" y="24892"/>
                                  <a:pt x="182004" y="25552"/>
                                </a:cubicBezTo>
                                <a:cubicBezTo>
                                  <a:pt x="163398" y="26695"/>
                                  <a:pt x="155562" y="30150"/>
                                  <a:pt x="152248" y="35916"/>
                                </a:cubicBezTo>
                                <a:cubicBezTo>
                                  <a:pt x="143091" y="51537"/>
                                  <a:pt x="130911" y="65443"/>
                                  <a:pt x="124892" y="70155"/>
                                </a:cubicBezTo>
                                <a:cubicBezTo>
                                  <a:pt x="116865" y="77102"/>
                                  <a:pt x="97650" y="78511"/>
                                  <a:pt x="91529" y="85052"/>
                                </a:cubicBezTo>
                                <a:cubicBezTo>
                                  <a:pt x="86855" y="90030"/>
                                  <a:pt x="72822" y="111468"/>
                                  <a:pt x="66154" y="117869"/>
                                </a:cubicBezTo>
                                <a:cubicBezTo>
                                  <a:pt x="63894" y="121996"/>
                                  <a:pt x="49441" y="135103"/>
                                  <a:pt x="35801" y="156489"/>
                                </a:cubicBezTo>
                                <a:cubicBezTo>
                                  <a:pt x="28448" y="165849"/>
                                  <a:pt x="16396" y="166116"/>
                                  <a:pt x="9728" y="167069"/>
                                </a:cubicBezTo>
                                <a:cubicBezTo>
                                  <a:pt x="3061" y="168021"/>
                                  <a:pt x="0" y="162700"/>
                                  <a:pt x="3086" y="160033"/>
                                </a:cubicBezTo>
                                <a:cubicBezTo>
                                  <a:pt x="6159" y="157366"/>
                                  <a:pt x="27115" y="143561"/>
                                  <a:pt x="33668" y="135458"/>
                                </a:cubicBezTo>
                                <a:cubicBezTo>
                                  <a:pt x="38405" y="130073"/>
                                  <a:pt x="61316" y="100863"/>
                                  <a:pt x="67818" y="86220"/>
                                </a:cubicBezTo>
                                <a:cubicBezTo>
                                  <a:pt x="74638" y="72581"/>
                                  <a:pt x="93231" y="63335"/>
                                  <a:pt x="100673" y="59665"/>
                                </a:cubicBezTo>
                                <a:cubicBezTo>
                                  <a:pt x="113233" y="52337"/>
                                  <a:pt x="125184" y="36106"/>
                                  <a:pt x="125184" y="36106"/>
                                </a:cubicBezTo>
                                <a:cubicBezTo>
                                  <a:pt x="125184" y="36106"/>
                                  <a:pt x="140614" y="16358"/>
                                  <a:pt x="148603" y="12878"/>
                                </a:cubicBezTo>
                                <a:cubicBezTo>
                                  <a:pt x="156578" y="9385"/>
                                  <a:pt x="166243" y="8001"/>
                                  <a:pt x="172809" y="10363"/>
                                </a:cubicBezTo>
                                <a:cubicBezTo>
                                  <a:pt x="191617" y="20803"/>
                                  <a:pt x="202514" y="18148"/>
                                  <a:pt x="213487" y="16027"/>
                                </a:cubicBezTo>
                                <a:cubicBezTo>
                                  <a:pt x="224282" y="14084"/>
                                  <a:pt x="242227" y="4661"/>
                                  <a:pt x="253187" y="22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6059635" y="193895"/>
                            <a:ext cx="581444" cy="2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44" h="283870">
                                <a:moveTo>
                                  <a:pt x="228562" y="1930"/>
                                </a:moveTo>
                                <a:cubicBezTo>
                                  <a:pt x="240424" y="0"/>
                                  <a:pt x="244729" y="3988"/>
                                  <a:pt x="248463" y="6655"/>
                                </a:cubicBezTo>
                                <a:cubicBezTo>
                                  <a:pt x="251447" y="8776"/>
                                  <a:pt x="254864" y="11633"/>
                                  <a:pt x="257886" y="20117"/>
                                </a:cubicBezTo>
                                <a:cubicBezTo>
                                  <a:pt x="261303" y="29058"/>
                                  <a:pt x="257721" y="42088"/>
                                  <a:pt x="257835" y="53251"/>
                                </a:cubicBezTo>
                                <a:cubicBezTo>
                                  <a:pt x="257658" y="74854"/>
                                  <a:pt x="271552" y="85852"/>
                                  <a:pt x="276378" y="88252"/>
                                </a:cubicBezTo>
                                <a:cubicBezTo>
                                  <a:pt x="278156" y="89281"/>
                                  <a:pt x="325641" y="105677"/>
                                  <a:pt x="350304" y="116840"/>
                                </a:cubicBezTo>
                                <a:cubicBezTo>
                                  <a:pt x="364414" y="123228"/>
                                  <a:pt x="388353" y="134036"/>
                                  <a:pt x="392621" y="135877"/>
                                </a:cubicBezTo>
                                <a:cubicBezTo>
                                  <a:pt x="396888" y="137732"/>
                                  <a:pt x="419278" y="145339"/>
                                  <a:pt x="431394" y="151867"/>
                                </a:cubicBezTo>
                                <a:cubicBezTo>
                                  <a:pt x="454622" y="164897"/>
                                  <a:pt x="463868" y="178676"/>
                                  <a:pt x="475424" y="187147"/>
                                </a:cubicBezTo>
                                <a:cubicBezTo>
                                  <a:pt x="478816" y="189306"/>
                                  <a:pt x="514007" y="213449"/>
                                  <a:pt x="520230" y="219850"/>
                                </a:cubicBezTo>
                                <a:cubicBezTo>
                                  <a:pt x="566483" y="269164"/>
                                  <a:pt x="581444" y="273368"/>
                                  <a:pt x="581038" y="280734"/>
                                </a:cubicBezTo>
                                <a:cubicBezTo>
                                  <a:pt x="580162" y="283032"/>
                                  <a:pt x="577012" y="283870"/>
                                  <a:pt x="574396" y="282613"/>
                                </a:cubicBezTo>
                                <a:cubicBezTo>
                                  <a:pt x="556616" y="270675"/>
                                  <a:pt x="519951" y="245720"/>
                                  <a:pt x="505905" y="236169"/>
                                </a:cubicBezTo>
                                <a:cubicBezTo>
                                  <a:pt x="495732" y="229273"/>
                                  <a:pt x="479501" y="214211"/>
                                  <a:pt x="462445" y="201816"/>
                                </a:cubicBezTo>
                                <a:cubicBezTo>
                                  <a:pt x="442062" y="189725"/>
                                  <a:pt x="423913" y="181610"/>
                                  <a:pt x="403352" y="169697"/>
                                </a:cubicBezTo>
                                <a:cubicBezTo>
                                  <a:pt x="394259" y="163640"/>
                                  <a:pt x="344831" y="130365"/>
                                  <a:pt x="322085" y="124638"/>
                                </a:cubicBezTo>
                                <a:cubicBezTo>
                                  <a:pt x="281280" y="114364"/>
                                  <a:pt x="247472" y="114313"/>
                                  <a:pt x="209677" y="113881"/>
                                </a:cubicBezTo>
                                <a:cubicBezTo>
                                  <a:pt x="170815" y="115062"/>
                                  <a:pt x="75095" y="121222"/>
                                  <a:pt x="59411" y="126454"/>
                                </a:cubicBezTo>
                                <a:cubicBezTo>
                                  <a:pt x="40449" y="132766"/>
                                  <a:pt x="25984" y="141046"/>
                                  <a:pt x="3150" y="143650"/>
                                </a:cubicBezTo>
                                <a:cubicBezTo>
                                  <a:pt x="1283" y="143751"/>
                                  <a:pt x="0" y="143802"/>
                                  <a:pt x="1054" y="139027"/>
                                </a:cubicBezTo>
                                <a:cubicBezTo>
                                  <a:pt x="2121" y="134264"/>
                                  <a:pt x="19901" y="119583"/>
                                  <a:pt x="55969" y="109068"/>
                                </a:cubicBezTo>
                                <a:cubicBezTo>
                                  <a:pt x="73813" y="103835"/>
                                  <a:pt x="94755" y="105016"/>
                                  <a:pt x="109525" y="96990"/>
                                </a:cubicBezTo>
                                <a:cubicBezTo>
                                  <a:pt x="133160" y="84163"/>
                                  <a:pt x="127915" y="60490"/>
                                  <a:pt x="143053" y="46800"/>
                                </a:cubicBezTo>
                                <a:cubicBezTo>
                                  <a:pt x="147015" y="43307"/>
                                  <a:pt x="152298" y="42520"/>
                                  <a:pt x="158356" y="43472"/>
                                </a:cubicBezTo>
                                <a:cubicBezTo>
                                  <a:pt x="164529" y="44882"/>
                                  <a:pt x="166688" y="46317"/>
                                  <a:pt x="170739" y="50241"/>
                                </a:cubicBezTo>
                                <a:cubicBezTo>
                                  <a:pt x="179565" y="57429"/>
                                  <a:pt x="186474" y="67780"/>
                                  <a:pt x="196634" y="66421"/>
                                </a:cubicBezTo>
                                <a:cubicBezTo>
                                  <a:pt x="213373" y="59233"/>
                                  <a:pt x="213551" y="23381"/>
                                  <a:pt x="215405" y="14897"/>
                                </a:cubicBezTo>
                                <a:cubicBezTo>
                                  <a:pt x="217259" y="6426"/>
                                  <a:pt x="222453" y="3581"/>
                                  <a:pt x="228562" y="193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5820316" y="644772"/>
                            <a:ext cx="41815" cy="62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15" h="62293">
                                <a:moveTo>
                                  <a:pt x="35116" y="0"/>
                                </a:moveTo>
                                <a:lnTo>
                                  <a:pt x="41815" y="0"/>
                                </a:lnTo>
                                <a:lnTo>
                                  <a:pt x="41815" y="7302"/>
                                </a:lnTo>
                                <a:lnTo>
                                  <a:pt x="40297" y="7302"/>
                                </a:lnTo>
                                <a:lnTo>
                                  <a:pt x="20739" y="41846"/>
                                </a:lnTo>
                                <a:lnTo>
                                  <a:pt x="41815" y="41846"/>
                                </a:lnTo>
                                <a:lnTo>
                                  <a:pt x="41815" y="49149"/>
                                </a:lnTo>
                                <a:lnTo>
                                  <a:pt x="16739" y="49149"/>
                                </a:lnTo>
                                <a:lnTo>
                                  <a:pt x="9347" y="62293"/>
                                </a:lnTo>
                                <a:lnTo>
                                  <a:pt x="0" y="62293"/>
                                </a:lnTo>
                                <a:lnTo>
                                  <a:pt x="351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5696656" y="644772"/>
                            <a:ext cx="99822" cy="62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822" h="62293">
                                <a:moveTo>
                                  <a:pt x="0" y="0"/>
                                </a:moveTo>
                                <a:lnTo>
                                  <a:pt x="16523" y="0"/>
                                </a:lnTo>
                                <a:lnTo>
                                  <a:pt x="50140" y="52807"/>
                                </a:lnTo>
                                <a:lnTo>
                                  <a:pt x="83210" y="0"/>
                                </a:lnTo>
                                <a:lnTo>
                                  <a:pt x="99822" y="0"/>
                                </a:lnTo>
                                <a:lnTo>
                                  <a:pt x="99822" y="62293"/>
                                </a:lnTo>
                                <a:lnTo>
                                  <a:pt x="91567" y="62293"/>
                                </a:lnTo>
                                <a:lnTo>
                                  <a:pt x="91567" y="7709"/>
                                </a:lnTo>
                                <a:lnTo>
                                  <a:pt x="88112" y="7709"/>
                                </a:lnTo>
                                <a:lnTo>
                                  <a:pt x="53543" y="62293"/>
                                </a:lnTo>
                                <a:lnTo>
                                  <a:pt x="46825" y="62293"/>
                                </a:lnTo>
                                <a:lnTo>
                                  <a:pt x="11887" y="7709"/>
                                </a:lnTo>
                                <a:lnTo>
                                  <a:pt x="8255" y="7709"/>
                                </a:lnTo>
                                <a:lnTo>
                                  <a:pt x="8255" y="62293"/>
                                </a:lnTo>
                                <a:lnTo>
                                  <a:pt x="0" y="62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6064436" y="644772"/>
                            <a:ext cx="41802" cy="62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02" h="62293">
                                <a:moveTo>
                                  <a:pt x="35116" y="0"/>
                                </a:moveTo>
                                <a:lnTo>
                                  <a:pt x="41802" y="0"/>
                                </a:lnTo>
                                <a:lnTo>
                                  <a:pt x="41802" y="7302"/>
                                </a:lnTo>
                                <a:lnTo>
                                  <a:pt x="40285" y="7302"/>
                                </a:lnTo>
                                <a:lnTo>
                                  <a:pt x="20727" y="41846"/>
                                </a:lnTo>
                                <a:lnTo>
                                  <a:pt x="41802" y="41846"/>
                                </a:lnTo>
                                <a:lnTo>
                                  <a:pt x="41802" y="49149"/>
                                </a:lnTo>
                                <a:lnTo>
                                  <a:pt x="16739" y="49149"/>
                                </a:lnTo>
                                <a:lnTo>
                                  <a:pt x="9335" y="62293"/>
                                </a:lnTo>
                                <a:lnTo>
                                  <a:pt x="0" y="62293"/>
                                </a:lnTo>
                                <a:lnTo>
                                  <a:pt x="351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5961972" y="644772"/>
                            <a:ext cx="76048" cy="62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048" h="62293">
                                <a:moveTo>
                                  <a:pt x="0" y="0"/>
                                </a:moveTo>
                                <a:lnTo>
                                  <a:pt x="8268" y="0"/>
                                </a:lnTo>
                                <a:lnTo>
                                  <a:pt x="8268" y="26797"/>
                                </a:lnTo>
                                <a:lnTo>
                                  <a:pt x="19012" y="26797"/>
                                </a:lnTo>
                                <a:lnTo>
                                  <a:pt x="59169" y="0"/>
                                </a:lnTo>
                                <a:lnTo>
                                  <a:pt x="73647" y="0"/>
                                </a:lnTo>
                                <a:lnTo>
                                  <a:pt x="27597" y="30391"/>
                                </a:lnTo>
                                <a:lnTo>
                                  <a:pt x="76048" y="62293"/>
                                </a:lnTo>
                                <a:lnTo>
                                  <a:pt x="61443" y="62293"/>
                                </a:lnTo>
                                <a:lnTo>
                                  <a:pt x="19012" y="34087"/>
                                </a:lnTo>
                                <a:lnTo>
                                  <a:pt x="8268" y="34087"/>
                                </a:lnTo>
                                <a:lnTo>
                                  <a:pt x="8268" y="62293"/>
                                </a:lnTo>
                                <a:lnTo>
                                  <a:pt x="0" y="62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6" name="Shape 1686"/>
                        <wps:cNvSpPr/>
                        <wps:spPr>
                          <a:xfrm>
                            <a:off x="5927466" y="644772"/>
                            <a:ext cx="9144" cy="62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229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2293"/>
                                </a:lnTo>
                                <a:lnTo>
                                  <a:pt x="0" y="622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5862131" y="644772"/>
                            <a:ext cx="41535" cy="62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35" h="62293">
                                <a:moveTo>
                                  <a:pt x="0" y="0"/>
                                </a:moveTo>
                                <a:lnTo>
                                  <a:pt x="6509" y="0"/>
                                </a:lnTo>
                                <a:lnTo>
                                  <a:pt x="41535" y="62293"/>
                                </a:lnTo>
                                <a:lnTo>
                                  <a:pt x="32379" y="62293"/>
                                </a:lnTo>
                                <a:lnTo>
                                  <a:pt x="25026" y="49149"/>
                                </a:lnTo>
                                <a:lnTo>
                                  <a:pt x="0" y="49149"/>
                                </a:lnTo>
                                <a:lnTo>
                                  <a:pt x="0" y="41846"/>
                                </a:lnTo>
                                <a:lnTo>
                                  <a:pt x="21076" y="41846"/>
                                </a:lnTo>
                                <a:lnTo>
                                  <a:pt x="1785" y="7302"/>
                                </a:lnTo>
                                <a:lnTo>
                                  <a:pt x="0" y="73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6529192" y="644772"/>
                            <a:ext cx="35528" cy="62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28" h="62293">
                                <a:moveTo>
                                  <a:pt x="0" y="0"/>
                                </a:moveTo>
                                <a:lnTo>
                                  <a:pt x="35528" y="0"/>
                                </a:lnTo>
                                <a:lnTo>
                                  <a:pt x="35528" y="7302"/>
                                </a:lnTo>
                                <a:lnTo>
                                  <a:pt x="8255" y="7302"/>
                                </a:lnTo>
                                <a:lnTo>
                                  <a:pt x="8255" y="31039"/>
                                </a:lnTo>
                                <a:lnTo>
                                  <a:pt x="35528" y="31039"/>
                                </a:lnTo>
                                <a:lnTo>
                                  <a:pt x="35528" y="38341"/>
                                </a:lnTo>
                                <a:lnTo>
                                  <a:pt x="8255" y="38341"/>
                                </a:lnTo>
                                <a:lnTo>
                                  <a:pt x="8255" y="62293"/>
                                </a:lnTo>
                                <a:lnTo>
                                  <a:pt x="0" y="62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6439302" y="644772"/>
                            <a:ext cx="60757" cy="62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57" h="62293">
                                <a:moveTo>
                                  <a:pt x="0" y="0"/>
                                </a:moveTo>
                                <a:lnTo>
                                  <a:pt x="60718" y="0"/>
                                </a:lnTo>
                                <a:lnTo>
                                  <a:pt x="60718" y="7302"/>
                                </a:lnTo>
                                <a:lnTo>
                                  <a:pt x="8255" y="7302"/>
                                </a:lnTo>
                                <a:lnTo>
                                  <a:pt x="8255" y="26340"/>
                                </a:lnTo>
                                <a:lnTo>
                                  <a:pt x="58496" y="26340"/>
                                </a:lnTo>
                                <a:lnTo>
                                  <a:pt x="58496" y="33642"/>
                                </a:lnTo>
                                <a:lnTo>
                                  <a:pt x="8255" y="33642"/>
                                </a:lnTo>
                                <a:lnTo>
                                  <a:pt x="8255" y="54991"/>
                                </a:lnTo>
                                <a:lnTo>
                                  <a:pt x="60757" y="54991"/>
                                </a:lnTo>
                                <a:lnTo>
                                  <a:pt x="60757" y="62293"/>
                                </a:lnTo>
                                <a:lnTo>
                                  <a:pt x="0" y="62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6306993" y="644772"/>
                            <a:ext cx="99822" cy="62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822" h="62293">
                                <a:moveTo>
                                  <a:pt x="0" y="0"/>
                                </a:moveTo>
                                <a:lnTo>
                                  <a:pt x="16523" y="0"/>
                                </a:lnTo>
                                <a:lnTo>
                                  <a:pt x="50140" y="52807"/>
                                </a:lnTo>
                                <a:lnTo>
                                  <a:pt x="83223" y="0"/>
                                </a:lnTo>
                                <a:lnTo>
                                  <a:pt x="99822" y="0"/>
                                </a:lnTo>
                                <a:lnTo>
                                  <a:pt x="99822" y="62293"/>
                                </a:lnTo>
                                <a:lnTo>
                                  <a:pt x="91567" y="62293"/>
                                </a:lnTo>
                                <a:lnTo>
                                  <a:pt x="91567" y="7709"/>
                                </a:lnTo>
                                <a:lnTo>
                                  <a:pt x="88126" y="7709"/>
                                </a:lnTo>
                                <a:lnTo>
                                  <a:pt x="53543" y="62293"/>
                                </a:lnTo>
                                <a:lnTo>
                                  <a:pt x="46825" y="62293"/>
                                </a:lnTo>
                                <a:lnTo>
                                  <a:pt x="11887" y="7709"/>
                                </a:lnTo>
                                <a:lnTo>
                                  <a:pt x="8268" y="7709"/>
                                </a:lnTo>
                                <a:lnTo>
                                  <a:pt x="8268" y="62293"/>
                                </a:lnTo>
                                <a:lnTo>
                                  <a:pt x="0" y="62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174685" y="644772"/>
                            <a:ext cx="99822" cy="62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822" h="62293">
                                <a:moveTo>
                                  <a:pt x="0" y="0"/>
                                </a:moveTo>
                                <a:lnTo>
                                  <a:pt x="16523" y="0"/>
                                </a:lnTo>
                                <a:lnTo>
                                  <a:pt x="50140" y="52807"/>
                                </a:lnTo>
                                <a:lnTo>
                                  <a:pt x="83210" y="0"/>
                                </a:lnTo>
                                <a:lnTo>
                                  <a:pt x="99822" y="0"/>
                                </a:lnTo>
                                <a:lnTo>
                                  <a:pt x="99822" y="62293"/>
                                </a:lnTo>
                                <a:lnTo>
                                  <a:pt x="91567" y="62293"/>
                                </a:lnTo>
                                <a:lnTo>
                                  <a:pt x="91567" y="7709"/>
                                </a:lnTo>
                                <a:lnTo>
                                  <a:pt x="88112" y="7709"/>
                                </a:lnTo>
                                <a:lnTo>
                                  <a:pt x="53543" y="62293"/>
                                </a:lnTo>
                                <a:lnTo>
                                  <a:pt x="46825" y="62293"/>
                                </a:lnTo>
                                <a:lnTo>
                                  <a:pt x="11887" y="7709"/>
                                </a:lnTo>
                                <a:lnTo>
                                  <a:pt x="8268" y="7709"/>
                                </a:lnTo>
                                <a:lnTo>
                                  <a:pt x="8268" y="62293"/>
                                </a:lnTo>
                                <a:lnTo>
                                  <a:pt x="0" y="62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6106238" y="644772"/>
                            <a:ext cx="41535" cy="62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35" h="62293">
                                <a:moveTo>
                                  <a:pt x="0" y="0"/>
                                </a:moveTo>
                                <a:lnTo>
                                  <a:pt x="6509" y="0"/>
                                </a:lnTo>
                                <a:lnTo>
                                  <a:pt x="41535" y="62293"/>
                                </a:lnTo>
                                <a:lnTo>
                                  <a:pt x="32379" y="62293"/>
                                </a:lnTo>
                                <a:lnTo>
                                  <a:pt x="25026" y="49149"/>
                                </a:lnTo>
                                <a:lnTo>
                                  <a:pt x="0" y="49149"/>
                                </a:lnTo>
                                <a:lnTo>
                                  <a:pt x="0" y="41846"/>
                                </a:lnTo>
                                <a:lnTo>
                                  <a:pt x="21076" y="41846"/>
                                </a:lnTo>
                                <a:lnTo>
                                  <a:pt x="1797" y="7302"/>
                                </a:lnTo>
                                <a:lnTo>
                                  <a:pt x="0" y="73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564720" y="644772"/>
                            <a:ext cx="35706" cy="62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706" h="62293">
                                <a:moveTo>
                                  <a:pt x="0" y="0"/>
                                </a:moveTo>
                                <a:lnTo>
                                  <a:pt x="3080" y="0"/>
                                </a:lnTo>
                                <a:cubicBezTo>
                                  <a:pt x="13545" y="127"/>
                                  <a:pt x="20238" y="381"/>
                                  <a:pt x="23146" y="775"/>
                                </a:cubicBezTo>
                                <a:cubicBezTo>
                                  <a:pt x="28251" y="1448"/>
                                  <a:pt x="31794" y="3759"/>
                                  <a:pt x="33750" y="7709"/>
                                </a:cubicBezTo>
                                <a:cubicBezTo>
                                  <a:pt x="35058" y="10363"/>
                                  <a:pt x="35706" y="14059"/>
                                  <a:pt x="35706" y="18809"/>
                                </a:cubicBezTo>
                                <a:cubicBezTo>
                                  <a:pt x="35706" y="22390"/>
                                  <a:pt x="35516" y="25121"/>
                                  <a:pt x="35122" y="27000"/>
                                </a:cubicBezTo>
                                <a:cubicBezTo>
                                  <a:pt x="34728" y="28867"/>
                                  <a:pt x="34030" y="30366"/>
                                  <a:pt x="33027" y="31496"/>
                                </a:cubicBezTo>
                                <a:cubicBezTo>
                                  <a:pt x="31426" y="33287"/>
                                  <a:pt x="28924" y="34544"/>
                                  <a:pt x="25495" y="35281"/>
                                </a:cubicBezTo>
                                <a:cubicBezTo>
                                  <a:pt x="28163" y="35738"/>
                                  <a:pt x="30283" y="36767"/>
                                  <a:pt x="31858" y="38379"/>
                                </a:cubicBezTo>
                                <a:cubicBezTo>
                                  <a:pt x="33027" y="39662"/>
                                  <a:pt x="33789" y="41186"/>
                                  <a:pt x="34119" y="42951"/>
                                </a:cubicBezTo>
                                <a:cubicBezTo>
                                  <a:pt x="34449" y="44704"/>
                                  <a:pt x="34614" y="48209"/>
                                  <a:pt x="34614" y="53442"/>
                                </a:cubicBezTo>
                                <a:lnTo>
                                  <a:pt x="34614" y="62293"/>
                                </a:lnTo>
                                <a:lnTo>
                                  <a:pt x="26359" y="62293"/>
                                </a:lnTo>
                                <a:lnTo>
                                  <a:pt x="26359" y="56312"/>
                                </a:lnTo>
                                <a:cubicBezTo>
                                  <a:pt x="26359" y="51232"/>
                                  <a:pt x="26257" y="47727"/>
                                  <a:pt x="26041" y="45771"/>
                                </a:cubicBezTo>
                                <a:cubicBezTo>
                                  <a:pt x="25444" y="41821"/>
                                  <a:pt x="23209" y="39510"/>
                                  <a:pt x="19374" y="38837"/>
                                </a:cubicBezTo>
                                <a:cubicBezTo>
                                  <a:pt x="17862" y="38621"/>
                                  <a:pt x="16504" y="38494"/>
                                  <a:pt x="15310" y="38456"/>
                                </a:cubicBezTo>
                                <a:cubicBezTo>
                                  <a:pt x="14116" y="38405"/>
                                  <a:pt x="10040" y="38367"/>
                                  <a:pt x="3080" y="38341"/>
                                </a:cubicBezTo>
                                <a:lnTo>
                                  <a:pt x="0" y="38341"/>
                                </a:lnTo>
                                <a:lnTo>
                                  <a:pt x="0" y="31039"/>
                                </a:lnTo>
                                <a:lnTo>
                                  <a:pt x="3080" y="31039"/>
                                </a:lnTo>
                                <a:cubicBezTo>
                                  <a:pt x="11131" y="31039"/>
                                  <a:pt x="16287" y="30924"/>
                                  <a:pt x="18561" y="30696"/>
                                </a:cubicBezTo>
                                <a:cubicBezTo>
                                  <a:pt x="20822" y="30467"/>
                                  <a:pt x="22663" y="29896"/>
                                  <a:pt x="24099" y="28981"/>
                                </a:cubicBezTo>
                                <a:cubicBezTo>
                                  <a:pt x="26206" y="27584"/>
                                  <a:pt x="27274" y="24143"/>
                                  <a:pt x="27274" y="18669"/>
                                </a:cubicBezTo>
                                <a:cubicBezTo>
                                  <a:pt x="27274" y="13957"/>
                                  <a:pt x="26283" y="10897"/>
                                  <a:pt x="24327" y="9500"/>
                                </a:cubicBezTo>
                                <a:cubicBezTo>
                                  <a:pt x="23044" y="8585"/>
                                  <a:pt x="21063" y="7988"/>
                                  <a:pt x="18358" y="7709"/>
                                </a:cubicBezTo>
                                <a:cubicBezTo>
                                  <a:pt x="15640" y="7442"/>
                                  <a:pt x="10560" y="7302"/>
                                  <a:pt x="3080" y="7302"/>
                                </a:cubicBezTo>
                                <a:lnTo>
                                  <a:pt x="0" y="73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5696656" y="644772"/>
                            <a:ext cx="99822" cy="62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822" h="62293">
                                <a:moveTo>
                                  <a:pt x="0" y="62293"/>
                                </a:moveTo>
                                <a:lnTo>
                                  <a:pt x="8255" y="62293"/>
                                </a:lnTo>
                                <a:lnTo>
                                  <a:pt x="8255" y="7709"/>
                                </a:lnTo>
                                <a:lnTo>
                                  <a:pt x="11887" y="7709"/>
                                </a:lnTo>
                                <a:lnTo>
                                  <a:pt x="46825" y="62293"/>
                                </a:lnTo>
                                <a:lnTo>
                                  <a:pt x="53543" y="62293"/>
                                </a:lnTo>
                                <a:lnTo>
                                  <a:pt x="88112" y="7709"/>
                                </a:lnTo>
                                <a:lnTo>
                                  <a:pt x="91567" y="7709"/>
                                </a:lnTo>
                                <a:lnTo>
                                  <a:pt x="91567" y="62293"/>
                                </a:lnTo>
                                <a:lnTo>
                                  <a:pt x="99822" y="62293"/>
                                </a:lnTo>
                                <a:lnTo>
                                  <a:pt x="99822" y="0"/>
                                </a:lnTo>
                                <a:lnTo>
                                  <a:pt x="83210" y="0"/>
                                </a:lnTo>
                                <a:lnTo>
                                  <a:pt x="50140" y="52807"/>
                                </a:lnTo>
                                <a:lnTo>
                                  <a:pt x="165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293"/>
                                </a:lnTo>
                                <a:close/>
                              </a:path>
                            </a:pathLst>
                          </a:custGeom>
                          <a:ln w="6604" cap="flat">
                            <a:miter lim="100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5820316" y="644772"/>
                            <a:ext cx="83350" cy="62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50" h="62293">
                                <a:moveTo>
                                  <a:pt x="83350" y="62293"/>
                                </a:moveTo>
                                <a:lnTo>
                                  <a:pt x="48323" y="0"/>
                                </a:lnTo>
                                <a:lnTo>
                                  <a:pt x="35116" y="0"/>
                                </a:lnTo>
                                <a:lnTo>
                                  <a:pt x="0" y="62293"/>
                                </a:lnTo>
                                <a:lnTo>
                                  <a:pt x="9347" y="62293"/>
                                </a:lnTo>
                                <a:lnTo>
                                  <a:pt x="16739" y="49149"/>
                                </a:lnTo>
                                <a:lnTo>
                                  <a:pt x="66840" y="49149"/>
                                </a:lnTo>
                                <a:lnTo>
                                  <a:pt x="74194" y="62293"/>
                                </a:lnTo>
                                <a:lnTo>
                                  <a:pt x="83350" y="62293"/>
                                </a:lnTo>
                                <a:close/>
                              </a:path>
                            </a:pathLst>
                          </a:custGeom>
                          <a:ln w="6604" cap="flat">
                            <a:miter lim="100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5841055" y="652074"/>
                            <a:ext cx="42151" cy="34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51" h="34544">
                                <a:moveTo>
                                  <a:pt x="0" y="34544"/>
                                </a:moveTo>
                                <a:lnTo>
                                  <a:pt x="19558" y="0"/>
                                </a:lnTo>
                                <a:lnTo>
                                  <a:pt x="22860" y="0"/>
                                </a:lnTo>
                                <a:lnTo>
                                  <a:pt x="42151" y="34544"/>
                                </a:lnTo>
                                <a:lnTo>
                                  <a:pt x="0" y="34544"/>
                                </a:lnTo>
                                <a:close/>
                              </a:path>
                            </a:pathLst>
                          </a:custGeom>
                          <a:ln w="6604" cap="flat">
                            <a:miter lim="100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5927466" y="644772"/>
                            <a:ext cx="8255" cy="62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55" h="62293">
                                <a:moveTo>
                                  <a:pt x="0" y="62293"/>
                                </a:moveTo>
                                <a:lnTo>
                                  <a:pt x="8255" y="62293"/>
                                </a:lnTo>
                                <a:lnTo>
                                  <a:pt x="82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604" cap="flat">
                            <a:miter lim="100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5961972" y="644772"/>
                            <a:ext cx="76048" cy="62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048" h="62293">
                                <a:moveTo>
                                  <a:pt x="0" y="62293"/>
                                </a:moveTo>
                                <a:lnTo>
                                  <a:pt x="8268" y="62293"/>
                                </a:lnTo>
                                <a:lnTo>
                                  <a:pt x="8268" y="34087"/>
                                </a:lnTo>
                                <a:lnTo>
                                  <a:pt x="19012" y="34087"/>
                                </a:lnTo>
                                <a:lnTo>
                                  <a:pt x="61443" y="62293"/>
                                </a:lnTo>
                                <a:lnTo>
                                  <a:pt x="76048" y="62293"/>
                                </a:lnTo>
                                <a:lnTo>
                                  <a:pt x="27597" y="30391"/>
                                </a:lnTo>
                                <a:lnTo>
                                  <a:pt x="73647" y="0"/>
                                </a:lnTo>
                                <a:lnTo>
                                  <a:pt x="59169" y="0"/>
                                </a:lnTo>
                                <a:lnTo>
                                  <a:pt x="19012" y="26797"/>
                                </a:lnTo>
                                <a:lnTo>
                                  <a:pt x="8268" y="26797"/>
                                </a:lnTo>
                                <a:lnTo>
                                  <a:pt x="82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293"/>
                                </a:lnTo>
                                <a:close/>
                              </a:path>
                            </a:pathLst>
                          </a:custGeom>
                          <a:ln w="6604" cap="flat">
                            <a:miter lim="100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064436" y="644772"/>
                            <a:ext cx="83338" cy="62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38" h="62293">
                                <a:moveTo>
                                  <a:pt x="83338" y="62293"/>
                                </a:moveTo>
                                <a:lnTo>
                                  <a:pt x="48311" y="0"/>
                                </a:lnTo>
                                <a:lnTo>
                                  <a:pt x="35116" y="0"/>
                                </a:lnTo>
                                <a:lnTo>
                                  <a:pt x="0" y="62293"/>
                                </a:lnTo>
                                <a:lnTo>
                                  <a:pt x="9335" y="62293"/>
                                </a:lnTo>
                                <a:lnTo>
                                  <a:pt x="16739" y="49149"/>
                                </a:lnTo>
                                <a:lnTo>
                                  <a:pt x="66828" y="49149"/>
                                </a:lnTo>
                                <a:lnTo>
                                  <a:pt x="74181" y="62293"/>
                                </a:lnTo>
                                <a:lnTo>
                                  <a:pt x="83338" y="62293"/>
                                </a:lnTo>
                                <a:close/>
                              </a:path>
                            </a:pathLst>
                          </a:custGeom>
                          <a:ln w="6604" cap="flat">
                            <a:miter lim="100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085162" y="652074"/>
                            <a:ext cx="42151" cy="34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51" h="34544">
                                <a:moveTo>
                                  <a:pt x="0" y="34544"/>
                                </a:moveTo>
                                <a:lnTo>
                                  <a:pt x="19558" y="0"/>
                                </a:lnTo>
                                <a:lnTo>
                                  <a:pt x="22873" y="0"/>
                                </a:lnTo>
                                <a:lnTo>
                                  <a:pt x="42151" y="34544"/>
                                </a:lnTo>
                                <a:lnTo>
                                  <a:pt x="0" y="34544"/>
                                </a:lnTo>
                                <a:close/>
                              </a:path>
                            </a:pathLst>
                          </a:custGeom>
                          <a:ln w="6604" cap="flat">
                            <a:miter lim="100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6174685" y="644772"/>
                            <a:ext cx="99822" cy="62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822" h="62293">
                                <a:moveTo>
                                  <a:pt x="0" y="62293"/>
                                </a:moveTo>
                                <a:lnTo>
                                  <a:pt x="8268" y="62293"/>
                                </a:lnTo>
                                <a:lnTo>
                                  <a:pt x="8268" y="7709"/>
                                </a:lnTo>
                                <a:lnTo>
                                  <a:pt x="11887" y="7709"/>
                                </a:lnTo>
                                <a:lnTo>
                                  <a:pt x="46825" y="62293"/>
                                </a:lnTo>
                                <a:lnTo>
                                  <a:pt x="53543" y="62293"/>
                                </a:lnTo>
                                <a:lnTo>
                                  <a:pt x="88112" y="7709"/>
                                </a:lnTo>
                                <a:lnTo>
                                  <a:pt x="91567" y="7709"/>
                                </a:lnTo>
                                <a:lnTo>
                                  <a:pt x="91567" y="62293"/>
                                </a:lnTo>
                                <a:lnTo>
                                  <a:pt x="99822" y="62293"/>
                                </a:lnTo>
                                <a:lnTo>
                                  <a:pt x="99822" y="0"/>
                                </a:lnTo>
                                <a:lnTo>
                                  <a:pt x="83210" y="0"/>
                                </a:lnTo>
                                <a:lnTo>
                                  <a:pt x="50140" y="52807"/>
                                </a:lnTo>
                                <a:lnTo>
                                  <a:pt x="165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293"/>
                                </a:lnTo>
                                <a:close/>
                              </a:path>
                            </a:pathLst>
                          </a:custGeom>
                          <a:ln w="6604" cap="flat">
                            <a:miter lim="100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6306993" y="644772"/>
                            <a:ext cx="99822" cy="62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822" h="62293">
                                <a:moveTo>
                                  <a:pt x="0" y="62293"/>
                                </a:moveTo>
                                <a:lnTo>
                                  <a:pt x="8268" y="62293"/>
                                </a:lnTo>
                                <a:lnTo>
                                  <a:pt x="8268" y="7709"/>
                                </a:lnTo>
                                <a:lnTo>
                                  <a:pt x="11887" y="7709"/>
                                </a:lnTo>
                                <a:lnTo>
                                  <a:pt x="46825" y="62293"/>
                                </a:lnTo>
                                <a:lnTo>
                                  <a:pt x="53543" y="62293"/>
                                </a:lnTo>
                                <a:lnTo>
                                  <a:pt x="88126" y="7709"/>
                                </a:lnTo>
                                <a:lnTo>
                                  <a:pt x="91567" y="7709"/>
                                </a:lnTo>
                                <a:lnTo>
                                  <a:pt x="91567" y="62293"/>
                                </a:lnTo>
                                <a:lnTo>
                                  <a:pt x="99822" y="62293"/>
                                </a:lnTo>
                                <a:lnTo>
                                  <a:pt x="99822" y="0"/>
                                </a:lnTo>
                                <a:lnTo>
                                  <a:pt x="83223" y="0"/>
                                </a:lnTo>
                                <a:lnTo>
                                  <a:pt x="50140" y="52807"/>
                                </a:lnTo>
                                <a:lnTo>
                                  <a:pt x="165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293"/>
                                </a:lnTo>
                                <a:close/>
                              </a:path>
                            </a:pathLst>
                          </a:custGeom>
                          <a:ln w="6604" cap="flat">
                            <a:miter lim="100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6439302" y="644772"/>
                            <a:ext cx="60757" cy="62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57" h="62293">
                                <a:moveTo>
                                  <a:pt x="60757" y="62293"/>
                                </a:moveTo>
                                <a:lnTo>
                                  <a:pt x="60757" y="54991"/>
                                </a:lnTo>
                                <a:lnTo>
                                  <a:pt x="8255" y="54991"/>
                                </a:lnTo>
                                <a:lnTo>
                                  <a:pt x="8255" y="33642"/>
                                </a:lnTo>
                                <a:lnTo>
                                  <a:pt x="58496" y="33642"/>
                                </a:lnTo>
                                <a:lnTo>
                                  <a:pt x="58496" y="26340"/>
                                </a:lnTo>
                                <a:lnTo>
                                  <a:pt x="8255" y="26340"/>
                                </a:lnTo>
                                <a:lnTo>
                                  <a:pt x="8255" y="7302"/>
                                </a:lnTo>
                                <a:lnTo>
                                  <a:pt x="60718" y="7302"/>
                                </a:lnTo>
                                <a:lnTo>
                                  <a:pt x="607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293"/>
                                </a:lnTo>
                                <a:lnTo>
                                  <a:pt x="60757" y="62293"/>
                                </a:lnTo>
                                <a:close/>
                              </a:path>
                            </a:pathLst>
                          </a:custGeom>
                          <a:ln w="6604" cap="flat">
                            <a:miter lim="100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6529192" y="644772"/>
                            <a:ext cx="71234" cy="62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34" h="62293">
                                <a:moveTo>
                                  <a:pt x="8255" y="62293"/>
                                </a:moveTo>
                                <a:lnTo>
                                  <a:pt x="8255" y="38341"/>
                                </a:lnTo>
                                <a:lnTo>
                                  <a:pt x="38608" y="38341"/>
                                </a:lnTo>
                                <a:cubicBezTo>
                                  <a:pt x="45568" y="38367"/>
                                  <a:pt x="49644" y="38405"/>
                                  <a:pt x="50838" y="38456"/>
                                </a:cubicBezTo>
                                <a:cubicBezTo>
                                  <a:pt x="52032" y="38494"/>
                                  <a:pt x="53391" y="38621"/>
                                  <a:pt x="54902" y="38837"/>
                                </a:cubicBezTo>
                                <a:cubicBezTo>
                                  <a:pt x="58738" y="39510"/>
                                  <a:pt x="60972" y="41821"/>
                                  <a:pt x="61569" y="45771"/>
                                </a:cubicBezTo>
                                <a:cubicBezTo>
                                  <a:pt x="61785" y="47727"/>
                                  <a:pt x="61887" y="51232"/>
                                  <a:pt x="61887" y="56312"/>
                                </a:cubicBezTo>
                                <a:lnTo>
                                  <a:pt x="61887" y="62293"/>
                                </a:lnTo>
                                <a:lnTo>
                                  <a:pt x="70142" y="62293"/>
                                </a:lnTo>
                                <a:lnTo>
                                  <a:pt x="70142" y="53442"/>
                                </a:lnTo>
                                <a:cubicBezTo>
                                  <a:pt x="70142" y="48209"/>
                                  <a:pt x="69977" y="44704"/>
                                  <a:pt x="69647" y="42951"/>
                                </a:cubicBezTo>
                                <a:cubicBezTo>
                                  <a:pt x="69317" y="41186"/>
                                  <a:pt x="68555" y="39662"/>
                                  <a:pt x="67386" y="38379"/>
                                </a:cubicBezTo>
                                <a:cubicBezTo>
                                  <a:pt x="65811" y="36767"/>
                                  <a:pt x="63691" y="35738"/>
                                  <a:pt x="61023" y="35281"/>
                                </a:cubicBezTo>
                                <a:cubicBezTo>
                                  <a:pt x="64452" y="34544"/>
                                  <a:pt x="66954" y="33287"/>
                                  <a:pt x="68555" y="31496"/>
                                </a:cubicBezTo>
                                <a:cubicBezTo>
                                  <a:pt x="69558" y="30366"/>
                                  <a:pt x="70256" y="28867"/>
                                  <a:pt x="70650" y="27000"/>
                                </a:cubicBezTo>
                                <a:cubicBezTo>
                                  <a:pt x="71044" y="25121"/>
                                  <a:pt x="71234" y="22390"/>
                                  <a:pt x="71234" y="18809"/>
                                </a:cubicBezTo>
                                <a:cubicBezTo>
                                  <a:pt x="71234" y="14059"/>
                                  <a:pt x="70586" y="10363"/>
                                  <a:pt x="69278" y="7709"/>
                                </a:cubicBezTo>
                                <a:cubicBezTo>
                                  <a:pt x="67322" y="3759"/>
                                  <a:pt x="63779" y="1448"/>
                                  <a:pt x="58674" y="775"/>
                                </a:cubicBezTo>
                                <a:cubicBezTo>
                                  <a:pt x="55766" y="381"/>
                                  <a:pt x="49073" y="127"/>
                                  <a:pt x="38608" y="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62293"/>
                                </a:lnTo>
                                <a:lnTo>
                                  <a:pt x="8255" y="62293"/>
                                </a:lnTo>
                                <a:close/>
                              </a:path>
                            </a:pathLst>
                          </a:custGeom>
                          <a:ln w="6604" cap="flat">
                            <a:miter lim="100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6537447" y="652074"/>
                            <a:ext cx="54547" cy="2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47" h="23736">
                                <a:moveTo>
                                  <a:pt x="0" y="0"/>
                                </a:moveTo>
                                <a:lnTo>
                                  <a:pt x="30353" y="0"/>
                                </a:lnTo>
                                <a:cubicBezTo>
                                  <a:pt x="37833" y="0"/>
                                  <a:pt x="42914" y="140"/>
                                  <a:pt x="45631" y="406"/>
                                </a:cubicBezTo>
                                <a:cubicBezTo>
                                  <a:pt x="48337" y="686"/>
                                  <a:pt x="50318" y="1283"/>
                                  <a:pt x="51601" y="2197"/>
                                </a:cubicBezTo>
                                <a:cubicBezTo>
                                  <a:pt x="53556" y="3594"/>
                                  <a:pt x="54547" y="6655"/>
                                  <a:pt x="54547" y="11367"/>
                                </a:cubicBezTo>
                                <a:cubicBezTo>
                                  <a:pt x="54547" y="16840"/>
                                  <a:pt x="53480" y="20282"/>
                                  <a:pt x="51372" y="21679"/>
                                </a:cubicBezTo>
                                <a:cubicBezTo>
                                  <a:pt x="49936" y="22593"/>
                                  <a:pt x="48096" y="23165"/>
                                  <a:pt x="45834" y="23393"/>
                                </a:cubicBezTo>
                                <a:cubicBezTo>
                                  <a:pt x="43561" y="23622"/>
                                  <a:pt x="38405" y="23736"/>
                                  <a:pt x="30353" y="23736"/>
                                </a:cubicBezTo>
                                <a:lnTo>
                                  <a:pt x="0" y="237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604" cap="flat">
                            <a:miter lim="100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7A29408F" id="Group 1629" o:spid="_x0000_s1026" style="position:absolute;margin-left:0;margin-top:0;width:595.3pt;height:64pt;z-index:251660288;mso-position-horizontal-relative:page;mso-position-vertical-relative:page" coordsize="75599,8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">
                <v:shape id="Shape 1685" o:spid="_x0000_s1027" style="position:absolute;width:75599;height:3600;visibility:visible;mso-wrap-style:square;v-text-anchor:top" coordsize="7559993,359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" path="m,l7559993,r,359994l,359994,,e" fillcolor="#267ab3" stroked="f" strokeweight="0">
                  <v:stroke miterlimit="83231f" joinstyle="miter"/>
                  <v:path arrowok="t" textboxrect="0,0,7559993,359994"/>
                </v:shape>
                <v:shape id="Shape 23" o:spid="_x0000_s1028" style="position:absolute;left:55026;width:13372;height:8130;visibility:visible;mso-wrap-style:square;v-text-anchor:top" coordsize="1337209,813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" path="m132220,l1337209,,1204989,813067,,813067,132220,xe" fillcolor="#389e4c" stroked="f" strokeweight="0">
                  <v:stroke miterlimit="83231f" joinstyle="miter"/>
                  <v:path arrowok="t" textboxrect="0,0,1337209,813067"/>
                </v:shape>
                <v:shape id="Shape 24" o:spid="_x0000_s1029" style="position:absolute;left:55073;top:1442;width:13060;height:6666;visibility:visible;mso-wrap-style:square;v-text-anchor:top" coordsize="1306043,666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" path="m105486,l1306043,,1200468,666648,,666648r,-584l105486,xe" fillcolor="#389e4c" stroked="f" strokeweight="0">
                  <v:stroke miterlimit="83231f" joinstyle="miter"/>
                  <v:path arrowok="t" textboxrect="0,0,1306043,666648"/>
                </v:shape>
                <v:shape id="Shape 26" o:spid="_x0000_s1030" style="position:absolute;left:56235;top:5585;width:865;height:684;visibility:visible;mso-wrap-style:square;v-text-anchor:top" coordsize="86504,68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" path="m82844,232v3660,694,595,6981,595,6981c83439,7213,79261,16306,71653,20942,66459,24853,60223,27012,51562,32537,42900,38061,14148,63487,9944,65125,8077,66319,,68427,3492,58661,6985,48894,20485,31102,27381,26225,34265,21348,50584,19799,57620,16217,64643,12648,67475,7568,76581,1841,79658,390,81624,,82844,232xe" fillcolor="#fffefd" stroked="f" strokeweight="0">
                  <v:stroke miterlimit="83231f" joinstyle="miter"/>
                  <v:path arrowok="t" textboxrect="0,0,86504,68427"/>
                </v:shape>
                <v:shape id="Shape 27" o:spid="_x0000_s1031" style="position:absolute;left:57452;top:3627;width:2612;height:1680;visibility:visible;mso-wrap-style:square;v-text-anchor:top" coordsize="261201,168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" path="m253187,2286v6718,-2286,8014,2629,5893,5702c248272,23368,222834,35217,215316,35395,203683,37020,192125,24892,182004,25552v-18606,1143,-26442,4598,-29756,10364c143091,51537,130911,65443,124892,70155v-8027,6947,-27242,8356,-33363,14897c86855,90030,72822,111468,66154,117869v-2260,4127,-16713,17234,-30353,38620c28448,165849,16396,166116,9728,167069,3061,168021,,162700,3086,160033v3073,-2667,24029,-16472,30582,-24575c38405,130073,61316,100863,67818,86220,74638,72581,93231,63335,100673,59665v12560,-7328,24511,-23559,24511,-23559c125184,36106,140614,16358,148603,12878v7975,-3493,17640,-4877,24206,-2515c191617,20803,202514,18148,213487,16027,224282,14084,242227,4661,253187,2286xe" fillcolor="#fffefd" stroked="f" strokeweight="0">
                  <v:stroke miterlimit="83231f" joinstyle="miter"/>
                  <v:path arrowok="t" textboxrect="0,0,261201,168021"/>
                </v:shape>
                <v:shape id="Shape 28" o:spid="_x0000_s1032" style="position:absolute;left:60596;top:1938;width:5814;height:2839;visibility:visible;mso-wrap-style:square;v-text-anchor:top" coordsize="581444,283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" path="m228562,1930c240424,,244729,3988,248463,6655v2984,2121,6401,4978,9423,13462c261303,29058,257721,42088,257835,53251v-177,21603,13717,32601,18543,35001c278156,89281,325641,105677,350304,116840v14110,6388,38049,17196,42317,19037c396888,137732,419278,145339,431394,151867v23228,13030,32474,26809,44030,35280c478816,189306,514007,213449,520230,219850v46253,49314,61214,53518,60808,60884c580162,283032,577012,283870,574396,282613,556616,270675,519951,245720,505905,236169v-10173,-6896,-26404,-21958,-43460,-34353c442062,189725,423913,181610,403352,169697v-9093,-6057,-58521,-39332,-81267,-45059c281280,114364,247472,114313,209677,113881v-38862,1181,-134582,7341,-150266,12573c40449,132766,25984,141046,3150,143650,1283,143751,,143802,1054,139027v1067,-4763,18847,-19444,54915,-29959c73813,103835,94755,105016,109525,96990,133160,84163,127915,60490,143053,46800v3962,-3493,9245,-4280,15303,-3328c164529,44882,166688,46317,170739,50241v8826,7188,15735,17539,25895,16180c213373,59233,213551,23381,215405,14897,217259,6426,222453,3581,228562,1930xe" fillcolor="#fffefd" stroked="f" strokeweight="0">
                  <v:stroke miterlimit="83231f" joinstyle="miter"/>
                  <v:path arrowok="t" textboxrect="0,0,581444,283870"/>
                </v:shape>
                <v:shape id="Shape 30" o:spid="_x0000_s1033" style="position:absolute;left:58203;top:6447;width:418;height:623;visibility:visible;mso-wrap-style:square;v-text-anchor:top" coordsize="41815,6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" path="m35116,r6699,l41815,7302r-1518,l20739,41846r21076,l41815,49149r-25076,l9347,62293,,62293,35116,xe" fillcolor="#fffefd" stroked="f" strokeweight="0">
                  <v:stroke miterlimit="83231f" joinstyle="miter"/>
                  <v:path arrowok="t" textboxrect="0,0,41815,62293"/>
                </v:shape>
                <v:shape id="Shape 31" o:spid="_x0000_s1034" style="position:absolute;left:56966;top:6447;width:998;height:623;visibility:visible;mso-wrap-style:square;v-text-anchor:top" coordsize="99822,6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" path="m,l16523,,50140,52807,83210,,99822,r,62293l91567,62293r,-54584l88112,7709,53543,62293r-6718,l11887,7709r-3632,l8255,62293,,62293,,xe" fillcolor="#fffefd" stroked="f" strokeweight="0">
                  <v:stroke miterlimit="83231f" joinstyle="miter"/>
                  <v:path arrowok="t" textboxrect="0,0,99822,62293"/>
                </v:shape>
                <v:shape id="Shape 32" o:spid="_x0000_s1035" style="position:absolute;left:60644;top:6447;width:418;height:623;visibility:visible;mso-wrap-style:square;v-text-anchor:top" coordsize="41802,6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" path="m35116,r6686,l41802,7302r-1517,l20727,41846r21075,l41802,49149r-25063,l9335,62293,,62293,35116,xe" fillcolor="#fffefd" stroked="f" strokeweight="0">
                  <v:stroke miterlimit="83231f" joinstyle="miter"/>
                  <v:path arrowok="t" textboxrect="0,0,41802,62293"/>
                </v:shape>
                <v:shape id="Shape 33" o:spid="_x0000_s1036" style="position:absolute;left:59619;top:6447;width:761;height:623;visibility:visible;mso-wrap-style:square;v-text-anchor:top" coordsize="76048,6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" path="m,l8268,r,26797l19012,26797,59169,,73647,,27597,30391,76048,62293r-14605,l19012,34087r-10744,l8268,62293,,62293,,xe" fillcolor="#fffefd" stroked="f" strokeweight="0">
                  <v:stroke miterlimit="83231f" joinstyle="miter"/>
                  <v:path arrowok="t" textboxrect="0,0,76048,62293"/>
                </v:shape>
                <v:shape id="Shape 1686" o:spid="_x0000_s1037" style="position:absolute;left:59274;top:6447;width:92;height:623;visibility:visible;mso-wrap-style:square;v-text-anchor:top" coordsize="9144,6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" path="m,l9144,r,62293l,62293,,e" fillcolor="#fffefd" stroked="f" strokeweight="0">
                  <v:stroke miterlimit="83231f" joinstyle="miter"/>
                  <v:path arrowok="t" textboxrect="0,0,9144,62293"/>
                </v:shape>
                <v:shape id="Shape 35" o:spid="_x0000_s1038" style="position:absolute;left:58621;top:6447;width:415;height:623;visibility:visible;mso-wrap-style:square;v-text-anchor:top" coordsize="41535,6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" path="m,l6509,,41535,62293r-9156,l25026,49149,,49149,,41846r21076,l1785,7302,,7302,,xe" fillcolor="#fffefd" stroked="f" strokeweight="0">
                  <v:stroke miterlimit="83231f" joinstyle="miter"/>
                  <v:path arrowok="t" textboxrect="0,0,41535,62293"/>
                </v:shape>
                <v:shape id="Shape 36" o:spid="_x0000_s1039" style="position:absolute;left:65291;top:6447;width:356;height:623;visibility:visible;mso-wrap-style:square;v-text-anchor:top" coordsize="35528,6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" path="m,l35528,r,7302l8255,7302r,23737l35528,31039r,7302l8255,38341r,23952l,62293,,xe" fillcolor="#fffefd" stroked="f" strokeweight="0">
                  <v:stroke miterlimit="83231f" joinstyle="miter"/>
                  <v:path arrowok="t" textboxrect="0,0,35528,62293"/>
                </v:shape>
                <v:shape id="Shape 37" o:spid="_x0000_s1040" style="position:absolute;left:64393;top:6447;width:607;height:623;visibility:visible;mso-wrap-style:square;v-text-anchor:top" coordsize="60757,6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" path="m,l60718,r,7302l8255,7302r,19038l58496,26340r,7302l8255,33642r,21349l60757,54991r,7302l,62293,,xe" fillcolor="#fffefd" stroked="f" strokeweight="0">
                  <v:stroke miterlimit="83231f" joinstyle="miter"/>
                  <v:path arrowok="t" textboxrect="0,0,60757,62293"/>
                </v:shape>
                <v:shape id="Shape 38" o:spid="_x0000_s1041" style="position:absolute;left:63069;top:6447;width:999;height:623;visibility:visible;mso-wrap-style:square;v-text-anchor:top" coordsize="99822,6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" path="m,l16523,,50140,52807,83223,,99822,r,62293l91567,62293r,-54584l88126,7709,53543,62293r-6718,l11887,7709r-3619,l8268,62293,,62293,,xe" fillcolor="#fffefd" stroked="f" strokeweight="0">
                  <v:stroke miterlimit="83231f" joinstyle="miter"/>
                  <v:path arrowok="t" textboxrect="0,0,99822,62293"/>
                </v:shape>
                <v:shape id="Shape 39" o:spid="_x0000_s1042" style="position:absolute;left:61746;top:6447;width:999;height:623;visibility:visible;mso-wrap-style:square;v-text-anchor:top" coordsize="99822,6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" path="m,l16523,,50140,52807,83210,,99822,r,62293l91567,62293r,-54584l88112,7709,53543,62293r-6718,l11887,7709r-3619,l8268,62293,,62293,,xe" fillcolor="#fffefd" stroked="f" strokeweight="0">
                  <v:stroke miterlimit="83231f" joinstyle="miter"/>
                  <v:path arrowok="t" textboxrect="0,0,99822,62293"/>
                </v:shape>
                <v:shape id="Shape 40" o:spid="_x0000_s1043" style="position:absolute;left:61062;top:6447;width:415;height:623;visibility:visible;mso-wrap-style:square;v-text-anchor:top" coordsize="41535,6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" path="m,l6509,,41535,62293r-9156,l25026,49149,,49149,,41846r21076,l1797,7302,,7302,,xe" fillcolor="#fffefd" stroked="f" strokeweight="0">
                  <v:stroke miterlimit="83231f" joinstyle="miter"/>
                  <v:path arrowok="t" textboxrect="0,0,41535,62293"/>
                </v:shape>
                <v:shape id="Shape 41" o:spid="_x0000_s1044" style="position:absolute;left:65647;top:6447;width:357;height:623;visibility:visible;mso-wrap-style:square;v-text-anchor:top" coordsize="35706,6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" path="m,l3080,c13545,127,20238,381,23146,775v5105,673,8648,2984,10604,6934c35058,10363,35706,14059,35706,18809v,3581,-190,6312,-584,8191c34728,28867,34030,30366,33027,31496v-1601,1791,-4103,3048,-7532,3785c28163,35738,30283,36767,31858,38379v1169,1283,1931,2807,2261,4572c34449,44704,34614,48209,34614,53442r,8851l26359,62293r,-5981c26359,51232,26257,47727,26041,45771v-597,-3950,-2832,-6261,-6667,-6934c17862,38621,16504,38494,15310,38456v-1194,-51,-5270,-89,-12230,-115l,38341,,31039r3080,c11131,31039,16287,30924,18561,30696v2261,-229,4102,-800,5538,-1715c26206,27584,27274,24143,27274,18669v,-4712,-991,-7772,-2947,-9169c23044,8585,21063,7988,18358,7709,15640,7442,10560,7302,3080,7302l,7302,,xe" fillcolor="#fffefd" stroked="f" strokeweight="0">
                  <v:stroke miterlimit="83231f" joinstyle="miter"/>
                  <v:path arrowok="t" textboxrect="0,0,35706,62293"/>
                </v:shape>
                <v:shape id="Shape 42" o:spid="_x0000_s1045" style="position:absolute;left:56966;top:6447;width:998;height:623;visibility:visible;mso-wrap-style:square;v-text-anchor:top" coordsize="99822,6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" path="m,62293r8255,l8255,7709r3632,l46825,62293r6718,l88112,7709r3455,l91567,62293r8255,l99822,,83210,,50140,52807,16523,,,,,62293xe" filled="f" strokecolor="#fffefd" strokeweight=".52pt">
                  <v:stroke miterlimit="1" joinstyle="miter"/>
                  <v:path arrowok="t" textboxrect="0,0,99822,62293"/>
                </v:shape>
                <v:shape id="Shape 43" o:spid="_x0000_s1046" style="position:absolute;left:58203;top:6447;width:833;height:623;visibility:visible;mso-wrap-style:square;v-text-anchor:top" coordsize="83350,6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" path="m83350,62293l48323,,35116,,,62293r9347,l16739,49149r50101,l74194,62293r9156,xe" filled="f" strokecolor="#fffefd" strokeweight=".52pt">
                  <v:stroke miterlimit="1" joinstyle="miter"/>
                  <v:path arrowok="t" textboxrect="0,0,83350,62293"/>
                </v:shape>
                <v:shape id="Shape 44" o:spid="_x0000_s1047" style="position:absolute;left:58410;top:6520;width:422;height:346;visibility:visible;mso-wrap-style:square;v-text-anchor:top" coordsize="42151,34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" path="m,34544l19558,r3302,l42151,34544,,34544xe" filled="f" strokecolor="#fffefd" strokeweight=".52pt">
                  <v:stroke miterlimit="1" joinstyle="miter"/>
                  <v:path arrowok="t" textboxrect="0,0,42151,34544"/>
                </v:shape>
                <v:shape id="Shape 45" o:spid="_x0000_s1048" style="position:absolute;left:59274;top:6447;width:83;height:623;visibility:visible;mso-wrap-style:square;v-text-anchor:top" coordsize="8255,6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" path="m,62293r8255,l8255,,,,,62293xe" filled="f" strokecolor="#fffefd" strokeweight=".52pt">
                  <v:stroke miterlimit="1" joinstyle="miter"/>
                  <v:path arrowok="t" textboxrect="0,0,8255,62293"/>
                </v:shape>
                <v:shape id="Shape 47" o:spid="_x0000_s1049" style="position:absolute;left:59619;top:6447;width:761;height:623;visibility:visible;mso-wrap-style:square;v-text-anchor:top" coordsize="76048,6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" path="m,62293r8268,l8268,34087r10744,l61443,62293r14605,l27597,30391,73647,,59169,,19012,26797r-10744,l8268,,,,,62293xe" filled="f" strokecolor="#fffefd" strokeweight=".52pt">
                  <v:stroke miterlimit="1" joinstyle="miter"/>
                  <v:path arrowok="t" textboxrect="0,0,76048,62293"/>
                </v:shape>
                <v:shape id="Shape 48" o:spid="_x0000_s1050" style="position:absolute;left:60644;top:6447;width:833;height:623;visibility:visible;mso-wrap-style:square;v-text-anchor:top" coordsize="83338,6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" path="m83338,62293l48311,,35116,,,62293r9335,l16739,49149r50089,l74181,62293r9157,xe" filled="f" strokecolor="#fffefd" strokeweight=".52pt">
                  <v:stroke miterlimit="1" joinstyle="miter"/>
                  <v:path arrowok="t" textboxrect="0,0,83338,62293"/>
                </v:shape>
                <v:shape id="Shape 49" o:spid="_x0000_s1051" style="position:absolute;left:60851;top:6520;width:422;height:346;visibility:visible;mso-wrap-style:square;v-text-anchor:top" coordsize="42151,34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" path="m,34544l19558,r3315,l42151,34544,,34544xe" filled="f" strokecolor="#fffefd" strokeweight=".52pt">
                  <v:stroke miterlimit="1" joinstyle="miter"/>
                  <v:path arrowok="t" textboxrect="0,0,42151,34544"/>
                </v:shape>
                <v:shape id="Shape 50" o:spid="_x0000_s1052" style="position:absolute;left:61746;top:6447;width:999;height:623;visibility:visible;mso-wrap-style:square;v-text-anchor:top" coordsize="99822,6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" path="m,62293r8268,l8268,7709r3619,l46825,62293r6718,l88112,7709r3455,l91567,62293r8255,l99822,,83210,,50140,52807,16523,,,,,62293xe" filled="f" strokecolor="#fffefd" strokeweight=".52pt">
                  <v:stroke miterlimit="1" joinstyle="miter"/>
                  <v:path arrowok="t" textboxrect="0,0,99822,62293"/>
                </v:shape>
                <v:shape id="Shape 51" o:spid="_x0000_s1053" style="position:absolute;left:63069;top:6447;width:999;height:623;visibility:visible;mso-wrap-style:square;v-text-anchor:top" coordsize="99822,6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" path="m,62293r8268,l8268,7709r3619,l46825,62293r6718,l88126,7709r3441,l91567,62293r8255,l99822,,83223,,50140,52807,16523,,,,,62293xe" filled="f" strokecolor="#fffefd" strokeweight=".52pt">
                  <v:stroke miterlimit="1" joinstyle="miter"/>
                  <v:path arrowok="t" textboxrect="0,0,99822,62293"/>
                </v:shape>
                <v:shape id="Shape 52" o:spid="_x0000_s1054" style="position:absolute;left:64393;top:6447;width:607;height:623;visibility:visible;mso-wrap-style:square;v-text-anchor:top" coordsize="60757,6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" path="m60757,62293r,-7302l8255,54991r,-21349l58496,33642r,-7302l8255,26340r,-19038l60718,7302,60718,,,,,62293r60757,xe" filled="f" strokecolor="#fffefd" strokeweight=".52pt">
                  <v:stroke miterlimit="1" joinstyle="miter"/>
                  <v:path arrowok="t" textboxrect="0,0,60757,62293"/>
                </v:shape>
                <v:shape id="Shape 53" o:spid="_x0000_s1055" style="position:absolute;left:65291;top:6447;width:713;height:623;visibility:visible;mso-wrap-style:square;v-text-anchor:top" coordsize="71234,6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" path="m8255,62293r,-23952l38608,38341v6960,26,11036,64,12230,115c52032,38494,53391,38621,54902,38837v3836,673,6070,2984,6667,6934c61785,47727,61887,51232,61887,56312r,5981l70142,62293r,-8851c70142,48209,69977,44704,69647,42951v-330,-1765,-1092,-3289,-2261,-4572c65811,36767,63691,35738,61023,35281v3429,-737,5931,-1994,7532,-3785c69558,30366,70256,28867,70650,27000v394,-1879,584,-4610,584,-8191c71234,14059,70586,10363,69278,7709,67322,3759,63779,1448,58674,775,55766,381,49073,127,38608,l,,,62293r8255,xe" filled="f" strokecolor="#fffefd" strokeweight=".52pt">
                  <v:stroke miterlimit="1" joinstyle="miter"/>
                  <v:path arrowok="t" textboxrect="0,0,71234,62293"/>
                </v:shape>
                <v:shape id="Shape 54" o:spid="_x0000_s1056" style="position:absolute;left:65374;top:6520;width:545;height:238;visibility:visible;mso-wrap-style:square;v-text-anchor:top" coordsize="54547,2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" path="m,l30353,v7480,,12561,140,15278,406c48337,686,50318,1283,51601,2197v1955,1397,2946,4458,2946,9170c54547,16840,53480,20282,51372,21679v-1436,914,-3276,1486,-5538,1714c43561,23622,38405,23736,30353,23736l,23736,,xe" filled="f" strokecolor="#fffefd" strokeweight=".52pt">
                  <v:stroke miterlimit="1" joinstyle="miter"/>
                  <v:path arrowok="t" textboxrect="0,0,54547,23736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color w:val="181717"/>
          <w:sz w:val="14"/>
        </w:rPr>
        <w:t>Touristinformation Maikammer | Marktstraße 5 | 67487 Maikamme</w:t>
      </w:r>
      <w:r w:rsidR="006659A0">
        <w:rPr>
          <w:rFonts w:ascii="Calibri" w:eastAsia="Calibri" w:hAnsi="Calibri" w:cs="Calibri"/>
          <w:color w:val="181717"/>
          <w:sz w:val="14"/>
        </w:rPr>
        <w:t>r</w:t>
      </w:r>
      <w:r w:rsidR="006659A0">
        <w:rPr>
          <w:rFonts w:ascii="Calibri" w:eastAsia="Calibri" w:hAnsi="Calibri" w:cs="Calibri"/>
          <w:color w:val="181717"/>
          <w:sz w:val="18"/>
        </w:rPr>
        <w:t xml:space="preserve">    </w:t>
      </w:r>
    </w:p>
    <w:p w14:paraId="3F2AC52A" w14:textId="77777777" w:rsidR="006659A0" w:rsidRPr="006659A0" w:rsidRDefault="00555D37" w:rsidP="00555D37">
      <w:pPr>
        <w:spacing w:after="0"/>
        <w:ind w:left="6372"/>
        <w:rPr>
          <w:rFonts w:ascii="Calibri" w:eastAsia="Calibri" w:hAnsi="Calibri" w:cs="Calibri"/>
          <w:color w:val="181717"/>
          <w:sz w:val="16"/>
          <w:szCs w:val="16"/>
        </w:rPr>
      </w:pPr>
      <w:r>
        <w:rPr>
          <w:rFonts w:ascii="Calibri" w:eastAsia="Calibri" w:hAnsi="Calibri" w:cs="Calibri"/>
          <w:color w:val="181717"/>
          <w:sz w:val="16"/>
          <w:szCs w:val="16"/>
        </w:rPr>
        <w:t xml:space="preserve">                 </w:t>
      </w:r>
      <w:r w:rsidR="00D31637" w:rsidRPr="006659A0">
        <w:rPr>
          <w:rFonts w:ascii="Calibri" w:eastAsia="Calibri" w:hAnsi="Calibri" w:cs="Calibri"/>
          <w:color w:val="181717"/>
          <w:sz w:val="16"/>
          <w:szCs w:val="16"/>
        </w:rPr>
        <w:t>Telefon: +49(0)6321-850930</w:t>
      </w:r>
    </w:p>
    <w:p w14:paraId="66DAAF5A" w14:textId="77777777" w:rsidR="006659A0" w:rsidRPr="006659A0" w:rsidRDefault="0028113D" w:rsidP="0028113D">
      <w:pPr>
        <w:spacing w:after="0"/>
        <w:ind w:left="6372"/>
        <w:jc w:val="both"/>
        <w:rPr>
          <w:rFonts w:ascii="Calibri" w:eastAsia="Calibri" w:hAnsi="Calibri" w:cs="Calibri"/>
          <w:color w:val="181717"/>
          <w:sz w:val="16"/>
          <w:szCs w:val="16"/>
        </w:rPr>
      </w:pPr>
      <w:r w:rsidRPr="0028113D">
        <w:rPr>
          <w:rFonts w:ascii="Calibri" w:eastAsia="Calibri" w:hAnsi="Calibri" w:cs="Calibri"/>
          <w:noProof/>
          <w:color w:val="181717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0471A92" wp14:editId="329FF94D">
                <wp:simplePos x="0" y="0"/>
                <wp:positionH relativeFrom="column">
                  <wp:posOffset>-13970</wp:posOffset>
                </wp:positionH>
                <wp:positionV relativeFrom="paragraph">
                  <wp:posOffset>127635</wp:posOffset>
                </wp:positionV>
                <wp:extent cx="2360930" cy="600075"/>
                <wp:effectExtent l="0" t="0" r="635" b="952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EFEDA" w14:textId="77777777" w:rsidR="0028113D" w:rsidRPr="00B042F2" w:rsidRDefault="00B042F2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permStart w:id="38471509" w:edGrp="everyone"/>
                            <w:r w:rsidRPr="00B042F2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Pressemeldung</w:t>
                            </w:r>
                            <w:permEnd w:id="38471509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471A9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-1.1pt;margin-top:10.05pt;width:185.9pt;height:47.25pt;z-index:2516623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" stroked="f">
                <v:textbox>
                  <w:txbxContent>
                    <w:p w14:paraId="40AEFEDA" w14:textId="77777777" w:rsidR="0028113D" w:rsidRPr="00B042F2" w:rsidRDefault="00B042F2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permStart w:id="38471509" w:edGrp="everyone"/>
                      <w:r w:rsidRPr="00B042F2">
                        <w:rPr>
                          <w:b/>
                          <w:bCs/>
                          <w:sz w:val="40"/>
                          <w:szCs w:val="40"/>
                        </w:rPr>
                        <w:t>Pressemeldung</w:t>
                      </w:r>
                      <w:permEnd w:id="38471509"/>
                    </w:p>
                  </w:txbxContent>
                </v:textbox>
                <w10:wrap type="square"/>
              </v:shape>
            </w:pict>
          </mc:Fallback>
        </mc:AlternateContent>
      </w:r>
      <w:r w:rsidR="00555D37">
        <w:rPr>
          <w:rFonts w:ascii="Calibri" w:eastAsia="Calibri" w:hAnsi="Calibri" w:cs="Calibri"/>
          <w:color w:val="181717"/>
          <w:sz w:val="16"/>
          <w:szCs w:val="16"/>
        </w:rPr>
        <w:t xml:space="preserve">                 </w:t>
      </w:r>
      <w:r w:rsidR="006659A0" w:rsidRPr="006659A0">
        <w:rPr>
          <w:rFonts w:ascii="Calibri" w:eastAsia="Calibri" w:hAnsi="Calibri" w:cs="Calibri"/>
          <w:color w:val="181717"/>
          <w:sz w:val="16"/>
          <w:szCs w:val="16"/>
        </w:rPr>
        <w:t>E-Mail: info@maikammer.de</w:t>
      </w:r>
    </w:p>
    <w:p w14:paraId="6E85FA64" w14:textId="77777777" w:rsidR="00D31637" w:rsidRPr="006659A0" w:rsidRDefault="00555D37" w:rsidP="00555D37">
      <w:pPr>
        <w:spacing w:after="0"/>
        <w:ind w:left="6372"/>
        <w:rPr>
          <w:rFonts w:ascii="Calibri" w:eastAsia="Calibri" w:hAnsi="Calibri" w:cs="Calibri"/>
          <w:color w:val="181717"/>
          <w:sz w:val="16"/>
          <w:szCs w:val="16"/>
        </w:rPr>
      </w:pPr>
      <w:r>
        <w:rPr>
          <w:rFonts w:ascii="Calibri" w:eastAsia="Calibri" w:hAnsi="Calibri" w:cs="Calibri"/>
          <w:color w:val="181717"/>
          <w:sz w:val="16"/>
          <w:szCs w:val="16"/>
        </w:rPr>
        <w:t xml:space="preserve">                 </w:t>
      </w:r>
      <w:r w:rsidR="00D31637" w:rsidRPr="006659A0">
        <w:rPr>
          <w:rFonts w:ascii="Calibri" w:eastAsia="Calibri" w:hAnsi="Calibri" w:cs="Calibri"/>
          <w:color w:val="181717"/>
          <w:sz w:val="16"/>
          <w:szCs w:val="16"/>
        </w:rPr>
        <w:t>www.maikammer.de</w:t>
      </w:r>
    </w:p>
    <w:p w14:paraId="24E3C158" w14:textId="77777777" w:rsidR="00D31637" w:rsidRDefault="00D31637" w:rsidP="006659A0">
      <w:pPr>
        <w:jc w:val="right"/>
      </w:pPr>
    </w:p>
    <w:p w14:paraId="507D1FEA" w14:textId="77777777" w:rsidR="00555D37" w:rsidRDefault="00555D37" w:rsidP="006659A0">
      <w:pPr>
        <w:jc w:val="right"/>
      </w:pPr>
    </w:p>
    <w:p w14:paraId="3020E311" w14:textId="1C351B9F" w:rsidR="0028113D" w:rsidRDefault="00492215" w:rsidP="00A5437C">
      <w:pPr>
        <w:ind w:left="6372"/>
      </w:pPr>
      <w:r>
        <w:t xml:space="preserve">       </w:t>
      </w:r>
      <w:r w:rsidR="00A5437C">
        <w:fldChar w:fldCharType="begin"/>
      </w:r>
      <w:r w:rsidR="00A5437C">
        <w:instrText xml:space="preserve"> TIME \@ "dddd, d. MMMM yyyy" </w:instrText>
      </w:r>
      <w:r w:rsidR="00A5437C">
        <w:fldChar w:fldCharType="separate"/>
      </w:r>
      <w:r w:rsidR="00CC3A3D">
        <w:rPr>
          <w:noProof/>
        </w:rPr>
        <w:t>Montag, 31. August 2026</w:t>
      </w:r>
      <w:r w:rsidR="00A5437C">
        <w:fldChar w:fldCharType="end"/>
      </w:r>
    </w:p>
    <w:p w14:paraId="375576B6" w14:textId="77777777" w:rsidR="00A5437C" w:rsidRDefault="00A5437C" w:rsidP="00BC4C84">
      <w:pPr>
        <w:pStyle w:val="Default"/>
        <w:rPr>
          <w:rFonts w:ascii="Calibri" w:hAnsi="Calibri"/>
          <w:b/>
          <w:color w:val="auto"/>
          <w:sz w:val="28"/>
          <w:szCs w:val="28"/>
        </w:rPr>
      </w:pPr>
    </w:p>
    <w:p w14:paraId="5C646D2D" w14:textId="019E775A" w:rsidR="00BC4C84" w:rsidRDefault="00BC4C84" w:rsidP="00BC4C84">
      <w:pPr>
        <w:pStyle w:val="Default"/>
        <w:rPr>
          <w:rFonts w:ascii="Calibri" w:hAnsi="Calibri"/>
          <w:b/>
          <w:color w:val="auto"/>
          <w:sz w:val="28"/>
          <w:szCs w:val="28"/>
        </w:rPr>
      </w:pPr>
      <w:r>
        <w:rPr>
          <w:rFonts w:ascii="Calibri" w:hAnsi="Calibri"/>
          <w:b/>
          <w:color w:val="auto"/>
          <w:sz w:val="28"/>
          <w:szCs w:val="28"/>
        </w:rPr>
        <w:t xml:space="preserve">Erlebnisangebot der Touristinformation Maikammer: </w:t>
      </w:r>
    </w:p>
    <w:p w14:paraId="13BD4FD6" w14:textId="19AEB90C" w:rsidR="00BC4C84" w:rsidRDefault="00431722" w:rsidP="00BC4C84">
      <w:pPr>
        <w:pStyle w:val="Default"/>
        <w:rPr>
          <w:rFonts w:asciiTheme="minorHAnsi" w:hAnsiTheme="minorHAnsi" w:cstheme="minorHAnsi"/>
          <w:b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>Maikammer er</w:t>
      </w:r>
      <w:r w:rsidR="00F056E8">
        <w:rPr>
          <w:rFonts w:asciiTheme="minorHAnsi" w:hAnsiTheme="minorHAnsi" w:cstheme="minorHAnsi"/>
          <w:b/>
          <w:color w:val="auto"/>
          <w:sz w:val="28"/>
          <w:szCs w:val="28"/>
        </w:rPr>
        <w:t xml:space="preserve">leben: </w:t>
      </w:r>
      <w:r w:rsidR="00E23BBD">
        <w:rPr>
          <w:rFonts w:asciiTheme="minorHAnsi" w:hAnsiTheme="minorHAnsi" w:cstheme="minorHAnsi"/>
          <w:b/>
          <w:color w:val="auto"/>
          <w:sz w:val="28"/>
          <w:szCs w:val="28"/>
        </w:rPr>
        <w:t xml:space="preserve">Historische </w:t>
      </w:r>
      <w:r w:rsidR="00AB46E5">
        <w:rPr>
          <w:rFonts w:asciiTheme="minorHAnsi" w:hAnsiTheme="minorHAnsi" w:cstheme="minorHAnsi"/>
          <w:b/>
          <w:color w:val="auto"/>
          <w:sz w:val="28"/>
          <w:szCs w:val="28"/>
        </w:rPr>
        <w:t>Schätze und versteckte High</w:t>
      </w:r>
      <w:r w:rsidR="0048412B">
        <w:rPr>
          <w:rFonts w:asciiTheme="minorHAnsi" w:hAnsiTheme="minorHAnsi" w:cstheme="minorHAnsi"/>
          <w:b/>
          <w:color w:val="auto"/>
          <w:sz w:val="28"/>
          <w:szCs w:val="28"/>
        </w:rPr>
        <w:t>lights</w:t>
      </w:r>
    </w:p>
    <w:p w14:paraId="23C82D5B" w14:textId="77777777" w:rsidR="00BC4C84" w:rsidRPr="003A16D0" w:rsidRDefault="00BC4C84" w:rsidP="00BC4C84">
      <w:pPr>
        <w:pStyle w:val="Default"/>
        <w:rPr>
          <w:rFonts w:asciiTheme="minorHAnsi" w:hAnsiTheme="minorHAnsi" w:cstheme="minorHAnsi"/>
          <w:b/>
          <w:color w:val="auto"/>
          <w:sz w:val="28"/>
          <w:szCs w:val="28"/>
        </w:rPr>
      </w:pPr>
    </w:p>
    <w:p w14:paraId="603305AC" w14:textId="77777777" w:rsidR="00A3348A" w:rsidRPr="00EE0A03" w:rsidRDefault="00A3348A" w:rsidP="00A3348A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EE0A03">
        <w:rPr>
          <w:rFonts w:asciiTheme="minorHAnsi" w:hAnsiTheme="minorHAnsi" w:cstheme="minorHAnsi"/>
        </w:rPr>
        <w:t xml:space="preserve">Ein Spaziergang durch die Geschichte: Die malerische Gemeinde Maikammer lädt </w:t>
      </w:r>
      <w:proofErr w:type="spellStart"/>
      <w:r w:rsidRPr="00EE0A03">
        <w:rPr>
          <w:rFonts w:asciiTheme="minorHAnsi" w:hAnsiTheme="minorHAnsi" w:cstheme="minorHAnsi"/>
        </w:rPr>
        <w:t>Besucher</w:t>
      </w:r>
      <w:r>
        <w:rPr>
          <w:rFonts w:asciiTheme="minorHAnsi" w:hAnsiTheme="minorHAnsi" w:cstheme="minorHAnsi"/>
        </w:rPr>
        <w:t>:innen</w:t>
      </w:r>
      <w:proofErr w:type="spellEnd"/>
      <w:r>
        <w:rPr>
          <w:rFonts w:asciiTheme="minorHAnsi" w:hAnsiTheme="minorHAnsi" w:cstheme="minorHAnsi"/>
        </w:rPr>
        <w:t xml:space="preserve"> </w:t>
      </w:r>
      <w:r w:rsidRPr="00EE0A03">
        <w:rPr>
          <w:rFonts w:asciiTheme="minorHAnsi" w:hAnsiTheme="minorHAnsi" w:cstheme="minorHAnsi"/>
        </w:rPr>
        <w:t>zu einem Rundgang ein, der tief in die Vergangenheit und Gegenwart des traditionsreichen Ortes eintaucht.</w:t>
      </w:r>
    </w:p>
    <w:p w14:paraId="26195B5B" w14:textId="5D36585A" w:rsidR="00A3348A" w:rsidRPr="00EE0A03" w:rsidRDefault="00A3348A" w:rsidP="00A3348A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EE0A03">
        <w:rPr>
          <w:rFonts w:asciiTheme="minorHAnsi" w:hAnsiTheme="minorHAnsi" w:cstheme="minorHAnsi"/>
        </w:rPr>
        <w:t xml:space="preserve">Seit 2017 ist Maikammer Teil des internationalen Netzwerks </w:t>
      </w:r>
      <w:r w:rsidRPr="00EE0A03">
        <w:rPr>
          <w:rStyle w:val="Hervorhebung"/>
          <w:rFonts w:asciiTheme="minorHAnsi" w:hAnsiTheme="minorHAnsi" w:cstheme="minorHAnsi"/>
        </w:rPr>
        <w:t>Cittaslow</w:t>
      </w:r>
      <w:r w:rsidRPr="00EE0A03">
        <w:rPr>
          <w:rFonts w:asciiTheme="minorHAnsi" w:hAnsiTheme="minorHAnsi" w:cstheme="minorHAnsi"/>
        </w:rPr>
        <w:t>, das für Entschleunigung, Nachhaltigkeit und Lebensqualität steht – Werte, die sich in dieser besonderen Führung widerspiegeln. Gäste erleben eine Reise durch die Zeit und entdecken dabei kunstvoll gearbeitete Sandsteinfassaden, eine einzigartige Sammlung geschmiedeter Schilder sowie beeindruckende historische Bauten.</w:t>
      </w:r>
      <w:r w:rsidR="00A5437C">
        <w:rPr>
          <w:rFonts w:asciiTheme="minorHAnsi" w:hAnsiTheme="minorHAnsi" w:cstheme="minorHAnsi"/>
        </w:rPr>
        <w:t xml:space="preserve"> </w:t>
      </w:r>
      <w:r w:rsidRPr="00EE0A03">
        <w:rPr>
          <w:rFonts w:asciiTheme="minorHAnsi" w:hAnsiTheme="minorHAnsi" w:cstheme="minorHAnsi"/>
        </w:rPr>
        <w:t xml:space="preserve">Ein Höhepunkt der Tour ist die Geschichte des Klappmeters, einer weltbekannten Erfindung, die einst in Maikammer ihren Ursprung hatte. Ebenso beeindruckend ist ein Besuch in der </w:t>
      </w:r>
      <w:proofErr w:type="spellStart"/>
      <w:r w:rsidRPr="00EE0A03">
        <w:rPr>
          <w:rStyle w:val="Hervorhebung"/>
          <w:rFonts w:asciiTheme="minorHAnsi" w:hAnsiTheme="minorHAnsi" w:cstheme="minorHAnsi"/>
        </w:rPr>
        <w:t>Guten</w:t>
      </w:r>
      <w:proofErr w:type="spellEnd"/>
      <w:r w:rsidRPr="00EE0A03">
        <w:rPr>
          <w:rStyle w:val="Hervorhebung"/>
          <w:rFonts w:asciiTheme="minorHAnsi" w:hAnsiTheme="minorHAnsi" w:cstheme="minorHAnsi"/>
        </w:rPr>
        <w:t xml:space="preserve"> Stube</w:t>
      </w:r>
      <w:r w:rsidRPr="00EE0A03">
        <w:rPr>
          <w:rFonts w:asciiTheme="minorHAnsi" w:hAnsiTheme="minorHAnsi" w:cstheme="minorHAnsi"/>
        </w:rPr>
        <w:t xml:space="preserve"> von Maikammer, einem stilvollen Raum, der regelmäßig für exklusive Trauungen genutzt wird und während der Führung – sofern keine Trauung stattfindet – besichtigt werden kann.</w:t>
      </w:r>
    </w:p>
    <w:p w14:paraId="35D26E87" w14:textId="77777777" w:rsidR="00A3348A" w:rsidRPr="00EE0A03" w:rsidRDefault="00A3348A" w:rsidP="00A3348A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Zum</w:t>
      </w:r>
      <w:r w:rsidRPr="00EE0A03">
        <w:rPr>
          <w:rFonts w:asciiTheme="minorHAnsi" w:hAnsiTheme="minorHAnsi" w:cstheme="minorHAnsi"/>
        </w:rPr>
        <w:t xml:space="preserve"> Abschluss </w:t>
      </w:r>
      <w:r>
        <w:rPr>
          <w:rFonts w:asciiTheme="minorHAnsi" w:hAnsiTheme="minorHAnsi" w:cstheme="minorHAnsi"/>
        </w:rPr>
        <w:t xml:space="preserve">wird mit ein </w:t>
      </w:r>
      <w:r w:rsidRPr="00EE0A03">
        <w:rPr>
          <w:rFonts w:asciiTheme="minorHAnsi" w:hAnsiTheme="minorHAnsi" w:cstheme="minorHAnsi"/>
        </w:rPr>
        <w:t xml:space="preserve">Glas Pfälzer Wein auf die gewonnenen Eindrücke </w:t>
      </w:r>
      <w:r>
        <w:rPr>
          <w:rFonts w:asciiTheme="minorHAnsi" w:hAnsiTheme="minorHAnsi" w:cstheme="minorHAnsi"/>
        </w:rPr>
        <w:t>angestoßen.</w:t>
      </w:r>
      <w:r w:rsidRPr="00EE0A0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E</w:t>
      </w:r>
      <w:r w:rsidRPr="00EE0A03">
        <w:rPr>
          <w:rFonts w:asciiTheme="minorHAnsi" w:hAnsiTheme="minorHAnsi" w:cstheme="minorHAnsi"/>
        </w:rPr>
        <w:t>in genussvolles Erlebnis, das den Charme von Maikammer perfekt abrundet.</w:t>
      </w:r>
    </w:p>
    <w:p w14:paraId="0500FFAB" w14:textId="77777777" w:rsidR="007E300C" w:rsidRDefault="00A3348A" w:rsidP="00A3348A">
      <w:pPr>
        <w:ind w:right="-6"/>
        <w:rPr>
          <w:rFonts w:cstheme="minorHAnsi"/>
        </w:rPr>
      </w:pPr>
      <w:r w:rsidRPr="00EE0A03">
        <w:rPr>
          <w:rFonts w:cstheme="minorHAnsi"/>
          <w:b/>
        </w:rPr>
        <w:t>Termin</w:t>
      </w:r>
      <w:r w:rsidR="007E300C">
        <w:rPr>
          <w:rFonts w:cstheme="minorHAnsi"/>
          <w:b/>
        </w:rPr>
        <w:t>e</w:t>
      </w:r>
      <w:r w:rsidRPr="00EE0A03">
        <w:rPr>
          <w:rFonts w:cstheme="minorHAnsi"/>
          <w:b/>
        </w:rPr>
        <w:t>:</w:t>
      </w:r>
      <w:r w:rsidRPr="00EE0A03">
        <w:rPr>
          <w:rFonts w:cstheme="minorHAnsi"/>
        </w:rPr>
        <w:tab/>
      </w:r>
      <w:r>
        <w:rPr>
          <w:rFonts w:cstheme="minorHAnsi"/>
        </w:rPr>
        <w:t xml:space="preserve">              </w:t>
      </w:r>
    </w:p>
    <w:p w14:paraId="35D910B5" w14:textId="6864C80D" w:rsidR="00DD3D4E" w:rsidRDefault="000F36F3" w:rsidP="00A3348A">
      <w:pPr>
        <w:ind w:right="-6"/>
        <w:rPr>
          <w:rFonts w:cstheme="minorHAnsi"/>
        </w:rPr>
      </w:pPr>
      <w:r>
        <w:rPr>
          <w:rFonts w:cstheme="minorHAnsi"/>
          <w:b/>
        </w:rPr>
        <w:t>Samstag</w:t>
      </w:r>
      <w:r w:rsidR="007E300C">
        <w:rPr>
          <w:rFonts w:cstheme="minorHAnsi"/>
          <w:b/>
        </w:rPr>
        <w:t xml:space="preserve">: </w:t>
      </w:r>
      <w:r w:rsidR="003124EF">
        <w:rPr>
          <w:rFonts w:cstheme="minorHAnsi"/>
          <w:b/>
        </w:rPr>
        <w:t xml:space="preserve">           </w:t>
      </w:r>
      <w:r w:rsidR="00CC3A3D">
        <w:rPr>
          <w:rFonts w:cstheme="minorHAnsi"/>
          <w:bCs/>
        </w:rPr>
        <w:t>05</w:t>
      </w:r>
      <w:r w:rsidR="0019680D">
        <w:rPr>
          <w:rFonts w:cstheme="minorHAnsi"/>
          <w:bCs/>
        </w:rPr>
        <w:t>.0</w:t>
      </w:r>
      <w:r w:rsidR="00CC3A3D">
        <w:rPr>
          <w:rFonts w:cstheme="minorHAnsi"/>
          <w:bCs/>
        </w:rPr>
        <w:t>9</w:t>
      </w:r>
      <w:r w:rsidR="0019680D">
        <w:rPr>
          <w:rFonts w:cstheme="minorHAnsi"/>
          <w:bCs/>
        </w:rPr>
        <w:t>.2026</w:t>
      </w:r>
      <w:r w:rsidR="007E300C" w:rsidRPr="007E300C">
        <w:rPr>
          <w:rFonts w:cstheme="minorHAnsi"/>
          <w:bCs/>
        </w:rPr>
        <w:t>,</w:t>
      </w:r>
      <w:r w:rsidR="007E300C">
        <w:rPr>
          <w:rFonts w:cstheme="minorHAnsi"/>
          <w:b/>
        </w:rPr>
        <w:t xml:space="preserve"> </w:t>
      </w:r>
      <w:r w:rsidR="00A3348A" w:rsidRPr="00EE0A03">
        <w:rPr>
          <w:rFonts w:cstheme="minorHAnsi"/>
          <w:b/>
        </w:rPr>
        <w:t>Uhrzeit:</w:t>
      </w:r>
      <w:r w:rsidR="00A3348A">
        <w:rPr>
          <w:rFonts w:cstheme="minorHAnsi"/>
          <w:b/>
        </w:rPr>
        <w:t xml:space="preserve"> </w:t>
      </w:r>
      <w:r w:rsidR="007E300C" w:rsidRPr="007E300C">
        <w:rPr>
          <w:rFonts w:cstheme="minorHAnsi"/>
          <w:bCs/>
        </w:rPr>
        <w:t>1</w:t>
      </w:r>
      <w:r w:rsidR="006A1374">
        <w:rPr>
          <w:rFonts w:cstheme="minorHAnsi"/>
          <w:bCs/>
        </w:rPr>
        <w:t>1</w:t>
      </w:r>
      <w:r w:rsidR="007E300C" w:rsidRPr="007E300C">
        <w:rPr>
          <w:rFonts w:cstheme="minorHAnsi"/>
          <w:bCs/>
        </w:rPr>
        <w:t>:00</w:t>
      </w:r>
      <w:r w:rsidR="00A3348A" w:rsidRPr="00EE0A03">
        <w:rPr>
          <w:rFonts w:cstheme="minorHAnsi"/>
        </w:rPr>
        <w:t xml:space="preserve"> Uhr</w:t>
      </w:r>
    </w:p>
    <w:p w14:paraId="39F51409" w14:textId="7736AB48" w:rsidR="00B537E4" w:rsidRPr="00EE0A03" w:rsidRDefault="000F36F3" w:rsidP="00A3348A">
      <w:pPr>
        <w:ind w:right="-6"/>
        <w:rPr>
          <w:rFonts w:cstheme="minorHAnsi"/>
        </w:rPr>
      </w:pPr>
      <w:r>
        <w:rPr>
          <w:rFonts w:cstheme="minorHAnsi"/>
          <w:b/>
        </w:rPr>
        <w:t>Dienstag</w:t>
      </w:r>
      <w:r w:rsidR="00B537E4">
        <w:rPr>
          <w:rFonts w:cstheme="minorHAnsi"/>
          <w:b/>
        </w:rPr>
        <w:t xml:space="preserve">:            </w:t>
      </w:r>
      <w:r w:rsidR="00CC3A3D">
        <w:rPr>
          <w:rFonts w:cstheme="minorHAnsi"/>
          <w:bCs/>
        </w:rPr>
        <w:t>08</w:t>
      </w:r>
      <w:r w:rsidR="00B537E4">
        <w:rPr>
          <w:rFonts w:cstheme="minorHAnsi"/>
          <w:bCs/>
        </w:rPr>
        <w:t>.0</w:t>
      </w:r>
      <w:r w:rsidR="00DB66D6">
        <w:rPr>
          <w:rFonts w:cstheme="minorHAnsi"/>
          <w:bCs/>
        </w:rPr>
        <w:t>9</w:t>
      </w:r>
      <w:r w:rsidR="00B537E4">
        <w:rPr>
          <w:rFonts w:cstheme="minorHAnsi"/>
          <w:bCs/>
        </w:rPr>
        <w:t>.2026</w:t>
      </w:r>
      <w:r w:rsidR="00B537E4" w:rsidRPr="007E300C">
        <w:rPr>
          <w:rFonts w:cstheme="minorHAnsi"/>
          <w:bCs/>
        </w:rPr>
        <w:t>,</w:t>
      </w:r>
      <w:r w:rsidR="00B537E4">
        <w:rPr>
          <w:rFonts w:cstheme="minorHAnsi"/>
          <w:b/>
        </w:rPr>
        <w:t xml:space="preserve"> </w:t>
      </w:r>
      <w:r w:rsidR="00B537E4" w:rsidRPr="00EE0A03">
        <w:rPr>
          <w:rFonts w:cstheme="minorHAnsi"/>
          <w:b/>
        </w:rPr>
        <w:t>Uhrzeit:</w:t>
      </w:r>
      <w:r w:rsidR="00B537E4">
        <w:rPr>
          <w:rFonts w:cstheme="minorHAnsi"/>
          <w:b/>
        </w:rPr>
        <w:t xml:space="preserve"> </w:t>
      </w:r>
      <w:r w:rsidR="00B537E4" w:rsidRPr="007E300C">
        <w:rPr>
          <w:rFonts w:cstheme="minorHAnsi"/>
          <w:bCs/>
        </w:rPr>
        <w:t>1</w:t>
      </w:r>
      <w:r>
        <w:rPr>
          <w:rFonts w:cstheme="minorHAnsi"/>
          <w:bCs/>
        </w:rPr>
        <w:t>4</w:t>
      </w:r>
      <w:r w:rsidR="00B537E4" w:rsidRPr="007E300C">
        <w:rPr>
          <w:rFonts w:cstheme="minorHAnsi"/>
          <w:bCs/>
        </w:rPr>
        <w:t>:00</w:t>
      </w:r>
      <w:r w:rsidR="00B537E4" w:rsidRPr="00EE0A03">
        <w:rPr>
          <w:rFonts w:cstheme="minorHAnsi"/>
        </w:rPr>
        <w:t xml:space="preserve"> Uhr</w:t>
      </w:r>
    </w:p>
    <w:p w14:paraId="20F846D4" w14:textId="22067A3E" w:rsidR="00A3348A" w:rsidRPr="00EE0A03" w:rsidRDefault="00A3348A" w:rsidP="00A3348A">
      <w:pPr>
        <w:ind w:right="-6"/>
        <w:rPr>
          <w:rFonts w:cstheme="minorHAnsi"/>
        </w:rPr>
      </w:pPr>
      <w:r w:rsidRPr="00EE0A03">
        <w:rPr>
          <w:rFonts w:cstheme="minorHAnsi"/>
          <w:b/>
        </w:rPr>
        <w:t>Dauer:</w:t>
      </w:r>
      <w:r w:rsidRPr="00EE0A03">
        <w:rPr>
          <w:rFonts w:cstheme="minorHAnsi"/>
        </w:rPr>
        <w:t xml:space="preserve"> </w:t>
      </w:r>
      <w:r w:rsidRPr="00EE0A03">
        <w:rPr>
          <w:rFonts w:cstheme="minorHAnsi"/>
        </w:rPr>
        <w:tab/>
      </w:r>
      <w:r>
        <w:rPr>
          <w:rFonts w:cstheme="minorHAnsi"/>
        </w:rPr>
        <w:t xml:space="preserve">              1,5 -</w:t>
      </w:r>
      <w:r w:rsidRPr="00EE0A03">
        <w:rPr>
          <w:rFonts w:cstheme="minorHAnsi"/>
        </w:rPr>
        <w:t xml:space="preserve"> 2 Stunden </w:t>
      </w:r>
    </w:p>
    <w:p w14:paraId="6FC1ED9B" w14:textId="77777777" w:rsidR="00A3348A" w:rsidRPr="00EE0A03" w:rsidRDefault="00A3348A" w:rsidP="00A3348A">
      <w:pPr>
        <w:ind w:right="-6"/>
        <w:rPr>
          <w:rFonts w:cstheme="minorHAnsi"/>
        </w:rPr>
      </w:pPr>
      <w:r w:rsidRPr="00EE0A03">
        <w:rPr>
          <w:rFonts w:cstheme="minorHAnsi"/>
          <w:b/>
        </w:rPr>
        <w:t>Treffpunkt:</w:t>
      </w:r>
      <w:r w:rsidRPr="00EE0A03">
        <w:rPr>
          <w:rFonts w:cstheme="minorHAnsi"/>
        </w:rPr>
        <w:t xml:space="preserve"> </w:t>
      </w:r>
      <w:r w:rsidRPr="00EE0A03">
        <w:rPr>
          <w:rFonts w:cstheme="minorHAnsi"/>
        </w:rPr>
        <w:tab/>
        <w:t>Touristinformation</w:t>
      </w:r>
      <w:r>
        <w:rPr>
          <w:rFonts w:cstheme="minorHAnsi"/>
        </w:rPr>
        <w:t xml:space="preserve"> Maikammer</w:t>
      </w:r>
      <w:r w:rsidRPr="00EE0A03">
        <w:rPr>
          <w:rFonts w:cstheme="minorHAnsi"/>
        </w:rPr>
        <w:t>, Marktstraße 5</w:t>
      </w:r>
    </w:p>
    <w:p w14:paraId="7DC55528" w14:textId="77777777" w:rsidR="00A3348A" w:rsidRPr="00EE0A03" w:rsidRDefault="00A3348A" w:rsidP="00A3348A">
      <w:pPr>
        <w:ind w:right="-6"/>
        <w:rPr>
          <w:rFonts w:cstheme="minorHAnsi"/>
        </w:rPr>
      </w:pPr>
      <w:r w:rsidRPr="00EE0A03">
        <w:rPr>
          <w:rFonts w:cstheme="minorHAnsi"/>
          <w:b/>
        </w:rPr>
        <w:t xml:space="preserve">Preis: </w:t>
      </w:r>
      <w:r w:rsidRPr="00EE0A03">
        <w:rPr>
          <w:rFonts w:cstheme="minorHAnsi"/>
          <w:b/>
        </w:rPr>
        <w:tab/>
      </w:r>
      <w:r w:rsidRPr="00EE0A03">
        <w:rPr>
          <w:rFonts w:cstheme="minorHAnsi"/>
        </w:rPr>
        <w:tab/>
        <w:t xml:space="preserve">8,50 € pro Person </w:t>
      </w:r>
      <w:r>
        <w:rPr>
          <w:rFonts w:cstheme="minorHAnsi"/>
        </w:rPr>
        <w:t>inklusive</w:t>
      </w:r>
      <w:r w:rsidRPr="00EE0A03">
        <w:rPr>
          <w:rFonts w:cstheme="minorHAnsi"/>
        </w:rPr>
        <w:t xml:space="preserve"> 1 Gläschen Wein</w:t>
      </w:r>
    </w:p>
    <w:p w14:paraId="7804F8DD" w14:textId="12E8EDB6" w:rsidR="00A5437C" w:rsidRPr="007E300C" w:rsidRDefault="00A3348A" w:rsidP="00A3348A">
      <w:pPr>
        <w:ind w:right="-6"/>
        <w:rPr>
          <w:rFonts w:cstheme="minorHAnsi"/>
        </w:rPr>
      </w:pPr>
      <w:r w:rsidRPr="00EE0A03">
        <w:rPr>
          <w:rFonts w:cstheme="minorHAnsi"/>
        </w:rPr>
        <w:tab/>
      </w:r>
      <w:r w:rsidRPr="00EE0A03">
        <w:rPr>
          <w:rFonts w:cstheme="minorHAnsi"/>
        </w:rPr>
        <w:tab/>
      </w:r>
      <w:r>
        <w:rPr>
          <w:rFonts w:cstheme="minorHAnsi"/>
        </w:rPr>
        <w:t>(</w:t>
      </w:r>
      <w:r w:rsidRPr="00EE0A03">
        <w:rPr>
          <w:rFonts w:cstheme="minorHAnsi"/>
          <w:b/>
        </w:rPr>
        <w:t>Für Pfalz</w:t>
      </w:r>
      <w:r>
        <w:rPr>
          <w:rFonts w:cstheme="minorHAnsi"/>
          <w:b/>
        </w:rPr>
        <w:t>C</w:t>
      </w:r>
      <w:r w:rsidRPr="00EE0A03">
        <w:rPr>
          <w:rFonts w:cstheme="minorHAnsi"/>
          <w:b/>
        </w:rPr>
        <w:t>ard-Besitzer kostenfrei</w:t>
      </w:r>
      <w:r w:rsidR="00A5437C">
        <w:rPr>
          <w:rFonts w:cstheme="minorHAnsi"/>
          <w:b/>
        </w:rPr>
        <w:t>)</w:t>
      </w:r>
    </w:p>
    <w:p w14:paraId="304C6DDC" w14:textId="37122F79" w:rsidR="00A3348A" w:rsidRPr="00EE0A03" w:rsidRDefault="00A3348A" w:rsidP="00A3348A">
      <w:pPr>
        <w:ind w:right="-6"/>
        <w:rPr>
          <w:rFonts w:cstheme="minorHAnsi"/>
        </w:rPr>
      </w:pPr>
      <w:r w:rsidRPr="00EE0A03">
        <w:rPr>
          <w:rFonts w:cstheme="minorHAnsi"/>
          <w:b/>
        </w:rPr>
        <w:t>Anmeldung:</w:t>
      </w:r>
      <w:r w:rsidRPr="00EE0A03">
        <w:rPr>
          <w:rFonts w:cstheme="minorHAnsi"/>
          <w:b/>
        </w:rPr>
        <w:tab/>
      </w:r>
      <w:r w:rsidRPr="00EE0A03">
        <w:rPr>
          <w:rFonts w:cstheme="minorHAnsi"/>
        </w:rPr>
        <w:t>Eine Anmeldung ist erforderlich.</w:t>
      </w:r>
    </w:p>
    <w:p w14:paraId="6AF33A77" w14:textId="012CF4CF" w:rsidR="0028113D" w:rsidRPr="00A5437C" w:rsidRDefault="00A3348A" w:rsidP="00A5437C">
      <w:pPr>
        <w:ind w:left="1416" w:right="-6"/>
        <w:rPr>
          <w:rFonts w:cstheme="minorHAnsi"/>
        </w:rPr>
      </w:pPr>
      <w:r w:rsidRPr="00EE0A03">
        <w:rPr>
          <w:rFonts w:cstheme="minorHAnsi"/>
        </w:rPr>
        <w:t xml:space="preserve">Telefon: 06321 850 930 oder online unter </w:t>
      </w:r>
      <w:hyperlink r:id="rId9" w:history="1">
        <w:r w:rsidRPr="00EE0A03">
          <w:rPr>
            <w:rStyle w:val="Hyperlink"/>
            <w:rFonts w:cstheme="minorHAnsi"/>
          </w:rPr>
          <w:t>https://www.maikammer.de/erlebnistouren_buchen.html</w:t>
        </w:r>
      </w:hyperlink>
      <w:permEnd w:id="2044274416"/>
    </w:p>
    <w:sectPr w:rsidR="0028113D" w:rsidRPr="00A5437C" w:rsidSect="0012430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83519"/>
    <w:multiLevelType w:val="multilevel"/>
    <w:tmpl w:val="A0C2B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6140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attachedTemplate r:id="rId1"/>
  <w:documentProtection w:edit="readOnly"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48A"/>
    <w:rsid w:val="00004914"/>
    <w:rsid w:val="00025475"/>
    <w:rsid w:val="00041BC7"/>
    <w:rsid w:val="0007763D"/>
    <w:rsid w:val="000F36F3"/>
    <w:rsid w:val="00100623"/>
    <w:rsid w:val="00124305"/>
    <w:rsid w:val="001553B5"/>
    <w:rsid w:val="0017595F"/>
    <w:rsid w:val="001910EF"/>
    <w:rsid w:val="0019680D"/>
    <w:rsid w:val="00225F24"/>
    <w:rsid w:val="00246E70"/>
    <w:rsid w:val="00276817"/>
    <w:rsid w:val="0028113D"/>
    <w:rsid w:val="00284F3F"/>
    <w:rsid w:val="00287A63"/>
    <w:rsid w:val="002C3D6B"/>
    <w:rsid w:val="003124EF"/>
    <w:rsid w:val="00386CBC"/>
    <w:rsid w:val="00394523"/>
    <w:rsid w:val="003A27CA"/>
    <w:rsid w:val="003F3F24"/>
    <w:rsid w:val="00431722"/>
    <w:rsid w:val="00446361"/>
    <w:rsid w:val="0048412B"/>
    <w:rsid w:val="00492215"/>
    <w:rsid w:val="00493CC0"/>
    <w:rsid w:val="004F45B7"/>
    <w:rsid w:val="005033A2"/>
    <w:rsid w:val="00555D37"/>
    <w:rsid w:val="005C6CDA"/>
    <w:rsid w:val="005F51AA"/>
    <w:rsid w:val="0062406B"/>
    <w:rsid w:val="006659A0"/>
    <w:rsid w:val="006A1374"/>
    <w:rsid w:val="00752A4D"/>
    <w:rsid w:val="00792DEE"/>
    <w:rsid w:val="007E300C"/>
    <w:rsid w:val="0095170B"/>
    <w:rsid w:val="009B52F4"/>
    <w:rsid w:val="009E7C2B"/>
    <w:rsid w:val="00A24740"/>
    <w:rsid w:val="00A25A35"/>
    <w:rsid w:val="00A3348A"/>
    <w:rsid w:val="00A50895"/>
    <w:rsid w:val="00A5437C"/>
    <w:rsid w:val="00A6578F"/>
    <w:rsid w:val="00A74B52"/>
    <w:rsid w:val="00AB46E5"/>
    <w:rsid w:val="00B042F2"/>
    <w:rsid w:val="00B537E4"/>
    <w:rsid w:val="00BB0A49"/>
    <w:rsid w:val="00BB4954"/>
    <w:rsid w:val="00BC4C84"/>
    <w:rsid w:val="00C1627E"/>
    <w:rsid w:val="00CC3A3D"/>
    <w:rsid w:val="00D26B02"/>
    <w:rsid w:val="00D31637"/>
    <w:rsid w:val="00D515DA"/>
    <w:rsid w:val="00DB66D6"/>
    <w:rsid w:val="00DD3D4E"/>
    <w:rsid w:val="00DD5646"/>
    <w:rsid w:val="00E23BBD"/>
    <w:rsid w:val="00E30330"/>
    <w:rsid w:val="00E40D92"/>
    <w:rsid w:val="00E446B4"/>
    <w:rsid w:val="00F056E8"/>
    <w:rsid w:val="00F11C5C"/>
    <w:rsid w:val="00F54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E751F"/>
  <w15:chartTrackingRefBased/>
  <w15:docId w15:val="{D2765CCD-2A48-42FC-B412-EC268D679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042F2"/>
    <w:rPr>
      <w:color w:val="0563C1" w:themeColor="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A3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Hervorhebung">
    <w:name w:val="Emphasis"/>
    <w:basedOn w:val="Absatz-Standardschriftart"/>
    <w:uiPriority w:val="20"/>
    <w:qFormat/>
    <w:rsid w:val="00A3348A"/>
    <w:rPr>
      <w:i/>
      <w:iCs/>
    </w:rPr>
  </w:style>
  <w:style w:type="paragraph" w:customStyle="1" w:styleId="Default">
    <w:name w:val="Default"/>
    <w:rsid w:val="00BC4C8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maikammer.de/erlebnistouren_buchen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Lauria\TI-Maikammer\B&#252;ro%20f&#252;r%20Tourismus%20Maikammer%20-%20Dokumente\General\ARCHIV%20ab%202017\17_PR_&#214;ffentlichkeitsarbeit\Presse\Vorlagen\Vorlage%20Pressemeldung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21b945-48cb-4ad6-8fdd-32e6357f66f5">
      <Terms xmlns="http://schemas.microsoft.com/office/infopath/2007/PartnerControls"/>
    </lcf76f155ced4ddcb4097134ff3c332f>
    <TaxCatchAll xmlns="8120ec02-2272-422c-b05c-fa4eb4e2928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4158F864E210C47B4D868A6EDD86D3D" ma:contentTypeVersion="16" ma:contentTypeDescription="Ein neues Dokument erstellen." ma:contentTypeScope="" ma:versionID="206da5e3cfae2b96b00e2e151cd8217c">
  <xsd:schema xmlns:xsd="http://www.w3.org/2001/XMLSchema" xmlns:xs="http://www.w3.org/2001/XMLSchema" xmlns:p="http://schemas.microsoft.com/office/2006/metadata/properties" xmlns:ns2="2f21b945-48cb-4ad6-8fdd-32e6357f66f5" xmlns:ns3="8120ec02-2272-422c-b05c-fa4eb4e29286" targetNamespace="http://schemas.microsoft.com/office/2006/metadata/properties" ma:root="true" ma:fieldsID="6e80756eb6292b15ed35678fc59f176a" ns2:_="" ns3:_="">
    <xsd:import namespace="2f21b945-48cb-4ad6-8fdd-32e6357f66f5"/>
    <xsd:import namespace="8120ec02-2272-422c-b05c-fa4eb4e2928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1b945-48cb-4ad6-8fdd-32e6357f66f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markierungen" ma:readOnly="false" ma:fieldId="{5cf76f15-5ced-4ddc-b409-7134ff3c332f}" ma:taxonomyMulti="true" ma:sspId="f4f7c55c-843e-4d99-a1fa-55f43308d5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20ec02-2272-422c-b05c-fa4eb4e2928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42a17ae-70ce-45e7-873b-2ed23e1365fb}" ma:internalName="TaxCatchAll" ma:showField="CatchAllData" ma:web="8120ec02-2272-422c-b05c-fa4eb4e292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5A4239-D684-4E38-B105-50E148DD15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962757-C7A6-49F3-83B0-ACB30F3B8741}">
  <ds:schemaRefs>
    <ds:schemaRef ds:uri="http://schemas.microsoft.com/office/2006/metadata/properties"/>
    <ds:schemaRef ds:uri="http://schemas.microsoft.com/office/infopath/2007/PartnerControls"/>
    <ds:schemaRef ds:uri="2f21b945-48cb-4ad6-8fdd-32e6357f66f5"/>
    <ds:schemaRef ds:uri="8120ec02-2272-422c-b05c-fa4eb4e29286"/>
  </ds:schemaRefs>
</ds:datastoreItem>
</file>

<file path=customXml/itemProps3.xml><?xml version="1.0" encoding="utf-8"?>
<ds:datastoreItem xmlns:ds="http://schemas.openxmlformats.org/officeDocument/2006/customXml" ds:itemID="{865380DC-3564-4C56-8CEB-74DDB349F4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21b945-48cb-4ad6-8fdd-32e6357f66f5"/>
    <ds:schemaRef ds:uri="8120ec02-2272-422c-b05c-fa4eb4e292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 Pressemeldung</Template>
  <TotalTime>0</TotalTime>
  <Pages>1</Pages>
  <Words>291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Lauria</dc:creator>
  <cp:keywords/>
  <dc:description/>
  <cp:lastModifiedBy>Sophie Stoll</cp:lastModifiedBy>
  <cp:revision>4</cp:revision>
  <cp:lastPrinted>2025-02-25T11:29:00Z</cp:lastPrinted>
  <dcterms:created xsi:type="dcterms:W3CDTF">2026-07-27T12:00:00Z</dcterms:created>
  <dcterms:modified xsi:type="dcterms:W3CDTF">2026-08-31T12:13:00Z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0x010100D4158F864E210C47B4D868A6EDD86D3D</vt:lpwstr>
  </property>
  <property fmtid="{D5CDD505-2E9C-101B-9397-08002B2CF9AE}" pid="3" name="MediaServiceImageTags">
    <vt:lpwstr/>
  </property>
</Properties>
</file>