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95258" w14:textId="77777777" w:rsidR="00294165" w:rsidRDefault="00D92FB3">
      <w:pPr>
        <w:rPr>
          <w:b/>
          <w:caps/>
          <w:spacing w:val="40"/>
          <w:sz w:val="28"/>
        </w:rPr>
      </w:pPr>
      <w:r>
        <w:rPr>
          <w:b/>
          <w:noProof/>
          <w:sz w:val="20"/>
        </w:rPr>
        <w:drawing>
          <wp:anchor distT="0" distB="0" distL="114300" distR="114300" simplePos="0" relativeHeight="251657216" behindDoc="0" locked="0" layoutInCell="1" allowOverlap="1" wp14:anchorId="33E28B40" wp14:editId="1504DABD">
            <wp:simplePos x="0" y="0"/>
            <wp:positionH relativeFrom="column">
              <wp:posOffset>3559810</wp:posOffset>
            </wp:positionH>
            <wp:positionV relativeFrom="paragraph">
              <wp:posOffset>-247650</wp:posOffset>
            </wp:positionV>
            <wp:extent cx="2540000" cy="1030605"/>
            <wp:effectExtent l="0" t="0" r="0" b="0"/>
            <wp:wrapTight wrapText="bothSides">
              <wp:wrapPolygon edited="0">
                <wp:start x="0" y="0"/>
                <wp:lineTo x="0" y="21161"/>
                <wp:lineTo x="21384" y="21161"/>
                <wp:lineTo x="21384" y="0"/>
                <wp:lineTo x="0" y="0"/>
              </wp:wrapPolygon>
            </wp:wrapTight>
            <wp:docPr id="5" name="Bild 5" descr="Sonstiges\TIF\Logo für Wordvorla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onstiges\TIF\Logo für Wordvorlage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DE4">
        <w:rPr>
          <w:b/>
          <w:caps/>
          <w:spacing w:val="40"/>
          <w:sz w:val="28"/>
        </w:rPr>
        <w:t>Presseinformation</w:t>
      </w:r>
    </w:p>
    <w:p w14:paraId="54C8AC3F" w14:textId="77777777" w:rsidR="00294165" w:rsidRDefault="00294165">
      <w:pPr>
        <w:rPr>
          <w:b/>
        </w:rPr>
      </w:pPr>
    </w:p>
    <w:p w14:paraId="3184C228" w14:textId="77777777" w:rsidR="00294165" w:rsidRDefault="00F62DE4">
      <w:pPr>
        <w:tabs>
          <w:tab w:val="left" w:pos="851"/>
          <w:tab w:val="left" w:pos="2127"/>
        </w:tabs>
        <w:spacing w:after="120"/>
        <w:rPr>
          <w:sz w:val="16"/>
        </w:rPr>
      </w:pPr>
      <w:r>
        <w:rPr>
          <w:sz w:val="16"/>
        </w:rPr>
        <w:t xml:space="preserve">OE </w:t>
      </w:r>
      <w:r>
        <w:rPr>
          <w:sz w:val="16"/>
        </w:rPr>
        <w:tab/>
        <w:t xml:space="preserve">Telefon </w:t>
      </w:r>
      <w:r>
        <w:rPr>
          <w:sz w:val="16"/>
        </w:rPr>
        <w:tab/>
        <w:t>Ansprechpartner/in</w:t>
      </w:r>
    </w:p>
    <w:p w14:paraId="4D194721" w14:textId="361DA350" w:rsidR="00294165" w:rsidRDefault="00FA305D">
      <w:pPr>
        <w:tabs>
          <w:tab w:val="left" w:pos="851"/>
          <w:tab w:val="left" w:pos="2127"/>
        </w:tabs>
      </w:pPr>
      <w:r>
        <w:t>60</w:t>
      </w:r>
      <w:r w:rsidR="00F62DE4">
        <w:tab/>
        <w:t>1 01-</w:t>
      </w:r>
      <w:r w:rsidR="00700CCF">
        <w:t>373</w:t>
      </w:r>
      <w:r w:rsidR="005C6E6D">
        <w:tab/>
        <w:t xml:space="preserve">Frau </w:t>
      </w:r>
      <w:r w:rsidR="00700CCF">
        <w:t>Marx</w:t>
      </w:r>
      <w:r w:rsidR="00F62DE4">
        <w:fldChar w:fldCharType="begin"/>
      </w:r>
      <w:bookmarkStart w:id="0" w:name="Text3"/>
      <w:r w:rsidR="00F62DE4">
        <w:instrText xml:space="preserve"> FORMTEXT </w:instrText>
      </w:r>
      <w:r w:rsidR="00000000">
        <w:fldChar w:fldCharType="separate"/>
      </w:r>
      <w:r w:rsidR="00F62DE4">
        <w:fldChar w:fldCharType="end"/>
      </w:r>
      <w:bookmarkEnd w:id="0"/>
      <w:r w:rsidR="00F62DE4">
        <w:fldChar w:fldCharType="begin"/>
      </w:r>
      <w:r w:rsidR="00F62DE4">
        <w:instrText xml:space="preserve"> FORMTEXT </w:instrText>
      </w:r>
      <w:r w:rsidR="00000000">
        <w:fldChar w:fldCharType="separate"/>
      </w:r>
      <w:r w:rsidR="00F62DE4">
        <w:fldChar w:fldCharType="end"/>
      </w:r>
    </w:p>
    <w:p w14:paraId="5DCAAB95" w14:textId="77777777" w:rsidR="00D92FB3" w:rsidRDefault="00D92FB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4838E2" wp14:editId="4BBB2718">
                <wp:simplePos x="0" y="0"/>
                <wp:positionH relativeFrom="column">
                  <wp:posOffset>-57150</wp:posOffset>
                </wp:positionH>
                <wp:positionV relativeFrom="paragraph">
                  <wp:posOffset>12065</wp:posOffset>
                </wp:positionV>
                <wp:extent cx="3689985" cy="0"/>
                <wp:effectExtent l="0" t="0" r="24765" b="1905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99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98A25D" id="Gerade Verbindung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5pt,.95pt" to="286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" strokecolor="black [3213]"/>
            </w:pict>
          </mc:Fallback>
        </mc:AlternateContent>
      </w:r>
    </w:p>
    <w:p w14:paraId="3B230165" w14:textId="77777777" w:rsidR="00CA3CE0" w:rsidRDefault="00CA3CE0"/>
    <w:p w14:paraId="099C110B" w14:textId="5A34DEF8" w:rsidR="00FA305D" w:rsidRPr="007E50A8" w:rsidRDefault="00A24CE8" w:rsidP="00FA305D">
      <w:pPr>
        <w:jc w:val="both"/>
        <w:rPr>
          <w:b/>
        </w:rPr>
      </w:pPr>
      <w:bookmarkStart w:id="1" w:name="_Hlk242948342"/>
      <w:r>
        <w:rPr>
          <w:b/>
        </w:rPr>
        <w:t>Platzvergabe</w:t>
      </w:r>
      <w:r w:rsidR="00CA3CE0">
        <w:rPr>
          <w:b/>
        </w:rPr>
        <w:t xml:space="preserve"> Fahrradgarage Barneplatz</w:t>
      </w:r>
    </w:p>
    <w:p w14:paraId="434695E8" w14:textId="77777777" w:rsidR="00FA305D" w:rsidRDefault="00FA305D" w:rsidP="00FA305D">
      <w:pPr>
        <w:jc w:val="both"/>
      </w:pPr>
    </w:p>
    <w:p w14:paraId="05F1C6FE" w14:textId="328C9155" w:rsidR="006E730F" w:rsidRDefault="001572D3" w:rsidP="00FA305D">
      <w:pPr>
        <w:jc w:val="both"/>
      </w:pPr>
      <w:r w:rsidRPr="001572D3">
        <w:t>Auf dem Barneplatz (angrenzend zum Parkplatz am Ende der Straße „An der Johanneskirche“) befindet sich eine abschließbare Fahrradgarage für 15 Fahrräder.</w:t>
      </w:r>
      <w:r w:rsidR="00FC7152">
        <w:t xml:space="preserve"> </w:t>
      </w:r>
    </w:p>
    <w:p w14:paraId="21DC1D34" w14:textId="4A67CDEB" w:rsidR="00FC7152" w:rsidRDefault="00FC7152" w:rsidP="00FA305D">
      <w:pPr>
        <w:jc w:val="both"/>
      </w:pPr>
      <w:r w:rsidRPr="00FC7152">
        <w:t>Der Zugang erfolgt über eine elektrische Schließanlage mit einem Chip.</w:t>
      </w:r>
    </w:p>
    <w:p w14:paraId="20349C6B" w14:textId="77777777" w:rsidR="00FC7152" w:rsidRDefault="00FC7152" w:rsidP="00FA305D">
      <w:pPr>
        <w:jc w:val="both"/>
      </w:pPr>
    </w:p>
    <w:p w14:paraId="409325F9" w14:textId="424156FA" w:rsidR="00FC7152" w:rsidRDefault="00FC7152" w:rsidP="00FA305D">
      <w:pPr>
        <w:jc w:val="both"/>
      </w:pPr>
      <w:r>
        <w:t xml:space="preserve">Das Interesse an einem Stellplatz, kann über den </w:t>
      </w:r>
      <w:r w:rsidRPr="00FC7152">
        <w:t>Onlineservice der Stadt Wunstorf</w:t>
      </w:r>
      <w:r>
        <w:t xml:space="preserve"> – Stic</w:t>
      </w:r>
      <w:r w:rsidR="00D3210E">
        <w:t>h</w:t>
      </w:r>
      <w:r>
        <w:t>wort „Fahrradgaragen“</w:t>
      </w:r>
      <w:r w:rsidR="00A24CE8">
        <w:t xml:space="preserve"> oder</w:t>
      </w:r>
      <w:r>
        <w:t xml:space="preserve"> per E-Mail (</w:t>
      </w:r>
      <w:hyperlink r:id="rId8" w:history="1">
        <w:r w:rsidRPr="00D7147F">
          <w:rPr>
            <w:rStyle w:val="Hyperlink"/>
          </w:rPr>
          <w:t>fahrradgaragen@wunstorf.de</w:t>
        </w:r>
      </w:hyperlink>
      <w:r>
        <w:t>) erfolgen.</w:t>
      </w:r>
    </w:p>
    <w:p w14:paraId="61DCBDE8" w14:textId="77777777" w:rsidR="00FC7152" w:rsidRDefault="00FC7152" w:rsidP="00FA305D">
      <w:pPr>
        <w:jc w:val="both"/>
      </w:pPr>
    </w:p>
    <w:p w14:paraId="1F5AE60B" w14:textId="03ADF8EB" w:rsidR="00D3210E" w:rsidRDefault="00D3210E" w:rsidP="00D3210E">
      <w:pPr>
        <w:jc w:val="both"/>
      </w:pPr>
      <w:r>
        <w:t>Die Fahrradgarage steht allen interessierten Bürger</w:t>
      </w:r>
      <w:r w:rsidR="00A24CE8">
        <w:t>innen und Bürgern</w:t>
      </w:r>
      <w:r>
        <w:t xml:space="preserve"> zur Nutzung zur Verfügung.</w:t>
      </w:r>
    </w:p>
    <w:p w14:paraId="5FC7A99E" w14:textId="7D37E9DE" w:rsidR="00FC7152" w:rsidRDefault="00D3210E" w:rsidP="00D3210E">
      <w:pPr>
        <w:jc w:val="both"/>
      </w:pPr>
      <w:r>
        <w:t>Falls alle Plätze vergeben sind, gibt es die Möglichkeit, sich auf die Warteliste setzen zu lassen.</w:t>
      </w:r>
    </w:p>
    <w:p w14:paraId="5E130297" w14:textId="77777777" w:rsidR="00AF7BDE" w:rsidRDefault="00AF7BDE" w:rsidP="00D3210E">
      <w:pPr>
        <w:jc w:val="both"/>
      </w:pPr>
    </w:p>
    <w:p w14:paraId="7191F85B" w14:textId="77777777" w:rsidR="009530D5" w:rsidRDefault="009530D5" w:rsidP="009530D5">
      <w:pPr>
        <w:jc w:val="both"/>
      </w:pPr>
      <w:r>
        <w:t>Für die Nutzung der Fahrradgarage fällt eine jährliche Miete in Höhe von 30,00 € an.</w:t>
      </w:r>
    </w:p>
    <w:p w14:paraId="7D7B7F75" w14:textId="07F19FFE" w:rsidR="009530D5" w:rsidRDefault="009530D5" w:rsidP="009530D5">
      <w:pPr>
        <w:jc w:val="both"/>
      </w:pPr>
      <w:r>
        <w:t>Zusätzlich ist die Zahlung eines einmaligen Chip-Pfandes von 20,00 € erforderlich.</w:t>
      </w:r>
    </w:p>
    <w:p w14:paraId="63D7159E" w14:textId="32FDA48C" w:rsidR="00AF7BDE" w:rsidRDefault="00AF7BDE" w:rsidP="009530D5">
      <w:pPr>
        <w:jc w:val="both"/>
      </w:pPr>
      <w:r>
        <w:t>Nach Zahlung des Pfands und der Miete, bekommen Sie von uns eine Nutzungsvereinbarung und danach den Zugangschip ausgehändigt.</w:t>
      </w:r>
    </w:p>
    <w:p w14:paraId="23DD80DC" w14:textId="77777777" w:rsidR="00E534DC" w:rsidRDefault="00E534DC" w:rsidP="00D3210E">
      <w:pPr>
        <w:jc w:val="both"/>
      </w:pPr>
    </w:p>
    <w:bookmarkEnd w:id="1"/>
    <w:p w14:paraId="45F4BC0C" w14:textId="77777777" w:rsidR="00D422A5" w:rsidRPr="00D422A5" w:rsidRDefault="00D422A5" w:rsidP="00D422A5">
      <w:pPr>
        <w:jc w:val="both"/>
      </w:pPr>
      <w:r w:rsidRPr="00D422A5">
        <w:t xml:space="preserve">Alle Informationen finden Sie auch auf der Internetseite der Stadt Wunstorf: </w:t>
      </w:r>
      <w:hyperlink r:id="rId9" w:history="1">
        <w:r w:rsidRPr="00D422A5">
          <w:rPr>
            <w:rStyle w:val="Hyperlink"/>
          </w:rPr>
          <w:t>https://www.wunstorf.de/fahrradgarage-barneplatz</w:t>
        </w:r>
      </w:hyperlink>
      <w:r w:rsidRPr="00D422A5">
        <w:t>.</w:t>
      </w:r>
    </w:p>
    <w:p w14:paraId="745EC420" w14:textId="25BC5AD1" w:rsidR="00E534DC" w:rsidRDefault="00E534DC" w:rsidP="00D422A5">
      <w:pPr>
        <w:jc w:val="both"/>
      </w:pPr>
    </w:p>
    <w:sectPr w:rsidR="00E534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993" w:right="567" w:bottom="1418" w:left="1418" w:header="720" w:footer="8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9260B" w14:textId="77777777" w:rsidR="004A6708" w:rsidRDefault="004A6708">
      <w:r>
        <w:separator/>
      </w:r>
    </w:p>
  </w:endnote>
  <w:endnote w:type="continuationSeparator" w:id="0">
    <w:p w14:paraId="55466747" w14:textId="77777777" w:rsidR="004A6708" w:rsidRDefault="004A6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2F719" w14:textId="77777777" w:rsidR="000606AE" w:rsidRDefault="000606A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7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1843"/>
      <w:gridCol w:w="1843"/>
      <w:gridCol w:w="567"/>
      <w:gridCol w:w="1417"/>
      <w:gridCol w:w="3402"/>
    </w:tblGrid>
    <w:tr w:rsidR="000606AE" w14:paraId="1D699DD2" w14:textId="77777777" w:rsidTr="00BE756B">
      <w:tc>
        <w:tcPr>
          <w:tcW w:w="1204" w:type="dxa"/>
          <w:tcBorders>
            <w:top w:val="single" w:sz="6" w:space="0" w:color="auto"/>
          </w:tcBorders>
        </w:tcPr>
        <w:p w14:paraId="100B78AA" w14:textId="77777777" w:rsidR="000606AE" w:rsidRDefault="000606AE" w:rsidP="000606AE">
          <w:pPr>
            <w:pStyle w:val="Fuzeile"/>
            <w:rPr>
              <w:b/>
              <w:sz w:val="12"/>
            </w:rPr>
          </w:pPr>
          <w:r>
            <w:rPr>
              <w:b/>
              <w:sz w:val="12"/>
            </w:rPr>
            <w:t>Hausanschrift</w:t>
          </w:r>
        </w:p>
      </w:tc>
      <w:tc>
        <w:tcPr>
          <w:tcW w:w="1843" w:type="dxa"/>
          <w:tcBorders>
            <w:top w:val="single" w:sz="6" w:space="0" w:color="auto"/>
          </w:tcBorders>
        </w:tcPr>
        <w:p w14:paraId="2320D006" w14:textId="77777777" w:rsidR="000606AE" w:rsidRDefault="000606AE" w:rsidP="000606AE">
          <w:pPr>
            <w:pStyle w:val="Fuzeile"/>
            <w:rPr>
              <w:b/>
              <w:sz w:val="12"/>
            </w:rPr>
          </w:pPr>
          <w:r>
            <w:rPr>
              <w:b/>
              <w:smallCaps/>
              <w:sz w:val="12"/>
            </w:rPr>
            <w:t>Sprechzeiten</w:t>
          </w:r>
        </w:p>
      </w:tc>
      <w:tc>
        <w:tcPr>
          <w:tcW w:w="1843" w:type="dxa"/>
          <w:tcBorders>
            <w:top w:val="single" w:sz="6" w:space="0" w:color="auto"/>
          </w:tcBorders>
        </w:tcPr>
        <w:p w14:paraId="3CD94DD9" w14:textId="77777777" w:rsidR="000606AE" w:rsidRDefault="000606AE" w:rsidP="000606AE">
          <w:pPr>
            <w:pStyle w:val="Fuzeile"/>
            <w:tabs>
              <w:tab w:val="left" w:pos="497"/>
            </w:tabs>
            <w:rPr>
              <w:b/>
              <w:smallCaps/>
              <w:sz w:val="12"/>
            </w:rPr>
          </w:pPr>
        </w:p>
      </w:tc>
      <w:tc>
        <w:tcPr>
          <w:tcW w:w="1984" w:type="dxa"/>
          <w:gridSpan w:val="2"/>
          <w:tcBorders>
            <w:top w:val="single" w:sz="6" w:space="0" w:color="auto"/>
          </w:tcBorders>
        </w:tcPr>
        <w:p w14:paraId="778C453C" w14:textId="77777777" w:rsidR="000606AE" w:rsidRDefault="000606AE" w:rsidP="000606AE">
          <w:pPr>
            <w:pStyle w:val="Fuzeile"/>
            <w:spacing w:before="40"/>
            <w:rPr>
              <w:b/>
              <w:sz w:val="12"/>
            </w:rPr>
          </w:pPr>
        </w:p>
      </w:tc>
      <w:tc>
        <w:tcPr>
          <w:tcW w:w="3402" w:type="dxa"/>
          <w:tcBorders>
            <w:top w:val="single" w:sz="6" w:space="0" w:color="auto"/>
          </w:tcBorders>
        </w:tcPr>
        <w:p w14:paraId="5B4912F8" w14:textId="77777777" w:rsidR="000606AE" w:rsidRDefault="000606AE" w:rsidP="00A85CF8">
          <w:pPr>
            <w:pStyle w:val="Fuzeile"/>
            <w:spacing w:before="40"/>
            <w:rPr>
              <w:b/>
              <w:smallCaps/>
              <w:sz w:val="12"/>
            </w:rPr>
          </w:pPr>
          <w:r>
            <w:rPr>
              <w:b/>
              <w:smallCaps/>
              <w:sz w:val="12"/>
            </w:rPr>
            <w:t>Bankverbindung</w:t>
          </w:r>
        </w:p>
      </w:tc>
    </w:tr>
    <w:tr w:rsidR="000606AE" w14:paraId="2A63913B" w14:textId="77777777" w:rsidTr="00BE756B">
      <w:tc>
        <w:tcPr>
          <w:tcW w:w="1204" w:type="dxa"/>
        </w:tcPr>
        <w:p w14:paraId="77D84013" w14:textId="77777777" w:rsidR="000606AE" w:rsidRDefault="000606AE" w:rsidP="000606AE">
          <w:pPr>
            <w:pStyle w:val="Fuzeile"/>
            <w:tabs>
              <w:tab w:val="left" w:pos="497"/>
            </w:tabs>
            <w:rPr>
              <w:sz w:val="12"/>
            </w:rPr>
          </w:pPr>
          <w:r>
            <w:rPr>
              <w:sz w:val="12"/>
            </w:rPr>
            <w:t>Südstraße 1</w:t>
          </w:r>
        </w:p>
        <w:p w14:paraId="3E1F2159" w14:textId="77777777" w:rsidR="000606AE" w:rsidRPr="00810301" w:rsidRDefault="000606AE" w:rsidP="000606AE">
          <w:pPr>
            <w:pStyle w:val="Fuzeile"/>
            <w:tabs>
              <w:tab w:val="left" w:pos="497"/>
            </w:tabs>
            <w:rPr>
              <w:sz w:val="6"/>
              <w:szCs w:val="6"/>
            </w:rPr>
          </w:pPr>
          <w:r>
            <w:rPr>
              <w:sz w:val="12"/>
            </w:rPr>
            <w:t>31515 Wunstorf</w:t>
          </w:r>
          <w:r>
            <w:rPr>
              <w:sz w:val="12"/>
            </w:rPr>
            <w:br/>
          </w:r>
        </w:p>
        <w:p w14:paraId="4B4F2454" w14:textId="77777777" w:rsidR="000606AE" w:rsidRDefault="000606AE" w:rsidP="000606AE">
          <w:pPr>
            <w:pStyle w:val="Fuzeile"/>
            <w:tabs>
              <w:tab w:val="left" w:pos="497"/>
            </w:tabs>
            <w:rPr>
              <w:sz w:val="12"/>
            </w:rPr>
          </w:pPr>
          <w:r>
            <w:rPr>
              <w:b/>
              <w:sz w:val="12"/>
            </w:rPr>
            <w:t>Telefonzentrale</w:t>
          </w:r>
        </w:p>
        <w:p w14:paraId="363191EB" w14:textId="77777777" w:rsidR="000606AE" w:rsidRDefault="000606AE" w:rsidP="000606AE">
          <w:pPr>
            <w:pStyle w:val="Fuzeile"/>
            <w:tabs>
              <w:tab w:val="left" w:pos="497"/>
            </w:tabs>
            <w:rPr>
              <w:sz w:val="12"/>
            </w:rPr>
          </w:pPr>
          <w:r w:rsidRPr="00810301">
            <w:rPr>
              <w:sz w:val="12"/>
            </w:rPr>
            <w:t>(0 50 31) 1 01</w:t>
          </w:r>
          <w:r>
            <w:rPr>
              <w:sz w:val="12"/>
            </w:rPr>
            <w:t>-1</w:t>
          </w:r>
        </w:p>
      </w:tc>
      <w:tc>
        <w:tcPr>
          <w:tcW w:w="1843" w:type="dxa"/>
        </w:tcPr>
        <w:p w14:paraId="26B7B153" w14:textId="21007CAD" w:rsidR="000606AE" w:rsidRDefault="00A24CE8" w:rsidP="000606AE">
          <w:pPr>
            <w:pStyle w:val="Fuzeile"/>
            <w:rPr>
              <w:smallCaps/>
              <w:sz w:val="12"/>
            </w:rPr>
          </w:pPr>
          <w:bookmarkStart w:id="2" w:name="ZeitenA"/>
          <w:r>
            <w:rPr>
              <w:smallCaps/>
              <w:sz w:val="12"/>
            </w:rPr>
            <w:t>Allgemein</w:t>
          </w:r>
          <w:bookmarkEnd w:id="2"/>
        </w:p>
        <w:p w14:paraId="701A8588" w14:textId="6BA3D150" w:rsidR="000606AE" w:rsidRPr="0064217D" w:rsidRDefault="00A24CE8" w:rsidP="000606AE">
          <w:pPr>
            <w:pStyle w:val="Fuzeile"/>
            <w:tabs>
              <w:tab w:val="left" w:pos="497"/>
            </w:tabs>
            <w:rPr>
              <w:sz w:val="12"/>
            </w:rPr>
          </w:pPr>
          <w:bookmarkStart w:id="3" w:name="ZeitenAT1"/>
          <w:r>
            <w:rPr>
              <w:sz w:val="12"/>
            </w:rPr>
            <w:t>Mo.-Fr.</w:t>
          </w:r>
          <w:bookmarkEnd w:id="3"/>
          <w:r w:rsidR="000606AE" w:rsidRPr="0064217D">
            <w:rPr>
              <w:sz w:val="12"/>
            </w:rPr>
            <w:tab/>
          </w:r>
          <w:bookmarkStart w:id="4" w:name="ZeitenA1"/>
          <w:r>
            <w:rPr>
              <w:sz w:val="12"/>
            </w:rPr>
            <w:t>09.00-12.00 Uhr</w:t>
          </w:r>
          <w:bookmarkEnd w:id="4"/>
        </w:p>
        <w:p w14:paraId="44819E14" w14:textId="0B15765B" w:rsidR="000606AE" w:rsidRPr="0064217D" w:rsidRDefault="00A24CE8" w:rsidP="000606AE">
          <w:pPr>
            <w:pStyle w:val="Fuzeile"/>
            <w:tabs>
              <w:tab w:val="left" w:pos="497"/>
            </w:tabs>
            <w:rPr>
              <w:sz w:val="12"/>
            </w:rPr>
          </w:pPr>
          <w:bookmarkStart w:id="5" w:name="ZeitenAT2"/>
          <w:r>
            <w:rPr>
              <w:sz w:val="12"/>
            </w:rPr>
            <w:t>Do.</w:t>
          </w:r>
          <w:bookmarkEnd w:id="5"/>
          <w:r w:rsidR="000606AE" w:rsidRPr="0064217D">
            <w:rPr>
              <w:sz w:val="12"/>
            </w:rPr>
            <w:tab/>
          </w:r>
          <w:bookmarkStart w:id="6" w:name="ZeitenA2"/>
          <w:r>
            <w:rPr>
              <w:sz w:val="12"/>
            </w:rPr>
            <w:t>14.30-17.00 Uhr</w:t>
          </w:r>
          <w:bookmarkEnd w:id="6"/>
        </w:p>
        <w:p w14:paraId="3B9A3FDB" w14:textId="17FD71F7" w:rsidR="000606AE" w:rsidRDefault="00A24CE8" w:rsidP="000606AE">
          <w:pPr>
            <w:pStyle w:val="Fuzeile"/>
            <w:tabs>
              <w:tab w:val="left" w:pos="497"/>
            </w:tabs>
            <w:rPr>
              <w:sz w:val="12"/>
            </w:rPr>
          </w:pPr>
          <w:bookmarkStart w:id="7" w:name="ZeitenAT3"/>
          <w:r>
            <w:rPr>
              <w:sz w:val="12"/>
            </w:rPr>
            <w:t xml:space="preserve">  </w:t>
          </w:r>
          <w:bookmarkEnd w:id="7"/>
          <w:r w:rsidR="000606AE" w:rsidRPr="0064217D">
            <w:rPr>
              <w:sz w:val="12"/>
            </w:rPr>
            <w:tab/>
          </w:r>
          <w:bookmarkStart w:id="8" w:name="ZeitenA3"/>
          <w:r>
            <w:rPr>
              <w:sz w:val="12"/>
            </w:rPr>
            <w:t xml:space="preserve">  </w:t>
          </w:r>
          <w:bookmarkEnd w:id="8"/>
          <w:r w:rsidR="000606AE" w:rsidRPr="0064217D">
            <w:rPr>
              <w:sz w:val="12"/>
            </w:rPr>
            <w:br/>
          </w:r>
          <w:r w:rsidR="000606AE" w:rsidRPr="0064217D">
            <w:rPr>
              <w:sz w:val="12"/>
              <w:lang w:val="fr-FR"/>
            </w:rPr>
            <w:tab/>
          </w:r>
          <w:bookmarkStart w:id="9" w:name="ZeitenA4"/>
          <w:r>
            <w:rPr>
              <w:sz w:val="12"/>
              <w:lang w:val="fr-FR"/>
            </w:rPr>
            <w:t xml:space="preserve">  </w:t>
          </w:r>
          <w:bookmarkEnd w:id="9"/>
        </w:p>
      </w:tc>
      <w:tc>
        <w:tcPr>
          <w:tcW w:w="1843" w:type="dxa"/>
        </w:tcPr>
        <w:p w14:paraId="27907F30" w14:textId="3F81FEE1" w:rsidR="000606AE" w:rsidRDefault="00A24CE8" w:rsidP="000606AE">
          <w:pPr>
            <w:pStyle w:val="Fuzeile"/>
            <w:rPr>
              <w:smallCaps/>
              <w:sz w:val="12"/>
            </w:rPr>
          </w:pPr>
          <w:bookmarkStart w:id="10" w:name="ZeitenB"/>
          <w:r>
            <w:rPr>
              <w:smallCaps/>
              <w:sz w:val="12"/>
            </w:rPr>
            <w:t>BürgerBüro</w:t>
          </w:r>
          <w:bookmarkEnd w:id="10"/>
        </w:p>
        <w:p w14:paraId="6D6C2AFA" w14:textId="7DDCF1AA" w:rsidR="000606AE" w:rsidRPr="0064217D" w:rsidRDefault="00A24CE8" w:rsidP="000606AE">
          <w:pPr>
            <w:pStyle w:val="Fuzeile"/>
            <w:tabs>
              <w:tab w:val="left" w:pos="497"/>
            </w:tabs>
            <w:rPr>
              <w:sz w:val="12"/>
            </w:rPr>
          </w:pPr>
          <w:bookmarkStart w:id="11" w:name="ZeitenBT1"/>
          <w:proofErr w:type="gramStart"/>
          <w:r>
            <w:rPr>
              <w:sz w:val="12"/>
            </w:rPr>
            <w:t>Mo.,Di.</w:t>
          </w:r>
          <w:proofErr w:type="gramEnd"/>
          <w:r>
            <w:rPr>
              <w:sz w:val="12"/>
            </w:rPr>
            <w:t>,Do.</w:t>
          </w:r>
          <w:bookmarkEnd w:id="11"/>
          <w:r w:rsidR="000606AE" w:rsidRPr="0064217D">
            <w:rPr>
              <w:sz w:val="12"/>
            </w:rPr>
            <w:tab/>
          </w:r>
          <w:bookmarkStart w:id="12" w:name="ZeitenB1"/>
          <w:r>
            <w:rPr>
              <w:sz w:val="12"/>
            </w:rPr>
            <w:t xml:space="preserve">  </w:t>
          </w:r>
          <w:bookmarkEnd w:id="12"/>
        </w:p>
        <w:p w14:paraId="69B9B127" w14:textId="6CE6E45B" w:rsidR="000606AE" w:rsidRPr="0064217D" w:rsidRDefault="00A24CE8" w:rsidP="000606AE">
          <w:pPr>
            <w:pStyle w:val="Fuzeile"/>
            <w:tabs>
              <w:tab w:val="left" w:pos="497"/>
            </w:tabs>
            <w:rPr>
              <w:sz w:val="12"/>
              <w:lang w:val="it-IT"/>
            </w:rPr>
          </w:pPr>
          <w:bookmarkStart w:id="13" w:name="ZeitenBT2"/>
          <w:r>
            <w:rPr>
              <w:sz w:val="12"/>
              <w:lang w:val="it-IT"/>
            </w:rPr>
            <w:t>nach Terminvereinbarung</w:t>
          </w:r>
          <w:bookmarkEnd w:id="13"/>
          <w:r w:rsidR="000606AE" w:rsidRPr="0064217D">
            <w:rPr>
              <w:sz w:val="12"/>
              <w:lang w:val="it-IT"/>
            </w:rPr>
            <w:tab/>
          </w:r>
          <w:bookmarkStart w:id="14" w:name="ZeitenB2"/>
          <w:r>
            <w:rPr>
              <w:sz w:val="12"/>
              <w:lang w:val="it-IT"/>
            </w:rPr>
            <w:t xml:space="preserve">  </w:t>
          </w:r>
          <w:bookmarkEnd w:id="14"/>
        </w:p>
        <w:p w14:paraId="13CE1A95" w14:textId="76E46D16" w:rsidR="000606AE" w:rsidRPr="0064217D" w:rsidRDefault="00A24CE8" w:rsidP="000606AE">
          <w:pPr>
            <w:pStyle w:val="Fuzeile"/>
            <w:tabs>
              <w:tab w:val="left" w:pos="497"/>
            </w:tabs>
            <w:rPr>
              <w:sz w:val="12"/>
              <w:lang w:val="it-IT"/>
            </w:rPr>
          </w:pPr>
          <w:bookmarkStart w:id="15" w:name="ZeitenBT3"/>
          <w:proofErr w:type="gramStart"/>
          <w:r>
            <w:rPr>
              <w:sz w:val="12"/>
              <w:lang w:val="it-IT"/>
            </w:rPr>
            <w:t>Mi.,Fr.</w:t>
          </w:r>
          <w:proofErr w:type="gramEnd"/>
          <w:r>
            <w:rPr>
              <w:sz w:val="12"/>
              <w:lang w:val="it-IT"/>
            </w:rPr>
            <w:t xml:space="preserve"> 7:30-12:00 Uhr</w:t>
          </w:r>
          <w:bookmarkEnd w:id="15"/>
          <w:r w:rsidR="000606AE" w:rsidRPr="0064217D">
            <w:rPr>
              <w:sz w:val="12"/>
              <w:lang w:val="it-IT"/>
            </w:rPr>
            <w:tab/>
          </w:r>
          <w:bookmarkStart w:id="16" w:name="ZeitenB3"/>
          <w:r>
            <w:rPr>
              <w:sz w:val="12"/>
              <w:lang w:val="it-IT"/>
            </w:rPr>
            <w:t xml:space="preserve">  </w:t>
          </w:r>
          <w:bookmarkEnd w:id="16"/>
        </w:p>
        <w:p w14:paraId="64DE91CE" w14:textId="2CF4F715" w:rsidR="000606AE" w:rsidRDefault="00A24CE8" w:rsidP="000606AE">
          <w:pPr>
            <w:pStyle w:val="Fuzeile"/>
            <w:tabs>
              <w:tab w:val="left" w:pos="497"/>
            </w:tabs>
            <w:rPr>
              <w:sz w:val="12"/>
            </w:rPr>
          </w:pPr>
          <w:bookmarkStart w:id="17" w:name="ZeitenBT4"/>
          <w:r>
            <w:rPr>
              <w:sz w:val="12"/>
            </w:rPr>
            <w:t>ohne Terminvereinbarung</w:t>
          </w:r>
          <w:bookmarkEnd w:id="17"/>
          <w:r w:rsidR="000606AE" w:rsidRPr="0064217D">
            <w:rPr>
              <w:sz w:val="12"/>
            </w:rPr>
            <w:tab/>
          </w:r>
          <w:bookmarkStart w:id="18" w:name="ZeitenB4"/>
          <w:r>
            <w:rPr>
              <w:sz w:val="12"/>
            </w:rPr>
            <w:t xml:space="preserve">  </w:t>
          </w:r>
          <w:bookmarkEnd w:id="18"/>
        </w:p>
      </w:tc>
      <w:tc>
        <w:tcPr>
          <w:tcW w:w="1984" w:type="dxa"/>
          <w:gridSpan w:val="2"/>
        </w:tcPr>
        <w:p w14:paraId="498C7735" w14:textId="16508F92" w:rsidR="000606AE" w:rsidRDefault="00A24CE8" w:rsidP="000606AE">
          <w:pPr>
            <w:pStyle w:val="Fuzeile"/>
            <w:rPr>
              <w:smallCaps/>
              <w:sz w:val="12"/>
            </w:rPr>
          </w:pPr>
          <w:bookmarkStart w:id="19" w:name="ZeitenS"/>
          <w:r>
            <w:rPr>
              <w:smallCaps/>
              <w:sz w:val="12"/>
            </w:rPr>
            <w:t>Baureferat Gebäude E</w:t>
          </w:r>
          <w:bookmarkEnd w:id="19"/>
        </w:p>
        <w:p w14:paraId="2CC61142" w14:textId="3A3E908E" w:rsidR="000606AE" w:rsidRPr="0064217D" w:rsidRDefault="00A24CE8" w:rsidP="000606AE">
          <w:pPr>
            <w:pStyle w:val="Fuzeile"/>
            <w:tabs>
              <w:tab w:val="left" w:pos="639"/>
            </w:tabs>
            <w:rPr>
              <w:sz w:val="12"/>
              <w:lang w:val="it-IT"/>
            </w:rPr>
          </w:pPr>
          <w:bookmarkStart w:id="20" w:name="ZeitenST1"/>
          <w:r>
            <w:rPr>
              <w:sz w:val="12"/>
              <w:lang w:val="it-IT"/>
            </w:rPr>
            <w:t>Di., Do., Fr.</w:t>
          </w:r>
          <w:bookmarkEnd w:id="20"/>
          <w:r w:rsidR="000606AE" w:rsidRPr="0064217D">
            <w:rPr>
              <w:sz w:val="12"/>
              <w:lang w:val="it-IT"/>
            </w:rPr>
            <w:tab/>
          </w:r>
          <w:bookmarkStart w:id="21" w:name="ZeitenS1"/>
          <w:r>
            <w:rPr>
              <w:sz w:val="12"/>
              <w:lang w:val="it-IT"/>
            </w:rPr>
            <w:t>09.00-12.00 Uhr</w:t>
          </w:r>
          <w:bookmarkEnd w:id="21"/>
        </w:p>
        <w:p w14:paraId="4590E51F" w14:textId="5F295EB0" w:rsidR="000606AE" w:rsidRPr="0064217D" w:rsidRDefault="00A24CE8" w:rsidP="000606AE">
          <w:pPr>
            <w:pStyle w:val="Fuzeile"/>
            <w:tabs>
              <w:tab w:val="left" w:pos="639"/>
            </w:tabs>
            <w:rPr>
              <w:sz w:val="12"/>
            </w:rPr>
          </w:pPr>
          <w:bookmarkStart w:id="22" w:name="ZeitenST2"/>
          <w:r>
            <w:rPr>
              <w:sz w:val="12"/>
            </w:rPr>
            <w:t>Do.</w:t>
          </w:r>
          <w:bookmarkEnd w:id="22"/>
          <w:r w:rsidR="000606AE" w:rsidRPr="0064217D">
            <w:rPr>
              <w:sz w:val="12"/>
            </w:rPr>
            <w:tab/>
          </w:r>
          <w:bookmarkStart w:id="23" w:name="ZeitenS2"/>
          <w:r>
            <w:rPr>
              <w:sz w:val="12"/>
            </w:rPr>
            <w:t>14.30-17.00 Uhr</w:t>
          </w:r>
          <w:bookmarkEnd w:id="23"/>
        </w:p>
        <w:p w14:paraId="62B2AF6D" w14:textId="3008D839" w:rsidR="000606AE" w:rsidRPr="0064217D" w:rsidRDefault="00A24CE8" w:rsidP="000606AE">
          <w:pPr>
            <w:pStyle w:val="Fuzeile"/>
            <w:tabs>
              <w:tab w:val="left" w:pos="639"/>
            </w:tabs>
            <w:rPr>
              <w:sz w:val="12"/>
            </w:rPr>
          </w:pPr>
          <w:bookmarkStart w:id="24" w:name="ZeitenST3"/>
          <w:r>
            <w:rPr>
              <w:sz w:val="12"/>
            </w:rPr>
            <w:t xml:space="preserve">  </w:t>
          </w:r>
          <w:bookmarkEnd w:id="24"/>
          <w:r w:rsidR="000606AE" w:rsidRPr="0064217D">
            <w:rPr>
              <w:sz w:val="12"/>
            </w:rPr>
            <w:tab/>
          </w:r>
          <w:bookmarkStart w:id="25" w:name="ZeitenS3"/>
          <w:r>
            <w:rPr>
              <w:sz w:val="12"/>
            </w:rPr>
            <w:t xml:space="preserve">  </w:t>
          </w:r>
          <w:bookmarkEnd w:id="25"/>
        </w:p>
        <w:p w14:paraId="7C00C847" w14:textId="03AD499B" w:rsidR="000606AE" w:rsidRDefault="00A24CE8" w:rsidP="000606AE">
          <w:pPr>
            <w:pStyle w:val="Fuzeile"/>
            <w:tabs>
              <w:tab w:val="left" w:pos="639"/>
            </w:tabs>
            <w:rPr>
              <w:sz w:val="12"/>
            </w:rPr>
          </w:pPr>
          <w:bookmarkStart w:id="26" w:name="ZeitenST4"/>
          <w:r>
            <w:rPr>
              <w:sz w:val="12"/>
            </w:rPr>
            <w:t xml:space="preserve">  </w:t>
          </w:r>
          <w:bookmarkEnd w:id="26"/>
          <w:r w:rsidR="000606AE">
            <w:rPr>
              <w:sz w:val="12"/>
            </w:rPr>
            <w:tab/>
          </w:r>
          <w:bookmarkStart w:id="27" w:name="ZeitenS4"/>
          <w:r>
            <w:rPr>
              <w:sz w:val="12"/>
            </w:rPr>
            <w:t xml:space="preserve">  </w:t>
          </w:r>
          <w:bookmarkEnd w:id="27"/>
        </w:p>
      </w:tc>
      <w:tc>
        <w:tcPr>
          <w:tcW w:w="3402" w:type="dxa"/>
        </w:tcPr>
        <w:p w14:paraId="45104A46" w14:textId="4CCB72F7" w:rsidR="000606AE" w:rsidRPr="0064217D" w:rsidRDefault="00A24CE8" w:rsidP="000606AE">
          <w:pPr>
            <w:pStyle w:val="Fuzeile"/>
            <w:tabs>
              <w:tab w:val="left" w:pos="460"/>
            </w:tabs>
            <w:rPr>
              <w:sz w:val="12"/>
            </w:rPr>
          </w:pPr>
          <w:bookmarkStart w:id="28" w:name="Bank1"/>
          <w:r>
            <w:rPr>
              <w:sz w:val="12"/>
            </w:rPr>
            <w:t>Kontoinhaber: Stadt Wunstorf – Stadtkasse</w:t>
          </w:r>
          <w:bookmarkEnd w:id="28"/>
        </w:p>
        <w:p w14:paraId="1CFE2A49" w14:textId="6E734F0A" w:rsidR="000606AE" w:rsidRPr="0064217D" w:rsidRDefault="00A24CE8" w:rsidP="000606AE">
          <w:pPr>
            <w:pStyle w:val="Fuzeile"/>
            <w:tabs>
              <w:tab w:val="left" w:pos="460"/>
            </w:tabs>
            <w:rPr>
              <w:sz w:val="12"/>
            </w:rPr>
          </w:pPr>
          <w:bookmarkStart w:id="29" w:name="Bank2"/>
          <w:r>
            <w:rPr>
              <w:sz w:val="12"/>
            </w:rPr>
            <w:t>IBAN: DE19 2505 0180 0000 1000 57</w:t>
          </w:r>
          <w:bookmarkEnd w:id="29"/>
        </w:p>
        <w:p w14:paraId="5DA8F79A" w14:textId="5D9AB65B" w:rsidR="000606AE" w:rsidRPr="0064217D" w:rsidRDefault="00A24CE8" w:rsidP="000606AE">
          <w:pPr>
            <w:pStyle w:val="Fuzeile"/>
            <w:tabs>
              <w:tab w:val="left" w:pos="460"/>
            </w:tabs>
            <w:rPr>
              <w:sz w:val="12"/>
            </w:rPr>
          </w:pPr>
          <w:bookmarkStart w:id="30" w:name="Bank3"/>
          <w:r>
            <w:rPr>
              <w:sz w:val="12"/>
            </w:rPr>
            <w:t>Sparkasse Hannover / BIC: SPKHDE2HXXX</w:t>
          </w:r>
          <w:bookmarkEnd w:id="30"/>
        </w:p>
        <w:p w14:paraId="362FBAEB" w14:textId="63B6D398" w:rsidR="000606AE" w:rsidRPr="0064217D" w:rsidRDefault="00A24CE8" w:rsidP="000606AE">
          <w:pPr>
            <w:pStyle w:val="Fuzeile"/>
            <w:tabs>
              <w:tab w:val="left" w:pos="460"/>
            </w:tabs>
            <w:rPr>
              <w:sz w:val="12"/>
            </w:rPr>
          </w:pPr>
          <w:bookmarkStart w:id="31" w:name="Bank4"/>
          <w:r>
            <w:rPr>
              <w:sz w:val="12"/>
            </w:rPr>
            <w:t xml:space="preserve">  </w:t>
          </w:r>
          <w:bookmarkEnd w:id="31"/>
        </w:p>
        <w:p w14:paraId="60229965" w14:textId="75F66E0D" w:rsidR="000606AE" w:rsidRDefault="00A24CE8" w:rsidP="000606AE">
          <w:pPr>
            <w:pStyle w:val="Fuzeile"/>
            <w:tabs>
              <w:tab w:val="left" w:pos="460"/>
            </w:tabs>
            <w:rPr>
              <w:sz w:val="12"/>
            </w:rPr>
          </w:pPr>
          <w:bookmarkStart w:id="32" w:name="Bank5"/>
          <w:r>
            <w:rPr>
              <w:sz w:val="12"/>
            </w:rPr>
            <w:t>USt-ID: DE 116 160 417</w:t>
          </w:r>
          <w:bookmarkEnd w:id="32"/>
        </w:p>
      </w:tc>
    </w:tr>
    <w:tr w:rsidR="000606AE" w14:paraId="39B81272" w14:textId="77777777" w:rsidTr="00BE756B">
      <w:trPr>
        <w:cantSplit/>
      </w:trPr>
      <w:tc>
        <w:tcPr>
          <w:tcW w:w="5457" w:type="dxa"/>
          <w:gridSpan w:val="4"/>
        </w:tcPr>
        <w:p w14:paraId="48C76098" w14:textId="75FBFC07" w:rsidR="000606AE" w:rsidRDefault="000606AE" w:rsidP="000606AE">
          <w:pPr>
            <w:pStyle w:val="Fuzeile"/>
            <w:tabs>
              <w:tab w:val="clear" w:pos="4536"/>
              <w:tab w:val="clear" w:pos="9072"/>
              <w:tab w:val="left" w:pos="497"/>
              <w:tab w:val="left" w:pos="1882"/>
            </w:tabs>
            <w:rPr>
              <w:smallCaps/>
              <w:sz w:val="12"/>
              <w:lang w:val="fr-FR"/>
            </w:rPr>
          </w:pPr>
          <w:proofErr w:type="gramStart"/>
          <w:r>
            <w:rPr>
              <w:b/>
              <w:sz w:val="12"/>
              <w:lang w:val="fr-FR"/>
            </w:rPr>
            <w:t>Internet:</w:t>
          </w:r>
          <w:proofErr w:type="gramEnd"/>
          <w:r>
            <w:rPr>
              <w:sz w:val="12"/>
              <w:lang w:val="fr-FR"/>
            </w:rPr>
            <w:t xml:space="preserve"> www.Wunstorf.de </w:t>
          </w:r>
          <w:r>
            <w:rPr>
              <w:sz w:val="12"/>
              <w:lang w:val="fr-FR"/>
            </w:rPr>
            <w:tab/>
          </w:r>
          <w:r>
            <w:rPr>
              <w:b/>
              <w:sz w:val="12"/>
              <w:lang w:val="fr-FR"/>
            </w:rPr>
            <w:t>E-Mail:</w:t>
          </w:r>
          <w:r>
            <w:rPr>
              <w:sz w:val="12"/>
              <w:lang w:val="fr-FR"/>
            </w:rPr>
            <w:t xml:space="preserve"> </w:t>
          </w:r>
          <w:hyperlink r:id="rId1" w:history="1">
            <w:r>
              <w:rPr>
                <w:rStyle w:val="Hyperlink"/>
                <w:sz w:val="12"/>
                <w:lang w:val="fr-FR"/>
              </w:rPr>
              <w:t>Stadt@Wunstorf.de</w:t>
            </w:r>
          </w:hyperlink>
          <w:r>
            <w:rPr>
              <w:sz w:val="12"/>
              <w:lang w:val="fr-FR"/>
            </w:rPr>
            <w:br/>
          </w:r>
          <w:bookmarkStart w:id="33" w:name="ZeitenAT4"/>
          <w:r w:rsidR="00A24CE8">
            <w:rPr>
              <w:sz w:val="12"/>
              <w:lang w:val="fr-FR"/>
            </w:rPr>
            <w:t>Die E-Mail-Adresse vorerst nur für formlose Mitteilungen ohne elektronische Signatur.</w:t>
          </w:r>
          <w:bookmarkEnd w:id="33"/>
        </w:p>
      </w:tc>
      <w:tc>
        <w:tcPr>
          <w:tcW w:w="4819" w:type="dxa"/>
          <w:gridSpan w:val="2"/>
        </w:tcPr>
        <w:p w14:paraId="23D19118" w14:textId="479E590A" w:rsidR="000606AE" w:rsidRDefault="000606AE" w:rsidP="000606AE">
          <w:pPr>
            <w:pStyle w:val="Fuzeile"/>
            <w:tabs>
              <w:tab w:val="left" w:pos="460"/>
            </w:tabs>
            <w:jc w:val="right"/>
            <w:rPr>
              <w:b/>
              <w:bCs/>
              <w:i/>
              <w:iCs/>
              <w:vanish/>
              <w:sz w:val="12"/>
            </w:rPr>
          </w:pPr>
          <w:bookmarkStart w:id="34" w:name="Fusszeile"/>
          <w:bookmarkEnd w:id="34"/>
        </w:p>
      </w:tc>
    </w:tr>
  </w:tbl>
  <w:p w14:paraId="65A87940" w14:textId="77777777" w:rsidR="00294165" w:rsidRPr="000606AE" w:rsidRDefault="00294165" w:rsidP="000606A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873C4" w14:textId="77777777" w:rsidR="000606AE" w:rsidRDefault="000606A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A340A" w14:textId="77777777" w:rsidR="004A6708" w:rsidRDefault="004A6708">
      <w:r>
        <w:separator/>
      </w:r>
    </w:p>
  </w:footnote>
  <w:footnote w:type="continuationSeparator" w:id="0">
    <w:p w14:paraId="5CF32A31" w14:textId="77777777" w:rsidR="004A6708" w:rsidRDefault="004A6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AB1D5" w14:textId="77777777" w:rsidR="000606AE" w:rsidRDefault="000606A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E7FC2" w14:textId="77777777" w:rsidR="000606AE" w:rsidRDefault="000606A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FBDE9" w14:textId="77777777" w:rsidR="000606AE" w:rsidRDefault="000606A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08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305D"/>
    <w:rsid w:val="000606AE"/>
    <w:rsid w:val="00072822"/>
    <w:rsid w:val="001572D3"/>
    <w:rsid w:val="001D4E87"/>
    <w:rsid w:val="001F3638"/>
    <w:rsid w:val="00275CA0"/>
    <w:rsid w:val="00290780"/>
    <w:rsid w:val="00294165"/>
    <w:rsid w:val="002C31F3"/>
    <w:rsid w:val="002E00B7"/>
    <w:rsid w:val="002F362A"/>
    <w:rsid w:val="003D57C7"/>
    <w:rsid w:val="00434C37"/>
    <w:rsid w:val="00437A92"/>
    <w:rsid w:val="004A6708"/>
    <w:rsid w:val="005257FD"/>
    <w:rsid w:val="005702A7"/>
    <w:rsid w:val="005A3317"/>
    <w:rsid w:val="005C56E1"/>
    <w:rsid w:val="005C6E6D"/>
    <w:rsid w:val="006340CF"/>
    <w:rsid w:val="006404FF"/>
    <w:rsid w:val="006E730F"/>
    <w:rsid w:val="006F4F48"/>
    <w:rsid w:val="00700CCF"/>
    <w:rsid w:val="00781552"/>
    <w:rsid w:val="008713C2"/>
    <w:rsid w:val="008B31BC"/>
    <w:rsid w:val="00920D8D"/>
    <w:rsid w:val="0092119B"/>
    <w:rsid w:val="009265C9"/>
    <w:rsid w:val="009530D5"/>
    <w:rsid w:val="009B2AF5"/>
    <w:rsid w:val="009C3C0D"/>
    <w:rsid w:val="009F6B97"/>
    <w:rsid w:val="00A0609D"/>
    <w:rsid w:val="00A24CE8"/>
    <w:rsid w:val="00A27738"/>
    <w:rsid w:val="00A505E6"/>
    <w:rsid w:val="00A52362"/>
    <w:rsid w:val="00A85CF8"/>
    <w:rsid w:val="00A87EDA"/>
    <w:rsid w:val="00AF7BDE"/>
    <w:rsid w:val="00B76C68"/>
    <w:rsid w:val="00BF60D8"/>
    <w:rsid w:val="00C27ED9"/>
    <w:rsid w:val="00C34653"/>
    <w:rsid w:val="00C76393"/>
    <w:rsid w:val="00C90950"/>
    <w:rsid w:val="00CA124C"/>
    <w:rsid w:val="00CA3CE0"/>
    <w:rsid w:val="00D3210E"/>
    <w:rsid w:val="00D422A5"/>
    <w:rsid w:val="00D461FE"/>
    <w:rsid w:val="00D92FB3"/>
    <w:rsid w:val="00D97F0C"/>
    <w:rsid w:val="00E21C09"/>
    <w:rsid w:val="00E364BC"/>
    <w:rsid w:val="00E534DC"/>
    <w:rsid w:val="00EE6CD7"/>
    <w:rsid w:val="00EE7A88"/>
    <w:rsid w:val="00F62DE4"/>
    <w:rsid w:val="00FA305D"/>
    <w:rsid w:val="00FC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8BF8C8"/>
  <w15:docId w15:val="{851C9D06-F767-4FF9-9EE6-1D50F5E9A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styleId="Kommentartext">
    <w:name w:val="annotation text"/>
    <w:basedOn w:val="Standard"/>
    <w:semiHidden/>
    <w:rPr>
      <w:sz w:val="20"/>
    </w:r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semiHidden/>
    <w:rsid w:val="000606AE"/>
    <w:rPr>
      <w:rFonts w:ascii="Arial" w:hAnsi="Arial" w:cs="Arial"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363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3638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C71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hrradgaragen@wunstorf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wunstorf.de/fahrradgarage-barneplatz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tadt@Wunstorf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unstorf.local\dfs\Daten\Wordvorlagen\Presse_Info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A32C7-25ED-47FD-A0F0-213597BAE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Presse_Info.dotm</Template>
  <TotalTime>0</TotalTime>
  <Pages>1</Pages>
  <Words>171</Words>
  <Characters>1099</Characters>
  <Application>Microsoft Office Word</Application>
  <DocSecurity>0</DocSecurity>
  <Lines>30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Stadt Wunstorf</Company>
  <LinksUpToDate>false</LinksUpToDate>
  <CharactersWithSpaces>1253</CharactersWithSpaces>
  <SharedDoc>false</SharedDoc>
  <HLinks>
    <vt:vector size="6" baseType="variant">
      <vt:variant>
        <vt:i4>3539187</vt:i4>
      </vt:variant>
      <vt:variant>
        <vt:i4>-1</vt:i4>
      </vt:variant>
      <vt:variant>
        <vt:i4>1029</vt:i4>
      </vt:variant>
      <vt:variant>
        <vt:i4>1</vt:i4>
      </vt:variant>
      <vt:variant>
        <vt:lpwstr>Sonstiges\TIF\Logo für Wordvorlagen.jpg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>Vordruck</dc:subject>
  <dc:creator>Glodschei, Ina</dc:creator>
  <cp:lastModifiedBy>Spangenberg, Jule</cp:lastModifiedBy>
  <cp:revision>11</cp:revision>
  <cp:lastPrinted>2025-01-06T13:08:00Z</cp:lastPrinted>
  <dcterms:created xsi:type="dcterms:W3CDTF">2026-08-20T11:45:00Z</dcterms:created>
  <dcterms:modified xsi:type="dcterms:W3CDTF">2026-10-15T07:52:00Z</dcterms:modified>
</cp:coreProperties>
</file>