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78BF" w14:textId="77777777" w:rsidR="00247565" w:rsidRPr="00F669C3" w:rsidRDefault="00127940" w:rsidP="00F669C3">
      <w:pPr>
        <w:ind w:right="-2"/>
        <w:jc w:val="right"/>
        <w:rPr>
          <w:rFonts w:asciiTheme="majorHAnsi" w:hAnsiTheme="majorHAnsi" w:cstheme="majorHAnsi"/>
          <w:szCs w:val="20"/>
        </w:rPr>
      </w:pPr>
      <w:r>
        <w:rPr>
          <w:rFonts w:ascii="Arial" w:hAnsi="Arial" w:cs="Arial"/>
          <w:noProof/>
        </w:rPr>
        <w:drawing>
          <wp:inline distT="0" distB="0" distL="0" distR="0" wp14:anchorId="1345EA2E" wp14:editId="7C35A07A">
            <wp:extent cx="2507119" cy="1133475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gnet_neu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57"/>
                    <a:stretch/>
                  </pic:blipFill>
                  <pic:spPr bwMode="auto">
                    <a:xfrm>
                      <a:off x="0" y="0"/>
                      <a:ext cx="2514920" cy="1137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24E444" w14:textId="77777777" w:rsidR="00F669C3" w:rsidRPr="00F669C3" w:rsidRDefault="00F669C3" w:rsidP="00F669C3">
      <w:pPr>
        <w:ind w:right="-2"/>
        <w:jc w:val="right"/>
        <w:rPr>
          <w:rFonts w:asciiTheme="majorHAnsi" w:hAnsiTheme="majorHAnsi" w:cstheme="majorHAnsi"/>
          <w:szCs w:val="20"/>
        </w:rPr>
      </w:pPr>
    </w:p>
    <w:p w14:paraId="0C55FD57" w14:textId="77777777" w:rsidR="00B36B2B" w:rsidRPr="00F669C3" w:rsidRDefault="00B47B7E" w:rsidP="00F669C3">
      <w:pPr>
        <w:ind w:left="4956" w:right="-2" w:firstLine="708"/>
        <w:jc w:val="right"/>
        <w:rPr>
          <w:rFonts w:asciiTheme="majorHAnsi" w:hAnsiTheme="majorHAnsi" w:cstheme="majorHAnsi"/>
          <w:bCs/>
          <w:szCs w:val="20"/>
        </w:rPr>
      </w:pPr>
      <w:r w:rsidRPr="00DD15A8">
        <w:rPr>
          <w:rFonts w:asciiTheme="minorHAnsi" w:hAnsiTheme="minorHAnsi" w:cstheme="minorHAns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5A6A3F" wp14:editId="17AACB88">
                <wp:simplePos x="0" y="0"/>
                <wp:positionH relativeFrom="column">
                  <wp:posOffset>3543300</wp:posOffset>
                </wp:positionH>
                <wp:positionV relativeFrom="paragraph">
                  <wp:posOffset>12065</wp:posOffset>
                </wp:positionV>
                <wp:extent cx="2514600" cy="0"/>
                <wp:effectExtent l="5080" t="6985" r="13970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3A6C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.95pt" to="47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"/>
            </w:pict>
          </mc:Fallback>
        </mc:AlternateContent>
      </w:r>
      <w:r w:rsidRPr="00DD15A8">
        <w:rPr>
          <w:rFonts w:asciiTheme="minorHAnsi" w:hAnsiTheme="minorHAnsi" w:cstheme="minorHAns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4ECF51" wp14:editId="0073FEAB">
                <wp:simplePos x="0" y="0"/>
                <wp:positionH relativeFrom="column">
                  <wp:posOffset>3543300</wp:posOffset>
                </wp:positionH>
                <wp:positionV relativeFrom="paragraph">
                  <wp:posOffset>354965</wp:posOffset>
                </wp:positionV>
                <wp:extent cx="2514600" cy="0"/>
                <wp:effectExtent l="5080" t="6985" r="13970" b="120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25A36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7.95pt" to="477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"/>
            </w:pict>
          </mc:Fallback>
        </mc:AlternateContent>
      </w:r>
      <w:r w:rsidR="00B36B2B" w:rsidRPr="00DD15A8">
        <w:rPr>
          <w:rFonts w:asciiTheme="minorHAnsi" w:hAnsiTheme="minorHAnsi" w:cstheme="minorHAnsi"/>
          <w:b/>
          <w:sz w:val="52"/>
          <w:szCs w:val="52"/>
        </w:rPr>
        <w:t>Presse</w:t>
      </w:r>
      <w:r w:rsidR="005C4505" w:rsidRPr="00DD15A8">
        <w:rPr>
          <w:rFonts w:asciiTheme="minorHAnsi" w:hAnsiTheme="minorHAnsi" w:cstheme="minorHAnsi"/>
          <w:b/>
          <w:sz w:val="52"/>
          <w:szCs w:val="52"/>
        </w:rPr>
        <w:t>mitteilung</w:t>
      </w:r>
      <w:r w:rsidR="00B36B2B" w:rsidRPr="00DD15A8">
        <w:rPr>
          <w:rFonts w:asciiTheme="minorHAnsi" w:hAnsiTheme="minorHAnsi" w:cstheme="minorHAnsi"/>
          <w:b/>
          <w:sz w:val="52"/>
          <w:szCs w:val="52"/>
        </w:rPr>
        <w:br/>
      </w:r>
    </w:p>
    <w:p w14:paraId="59E4B72A" w14:textId="77777777" w:rsidR="00B36B2B" w:rsidRPr="00F669C3" w:rsidRDefault="00B36B2B" w:rsidP="00F669C3">
      <w:pPr>
        <w:ind w:left="4956" w:right="-2" w:firstLine="708"/>
        <w:jc w:val="right"/>
        <w:rPr>
          <w:rFonts w:asciiTheme="majorHAnsi" w:hAnsiTheme="majorHAnsi" w:cstheme="majorHAnsi"/>
          <w:bCs/>
          <w:szCs w:val="20"/>
        </w:rPr>
      </w:pPr>
    </w:p>
    <w:p w14:paraId="3653A7D1" w14:textId="63F897F6" w:rsidR="00B36B2B" w:rsidRPr="001342FD" w:rsidRDefault="00B36B2B" w:rsidP="00F669C3">
      <w:pPr>
        <w:ind w:right="-2"/>
        <w:jc w:val="right"/>
        <w:rPr>
          <w:rFonts w:asciiTheme="majorHAnsi" w:hAnsiTheme="majorHAnsi" w:cstheme="majorHAnsi"/>
          <w:sz w:val="28"/>
          <w:szCs w:val="28"/>
        </w:rPr>
      </w:pP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Pr="008C67EA">
        <w:rPr>
          <w:rFonts w:ascii="Arial" w:hAnsi="Arial" w:cs="Arial"/>
          <w:sz w:val="44"/>
          <w:szCs w:val="44"/>
        </w:rPr>
        <w:tab/>
      </w:r>
      <w:r w:rsidR="00127940">
        <w:rPr>
          <w:rFonts w:ascii="Arial" w:hAnsi="Arial" w:cs="Arial"/>
          <w:sz w:val="44"/>
          <w:szCs w:val="44"/>
        </w:rPr>
        <w:tab/>
      </w:r>
      <w:r w:rsidRPr="00DC0998">
        <w:rPr>
          <w:rFonts w:asciiTheme="majorHAnsi" w:hAnsiTheme="majorHAnsi" w:cstheme="majorHAnsi"/>
          <w:sz w:val="28"/>
          <w:szCs w:val="28"/>
        </w:rPr>
        <w:t>Eislingen/Fils</w:t>
      </w:r>
      <w:r w:rsidRPr="001342FD">
        <w:rPr>
          <w:rFonts w:asciiTheme="majorHAnsi" w:hAnsiTheme="majorHAnsi" w:cstheme="majorHAnsi"/>
          <w:sz w:val="28"/>
          <w:szCs w:val="28"/>
        </w:rPr>
        <w:t xml:space="preserve">, </w:t>
      </w:r>
      <w:r w:rsidR="009C519A">
        <w:rPr>
          <w:rFonts w:asciiTheme="majorHAnsi" w:hAnsiTheme="majorHAnsi" w:cstheme="majorHAnsi"/>
          <w:sz w:val="28"/>
          <w:szCs w:val="28"/>
        </w:rPr>
        <w:t>1</w:t>
      </w:r>
      <w:r w:rsidR="00E43190">
        <w:rPr>
          <w:rFonts w:asciiTheme="majorHAnsi" w:hAnsiTheme="majorHAnsi" w:cstheme="majorHAnsi"/>
          <w:sz w:val="28"/>
          <w:szCs w:val="28"/>
        </w:rPr>
        <w:t>6</w:t>
      </w:r>
      <w:r w:rsidR="00FD071D">
        <w:rPr>
          <w:rFonts w:asciiTheme="majorHAnsi" w:hAnsiTheme="majorHAnsi" w:cstheme="majorHAnsi"/>
          <w:sz w:val="28"/>
          <w:szCs w:val="28"/>
        </w:rPr>
        <w:t>.</w:t>
      </w:r>
      <w:r w:rsidR="00E43190">
        <w:rPr>
          <w:rFonts w:asciiTheme="majorHAnsi" w:hAnsiTheme="majorHAnsi" w:cstheme="majorHAnsi"/>
          <w:sz w:val="28"/>
          <w:szCs w:val="28"/>
        </w:rPr>
        <w:t>10</w:t>
      </w:r>
      <w:r w:rsidR="0017341D">
        <w:rPr>
          <w:rFonts w:asciiTheme="majorHAnsi" w:hAnsiTheme="majorHAnsi" w:cstheme="majorHAnsi"/>
          <w:sz w:val="28"/>
          <w:szCs w:val="28"/>
        </w:rPr>
        <w:t>.202</w:t>
      </w:r>
      <w:r w:rsidR="002A2811">
        <w:rPr>
          <w:rFonts w:asciiTheme="majorHAnsi" w:hAnsiTheme="majorHAnsi" w:cstheme="majorHAnsi"/>
          <w:sz w:val="28"/>
          <w:szCs w:val="28"/>
        </w:rPr>
        <w:t>6</w:t>
      </w:r>
    </w:p>
    <w:p w14:paraId="4259C36F" w14:textId="77777777" w:rsidR="00B36B2B" w:rsidRPr="001342FD" w:rsidRDefault="00B36B2B" w:rsidP="00B36B2B">
      <w:pPr>
        <w:rPr>
          <w:rFonts w:asciiTheme="majorHAnsi" w:hAnsiTheme="majorHAnsi" w:cstheme="majorHAnsi"/>
          <w:sz w:val="28"/>
          <w:szCs w:val="28"/>
        </w:rPr>
      </w:pPr>
    </w:p>
    <w:p w14:paraId="08AB503F" w14:textId="77777777" w:rsidR="00B36B2B" w:rsidRPr="001342FD" w:rsidRDefault="00B36B2B" w:rsidP="0009410E">
      <w:pPr>
        <w:ind w:right="1254"/>
        <w:rPr>
          <w:rFonts w:asciiTheme="majorHAnsi" w:hAnsiTheme="majorHAnsi" w:cstheme="majorHAnsi"/>
          <w:sz w:val="28"/>
          <w:szCs w:val="28"/>
        </w:rPr>
        <w:sectPr w:rsidR="00B36B2B" w:rsidRPr="001342FD" w:rsidSect="009447D8">
          <w:footerReference w:type="default" r:id="rId9"/>
          <w:footerReference w:type="first" r:id="rId10"/>
          <w:pgSz w:w="11906" w:h="16838"/>
          <w:pgMar w:top="851" w:right="1134" w:bottom="1134" w:left="1418" w:header="709" w:footer="709" w:gutter="0"/>
          <w:cols w:space="708"/>
          <w:docGrid w:linePitch="360"/>
        </w:sectPr>
      </w:pPr>
    </w:p>
    <w:p w14:paraId="2F3228FA" w14:textId="77777777" w:rsidR="009447D8" w:rsidRPr="009447D8" w:rsidRDefault="009447D8" w:rsidP="0009410E">
      <w:pPr>
        <w:spacing w:line="360" w:lineRule="auto"/>
        <w:ind w:right="1434"/>
        <w:rPr>
          <w:rFonts w:asciiTheme="majorHAnsi" w:hAnsiTheme="majorHAnsi" w:cstheme="majorHAnsi"/>
          <w:b/>
          <w:sz w:val="22"/>
          <w:szCs w:val="22"/>
        </w:rPr>
      </w:pPr>
      <w:bookmarkStart w:id="0" w:name="Hauptzeile"/>
    </w:p>
    <w:bookmarkEnd w:id="0"/>
    <w:p w14:paraId="325AB91E" w14:textId="399ECEC1" w:rsidR="00FF3702" w:rsidRPr="00E43190" w:rsidRDefault="007954BE" w:rsidP="00FF3702">
      <w:pPr>
        <w:pStyle w:val="NurText1"/>
        <w:spacing w:line="360" w:lineRule="auto"/>
        <w:ind w:right="849"/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sz w:val="40"/>
          <w:szCs w:val="40"/>
        </w:rPr>
        <w:t>Neuer Blickfang im OB-Dienstzimmer</w:t>
      </w:r>
      <w:r w:rsidR="00E43190">
        <w:rPr>
          <w:rFonts w:asciiTheme="majorHAnsi" w:hAnsiTheme="majorHAnsi" w:cstheme="majorHAnsi"/>
          <w:b/>
          <w:bCs/>
          <w:sz w:val="40"/>
          <w:szCs w:val="40"/>
        </w:rPr>
        <w:t xml:space="preserve"> </w:t>
      </w:r>
    </w:p>
    <w:p w14:paraId="5D7C7383" w14:textId="4B1367D6" w:rsidR="00AC7CC5" w:rsidRPr="00A53350" w:rsidRDefault="007954BE" w:rsidP="00A53350">
      <w:pPr>
        <w:spacing w:after="240" w:line="360" w:lineRule="auto"/>
        <w:ind w:right="1434"/>
        <w:rPr>
          <w:rFonts w:asciiTheme="majorHAnsi" w:hAnsiTheme="majorHAnsi" w:cstheme="majorHAnsi"/>
          <w:b/>
          <w:sz w:val="36"/>
          <w:szCs w:val="36"/>
        </w:rPr>
      </w:pPr>
      <w:r>
        <w:rPr>
          <w:rFonts w:asciiTheme="majorHAnsi" w:hAnsiTheme="majorHAnsi" w:cstheme="majorHAnsi"/>
          <w:b/>
          <w:sz w:val="36"/>
          <w:szCs w:val="36"/>
        </w:rPr>
        <w:t>Die</w:t>
      </w:r>
      <w:r w:rsidR="00A504CF">
        <w:rPr>
          <w:rFonts w:asciiTheme="majorHAnsi" w:hAnsiTheme="majorHAnsi" w:cstheme="majorHAnsi"/>
          <w:b/>
          <w:sz w:val="36"/>
          <w:szCs w:val="36"/>
        </w:rPr>
        <w:t xml:space="preserve"> </w:t>
      </w:r>
      <w:r w:rsidR="00327D72">
        <w:rPr>
          <w:rFonts w:asciiTheme="majorHAnsi" w:hAnsiTheme="majorHAnsi" w:cstheme="majorHAnsi"/>
          <w:b/>
          <w:sz w:val="36"/>
          <w:szCs w:val="36"/>
        </w:rPr>
        <w:t>Ernst Lutz Kunst-Sozietät überreicht</w:t>
      </w:r>
      <w:r w:rsidR="00A504CF">
        <w:rPr>
          <w:rFonts w:asciiTheme="majorHAnsi" w:hAnsiTheme="majorHAnsi" w:cstheme="majorHAnsi"/>
          <w:b/>
          <w:sz w:val="36"/>
          <w:szCs w:val="36"/>
        </w:rPr>
        <w:t>e ein Gemälde des bekannten Künstlers</w:t>
      </w:r>
      <w:r>
        <w:rPr>
          <w:rFonts w:asciiTheme="majorHAnsi" w:hAnsiTheme="majorHAnsi" w:cstheme="majorHAnsi"/>
          <w:b/>
          <w:sz w:val="36"/>
          <w:szCs w:val="36"/>
        </w:rPr>
        <w:t xml:space="preserve"> an OB </w:t>
      </w:r>
      <w:proofErr w:type="spellStart"/>
      <w:r>
        <w:rPr>
          <w:rFonts w:asciiTheme="majorHAnsi" w:hAnsiTheme="majorHAnsi" w:cstheme="majorHAnsi"/>
          <w:b/>
          <w:sz w:val="36"/>
          <w:szCs w:val="36"/>
        </w:rPr>
        <w:t>Marzian</w:t>
      </w:r>
      <w:proofErr w:type="spellEnd"/>
    </w:p>
    <w:p w14:paraId="0A684A9A" w14:textId="5A7EB110" w:rsidR="00A53350" w:rsidRPr="00A53350" w:rsidRDefault="00A504CF" w:rsidP="00A53350">
      <w:pPr>
        <w:spacing w:line="360" w:lineRule="auto"/>
        <w:ind w:right="1416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„</w:t>
      </w:r>
      <w:r w:rsidR="00931F60">
        <w:rPr>
          <w:rFonts w:asciiTheme="majorHAnsi" w:hAnsiTheme="majorHAnsi" w:cstheme="majorHAnsi"/>
          <w:b/>
          <w:sz w:val="28"/>
          <w:szCs w:val="28"/>
        </w:rPr>
        <w:t>Don Giovanni</w:t>
      </w:r>
      <w:r>
        <w:rPr>
          <w:rFonts w:asciiTheme="majorHAnsi" w:hAnsiTheme="majorHAnsi" w:cstheme="majorHAnsi"/>
          <w:b/>
          <w:sz w:val="28"/>
          <w:szCs w:val="28"/>
        </w:rPr>
        <w:t xml:space="preserve">“ lautet der Titel des Gemäldes, welches nun seinen Platz im Dienstzimmer von Oberbürgermeister Oliver </w:t>
      </w:r>
      <w:proofErr w:type="spellStart"/>
      <w:r>
        <w:rPr>
          <w:rFonts w:asciiTheme="majorHAnsi" w:hAnsiTheme="majorHAnsi" w:cstheme="majorHAnsi"/>
          <w:b/>
          <w:sz w:val="28"/>
          <w:szCs w:val="28"/>
        </w:rPr>
        <w:t>Marzian</w:t>
      </w:r>
      <w:proofErr w:type="spellEnd"/>
      <w:r>
        <w:rPr>
          <w:rFonts w:asciiTheme="majorHAnsi" w:hAnsiTheme="majorHAnsi" w:cstheme="majorHAnsi"/>
          <w:b/>
          <w:sz w:val="28"/>
          <w:szCs w:val="28"/>
        </w:rPr>
        <w:t xml:space="preserve"> gefunden hat. Die Ernst Lutz Kunst-Sozietät </w:t>
      </w:r>
      <w:r w:rsidR="00C56377">
        <w:rPr>
          <w:rFonts w:asciiTheme="majorHAnsi" w:hAnsiTheme="majorHAnsi" w:cstheme="majorHAnsi"/>
          <w:b/>
          <w:sz w:val="28"/>
          <w:szCs w:val="28"/>
        </w:rPr>
        <w:t xml:space="preserve">überreichte die </w:t>
      </w:r>
      <w:r w:rsidR="00C56377" w:rsidRPr="0097799E">
        <w:rPr>
          <w:rFonts w:asciiTheme="majorHAnsi" w:hAnsiTheme="majorHAnsi" w:cstheme="majorHAnsi"/>
          <w:b/>
          <w:sz w:val="28"/>
          <w:szCs w:val="28"/>
        </w:rPr>
        <w:t>Schenkung</w:t>
      </w:r>
      <w:r w:rsidR="00C56377">
        <w:rPr>
          <w:rFonts w:asciiTheme="majorHAnsi" w:hAnsiTheme="majorHAnsi" w:cstheme="majorHAnsi"/>
          <w:b/>
          <w:sz w:val="28"/>
          <w:szCs w:val="28"/>
        </w:rPr>
        <w:t xml:space="preserve"> bei einem Besuch im Rathaus. </w:t>
      </w:r>
    </w:p>
    <w:p w14:paraId="5E029989" w14:textId="1C6E8C4B" w:rsidR="00356F3B" w:rsidRDefault="00C56377" w:rsidP="002805D3">
      <w:pPr>
        <w:spacing w:line="360" w:lineRule="auto"/>
        <w:ind w:right="990"/>
        <w:rPr>
          <w:rFonts w:asciiTheme="majorHAnsi" w:hAnsiTheme="majorHAnsi" w:cs="Calibri Light"/>
          <w:sz w:val="28"/>
          <w:szCs w:val="28"/>
        </w:rPr>
      </w:pPr>
      <w:r>
        <w:rPr>
          <w:rFonts w:asciiTheme="majorHAnsi" w:hAnsiTheme="majorHAnsi" w:cstheme="majorHAnsi"/>
          <w:bCs/>
          <w:sz w:val="28"/>
          <w:szCs w:val="28"/>
        </w:rPr>
        <w:t>Ernst Lutz war ein über die Landkreisgrenzen hin</w:t>
      </w:r>
      <w:r w:rsidR="002805D3">
        <w:rPr>
          <w:rFonts w:asciiTheme="majorHAnsi" w:hAnsiTheme="majorHAnsi" w:cstheme="majorHAnsi"/>
          <w:bCs/>
          <w:sz w:val="28"/>
          <w:szCs w:val="28"/>
        </w:rPr>
        <w:t>aus</w:t>
      </w:r>
      <w:r>
        <w:rPr>
          <w:rFonts w:asciiTheme="majorHAnsi" w:hAnsiTheme="majorHAnsi" w:cstheme="majorHAnsi"/>
          <w:bCs/>
          <w:sz w:val="28"/>
          <w:szCs w:val="28"/>
        </w:rPr>
        <w:t xml:space="preserve"> bekannter Künstler</w:t>
      </w:r>
      <w:r w:rsidR="002805D3">
        <w:rPr>
          <w:rFonts w:asciiTheme="majorHAnsi" w:hAnsiTheme="majorHAnsi" w:cstheme="majorHAnsi"/>
          <w:bCs/>
          <w:sz w:val="28"/>
          <w:szCs w:val="28"/>
        </w:rPr>
        <w:t>,</w:t>
      </w:r>
      <w:r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="002805D3">
        <w:rPr>
          <w:rFonts w:asciiTheme="majorHAnsi" w:hAnsiTheme="majorHAnsi" w:cstheme="majorHAnsi"/>
          <w:bCs/>
          <w:sz w:val="28"/>
          <w:szCs w:val="28"/>
        </w:rPr>
        <w:t xml:space="preserve">Philosoph </w:t>
      </w:r>
      <w:r>
        <w:rPr>
          <w:rFonts w:asciiTheme="majorHAnsi" w:hAnsiTheme="majorHAnsi" w:cstheme="majorHAnsi"/>
          <w:bCs/>
          <w:sz w:val="28"/>
          <w:szCs w:val="28"/>
        </w:rPr>
        <w:t xml:space="preserve">und Grafiker. 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1941 </w:t>
      </w:r>
      <w:r>
        <w:rPr>
          <w:rFonts w:asciiTheme="majorHAnsi" w:hAnsiTheme="majorHAnsi" w:cstheme="majorHAnsi"/>
          <w:bCs/>
          <w:sz w:val="28"/>
          <w:szCs w:val="28"/>
        </w:rPr>
        <w:t>in Eislingen geboren</w:t>
      </w:r>
      <w:r w:rsidR="00A036D6">
        <w:rPr>
          <w:rFonts w:asciiTheme="majorHAnsi" w:hAnsiTheme="majorHAnsi" w:cstheme="majorHAnsi"/>
          <w:bCs/>
          <w:sz w:val="28"/>
          <w:szCs w:val="28"/>
        </w:rPr>
        <w:t xml:space="preserve">, besteht eine besondere Verbindung zur </w:t>
      </w:r>
      <w:r>
        <w:rPr>
          <w:rFonts w:asciiTheme="majorHAnsi" w:hAnsiTheme="majorHAnsi" w:cstheme="majorHAnsi"/>
          <w:bCs/>
          <w:sz w:val="28"/>
          <w:szCs w:val="28"/>
        </w:rPr>
        <w:t>Stadt</w:t>
      </w:r>
      <w:r w:rsidR="00A036D6">
        <w:rPr>
          <w:rFonts w:asciiTheme="majorHAnsi" w:hAnsiTheme="majorHAnsi" w:cstheme="majorHAnsi"/>
          <w:bCs/>
          <w:sz w:val="28"/>
          <w:szCs w:val="28"/>
        </w:rPr>
        <w:t>.</w:t>
      </w:r>
      <w:r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Nachdem im vergangenen Sommer eine Ausstellung des 2008 verstorbenen Künstlers im </w:t>
      </w:r>
      <w:proofErr w:type="spellStart"/>
      <w:r w:rsidR="00F00772">
        <w:rPr>
          <w:rFonts w:asciiTheme="majorHAnsi" w:hAnsiTheme="majorHAnsi" w:cstheme="majorHAnsi"/>
          <w:bCs/>
          <w:sz w:val="28"/>
          <w:szCs w:val="28"/>
        </w:rPr>
        <w:t>Eislinger</w:t>
      </w:r>
      <w:proofErr w:type="spellEnd"/>
      <w:r w:rsidR="00F00772">
        <w:rPr>
          <w:rFonts w:asciiTheme="majorHAnsi" w:hAnsiTheme="majorHAnsi" w:cstheme="majorHAnsi"/>
          <w:bCs/>
          <w:sz w:val="28"/>
          <w:szCs w:val="28"/>
        </w:rPr>
        <w:t xml:space="preserve"> Rathaus stattfand, wurden die</w:t>
      </w:r>
      <w:r w:rsidR="00E972BC">
        <w:rPr>
          <w:rFonts w:asciiTheme="majorHAnsi" w:hAnsiTheme="majorHAnsi" w:cstheme="majorHAnsi"/>
          <w:bCs/>
          <w:sz w:val="28"/>
          <w:szCs w:val="28"/>
        </w:rPr>
        <w:t xml:space="preserve"> gesammelten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 Werke i</w:t>
      </w:r>
      <w:r w:rsidR="00541504">
        <w:rPr>
          <w:rFonts w:asciiTheme="majorHAnsi" w:hAnsiTheme="majorHAnsi" w:cstheme="majorHAnsi"/>
          <w:bCs/>
          <w:sz w:val="28"/>
          <w:szCs w:val="28"/>
        </w:rPr>
        <w:t xml:space="preserve">n der Alten Post 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untergebracht. Die Ernst Lutz Kunst Sozietät hat nun aus diesem Fundus ein Gemälde an Oberbürgermeister Oliver </w:t>
      </w:r>
      <w:proofErr w:type="spellStart"/>
      <w:r w:rsidR="00F00772">
        <w:rPr>
          <w:rFonts w:asciiTheme="majorHAnsi" w:hAnsiTheme="majorHAnsi" w:cstheme="majorHAnsi"/>
          <w:bCs/>
          <w:sz w:val="28"/>
          <w:szCs w:val="28"/>
        </w:rPr>
        <w:t>Marzian</w:t>
      </w:r>
      <w:proofErr w:type="spellEnd"/>
      <w:r w:rsidR="00F00772">
        <w:rPr>
          <w:rFonts w:asciiTheme="majorHAnsi" w:hAnsiTheme="majorHAnsi" w:cstheme="majorHAnsi"/>
          <w:bCs/>
          <w:sz w:val="28"/>
          <w:szCs w:val="28"/>
        </w:rPr>
        <w:t xml:space="preserve"> übergeben. „</w:t>
      </w:r>
      <w:r w:rsidR="00A37235">
        <w:rPr>
          <w:rFonts w:asciiTheme="majorHAnsi" w:hAnsiTheme="majorHAnsi" w:cstheme="majorHAnsi"/>
          <w:bCs/>
          <w:sz w:val="28"/>
          <w:szCs w:val="28"/>
        </w:rPr>
        <w:t>Ich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 freue </w:t>
      </w:r>
      <w:r w:rsidR="00A37235">
        <w:rPr>
          <w:rFonts w:asciiTheme="majorHAnsi" w:hAnsiTheme="majorHAnsi" w:cstheme="majorHAnsi"/>
          <w:bCs/>
          <w:sz w:val="28"/>
          <w:szCs w:val="28"/>
        </w:rPr>
        <w:t>mich</w:t>
      </w:r>
      <w:r w:rsidR="00A036D6">
        <w:rPr>
          <w:rFonts w:asciiTheme="majorHAnsi" w:hAnsiTheme="majorHAnsi" w:cstheme="majorHAnsi"/>
          <w:bCs/>
          <w:sz w:val="28"/>
          <w:szCs w:val="28"/>
        </w:rPr>
        <w:t xml:space="preserve"> sehr über dieses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="00A036D6">
        <w:rPr>
          <w:rFonts w:asciiTheme="majorHAnsi" w:hAnsiTheme="majorHAnsi" w:cstheme="majorHAnsi"/>
          <w:bCs/>
          <w:sz w:val="28"/>
          <w:szCs w:val="28"/>
        </w:rPr>
        <w:t xml:space="preserve">Werk, das nun </w:t>
      </w:r>
      <w:r w:rsidR="00F00772" w:rsidRPr="00E43190">
        <w:rPr>
          <w:rFonts w:asciiTheme="majorHAnsi" w:hAnsiTheme="majorHAnsi" w:cstheme="majorHAnsi"/>
          <w:bCs/>
          <w:sz w:val="28"/>
          <w:szCs w:val="28"/>
        </w:rPr>
        <w:t xml:space="preserve">einen </w:t>
      </w:r>
      <w:r w:rsidR="00A036D6" w:rsidRPr="00E43190">
        <w:rPr>
          <w:rFonts w:asciiTheme="majorHAnsi" w:hAnsiTheme="majorHAnsi" w:cstheme="majorHAnsi"/>
          <w:bCs/>
          <w:sz w:val="28"/>
          <w:szCs w:val="28"/>
        </w:rPr>
        <w:t>besonderen</w:t>
      </w:r>
      <w:r w:rsidR="00F00772" w:rsidRPr="00E43190">
        <w:rPr>
          <w:rFonts w:asciiTheme="majorHAnsi" w:hAnsiTheme="majorHAnsi" w:cstheme="majorHAnsi"/>
          <w:bCs/>
          <w:sz w:val="28"/>
          <w:szCs w:val="28"/>
        </w:rPr>
        <w:t xml:space="preserve"> Platz </w:t>
      </w:r>
      <w:r w:rsidR="007954BE" w:rsidRPr="00E43190">
        <w:rPr>
          <w:rFonts w:asciiTheme="majorHAnsi" w:hAnsiTheme="majorHAnsi" w:cstheme="majorHAnsi"/>
          <w:bCs/>
          <w:sz w:val="28"/>
          <w:szCs w:val="28"/>
        </w:rPr>
        <w:t>gefunden</w:t>
      </w:r>
      <w:r w:rsidR="007954BE">
        <w:rPr>
          <w:rFonts w:asciiTheme="majorHAnsi" w:hAnsiTheme="majorHAnsi" w:cstheme="majorHAnsi"/>
          <w:bCs/>
          <w:sz w:val="28"/>
          <w:szCs w:val="28"/>
        </w:rPr>
        <w:t xml:space="preserve"> hat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 und </w:t>
      </w:r>
      <w:r w:rsidR="00A036D6">
        <w:rPr>
          <w:rFonts w:asciiTheme="majorHAnsi" w:hAnsiTheme="majorHAnsi" w:cstheme="majorHAnsi"/>
          <w:bCs/>
          <w:sz w:val="28"/>
          <w:szCs w:val="28"/>
        </w:rPr>
        <w:t xml:space="preserve">so 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das Andenken an einen großartigen Künstler und Menschen </w:t>
      </w:r>
      <w:r w:rsidR="00A036D6">
        <w:rPr>
          <w:rFonts w:asciiTheme="majorHAnsi" w:hAnsiTheme="majorHAnsi" w:cstheme="majorHAnsi"/>
          <w:bCs/>
          <w:sz w:val="28"/>
          <w:szCs w:val="28"/>
        </w:rPr>
        <w:t>lebendig bleibt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“, </w:t>
      </w:r>
      <w:r w:rsidR="002805D3">
        <w:rPr>
          <w:rFonts w:asciiTheme="majorHAnsi" w:hAnsiTheme="majorHAnsi" w:cstheme="majorHAnsi"/>
          <w:bCs/>
          <w:sz w:val="28"/>
          <w:szCs w:val="28"/>
        </w:rPr>
        <w:t>bedankte sich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="00A37235">
        <w:rPr>
          <w:rFonts w:asciiTheme="majorHAnsi" w:hAnsiTheme="majorHAnsi" w:cstheme="majorHAnsi"/>
          <w:bCs/>
          <w:sz w:val="28"/>
          <w:szCs w:val="28"/>
        </w:rPr>
        <w:t xml:space="preserve">Oberbürgermeister Oliver </w:t>
      </w:r>
      <w:proofErr w:type="spellStart"/>
      <w:r w:rsidR="00A37235">
        <w:rPr>
          <w:rFonts w:asciiTheme="majorHAnsi" w:hAnsiTheme="majorHAnsi" w:cstheme="majorHAnsi"/>
          <w:bCs/>
          <w:sz w:val="28"/>
          <w:szCs w:val="28"/>
        </w:rPr>
        <w:t>Marzian</w:t>
      </w:r>
      <w:proofErr w:type="spellEnd"/>
      <w:r w:rsidR="002805D3">
        <w:rPr>
          <w:rFonts w:asciiTheme="majorHAnsi" w:hAnsiTheme="majorHAnsi" w:cstheme="majorHAnsi"/>
          <w:bCs/>
          <w:sz w:val="28"/>
          <w:szCs w:val="28"/>
        </w:rPr>
        <w:t xml:space="preserve"> bei den Vertretern der Sozietät</w:t>
      </w:r>
      <w:r w:rsidR="00F00772">
        <w:rPr>
          <w:rFonts w:asciiTheme="majorHAnsi" w:hAnsiTheme="majorHAnsi" w:cstheme="majorHAnsi"/>
          <w:bCs/>
          <w:sz w:val="28"/>
          <w:szCs w:val="28"/>
        </w:rPr>
        <w:t xml:space="preserve">. </w:t>
      </w:r>
      <w:r w:rsidR="00E972BC" w:rsidRPr="00E972BC">
        <w:rPr>
          <w:rFonts w:asciiTheme="majorHAnsi" w:hAnsiTheme="majorHAnsi" w:cstheme="majorHAnsi"/>
          <w:bCs/>
          <w:sz w:val="28"/>
          <w:szCs w:val="28"/>
        </w:rPr>
        <w:t xml:space="preserve">Personen, die ein Werk von Ernst Lutz in ihrem Privatbesitz haben, sind herzlich eingeladen, mit der Ernst Lutz Kunst </w:t>
      </w:r>
      <w:r w:rsidR="00E972BC" w:rsidRPr="00E972BC">
        <w:rPr>
          <w:rFonts w:asciiTheme="majorHAnsi" w:hAnsiTheme="majorHAnsi" w:cstheme="majorHAnsi"/>
          <w:bCs/>
          <w:sz w:val="28"/>
          <w:szCs w:val="28"/>
        </w:rPr>
        <w:lastRenderedPageBreak/>
        <w:t>Sozietät Kontakt aufzunehmen, um zur Dokumentation de</w:t>
      </w:r>
      <w:r w:rsidR="002805D3">
        <w:rPr>
          <w:rFonts w:asciiTheme="majorHAnsi" w:hAnsiTheme="majorHAnsi" w:cstheme="majorHAnsi"/>
          <w:bCs/>
          <w:sz w:val="28"/>
          <w:szCs w:val="28"/>
        </w:rPr>
        <w:t>r</w:t>
      </w:r>
      <w:r w:rsidR="00E972BC" w:rsidRPr="00E972BC">
        <w:rPr>
          <w:rFonts w:asciiTheme="majorHAnsi" w:hAnsiTheme="majorHAnsi" w:cstheme="majorHAnsi"/>
          <w:bCs/>
          <w:sz w:val="28"/>
          <w:szCs w:val="28"/>
        </w:rPr>
        <w:t xml:space="preserve"> Werk</w:t>
      </w:r>
      <w:r w:rsidR="002805D3">
        <w:rPr>
          <w:rFonts w:asciiTheme="majorHAnsi" w:hAnsiTheme="majorHAnsi" w:cstheme="majorHAnsi"/>
          <w:bCs/>
          <w:sz w:val="28"/>
          <w:szCs w:val="28"/>
        </w:rPr>
        <w:t>e</w:t>
      </w:r>
      <w:r w:rsidR="00E972BC" w:rsidRPr="00E972BC">
        <w:rPr>
          <w:rFonts w:asciiTheme="majorHAnsi" w:hAnsiTheme="majorHAnsi" w:cstheme="majorHAnsi"/>
          <w:bCs/>
          <w:sz w:val="28"/>
          <w:szCs w:val="28"/>
        </w:rPr>
        <w:t xml:space="preserve"> beizutragen </w:t>
      </w:r>
      <w:r w:rsidR="00A37235">
        <w:rPr>
          <w:rFonts w:asciiTheme="majorHAnsi" w:hAnsiTheme="majorHAnsi" w:cstheme="majorHAnsi"/>
          <w:bCs/>
          <w:sz w:val="28"/>
          <w:szCs w:val="28"/>
        </w:rPr>
        <w:t xml:space="preserve">(Kontakt: Ernst Lutz Kunst-Sozietät e.V.; E-Mail: </w:t>
      </w:r>
      <w:hyperlink r:id="rId11" w:history="1">
        <w:r w:rsidR="00A37235" w:rsidRPr="00AC6291">
          <w:rPr>
            <w:rStyle w:val="Hyperlink"/>
            <w:rFonts w:asciiTheme="majorHAnsi" w:hAnsiTheme="majorHAnsi" w:cstheme="majorHAnsi"/>
            <w:bCs/>
            <w:sz w:val="28"/>
            <w:szCs w:val="28"/>
          </w:rPr>
          <w:t>vorstand.ernst.lutz@online.de</w:t>
        </w:r>
      </w:hyperlink>
      <w:r w:rsidR="00A37235">
        <w:rPr>
          <w:rFonts w:asciiTheme="majorHAnsi" w:hAnsiTheme="majorHAnsi" w:cstheme="majorHAnsi"/>
          <w:bCs/>
          <w:sz w:val="28"/>
          <w:szCs w:val="28"/>
        </w:rPr>
        <w:t xml:space="preserve">). </w:t>
      </w:r>
    </w:p>
    <w:p w14:paraId="24C90153" w14:textId="77777777" w:rsidR="00666934" w:rsidRDefault="00666934" w:rsidP="00666934">
      <w:pPr>
        <w:rPr>
          <w:rFonts w:ascii="Arial" w:hAnsi="Arial" w:cs="Arial"/>
          <w:sz w:val="24"/>
        </w:rPr>
      </w:pPr>
    </w:p>
    <w:p w14:paraId="4E449DD9" w14:textId="77777777" w:rsidR="001973E3" w:rsidRDefault="001973E3" w:rsidP="00666934">
      <w:pPr>
        <w:rPr>
          <w:rFonts w:ascii="Arial" w:hAnsi="Arial" w:cs="Arial"/>
          <w:sz w:val="24"/>
        </w:rPr>
      </w:pPr>
    </w:p>
    <w:p w14:paraId="39687FB9" w14:textId="77777777" w:rsidR="001973E3" w:rsidRPr="008C67EA" w:rsidRDefault="001973E3" w:rsidP="00666934">
      <w:pPr>
        <w:rPr>
          <w:rFonts w:ascii="Arial" w:hAnsi="Arial" w:cs="Arial"/>
          <w:sz w:val="24"/>
        </w:rPr>
        <w:sectPr w:rsidR="001973E3" w:rsidRPr="008C67EA" w:rsidSect="00B36B2B">
          <w:footerReference w:type="default" r:id="rId12"/>
          <w:type w:val="continuous"/>
          <w:pgSz w:w="11906" w:h="16838"/>
          <w:pgMar w:top="1418" w:right="1134" w:bottom="1134" w:left="1418" w:header="709" w:footer="709" w:gutter="0"/>
          <w:cols w:space="708"/>
          <w:formProt w:val="0"/>
          <w:docGrid w:linePitch="360"/>
        </w:sectPr>
      </w:pPr>
    </w:p>
    <w:p w14:paraId="78F8B9A4" w14:textId="347A7400" w:rsidR="00666934" w:rsidRPr="00DC0998" w:rsidRDefault="00666934" w:rsidP="00666934">
      <w:pPr>
        <w:rPr>
          <w:rFonts w:asciiTheme="majorHAnsi" w:hAnsiTheme="majorHAnsi" w:cstheme="majorHAnsi"/>
          <w:b/>
          <w:sz w:val="28"/>
          <w:szCs w:val="28"/>
        </w:rPr>
      </w:pPr>
      <w:r w:rsidRPr="00DC0998">
        <w:rPr>
          <w:rFonts w:asciiTheme="majorHAnsi" w:hAnsiTheme="majorHAnsi" w:cstheme="majorHAnsi"/>
          <w:b/>
          <w:sz w:val="28"/>
          <w:szCs w:val="28"/>
        </w:rPr>
        <w:t>Anlagen</w:t>
      </w:r>
      <w:r w:rsidRPr="00DC0998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433682">
        <w:rPr>
          <w:rFonts w:asciiTheme="majorHAnsi" w:hAnsiTheme="majorHAnsi" w:cstheme="majorHAnsi"/>
          <w:b/>
          <w:sz w:val="28"/>
          <w:szCs w:val="28"/>
        </w:rPr>
        <w:t>1</w:t>
      </w:r>
      <w:r w:rsidRPr="002C3FC5">
        <w:rPr>
          <w:rFonts w:asciiTheme="minorHAnsi" w:hAnsiTheme="minorHAnsi" w:cstheme="minorHAnsi"/>
          <w:b/>
          <w:sz w:val="24"/>
        </w:rPr>
        <w:t xml:space="preserve"> </w:t>
      </w:r>
      <w:r w:rsidRPr="00DC0998">
        <w:rPr>
          <w:rFonts w:asciiTheme="majorHAnsi" w:hAnsiTheme="majorHAnsi" w:cstheme="majorHAnsi"/>
          <w:b/>
          <w:sz w:val="28"/>
          <w:szCs w:val="28"/>
        </w:rPr>
        <w:t>Foto</w:t>
      </w:r>
      <w:r w:rsidR="00AC7CC5">
        <w:rPr>
          <w:rFonts w:asciiTheme="majorHAnsi" w:hAnsiTheme="majorHAnsi" w:cstheme="majorHAnsi"/>
          <w:b/>
          <w:sz w:val="28"/>
          <w:szCs w:val="28"/>
        </w:rPr>
        <w:t>s</w:t>
      </w:r>
      <w:r w:rsidRPr="00DC0998">
        <w:rPr>
          <w:rFonts w:asciiTheme="majorHAnsi" w:hAnsiTheme="majorHAnsi" w:cstheme="majorHAnsi"/>
          <w:b/>
          <w:sz w:val="28"/>
          <w:szCs w:val="28"/>
        </w:rPr>
        <w:t xml:space="preserve"> (</w:t>
      </w:r>
      <w:r>
        <w:rPr>
          <w:rFonts w:asciiTheme="majorHAnsi" w:hAnsiTheme="majorHAnsi" w:cstheme="majorHAnsi"/>
          <w:b/>
          <w:sz w:val="28"/>
          <w:szCs w:val="28"/>
        </w:rPr>
        <w:t>Bildquelle</w:t>
      </w:r>
      <w:r w:rsidRPr="00DC0998">
        <w:rPr>
          <w:rFonts w:asciiTheme="majorHAnsi" w:hAnsiTheme="majorHAnsi" w:cstheme="majorHAnsi"/>
          <w:b/>
          <w:sz w:val="28"/>
          <w:szCs w:val="28"/>
        </w:rPr>
        <w:t xml:space="preserve">: </w:t>
      </w:r>
      <w:r w:rsidR="009E0FDA">
        <w:rPr>
          <w:rFonts w:asciiTheme="majorHAnsi" w:hAnsiTheme="majorHAnsi" w:cstheme="majorHAnsi"/>
          <w:b/>
          <w:sz w:val="28"/>
          <w:szCs w:val="28"/>
        </w:rPr>
        <w:t>Stadt Eislingen</w:t>
      </w:r>
      <w:r w:rsidRPr="00DC0998">
        <w:rPr>
          <w:rFonts w:asciiTheme="majorHAnsi" w:hAnsiTheme="majorHAnsi" w:cstheme="majorHAnsi"/>
          <w:b/>
          <w:sz w:val="28"/>
          <w:szCs w:val="28"/>
        </w:rPr>
        <w:t>)</w:t>
      </w:r>
    </w:p>
    <w:p w14:paraId="78F6B5D2" w14:textId="77777777" w:rsidR="00666934" w:rsidRPr="008C67EA" w:rsidRDefault="00666934" w:rsidP="00666934">
      <w:pPr>
        <w:rPr>
          <w:rFonts w:ascii="Arial" w:hAnsi="Arial" w:cs="Arial"/>
          <w:b/>
          <w:sz w:val="24"/>
        </w:rPr>
      </w:pPr>
    </w:p>
    <w:tbl>
      <w:tblPr>
        <w:tblStyle w:val="Tabellenraster"/>
        <w:tblW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48"/>
      </w:tblGrid>
      <w:tr w:rsidR="00327D72" w:rsidRPr="008C67EA" w14:paraId="76D7D7DB" w14:textId="77777777" w:rsidTr="00433682">
        <w:trPr>
          <w:trHeight w:val="2819"/>
        </w:trPr>
        <w:tc>
          <w:tcPr>
            <w:tcW w:w="5240" w:type="dxa"/>
          </w:tcPr>
          <w:p w14:paraId="2BAA3333" w14:textId="04030A7D" w:rsidR="00327D72" w:rsidRDefault="00327D72" w:rsidP="0040770B">
            <w:pPr>
              <w:tabs>
                <w:tab w:val="left" w:pos="3340"/>
              </w:tabs>
              <w:rPr>
                <w:rFonts w:asciiTheme="minorHAnsi" w:hAnsiTheme="minorHAnsi" w:cstheme="minorHAnsi"/>
                <w:b/>
                <w:bCs/>
                <w:noProof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</w:rPr>
              <w:drawing>
                <wp:inline distT="0" distB="0" distL="0" distR="0" wp14:anchorId="03B5FDA2" wp14:editId="5C3C2553">
                  <wp:extent cx="3259434" cy="244475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5376" cy="244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D72" w:rsidRPr="008C67EA" w14:paraId="22E579C1" w14:textId="77777777" w:rsidTr="00433682">
        <w:trPr>
          <w:trHeight w:val="410"/>
        </w:trPr>
        <w:tc>
          <w:tcPr>
            <w:tcW w:w="5240" w:type="dxa"/>
          </w:tcPr>
          <w:p w14:paraId="5180E3EB" w14:textId="65C924C6" w:rsidR="00327D72" w:rsidRDefault="00327D72" w:rsidP="00327D72">
            <w:pPr>
              <w:rPr>
                <w:rFonts w:ascii="Calibri Light" w:hAnsi="Calibri Light" w:cs="Calibri Light"/>
                <w:i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Im weinroten Passepartout kommt das Gemälde von Ernst Lutz künftig im Dienstzimmer des Oberbürgermeisters zur Geltung. (v.l.n.r.: </w:t>
            </w:r>
            <w:r w:rsidR="001D3817"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Schriftführerin </w:t>
            </w:r>
            <w:r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>Claudia Hermann</w:t>
            </w:r>
            <w:r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, </w:t>
            </w:r>
            <w:r w:rsidR="001D3817"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1. Vorsitzender </w:t>
            </w:r>
            <w:r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>Werner Stepanek</w:t>
            </w:r>
            <w:r>
              <w:rPr>
                <w:rFonts w:asciiTheme="majorHAnsi" w:hAnsiTheme="majorHAnsi" w:cstheme="majorHAnsi"/>
                <w:i/>
                <w:sz w:val="28"/>
                <w:szCs w:val="28"/>
              </w:rPr>
              <w:t>, Oberbürgermeister Oliver</w:t>
            </w:r>
            <w:r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 </w:t>
            </w:r>
            <w:proofErr w:type="spellStart"/>
            <w:r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>Marzian</w:t>
            </w:r>
            <w:proofErr w:type="spellEnd"/>
            <w:r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, </w:t>
            </w:r>
            <w:r w:rsidR="001D3817"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2. Vorsitzender </w:t>
            </w:r>
            <w:r w:rsidRPr="00327D72">
              <w:rPr>
                <w:rFonts w:asciiTheme="majorHAnsi" w:hAnsiTheme="majorHAnsi" w:cstheme="majorHAnsi"/>
                <w:i/>
                <w:sz w:val="28"/>
                <w:szCs w:val="28"/>
              </w:rPr>
              <w:t>Hermann Petersohn</w:t>
            </w:r>
            <w:r w:rsidR="00546BB7">
              <w:rPr>
                <w:rFonts w:asciiTheme="majorHAnsi" w:hAnsiTheme="majorHAnsi" w:cstheme="majorHAnsi"/>
                <w:i/>
                <w:sz w:val="28"/>
                <w:szCs w:val="28"/>
              </w:rPr>
              <w:t>)</w:t>
            </w:r>
          </w:p>
        </w:tc>
      </w:tr>
    </w:tbl>
    <w:p w14:paraId="41535D97" w14:textId="77777777" w:rsidR="00666934" w:rsidRDefault="00666934" w:rsidP="00666934">
      <w:pPr>
        <w:rPr>
          <w:rFonts w:ascii="Arial" w:hAnsi="Arial" w:cs="Arial"/>
          <w:b/>
          <w:sz w:val="24"/>
        </w:rPr>
      </w:pPr>
    </w:p>
    <w:p w14:paraId="363A45A5" w14:textId="77777777" w:rsidR="00666934" w:rsidRDefault="00666934" w:rsidP="00666934">
      <w:pPr>
        <w:rPr>
          <w:rFonts w:ascii="Arial" w:hAnsi="Arial" w:cs="Arial"/>
          <w:b/>
          <w:sz w:val="24"/>
        </w:rPr>
      </w:pPr>
    </w:p>
    <w:p w14:paraId="748E91F8" w14:textId="77777777" w:rsidR="00666934" w:rsidRPr="008C67EA" w:rsidRDefault="00666934" w:rsidP="00666934">
      <w:pPr>
        <w:rPr>
          <w:rFonts w:ascii="Arial" w:hAnsi="Arial" w:cs="Arial"/>
          <w:sz w:val="24"/>
        </w:rPr>
        <w:sectPr w:rsidR="00666934" w:rsidRPr="008C67EA" w:rsidSect="0009410E">
          <w:headerReference w:type="default" r:id="rId14"/>
          <w:footerReference w:type="default" r:id="rId15"/>
          <w:type w:val="continuous"/>
          <w:pgSz w:w="11906" w:h="16838"/>
          <w:pgMar w:top="1418" w:right="1134" w:bottom="1134" w:left="1418" w:header="709" w:footer="709" w:gutter="0"/>
          <w:cols w:space="708"/>
          <w:formProt w:val="0"/>
          <w:titlePg/>
          <w:docGrid w:linePitch="360"/>
        </w:sectPr>
      </w:pPr>
    </w:p>
    <w:p w14:paraId="1C82DECB" w14:textId="77777777" w:rsidR="00666934" w:rsidRPr="0003191C" w:rsidRDefault="00666934" w:rsidP="00666934">
      <w:pPr>
        <w:rPr>
          <w:rFonts w:asciiTheme="minorHAnsi" w:hAnsiTheme="minorHAnsi" w:cstheme="minorHAnsi"/>
          <w:b/>
          <w:sz w:val="28"/>
          <w:szCs w:val="28"/>
        </w:rPr>
      </w:pPr>
      <w:r w:rsidRPr="0003191C">
        <w:rPr>
          <w:rFonts w:asciiTheme="minorHAnsi" w:hAnsiTheme="minorHAnsi" w:cstheme="minorHAnsi"/>
          <w:b/>
          <w:sz w:val="28"/>
          <w:szCs w:val="28"/>
        </w:rPr>
        <w:t>Ansprechpartner für Presseredakteure zum Inhalt dieser Pressemitteilung:</w:t>
      </w:r>
    </w:p>
    <w:p w14:paraId="63A9C36C" w14:textId="77777777" w:rsidR="00666934" w:rsidRPr="00F7744F" w:rsidRDefault="00666934" w:rsidP="00666934">
      <w:pPr>
        <w:rPr>
          <w:rFonts w:asciiTheme="minorHAnsi" w:hAnsiTheme="minorHAnsi" w:cstheme="minorHAnsi"/>
          <w:sz w:val="28"/>
          <w:szCs w:val="28"/>
        </w:rPr>
      </w:pPr>
      <w:r w:rsidRPr="00F7744F">
        <w:rPr>
          <w:rFonts w:asciiTheme="minorHAnsi" w:hAnsiTheme="minorHAnsi" w:cstheme="minorHAnsi"/>
          <w:sz w:val="28"/>
          <w:szCs w:val="28"/>
        </w:rPr>
        <w:t>PSE (Pressestelle Stadt Eislingen/Fils)</w:t>
      </w:r>
    </w:p>
    <w:p w14:paraId="02BAF07D" w14:textId="77777777" w:rsidR="00666934" w:rsidRDefault="00666934" w:rsidP="00666934">
      <w:pPr>
        <w:rPr>
          <w:rFonts w:asciiTheme="majorHAnsi" w:hAnsiTheme="majorHAnsi" w:cstheme="majorHAnsi"/>
          <w:sz w:val="28"/>
          <w:szCs w:val="28"/>
        </w:rPr>
      </w:pPr>
      <w:r w:rsidRPr="00F7744F">
        <w:rPr>
          <w:rFonts w:asciiTheme="minorHAnsi" w:hAnsiTheme="minorHAnsi" w:cstheme="minorHAnsi"/>
          <w:sz w:val="24"/>
        </w:rPr>
        <w:t xml:space="preserve">Linda </w:t>
      </w:r>
      <w:r w:rsidR="00F75BF9">
        <w:rPr>
          <w:rFonts w:asciiTheme="minorHAnsi" w:hAnsiTheme="minorHAnsi" w:cstheme="minorHAnsi"/>
          <w:sz w:val="24"/>
        </w:rPr>
        <w:t>Meier</w:t>
      </w:r>
      <w:r w:rsidRPr="00F7744F">
        <w:rPr>
          <w:rFonts w:asciiTheme="minorHAnsi" w:hAnsiTheme="minorHAnsi" w:cstheme="minorHAnsi"/>
          <w:sz w:val="24"/>
        </w:rPr>
        <w:t xml:space="preserve">   Telefon: 07161/ 804-140   E-Mail: pressestelle@eislingen.de</w:t>
      </w:r>
    </w:p>
    <w:p w14:paraId="58A88E40" w14:textId="77777777" w:rsidR="00666934" w:rsidRPr="002251FF" w:rsidRDefault="00666934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3"/>
      </w:tblGrid>
      <w:tr w:rsidR="002251FF" w14:paraId="0DF79952" w14:textId="77777777" w:rsidTr="0044539A">
        <w:tc>
          <w:tcPr>
            <w:tcW w:w="1271" w:type="dxa"/>
          </w:tcPr>
          <w:p w14:paraId="556618D9" w14:textId="77777777" w:rsidR="002251FF" w:rsidRDefault="002251F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noProof/>
                <w:sz w:val="24"/>
              </w:rPr>
              <w:drawing>
                <wp:inline distT="0" distB="0" distL="0" distR="0" wp14:anchorId="7CFD87FC" wp14:editId="2556D2A6">
                  <wp:extent cx="560182" cy="38100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509" cy="39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3" w:type="dxa"/>
          </w:tcPr>
          <w:p w14:paraId="48D42761" w14:textId="77777777" w:rsidR="002251FF" w:rsidRDefault="002251FF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6EC19389" w14:textId="77777777" w:rsidR="002251FF" w:rsidRDefault="002251FF">
      <w:pPr>
        <w:rPr>
          <w:rFonts w:asciiTheme="majorHAnsi" w:hAnsiTheme="majorHAnsi" w:cstheme="majorHAnsi"/>
          <w:sz w:val="28"/>
          <w:szCs w:val="28"/>
        </w:rPr>
      </w:pPr>
    </w:p>
    <w:sectPr w:rsidR="002251FF" w:rsidSect="005E29C2">
      <w:type w:val="continuous"/>
      <w:pgSz w:w="11906" w:h="16838"/>
      <w:pgMar w:top="1418" w:right="1134" w:bottom="1134" w:left="1418" w:header="709" w:footer="709" w:gutter="0"/>
      <w:pgNumType w:start="2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65A16" w14:textId="77777777" w:rsidR="00327D72" w:rsidRDefault="00327D72">
      <w:r>
        <w:separator/>
      </w:r>
    </w:p>
  </w:endnote>
  <w:endnote w:type="continuationSeparator" w:id="0">
    <w:p w14:paraId="189BDB1A" w14:textId="77777777" w:rsidR="00327D72" w:rsidRDefault="0032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956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9D1DA" w14:textId="77777777" w:rsidR="001450D0" w:rsidRPr="00FD3D55" w:rsidRDefault="00582C77" w:rsidP="00423E1E">
    <w:pPr>
      <w:pStyle w:val="Fuzeile"/>
      <w:jc w:val="right"/>
      <w:rPr>
        <w:color w:val="808080"/>
      </w:rPr>
    </w:pPr>
    <w:r w:rsidRPr="0009410E">
      <w:rPr>
        <w:noProof/>
        <w:color w:val="808080"/>
      </w:rPr>
      <w:drawing>
        <wp:anchor distT="0" distB="0" distL="114300" distR="114300" simplePos="0" relativeHeight="251664384" behindDoc="1" locked="0" layoutInCell="1" allowOverlap="1" wp14:anchorId="64CA0E38" wp14:editId="3690609F">
          <wp:simplePos x="0" y="0"/>
          <wp:positionH relativeFrom="page">
            <wp:posOffset>-15240</wp:posOffset>
          </wp:positionH>
          <wp:positionV relativeFrom="paragraph">
            <wp:posOffset>-144145</wp:posOffset>
          </wp:positionV>
          <wp:extent cx="7784835" cy="789940"/>
          <wp:effectExtent l="0" t="0" r="6985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9645" cy="7904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6934" w:rsidRPr="0009410E">
      <w:rPr>
        <w:noProof/>
        <w:color w:val="808080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BD78B47" wp14:editId="770702A0">
              <wp:simplePos x="0" y="0"/>
              <wp:positionH relativeFrom="page">
                <wp:posOffset>4053840</wp:posOffset>
              </wp:positionH>
              <wp:positionV relativeFrom="page">
                <wp:posOffset>10302240</wp:posOffset>
              </wp:positionV>
              <wp:extent cx="3514725" cy="318135"/>
              <wp:effectExtent l="0" t="0" r="9525" b="5715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4725" cy="318135"/>
                      </a:xfrm>
                      <a:prstGeom prst="rect">
                        <a:avLst/>
                      </a:prstGeom>
                      <a:solidFill>
                        <a:srgbClr val="E60004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0457FA" w14:textId="7472A4CA" w:rsidR="0009410E" w:rsidRPr="002C3FC5" w:rsidRDefault="006B3A33" w:rsidP="0009410E">
                          <w:pPr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 xml:space="preserve">Presseinformation Nr. </w:t>
                          </w:r>
                          <w:r w:rsidR="00E972BC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235</w:t>
                          </w:r>
                          <w:r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/20</w:t>
                          </w:r>
                          <w:r w:rsidR="00B95544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2</w:t>
                          </w:r>
                          <w:r w:rsidR="002A2811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6</w: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 xml:space="preserve"> vom </w:t>
                          </w:r>
                          <w:r w:rsidR="00E972BC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1</w:t>
                          </w:r>
                          <w:r w:rsidR="00E43190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6</w:t>
                          </w:r>
                          <w:r w:rsidR="00E972BC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.10</w:t>
                          </w:r>
                          <w:r w:rsidR="002A2811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>.2026</w: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 xml:space="preserve">   Seite </w: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fldChar w:fldCharType="begin"/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instrText xml:space="preserve"> PAGE </w:instrTex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fldChar w:fldCharType="separate"/>
                          </w:r>
                          <w:r w:rsidR="004430D2">
                            <w:rPr>
                              <w:rFonts w:asciiTheme="majorHAnsi" w:hAnsiTheme="majorHAnsi" w:cstheme="majorHAnsi"/>
                              <w:noProof/>
                              <w:color w:val="FFFFFF" w:themeColor="background1"/>
                            </w:rPr>
                            <w:t>1</w: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fldChar w:fldCharType="end"/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t xml:space="preserve"> von </w: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fldChar w:fldCharType="begin"/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instrText xml:space="preserve"> NUMPAGES </w:instrTex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fldChar w:fldCharType="separate"/>
                          </w:r>
                          <w:r w:rsidR="004430D2">
                            <w:rPr>
                              <w:rFonts w:asciiTheme="majorHAnsi" w:hAnsiTheme="majorHAnsi" w:cstheme="majorHAnsi"/>
                              <w:noProof/>
                              <w:color w:val="FFFFFF" w:themeColor="background1"/>
                            </w:rPr>
                            <w:t>1</w:t>
                          </w:r>
                          <w:r w:rsidR="0009410E" w:rsidRPr="002C3FC5">
                            <w:rPr>
                              <w:rFonts w:asciiTheme="majorHAnsi" w:hAnsiTheme="majorHAnsi" w:cstheme="majorHAnsi"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D78B47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319.2pt;margin-top:811.2pt;width:276.75pt;height:25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" fillcolor="#e60004" stroked="f" strokeweight=".5pt">
              <v:textbox>
                <w:txbxContent>
                  <w:p w14:paraId="2F0457FA" w14:textId="7472A4CA" w:rsidR="0009410E" w:rsidRPr="002C3FC5" w:rsidRDefault="006B3A33" w:rsidP="0009410E">
                    <w:pPr>
                      <w:rPr>
                        <w:rFonts w:asciiTheme="majorHAnsi" w:hAnsiTheme="majorHAnsi" w:cstheme="majorHAnsi"/>
                        <w:color w:val="FFFFFF" w:themeColor="background1"/>
                      </w:rPr>
                    </w:pPr>
                    <w:r>
                      <w:rPr>
                        <w:rFonts w:asciiTheme="majorHAnsi" w:hAnsiTheme="majorHAnsi" w:cstheme="majorHAnsi"/>
                        <w:color w:val="FFFFFF" w:themeColor="background1"/>
                      </w:rPr>
                      <w:t xml:space="preserve">Presseinformation Nr. </w:t>
                    </w:r>
                    <w:r w:rsidR="00E972BC">
                      <w:rPr>
                        <w:rFonts w:asciiTheme="majorHAnsi" w:hAnsiTheme="majorHAnsi" w:cstheme="majorHAnsi"/>
                        <w:color w:val="FFFFFF" w:themeColor="background1"/>
                      </w:rPr>
                      <w:t>235</w:t>
                    </w:r>
                    <w:r>
                      <w:rPr>
                        <w:rFonts w:asciiTheme="majorHAnsi" w:hAnsiTheme="majorHAnsi" w:cstheme="majorHAnsi"/>
                        <w:color w:val="FFFFFF" w:themeColor="background1"/>
                      </w:rPr>
                      <w:t>/20</w:t>
                    </w:r>
                    <w:r w:rsidR="00B95544">
                      <w:rPr>
                        <w:rFonts w:asciiTheme="majorHAnsi" w:hAnsiTheme="majorHAnsi" w:cstheme="majorHAnsi"/>
                        <w:color w:val="FFFFFF" w:themeColor="background1"/>
                      </w:rPr>
                      <w:t>2</w:t>
                    </w:r>
                    <w:r w:rsidR="002A2811">
                      <w:rPr>
                        <w:rFonts w:asciiTheme="majorHAnsi" w:hAnsiTheme="majorHAnsi" w:cstheme="majorHAnsi"/>
                        <w:color w:val="FFFFFF" w:themeColor="background1"/>
                      </w:rPr>
                      <w:t>6</w: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t xml:space="preserve"> vom </w:t>
                    </w:r>
                    <w:r w:rsidR="00E972BC">
                      <w:rPr>
                        <w:rFonts w:asciiTheme="majorHAnsi" w:hAnsiTheme="majorHAnsi" w:cstheme="majorHAnsi"/>
                        <w:color w:val="FFFFFF" w:themeColor="background1"/>
                      </w:rPr>
                      <w:t>1</w:t>
                    </w:r>
                    <w:r w:rsidR="00E43190">
                      <w:rPr>
                        <w:rFonts w:asciiTheme="majorHAnsi" w:hAnsiTheme="majorHAnsi" w:cstheme="majorHAnsi"/>
                        <w:color w:val="FFFFFF" w:themeColor="background1"/>
                      </w:rPr>
                      <w:t>6</w:t>
                    </w:r>
                    <w:r w:rsidR="00E972BC">
                      <w:rPr>
                        <w:rFonts w:asciiTheme="majorHAnsi" w:hAnsiTheme="majorHAnsi" w:cstheme="majorHAnsi"/>
                        <w:color w:val="FFFFFF" w:themeColor="background1"/>
                      </w:rPr>
                      <w:t>.10</w:t>
                    </w:r>
                    <w:r w:rsidR="002A2811">
                      <w:rPr>
                        <w:rFonts w:asciiTheme="majorHAnsi" w:hAnsiTheme="majorHAnsi" w:cstheme="majorHAnsi"/>
                        <w:color w:val="FFFFFF" w:themeColor="background1"/>
                      </w:rPr>
                      <w:t>.2026</w: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t xml:space="preserve">   Seite </w: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fldChar w:fldCharType="begin"/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instrText xml:space="preserve"> PAGE </w:instrTex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fldChar w:fldCharType="separate"/>
                    </w:r>
                    <w:r w:rsidR="004430D2">
                      <w:rPr>
                        <w:rFonts w:asciiTheme="majorHAnsi" w:hAnsiTheme="majorHAnsi" w:cstheme="majorHAnsi"/>
                        <w:noProof/>
                        <w:color w:val="FFFFFF" w:themeColor="background1"/>
                      </w:rPr>
                      <w:t>1</w: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fldChar w:fldCharType="end"/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t xml:space="preserve"> von </w: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fldChar w:fldCharType="begin"/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instrText xml:space="preserve"> NUMPAGES </w:instrTex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fldChar w:fldCharType="separate"/>
                    </w:r>
                    <w:r w:rsidR="004430D2">
                      <w:rPr>
                        <w:rFonts w:asciiTheme="majorHAnsi" w:hAnsiTheme="majorHAnsi" w:cstheme="majorHAnsi"/>
                        <w:noProof/>
                        <w:color w:val="FFFFFF" w:themeColor="background1"/>
                      </w:rPr>
                      <w:t>1</w:t>
                    </w:r>
                    <w:r w:rsidR="0009410E" w:rsidRPr="002C3FC5">
                      <w:rPr>
                        <w:rFonts w:asciiTheme="majorHAnsi" w:hAnsiTheme="majorHAnsi" w:cstheme="majorHAnsi"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02D5">
      <w:rPr>
        <w:color w:val="808080"/>
      </w:rPr>
      <w:t xml:space="preserve">     </w:t>
    </w:r>
    <w:r w:rsidR="001450D0">
      <w:rPr>
        <w:color w:val="808080"/>
      </w:rPr>
      <w:t xml:space="preserve">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3656" w14:textId="77777777" w:rsidR="00C74783" w:rsidRDefault="00C74783">
    <w:pPr>
      <w:pStyle w:val="Fuzeile"/>
    </w:pPr>
    <w:r>
      <w:rPr>
        <w:noProof/>
        <w:color w:val="808080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62FC9A2D" wp14:editId="0FB3997A">
              <wp:simplePos x="0" y="0"/>
              <wp:positionH relativeFrom="page">
                <wp:posOffset>4001770</wp:posOffset>
              </wp:positionH>
              <wp:positionV relativeFrom="page">
                <wp:posOffset>10309225</wp:posOffset>
              </wp:positionV>
              <wp:extent cx="3461904" cy="313402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1904" cy="3134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71DE3E" w14:textId="77777777" w:rsidR="00C74783" w:rsidRPr="0006531D" w:rsidRDefault="00C74783" w:rsidP="00C74783">
                          <w:pPr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 xml:space="preserve">Presseinformation Nr. </w:t>
                          </w:r>
                          <w:r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256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/20</w:t>
                          </w:r>
                          <w:r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23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 xml:space="preserve"> vom </w:t>
                          </w:r>
                          <w:r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20.11.2023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 xml:space="preserve">   Seite 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fldChar w:fldCharType="begin"/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instrText xml:space="preserve"> PAGE </w:instrTex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noProof/>
                              <w:color w:val="000000" w:themeColor="text1"/>
                            </w:rPr>
                            <w:t>2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fldChar w:fldCharType="end"/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 xml:space="preserve"> von 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fldChar w:fldCharType="begin"/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instrText xml:space="preserve"> NUMPAGES </w:instrTex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noProof/>
                              <w:color w:val="000000" w:themeColor="text1"/>
                            </w:rPr>
                            <w:t>3</w:t>
                          </w:r>
                          <w:r w:rsidRPr="0006531D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FC9A2D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7" type="#_x0000_t202" style="position:absolute;margin-left:315.1pt;margin-top:811.75pt;width:272.6pt;height:24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" filled="f" stroked="f" strokeweight=".5pt">
              <v:textbox>
                <w:txbxContent>
                  <w:p w14:paraId="7C71DE3E" w14:textId="77777777" w:rsidR="00C74783" w:rsidRPr="0006531D" w:rsidRDefault="00C74783" w:rsidP="00C74783">
                    <w:pPr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t xml:space="preserve">Presseinformation Nr. </w:t>
                    </w:r>
                    <w:r>
                      <w:rPr>
                        <w:rFonts w:asciiTheme="majorHAnsi" w:hAnsiTheme="majorHAnsi" w:cstheme="majorHAnsi"/>
                        <w:color w:val="000000" w:themeColor="text1"/>
                      </w:rPr>
                      <w:t>256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t>/20</w:t>
                    </w:r>
                    <w:r>
                      <w:rPr>
                        <w:rFonts w:asciiTheme="majorHAnsi" w:hAnsiTheme="majorHAnsi" w:cstheme="majorHAnsi"/>
                        <w:color w:val="000000" w:themeColor="text1"/>
                      </w:rPr>
                      <w:t>23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t xml:space="preserve"> vom </w:t>
                    </w:r>
                    <w:r>
                      <w:rPr>
                        <w:rFonts w:asciiTheme="majorHAnsi" w:hAnsiTheme="majorHAnsi" w:cstheme="majorHAnsi"/>
                        <w:color w:val="000000" w:themeColor="text1"/>
                      </w:rPr>
                      <w:t>20.11.2023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t xml:space="preserve">   Seite 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fldChar w:fldCharType="begin"/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instrText xml:space="preserve"> PAGE </w:instrTex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noProof/>
                        <w:color w:val="000000" w:themeColor="text1"/>
                      </w:rPr>
                      <w:t>2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fldChar w:fldCharType="end"/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t xml:space="preserve"> von 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fldChar w:fldCharType="begin"/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instrText xml:space="preserve"> NUMPAGES </w:instrTex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noProof/>
                        <w:color w:val="000000" w:themeColor="text1"/>
                      </w:rPr>
                      <w:t>3</w:t>
                    </w:r>
                    <w:r w:rsidRPr="0006531D">
                      <w:rPr>
                        <w:rFonts w:asciiTheme="majorHAnsi" w:hAnsiTheme="majorHAnsi" w:cstheme="maj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1CF84" w14:textId="6335F9FE" w:rsidR="00666934" w:rsidRPr="00FD3D55" w:rsidRDefault="00666934" w:rsidP="00423E1E">
    <w:pPr>
      <w:pStyle w:val="Fuzeile"/>
      <w:jc w:val="right"/>
      <w:rPr>
        <w:color w:val="808080"/>
      </w:rPr>
    </w:pPr>
    <w:r>
      <w:rPr>
        <w:color w:val="808080"/>
      </w:rPr>
      <w:t xml:space="preserve">             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10987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E3839D" w14:textId="77777777" w:rsidR="005E29C2" w:rsidRDefault="005E29C2">
            <w:pPr>
              <w:pStyle w:val="Fuzeile"/>
              <w:jc w:val="right"/>
            </w:pPr>
            <w:r w:rsidRPr="005E29C2">
              <w:rPr>
                <w:rFonts w:asciiTheme="minorHAnsi" w:hAnsiTheme="minorHAnsi" w:cstheme="minorHAnsi"/>
              </w:rPr>
              <w:t xml:space="preserve">Seite </w:t>
            </w:r>
            <w:r w:rsidRPr="005E29C2">
              <w:rPr>
                <w:rFonts w:asciiTheme="minorHAnsi" w:hAnsiTheme="minorHAnsi" w:cstheme="minorHAnsi"/>
                <w:sz w:val="24"/>
              </w:rPr>
              <w:fldChar w:fldCharType="begin"/>
            </w:r>
            <w:r w:rsidRPr="005E29C2">
              <w:rPr>
                <w:rFonts w:asciiTheme="minorHAnsi" w:hAnsiTheme="minorHAnsi" w:cstheme="minorHAnsi"/>
              </w:rPr>
              <w:instrText>PAGE</w:instrText>
            </w:r>
            <w:r w:rsidRPr="005E29C2">
              <w:rPr>
                <w:rFonts w:asciiTheme="minorHAnsi" w:hAnsiTheme="minorHAnsi" w:cstheme="minorHAnsi"/>
                <w:sz w:val="24"/>
              </w:rPr>
              <w:fldChar w:fldCharType="separate"/>
            </w:r>
            <w:r w:rsidRPr="005E29C2">
              <w:rPr>
                <w:rFonts w:asciiTheme="minorHAnsi" w:hAnsiTheme="minorHAnsi" w:cstheme="minorHAnsi"/>
              </w:rPr>
              <w:t>2</w:t>
            </w:r>
            <w:r w:rsidRPr="005E29C2">
              <w:rPr>
                <w:rFonts w:asciiTheme="minorHAnsi" w:hAnsiTheme="minorHAnsi" w:cstheme="minorHAnsi"/>
                <w:sz w:val="24"/>
              </w:rPr>
              <w:fldChar w:fldCharType="end"/>
            </w:r>
            <w:r w:rsidRPr="005E29C2">
              <w:rPr>
                <w:rFonts w:asciiTheme="minorHAnsi" w:hAnsiTheme="minorHAnsi" w:cstheme="minorHAnsi"/>
              </w:rPr>
              <w:t xml:space="preserve"> von </w:t>
            </w:r>
            <w:r w:rsidRPr="005E29C2">
              <w:rPr>
                <w:rFonts w:asciiTheme="minorHAnsi" w:hAnsiTheme="minorHAnsi" w:cstheme="minorHAnsi"/>
                <w:sz w:val="24"/>
              </w:rPr>
              <w:fldChar w:fldCharType="begin"/>
            </w:r>
            <w:r w:rsidRPr="005E29C2">
              <w:rPr>
                <w:rFonts w:asciiTheme="minorHAnsi" w:hAnsiTheme="minorHAnsi" w:cstheme="minorHAnsi"/>
              </w:rPr>
              <w:instrText>NUMPAGES</w:instrText>
            </w:r>
            <w:r w:rsidRPr="005E29C2">
              <w:rPr>
                <w:rFonts w:asciiTheme="minorHAnsi" w:hAnsiTheme="minorHAnsi" w:cstheme="minorHAnsi"/>
                <w:sz w:val="24"/>
              </w:rPr>
              <w:fldChar w:fldCharType="separate"/>
            </w:r>
            <w:r w:rsidRPr="005E29C2">
              <w:rPr>
                <w:rFonts w:asciiTheme="minorHAnsi" w:hAnsiTheme="minorHAnsi" w:cstheme="minorHAnsi"/>
              </w:rPr>
              <w:t>2</w:t>
            </w:r>
            <w:r w:rsidRPr="005E29C2">
              <w:rPr>
                <w:rFonts w:asciiTheme="minorHAnsi" w:hAnsiTheme="minorHAnsi" w:cstheme="minorHAnsi"/>
                <w:sz w:val="24"/>
              </w:rPr>
              <w:fldChar w:fldCharType="end"/>
            </w:r>
          </w:p>
        </w:sdtContent>
      </w:sdt>
    </w:sdtContent>
  </w:sdt>
  <w:p w14:paraId="2A3D1998" w14:textId="77777777" w:rsidR="00666934" w:rsidRPr="005E29C2" w:rsidRDefault="00666934" w:rsidP="005E29C2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BF250" w14:textId="77777777" w:rsidR="00327D72" w:rsidRDefault="00327D72">
      <w:r>
        <w:separator/>
      </w:r>
    </w:p>
  </w:footnote>
  <w:footnote w:type="continuationSeparator" w:id="0">
    <w:p w14:paraId="3AC7ACF3" w14:textId="77777777" w:rsidR="00327D72" w:rsidRDefault="00327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2BC3" w14:textId="77777777" w:rsidR="00666934" w:rsidRDefault="006669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364B2"/>
    <w:multiLevelType w:val="hybridMultilevel"/>
    <w:tmpl w:val="A15E368A"/>
    <w:lvl w:ilvl="0" w:tplc="B41E680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D72"/>
    <w:rsid w:val="00024B4A"/>
    <w:rsid w:val="000267E7"/>
    <w:rsid w:val="00026D45"/>
    <w:rsid w:val="0003191C"/>
    <w:rsid w:val="000479AC"/>
    <w:rsid w:val="000528E5"/>
    <w:rsid w:val="000609AC"/>
    <w:rsid w:val="0006531D"/>
    <w:rsid w:val="00080105"/>
    <w:rsid w:val="0009410E"/>
    <w:rsid w:val="000C6535"/>
    <w:rsid w:val="000C7296"/>
    <w:rsid w:val="000D1763"/>
    <w:rsid w:val="000E4B8F"/>
    <w:rsid w:val="000E5C3C"/>
    <w:rsid w:val="00102950"/>
    <w:rsid w:val="00104060"/>
    <w:rsid w:val="00110985"/>
    <w:rsid w:val="001159FD"/>
    <w:rsid w:val="0012402C"/>
    <w:rsid w:val="0012494D"/>
    <w:rsid w:val="00125418"/>
    <w:rsid w:val="00127940"/>
    <w:rsid w:val="00133794"/>
    <w:rsid w:val="001342FD"/>
    <w:rsid w:val="00135A35"/>
    <w:rsid w:val="001450D0"/>
    <w:rsid w:val="00162BC5"/>
    <w:rsid w:val="001669AF"/>
    <w:rsid w:val="0016709A"/>
    <w:rsid w:val="00171676"/>
    <w:rsid w:val="001722CD"/>
    <w:rsid w:val="0017341D"/>
    <w:rsid w:val="0019702E"/>
    <w:rsid w:val="001973E3"/>
    <w:rsid w:val="001A6CB3"/>
    <w:rsid w:val="001B6869"/>
    <w:rsid w:val="001C3297"/>
    <w:rsid w:val="001C368E"/>
    <w:rsid w:val="001D3817"/>
    <w:rsid w:val="001D601C"/>
    <w:rsid w:val="001E216A"/>
    <w:rsid w:val="001F4839"/>
    <w:rsid w:val="00204038"/>
    <w:rsid w:val="00205CF2"/>
    <w:rsid w:val="002251FF"/>
    <w:rsid w:val="002423F7"/>
    <w:rsid w:val="00247565"/>
    <w:rsid w:val="00251829"/>
    <w:rsid w:val="00260F7E"/>
    <w:rsid w:val="00262BD4"/>
    <w:rsid w:val="002805D3"/>
    <w:rsid w:val="00285DDB"/>
    <w:rsid w:val="002A1FB9"/>
    <w:rsid w:val="002A2811"/>
    <w:rsid w:val="002A7F7A"/>
    <w:rsid w:val="002B09F8"/>
    <w:rsid w:val="002B112D"/>
    <w:rsid w:val="002C357A"/>
    <w:rsid w:val="002C3FC5"/>
    <w:rsid w:val="002D438A"/>
    <w:rsid w:val="002E16C8"/>
    <w:rsid w:val="002F0824"/>
    <w:rsid w:val="002F5246"/>
    <w:rsid w:val="00305F2A"/>
    <w:rsid w:val="00306824"/>
    <w:rsid w:val="0032037C"/>
    <w:rsid w:val="00324A71"/>
    <w:rsid w:val="00327D72"/>
    <w:rsid w:val="003402FF"/>
    <w:rsid w:val="00356F3B"/>
    <w:rsid w:val="00363E96"/>
    <w:rsid w:val="003720A5"/>
    <w:rsid w:val="003A465C"/>
    <w:rsid w:val="003B04B0"/>
    <w:rsid w:val="003C0D47"/>
    <w:rsid w:val="003C4048"/>
    <w:rsid w:val="003C7EC2"/>
    <w:rsid w:val="003D10EB"/>
    <w:rsid w:val="003F0235"/>
    <w:rsid w:val="003F0C2F"/>
    <w:rsid w:val="003F58F8"/>
    <w:rsid w:val="00400016"/>
    <w:rsid w:val="004042C7"/>
    <w:rsid w:val="00404D97"/>
    <w:rsid w:val="0040655F"/>
    <w:rsid w:val="0040770B"/>
    <w:rsid w:val="00414656"/>
    <w:rsid w:val="00422CBE"/>
    <w:rsid w:val="00423E1E"/>
    <w:rsid w:val="00433682"/>
    <w:rsid w:val="00435C7E"/>
    <w:rsid w:val="00441056"/>
    <w:rsid w:val="004430D2"/>
    <w:rsid w:val="0044539A"/>
    <w:rsid w:val="00451742"/>
    <w:rsid w:val="0045795C"/>
    <w:rsid w:val="004671B4"/>
    <w:rsid w:val="004672E6"/>
    <w:rsid w:val="00480FED"/>
    <w:rsid w:val="004A5BF6"/>
    <w:rsid w:val="004E4A61"/>
    <w:rsid w:val="004F2D62"/>
    <w:rsid w:val="004F400E"/>
    <w:rsid w:val="004F4A7A"/>
    <w:rsid w:val="004F5519"/>
    <w:rsid w:val="00515161"/>
    <w:rsid w:val="00520E4E"/>
    <w:rsid w:val="005316B1"/>
    <w:rsid w:val="00541504"/>
    <w:rsid w:val="00546BB7"/>
    <w:rsid w:val="005530AF"/>
    <w:rsid w:val="00560444"/>
    <w:rsid w:val="005702D5"/>
    <w:rsid w:val="00582C77"/>
    <w:rsid w:val="005875F7"/>
    <w:rsid w:val="0059128E"/>
    <w:rsid w:val="00597E83"/>
    <w:rsid w:val="005A64E7"/>
    <w:rsid w:val="005A66A0"/>
    <w:rsid w:val="005B0FA8"/>
    <w:rsid w:val="005B7970"/>
    <w:rsid w:val="005C4505"/>
    <w:rsid w:val="005E29C2"/>
    <w:rsid w:val="0060549E"/>
    <w:rsid w:val="00640010"/>
    <w:rsid w:val="00640545"/>
    <w:rsid w:val="006570C3"/>
    <w:rsid w:val="00666934"/>
    <w:rsid w:val="00675A51"/>
    <w:rsid w:val="00680FAF"/>
    <w:rsid w:val="00684511"/>
    <w:rsid w:val="00685497"/>
    <w:rsid w:val="00686861"/>
    <w:rsid w:val="00690FB7"/>
    <w:rsid w:val="00697954"/>
    <w:rsid w:val="006B1430"/>
    <w:rsid w:val="006B39E3"/>
    <w:rsid w:val="006B3A33"/>
    <w:rsid w:val="006B5686"/>
    <w:rsid w:val="006D7B2A"/>
    <w:rsid w:val="006E3F7B"/>
    <w:rsid w:val="007016D9"/>
    <w:rsid w:val="00705141"/>
    <w:rsid w:val="00717176"/>
    <w:rsid w:val="00730C14"/>
    <w:rsid w:val="00732029"/>
    <w:rsid w:val="00733B16"/>
    <w:rsid w:val="00740575"/>
    <w:rsid w:val="00766B8D"/>
    <w:rsid w:val="00786791"/>
    <w:rsid w:val="00791BD7"/>
    <w:rsid w:val="007954BE"/>
    <w:rsid w:val="007A19B7"/>
    <w:rsid w:val="007E1006"/>
    <w:rsid w:val="007E6BC8"/>
    <w:rsid w:val="007E7710"/>
    <w:rsid w:val="007F4317"/>
    <w:rsid w:val="0081303A"/>
    <w:rsid w:val="00830346"/>
    <w:rsid w:val="00834085"/>
    <w:rsid w:val="00835E4E"/>
    <w:rsid w:val="0084025A"/>
    <w:rsid w:val="00881B87"/>
    <w:rsid w:val="0089360E"/>
    <w:rsid w:val="00896655"/>
    <w:rsid w:val="008B0714"/>
    <w:rsid w:val="008C0162"/>
    <w:rsid w:val="008C67EA"/>
    <w:rsid w:val="008C6860"/>
    <w:rsid w:val="008E4637"/>
    <w:rsid w:val="00905406"/>
    <w:rsid w:val="009267A0"/>
    <w:rsid w:val="00931F60"/>
    <w:rsid w:val="009322E9"/>
    <w:rsid w:val="00937638"/>
    <w:rsid w:val="009415F8"/>
    <w:rsid w:val="0094353F"/>
    <w:rsid w:val="009447D8"/>
    <w:rsid w:val="0095597D"/>
    <w:rsid w:val="00962D85"/>
    <w:rsid w:val="0097799E"/>
    <w:rsid w:val="009909D1"/>
    <w:rsid w:val="0099159C"/>
    <w:rsid w:val="00992E08"/>
    <w:rsid w:val="00997B52"/>
    <w:rsid w:val="009B14B2"/>
    <w:rsid w:val="009B2F3A"/>
    <w:rsid w:val="009B7FE3"/>
    <w:rsid w:val="009C2F8E"/>
    <w:rsid w:val="009C519A"/>
    <w:rsid w:val="009D2450"/>
    <w:rsid w:val="009E0FDA"/>
    <w:rsid w:val="009E6931"/>
    <w:rsid w:val="009F57C8"/>
    <w:rsid w:val="00A036D6"/>
    <w:rsid w:val="00A108BF"/>
    <w:rsid w:val="00A13679"/>
    <w:rsid w:val="00A21F3A"/>
    <w:rsid w:val="00A252D1"/>
    <w:rsid w:val="00A37235"/>
    <w:rsid w:val="00A504CF"/>
    <w:rsid w:val="00A53350"/>
    <w:rsid w:val="00A540EB"/>
    <w:rsid w:val="00A626D6"/>
    <w:rsid w:val="00A70A29"/>
    <w:rsid w:val="00AA3882"/>
    <w:rsid w:val="00AA61BC"/>
    <w:rsid w:val="00AC00EB"/>
    <w:rsid w:val="00AC7CC5"/>
    <w:rsid w:val="00AD022D"/>
    <w:rsid w:val="00AD3F68"/>
    <w:rsid w:val="00AE1C6A"/>
    <w:rsid w:val="00AE469F"/>
    <w:rsid w:val="00B06E8B"/>
    <w:rsid w:val="00B26F3A"/>
    <w:rsid w:val="00B27BDB"/>
    <w:rsid w:val="00B30E50"/>
    <w:rsid w:val="00B3478D"/>
    <w:rsid w:val="00B36B2B"/>
    <w:rsid w:val="00B47B7E"/>
    <w:rsid w:val="00B60380"/>
    <w:rsid w:val="00B70465"/>
    <w:rsid w:val="00B743B3"/>
    <w:rsid w:val="00B81E2F"/>
    <w:rsid w:val="00B95544"/>
    <w:rsid w:val="00BD6E75"/>
    <w:rsid w:val="00BE12FD"/>
    <w:rsid w:val="00BE3A31"/>
    <w:rsid w:val="00BF00D5"/>
    <w:rsid w:val="00BF307F"/>
    <w:rsid w:val="00C2531A"/>
    <w:rsid w:val="00C25D43"/>
    <w:rsid w:val="00C405BD"/>
    <w:rsid w:val="00C430C0"/>
    <w:rsid w:val="00C44BBC"/>
    <w:rsid w:val="00C52D11"/>
    <w:rsid w:val="00C536B8"/>
    <w:rsid w:val="00C56377"/>
    <w:rsid w:val="00C572CE"/>
    <w:rsid w:val="00C70D56"/>
    <w:rsid w:val="00C74783"/>
    <w:rsid w:val="00C81DDB"/>
    <w:rsid w:val="00C82AA9"/>
    <w:rsid w:val="00C83EC3"/>
    <w:rsid w:val="00C92B81"/>
    <w:rsid w:val="00C9506F"/>
    <w:rsid w:val="00CB0327"/>
    <w:rsid w:val="00CC0E72"/>
    <w:rsid w:val="00CC6D59"/>
    <w:rsid w:val="00CE3A3E"/>
    <w:rsid w:val="00CE5FC0"/>
    <w:rsid w:val="00CF4356"/>
    <w:rsid w:val="00D055B3"/>
    <w:rsid w:val="00D05E63"/>
    <w:rsid w:val="00D13058"/>
    <w:rsid w:val="00D21C5D"/>
    <w:rsid w:val="00D2729C"/>
    <w:rsid w:val="00D27B2B"/>
    <w:rsid w:val="00D327BE"/>
    <w:rsid w:val="00D5553A"/>
    <w:rsid w:val="00DA163D"/>
    <w:rsid w:val="00DA1F1A"/>
    <w:rsid w:val="00DB44C6"/>
    <w:rsid w:val="00DC0998"/>
    <w:rsid w:val="00DC0C95"/>
    <w:rsid w:val="00DC45CA"/>
    <w:rsid w:val="00DD15A8"/>
    <w:rsid w:val="00DE5088"/>
    <w:rsid w:val="00DF35F9"/>
    <w:rsid w:val="00DF39ED"/>
    <w:rsid w:val="00E1235C"/>
    <w:rsid w:val="00E16353"/>
    <w:rsid w:val="00E3234D"/>
    <w:rsid w:val="00E36B8B"/>
    <w:rsid w:val="00E416EF"/>
    <w:rsid w:val="00E43190"/>
    <w:rsid w:val="00E51EBD"/>
    <w:rsid w:val="00E62C08"/>
    <w:rsid w:val="00E70B58"/>
    <w:rsid w:val="00E75304"/>
    <w:rsid w:val="00E80BE4"/>
    <w:rsid w:val="00E8323A"/>
    <w:rsid w:val="00E84132"/>
    <w:rsid w:val="00E95908"/>
    <w:rsid w:val="00E972BC"/>
    <w:rsid w:val="00EB2BAC"/>
    <w:rsid w:val="00EB59F1"/>
    <w:rsid w:val="00EC5BAC"/>
    <w:rsid w:val="00ED1DD2"/>
    <w:rsid w:val="00EE5456"/>
    <w:rsid w:val="00F00772"/>
    <w:rsid w:val="00F12E38"/>
    <w:rsid w:val="00F17F15"/>
    <w:rsid w:val="00F25BCB"/>
    <w:rsid w:val="00F27436"/>
    <w:rsid w:val="00F32D07"/>
    <w:rsid w:val="00F33161"/>
    <w:rsid w:val="00F45A0D"/>
    <w:rsid w:val="00F50549"/>
    <w:rsid w:val="00F6235D"/>
    <w:rsid w:val="00F669C3"/>
    <w:rsid w:val="00F75BF9"/>
    <w:rsid w:val="00F7744F"/>
    <w:rsid w:val="00F80F7D"/>
    <w:rsid w:val="00FC594A"/>
    <w:rsid w:val="00FD071D"/>
    <w:rsid w:val="00FF1BA0"/>
    <w:rsid w:val="00FF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A9ABD8C"/>
  <w15:chartTrackingRefBased/>
  <w15:docId w15:val="{1C0AE725-10C8-4525-83AC-F9637A44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66934"/>
    <w:rPr>
      <w:rFonts w:ascii="Arial (W1)" w:hAnsi="Arial (W1)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B36B2B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rsid w:val="00423E1E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E83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12794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127940"/>
    <w:rPr>
      <w:rFonts w:ascii="Segoe UI" w:hAnsi="Segoe UI" w:cs="Segoe UI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66934"/>
    <w:rPr>
      <w:rFonts w:ascii="Arial (W1)" w:hAnsi="Arial (W1)"/>
      <w:szCs w:val="24"/>
    </w:rPr>
  </w:style>
  <w:style w:type="character" w:customStyle="1" w:styleId="KopfzeileZchn">
    <w:name w:val="Kopfzeile Zchn"/>
    <w:basedOn w:val="Absatz-Standardschriftart"/>
    <w:link w:val="Kopfzeile"/>
    <w:rsid w:val="00666934"/>
    <w:rPr>
      <w:rFonts w:ascii="Arial (W1)" w:hAnsi="Arial (W1)"/>
      <w:szCs w:val="24"/>
    </w:rPr>
  </w:style>
  <w:style w:type="paragraph" w:customStyle="1" w:styleId="NurText1">
    <w:name w:val="Nur Text1"/>
    <w:basedOn w:val="Standard"/>
    <w:rsid w:val="00FF3702"/>
    <w:pPr>
      <w:suppressAutoHyphens/>
    </w:pPr>
    <w:rPr>
      <w:rFonts w:ascii="Calibri" w:hAnsi="Calibri" w:cs="font956"/>
      <w:kern w:val="2"/>
      <w:sz w:val="22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1973E3"/>
    <w:pPr>
      <w:ind w:left="720"/>
      <w:contextualSpacing/>
    </w:pPr>
  </w:style>
  <w:style w:type="character" w:styleId="Hyperlink">
    <w:name w:val="Hyperlink"/>
    <w:basedOn w:val="Absatz-Standardschriftart"/>
    <w:rsid w:val="00A3723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37235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sid w:val="00435C7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35C7E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35C7E"/>
    <w:rPr>
      <w:rFonts w:ascii="Arial (W1)" w:hAnsi="Arial (W1)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35C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35C7E"/>
    <w:rPr>
      <w:rFonts w:ascii="Arial (W1)" w:hAnsi="Arial (W1)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3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orstand.ernst.lutz@online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ressestelle\04_PRESSEMITTEILUNGEN\VORLAGE_Pressemitteilung_Eislingen_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B8FFE-53CC-415F-8157-B1A60AF2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VORLAGE_Pressemitteilung_Eislingen_2026.dotx</Template>
  <TotalTime>0</TotalTime>
  <Pages>2</Pages>
  <Words>240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Stadtverwaltung Eislingen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MEIER LINDA</dc:creator>
  <cp:keywords/>
  <dc:description/>
  <cp:lastModifiedBy>MEIER LINDA</cp:lastModifiedBy>
  <cp:revision>13</cp:revision>
  <cp:lastPrinted>2026-10-16T06:14:00Z</cp:lastPrinted>
  <dcterms:created xsi:type="dcterms:W3CDTF">2026-10-15T13:10:00Z</dcterms:created>
  <dcterms:modified xsi:type="dcterms:W3CDTF">2026-10-16T06:35:00Z</dcterms:modified>
</cp:coreProperties>
</file>