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2CE8F"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3D59885A" wp14:editId="2ED0C1AF">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38EB2FEC" w14:textId="77777777" w:rsidR="00464F41" w:rsidRPr="001F0D76" w:rsidRDefault="00D579A7" w:rsidP="008425FF">
      <w:pPr>
        <w:pStyle w:val="Adresskopffett"/>
        <w:ind w:left="0"/>
      </w:pPr>
      <w:r w:rsidRPr="001F0D76">
        <w:t xml:space="preserve">Kommunikation und </w:t>
      </w:r>
      <w:r w:rsidR="00115C8B" w:rsidRPr="001F0D76">
        <w:t>Medien</w:t>
      </w:r>
    </w:p>
    <w:p w14:paraId="319A40D5" w14:textId="77777777" w:rsidR="008425FF" w:rsidRDefault="008425FF" w:rsidP="008425FF">
      <w:pPr>
        <w:pStyle w:val="FormatvorlageAdresskopfregularFett"/>
        <w:ind w:left="0"/>
        <w:rPr>
          <w:lang w:val="de-DE"/>
        </w:rPr>
      </w:pPr>
    </w:p>
    <w:p w14:paraId="05B60BE4"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3F2DB82" w14:textId="77777777" w:rsidR="00FC5D1E" w:rsidRPr="008425FF" w:rsidRDefault="00BC6401" w:rsidP="008425FF">
      <w:pPr>
        <w:pStyle w:val="Adresskopfregular"/>
        <w:ind w:left="0"/>
        <w:rPr>
          <w:lang w:val="de-DE"/>
        </w:rPr>
      </w:pPr>
      <w:hyperlink r:id="rId8" w:history="1">
        <w:r w:rsidR="00FC5D1E" w:rsidRPr="008425FF">
          <w:rPr>
            <w:rStyle w:val="Hyperlink"/>
            <w:lang w:val="de-DE"/>
          </w:rPr>
          <w:t>kommunikation@friedrichshafen.de</w:t>
        </w:r>
      </w:hyperlink>
    </w:p>
    <w:p w14:paraId="06DBCE1E" w14:textId="77777777" w:rsidR="008425FF" w:rsidRDefault="008425FF" w:rsidP="00F34C86">
      <w:pPr>
        <w:rPr>
          <w:b/>
          <w:sz w:val="28"/>
          <w:szCs w:val="28"/>
        </w:rPr>
      </w:pPr>
    </w:p>
    <w:p w14:paraId="397EF7BE" w14:textId="2A8251A5"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5455B0">
        <w:rPr>
          <w:noProof/>
        </w:rPr>
        <w:t>20</w:t>
      </w:r>
      <w:r w:rsidR="005455B0">
        <w:rPr>
          <w:noProof/>
        </w:rPr>
        <w:t>.10.2026</w:t>
      </w:r>
      <w:r w:rsidR="007E09ED">
        <w:fldChar w:fldCharType="end"/>
      </w:r>
      <w:r w:rsidR="008425FF" w:rsidRPr="008425FF">
        <w:t>/</w:t>
      </w:r>
      <w:proofErr w:type="spellStart"/>
      <w:r w:rsidR="00BC6401">
        <w:fldChar w:fldCharType="begin"/>
      </w:r>
      <w:r w:rsidR="00BC6401">
        <w:instrText xml:space="preserve"> USERINITIALS  \* Lower  \* MERGEFORMAT </w:instrText>
      </w:r>
      <w:r w:rsidR="00BC6401">
        <w:fldChar w:fldCharType="separate"/>
      </w:r>
      <w:r w:rsidR="0053306C">
        <w:rPr>
          <w:noProof/>
        </w:rPr>
        <w:t>n</w:t>
      </w:r>
      <w:r w:rsidR="00BC6401">
        <w:rPr>
          <w:noProof/>
        </w:rPr>
        <w:fldChar w:fldCharType="end"/>
      </w:r>
      <w:r w:rsidR="00BE0C8E">
        <w:rPr>
          <w:noProof/>
        </w:rPr>
        <w:t>b</w:t>
      </w:r>
      <w:proofErr w:type="spellEnd"/>
    </w:p>
    <w:p w14:paraId="56F2F942" w14:textId="77777777" w:rsidR="001F0D76" w:rsidRPr="00F34C86" w:rsidRDefault="001F0D76" w:rsidP="00F34C86"/>
    <w:p w14:paraId="42512C86" w14:textId="77777777" w:rsidR="00670272" w:rsidRPr="001F0D76" w:rsidRDefault="00670272" w:rsidP="006F60F3">
      <w:pPr>
        <w:pStyle w:val="Balken"/>
      </w:pPr>
    </w:p>
    <w:p w14:paraId="3F25D876" w14:textId="77777777" w:rsidR="00670272" w:rsidRPr="00F34C86" w:rsidRDefault="00670272" w:rsidP="00F34C86"/>
    <w:p w14:paraId="29EE0128" w14:textId="77777777" w:rsidR="0071539A" w:rsidRPr="00191D95" w:rsidRDefault="0071539A" w:rsidP="00F23A4B">
      <w:pPr>
        <w:pStyle w:val="StandardPM"/>
      </w:pPr>
    </w:p>
    <w:p w14:paraId="2AAF30A7" w14:textId="29B4593A" w:rsidR="008425FF" w:rsidRDefault="0053306C" w:rsidP="008425FF">
      <w:pPr>
        <w:pStyle w:val="berschriftPM1"/>
      </w:pPr>
      <w:r w:rsidRPr="0053306C">
        <w:t xml:space="preserve">Jugend musiziert: </w:t>
      </w:r>
      <w:bookmarkStart w:id="0" w:name="_Hlk243301447"/>
      <w:r w:rsidRPr="0053306C">
        <w:t xml:space="preserve">Anmeldung </w:t>
      </w:r>
      <w:r w:rsidR="00BE0C8E">
        <w:t xml:space="preserve">zum Regionalwettbewerb </w:t>
      </w:r>
      <w:r w:rsidRPr="0053306C">
        <w:t>bis 15. Novembe</w:t>
      </w:r>
      <w:r>
        <w:t>r</w:t>
      </w:r>
      <w:bookmarkEnd w:id="0"/>
      <w:r w:rsidR="006809D3">
        <w:t xml:space="preserve"> möglich</w:t>
      </w:r>
    </w:p>
    <w:p w14:paraId="1BDC29D1" w14:textId="7465C42B" w:rsidR="0053306C" w:rsidRPr="008C1BD4" w:rsidRDefault="0053306C" w:rsidP="0053306C">
      <w:pPr>
        <w:pStyle w:val="StandardPM"/>
        <w:rPr>
          <w:b/>
          <w:bCs/>
        </w:rPr>
      </w:pPr>
      <w:r w:rsidRPr="008C1BD4">
        <w:rPr>
          <w:b/>
          <w:bCs/>
        </w:rPr>
        <w:t xml:space="preserve">Der Regionalwettbewerb </w:t>
      </w:r>
      <w:r w:rsidR="004C0464" w:rsidRPr="008C1BD4">
        <w:rPr>
          <w:b/>
          <w:bCs/>
        </w:rPr>
        <w:t xml:space="preserve">Jugend musiziert </w:t>
      </w:r>
      <w:r w:rsidRPr="008C1BD4">
        <w:rPr>
          <w:b/>
          <w:bCs/>
        </w:rPr>
        <w:t>für den Bodenseekreis und den Landkreis Sigmaringen findet vom 22. bis 24. Januar 2027 in der Musikschule Friedrichshafen statt. Die Wertungsspiele in der Kategorie Schlagzeug-Ensemble finden in Meckenbeuren statt.</w:t>
      </w:r>
    </w:p>
    <w:p w14:paraId="08C1DA9F" w14:textId="77A35175" w:rsidR="0053306C" w:rsidRDefault="0053306C" w:rsidP="001E6C6E">
      <w:pPr>
        <w:pStyle w:val="StandardPM"/>
      </w:pPr>
      <w:r>
        <w:t xml:space="preserve">Bis zum 15. November 2026 können sich Schülerinnen und Schüler, Auszubildende, junge Berufstätige und Studierende, die nicht in einer musikalischen Berufsausbildung stehen, auf </w:t>
      </w:r>
      <w:hyperlink r:id="rId9" w:history="1">
        <w:r w:rsidRPr="00D9511A">
          <w:rPr>
            <w:rStyle w:val="Hyperlink"/>
          </w:rPr>
          <w:t>www.jugend-musiziert.org</w:t>
        </w:r>
      </w:hyperlink>
      <w:r>
        <w:t xml:space="preserve"> registrieren und zum Wettbewerb anmelden. Alle Informationen zum Anmeldeprozess sind online unter </w:t>
      </w:r>
      <w:hyperlink r:id="rId10" w:history="1">
        <w:r w:rsidRPr="00D9511A">
          <w:rPr>
            <w:rStyle w:val="Hyperlink"/>
          </w:rPr>
          <w:t>www.jugend-musiziert.org/teilnehmen/anmelden</w:t>
        </w:r>
      </w:hyperlink>
      <w:r>
        <w:t>.</w:t>
      </w:r>
    </w:p>
    <w:p w14:paraId="41CD4DF2" w14:textId="77777777" w:rsidR="003056F1" w:rsidRDefault="0053306C" w:rsidP="0053306C">
      <w:pPr>
        <w:pStyle w:val="StandardPM"/>
      </w:pPr>
      <w:r>
        <w:t>Der Wettbewerb ist 2027 für folgende Solokategorien ausgeschrieben: Blasinstrumente (Blockflöte, Querflöte, Oboe, Klarinette, Saxophon, Fagott, Horn, Trompete/Flügelhorn, Tenorhorn/Bariton/Euphonium, Posaune, Tuba), Zupfinstrumente (Gitarre, Zither, Mandoline), Musical, Orgel sowie weitere Instrumente (</w:t>
      </w:r>
      <w:proofErr w:type="spellStart"/>
      <w:r>
        <w:t>Bağlama</w:t>
      </w:r>
      <w:proofErr w:type="spellEnd"/>
      <w:r>
        <w:t xml:space="preserve">, Hackbrett). </w:t>
      </w:r>
    </w:p>
    <w:p w14:paraId="7511DF04" w14:textId="77777777" w:rsidR="003056F1" w:rsidRDefault="0053306C" w:rsidP="0053306C">
      <w:pPr>
        <w:pStyle w:val="StandardPM"/>
      </w:pPr>
      <w:r>
        <w:t xml:space="preserve">Die Ensemblekategorien umfassen Klavier vier- bis achthändig oder an zwei Klavieren, die Duo-Kategorie Klavier und ein Streichinstrument (Violine, Viola, Violoncello, Kontrabass), die Duo-Kategorie Kunstlied (Singstimme und Klavier), Schlagzeug-Ensemble, die Kategorie Besondere Besetzungen (Werke der Klassik, Romantik, Spätromantik und des Impressionismus), </w:t>
      </w:r>
      <w:proofErr w:type="spellStart"/>
      <w:r>
        <w:t>Jumu</w:t>
      </w:r>
      <w:proofErr w:type="spellEnd"/>
      <w:r>
        <w:t xml:space="preserve"> open sowie für die neue Kategorie Populäre Stile: Band (2</w:t>
      </w:r>
      <w:r w:rsidR="000B2006">
        <w:t xml:space="preserve"> bis </w:t>
      </w:r>
      <w:r>
        <w:t xml:space="preserve">6 Musizierende). </w:t>
      </w:r>
    </w:p>
    <w:p w14:paraId="0782A238" w14:textId="245371B9" w:rsidR="0053306C" w:rsidRDefault="0053306C" w:rsidP="003056F1">
      <w:pPr>
        <w:pStyle w:val="StandardPM"/>
      </w:pPr>
      <w:r>
        <w:t xml:space="preserve">Die Kategorie Bass (Pop) entfällt. Alle Gesangskategorien und Orgel starten ab Altersgruppe I, es gibt keine Altersgruppe VII mehr. Zudem bieten einige </w:t>
      </w:r>
      <w:r>
        <w:lastRenderedPageBreak/>
        <w:t>Regional- und Landeswettbewerbe weitere regional begrenzte Kategorien an, wie zum Beispiel die Kategorie Offene Kammermusik.</w:t>
      </w:r>
    </w:p>
    <w:p w14:paraId="468F1C5D" w14:textId="2CB38340" w:rsidR="0053306C" w:rsidRPr="00D95C5C" w:rsidRDefault="00D95C5C" w:rsidP="0053306C">
      <w:pPr>
        <w:pStyle w:val="StandardPM"/>
        <w:rPr>
          <w:b/>
          <w:bCs/>
        </w:rPr>
      </w:pPr>
      <w:r w:rsidRPr="00D95C5C">
        <w:rPr>
          <w:b/>
          <w:bCs/>
        </w:rPr>
        <w:t>Über Jugend musiziert</w:t>
      </w:r>
    </w:p>
    <w:p w14:paraId="61489B14" w14:textId="238FF8F7" w:rsidR="0053306C" w:rsidRDefault="0053306C" w:rsidP="00D95C5C">
      <w:pPr>
        <w:pStyle w:val="StandardPM"/>
      </w:pPr>
      <w:r>
        <w:t xml:space="preserve">Jugend musiziert – der große musikalische Jugendwettbewerb – ist eine Bühne für viele, die als Solisten oder Solistinnen oder im Ensemble ihr musikalisches Können in der Öffentlichkeit zeigen, sich dem Vergleich mit anderen stellen und sich einer fachkundigen Jury präsentieren wollen. Neben dem musikalischen Wettbewerb geht es bei Jugend musiziert um die Begegnung musikbegeisterter Jugendlicher. Jugend musiziert hat seit der Gründung 1964 dem Musikleben in Deutschland viele wesentliche Impulse gegeben, künstlerische Maßstäbe gesetzt und auch für </w:t>
      </w:r>
      <w:r w:rsidR="00A745B1">
        <w:t>seltene</w:t>
      </w:r>
      <w:r>
        <w:t xml:space="preserve"> Instrumente, für weniger bekannte Werke und für neue Stilrichtungen eine Plattform geschaffen.</w:t>
      </w:r>
    </w:p>
    <w:p w14:paraId="1DEA3755" w14:textId="45E9DAC6" w:rsidR="008425FF" w:rsidRPr="008425FF" w:rsidRDefault="0053306C" w:rsidP="00D95C5C">
      <w:pPr>
        <w:pStyle w:val="StandardPM"/>
      </w:pPr>
      <w:r>
        <w:t>Auf Regionalebene wird die Finanzierung für den Bodenseekreis durch die Stiftung der Sparkasse Bodensee, die Sparkasse Bodensee und die Bezirkssparkasse Salem-Heiligenberg sichergestellt.</w:t>
      </w:r>
    </w:p>
    <w:sectPr w:rsidR="008425FF"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770FB" w14:textId="77777777" w:rsidR="00BC6401" w:rsidRDefault="00BC6401">
      <w:r>
        <w:separator/>
      </w:r>
    </w:p>
    <w:p w14:paraId="20D64B97" w14:textId="77777777" w:rsidR="00BC6401" w:rsidRDefault="00BC6401"/>
    <w:p w14:paraId="581EA3BD" w14:textId="77777777" w:rsidR="00BC6401" w:rsidRDefault="00BC6401" w:rsidP="001F0D76"/>
    <w:p w14:paraId="2A7C793B" w14:textId="77777777" w:rsidR="00BC6401" w:rsidRDefault="00BC6401" w:rsidP="006F60F3"/>
    <w:p w14:paraId="044391AC" w14:textId="77777777" w:rsidR="00BC6401" w:rsidRDefault="00BC6401" w:rsidP="006F60F3"/>
    <w:p w14:paraId="2F3820AB" w14:textId="77777777" w:rsidR="00BC6401" w:rsidRDefault="00BC6401"/>
    <w:p w14:paraId="174A07E8" w14:textId="77777777" w:rsidR="00BC6401" w:rsidRDefault="00BC6401"/>
    <w:p w14:paraId="0E1E0336" w14:textId="77777777" w:rsidR="00BC6401" w:rsidRDefault="00BC6401"/>
  </w:endnote>
  <w:endnote w:type="continuationSeparator" w:id="0">
    <w:p w14:paraId="01D26C8B" w14:textId="77777777" w:rsidR="00BC6401" w:rsidRDefault="00BC6401">
      <w:r>
        <w:continuationSeparator/>
      </w:r>
    </w:p>
    <w:p w14:paraId="009ABA9C" w14:textId="77777777" w:rsidR="00BC6401" w:rsidRDefault="00BC6401"/>
    <w:p w14:paraId="4AF5A94C" w14:textId="77777777" w:rsidR="00BC6401" w:rsidRDefault="00BC6401" w:rsidP="001F0D76"/>
    <w:p w14:paraId="4D6CA30B" w14:textId="77777777" w:rsidR="00BC6401" w:rsidRDefault="00BC6401" w:rsidP="006F60F3"/>
    <w:p w14:paraId="5BB7ACF1" w14:textId="77777777" w:rsidR="00BC6401" w:rsidRDefault="00BC6401" w:rsidP="006F60F3"/>
    <w:p w14:paraId="3072927C" w14:textId="77777777" w:rsidR="00BC6401" w:rsidRDefault="00BC6401"/>
    <w:p w14:paraId="366A7F55" w14:textId="77777777" w:rsidR="00BC6401" w:rsidRDefault="00BC6401"/>
    <w:p w14:paraId="2EA3A304" w14:textId="77777777" w:rsidR="00BC6401" w:rsidRDefault="00BC6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78B18" w14:textId="77777777" w:rsidR="00BC6401" w:rsidRDefault="00BC6401">
      <w:r>
        <w:separator/>
      </w:r>
    </w:p>
    <w:p w14:paraId="4750021E" w14:textId="77777777" w:rsidR="00BC6401" w:rsidRDefault="00BC6401"/>
    <w:p w14:paraId="636E100A" w14:textId="77777777" w:rsidR="00BC6401" w:rsidRDefault="00BC6401" w:rsidP="001F0D76"/>
    <w:p w14:paraId="106A32FE" w14:textId="77777777" w:rsidR="00BC6401" w:rsidRDefault="00BC6401" w:rsidP="006F60F3"/>
    <w:p w14:paraId="5532E834" w14:textId="77777777" w:rsidR="00BC6401" w:rsidRDefault="00BC6401" w:rsidP="006F60F3"/>
    <w:p w14:paraId="1D02F9FF" w14:textId="77777777" w:rsidR="00BC6401" w:rsidRDefault="00BC6401"/>
    <w:p w14:paraId="163D5CB8" w14:textId="77777777" w:rsidR="00BC6401" w:rsidRDefault="00BC6401"/>
    <w:p w14:paraId="4B1AB158" w14:textId="77777777" w:rsidR="00BC6401" w:rsidRDefault="00BC6401"/>
  </w:footnote>
  <w:footnote w:type="continuationSeparator" w:id="0">
    <w:p w14:paraId="0F0BB8AE" w14:textId="77777777" w:rsidR="00BC6401" w:rsidRDefault="00BC6401">
      <w:r>
        <w:continuationSeparator/>
      </w:r>
    </w:p>
    <w:p w14:paraId="4FB8B491" w14:textId="77777777" w:rsidR="00BC6401" w:rsidRDefault="00BC6401"/>
    <w:p w14:paraId="7BF3F1D8" w14:textId="77777777" w:rsidR="00BC6401" w:rsidRDefault="00BC6401" w:rsidP="001F0D76"/>
    <w:p w14:paraId="5891DD22" w14:textId="77777777" w:rsidR="00BC6401" w:rsidRDefault="00BC6401" w:rsidP="006F60F3"/>
    <w:p w14:paraId="6EDD5051" w14:textId="77777777" w:rsidR="00BC6401" w:rsidRDefault="00BC6401" w:rsidP="006F60F3"/>
    <w:p w14:paraId="3B5F3401" w14:textId="77777777" w:rsidR="00BC6401" w:rsidRDefault="00BC6401"/>
    <w:p w14:paraId="4E5AD883" w14:textId="77777777" w:rsidR="00BC6401" w:rsidRDefault="00BC6401"/>
    <w:p w14:paraId="0E3104BE" w14:textId="77777777" w:rsidR="00BC6401" w:rsidRDefault="00BC64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4AD1C"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06C"/>
    <w:rsid w:val="000B2006"/>
    <w:rsid w:val="000B53DD"/>
    <w:rsid w:val="000F184A"/>
    <w:rsid w:val="00115C8B"/>
    <w:rsid w:val="00165D5E"/>
    <w:rsid w:val="00176C4D"/>
    <w:rsid w:val="00191D95"/>
    <w:rsid w:val="001A3F3A"/>
    <w:rsid w:val="001E6C6E"/>
    <w:rsid w:val="001F0D76"/>
    <w:rsid w:val="001F1672"/>
    <w:rsid w:val="001F1F30"/>
    <w:rsid w:val="0023145F"/>
    <w:rsid w:val="0028782C"/>
    <w:rsid w:val="002C4BF2"/>
    <w:rsid w:val="002F2375"/>
    <w:rsid w:val="003056F1"/>
    <w:rsid w:val="0035161A"/>
    <w:rsid w:val="00355DE8"/>
    <w:rsid w:val="0039408D"/>
    <w:rsid w:val="003B1DD2"/>
    <w:rsid w:val="003C026E"/>
    <w:rsid w:val="003D5D0C"/>
    <w:rsid w:val="00402DF3"/>
    <w:rsid w:val="004272AD"/>
    <w:rsid w:val="00427E62"/>
    <w:rsid w:val="00440BF4"/>
    <w:rsid w:val="004504E0"/>
    <w:rsid w:val="0045153B"/>
    <w:rsid w:val="00452FD1"/>
    <w:rsid w:val="00464F41"/>
    <w:rsid w:val="004B5892"/>
    <w:rsid w:val="004C0464"/>
    <w:rsid w:val="004C099E"/>
    <w:rsid w:val="004C4269"/>
    <w:rsid w:val="004D4C28"/>
    <w:rsid w:val="005056FC"/>
    <w:rsid w:val="0053306C"/>
    <w:rsid w:val="00534DDD"/>
    <w:rsid w:val="005455B0"/>
    <w:rsid w:val="00590792"/>
    <w:rsid w:val="005E57DA"/>
    <w:rsid w:val="005F213E"/>
    <w:rsid w:val="00610A9D"/>
    <w:rsid w:val="00626B1F"/>
    <w:rsid w:val="00627615"/>
    <w:rsid w:val="00664B1D"/>
    <w:rsid w:val="00670272"/>
    <w:rsid w:val="006809D3"/>
    <w:rsid w:val="006A2446"/>
    <w:rsid w:val="006B4054"/>
    <w:rsid w:val="006B412F"/>
    <w:rsid w:val="006C7B99"/>
    <w:rsid w:val="006E1F05"/>
    <w:rsid w:val="006F60F3"/>
    <w:rsid w:val="0071539A"/>
    <w:rsid w:val="007154FF"/>
    <w:rsid w:val="0077143C"/>
    <w:rsid w:val="00785979"/>
    <w:rsid w:val="007B21A3"/>
    <w:rsid w:val="007E09ED"/>
    <w:rsid w:val="007E2196"/>
    <w:rsid w:val="008119B0"/>
    <w:rsid w:val="008425FF"/>
    <w:rsid w:val="008807DE"/>
    <w:rsid w:val="008B446E"/>
    <w:rsid w:val="008C1BD4"/>
    <w:rsid w:val="008D4FCD"/>
    <w:rsid w:val="008F702E"/>
    <w:rsid w:val="00915C21"/>
    <w:rsid w:val="00987F69"/>
    <w:rsid w:val="009B5AA6"/>
    <w:rsid w:val="009C4B7A"/>
    <w:rsid w:val="009D733B"/>
    <w:rsid w:val="009E2CA8"/>
    <w:rsid w:val="00A07751"/>
    <w:rsid w:val="00A26193"/>
    <w:rsid w:val="00A6024D"/>
    <w:rsid w:val="00A745B1"/>
    <w:rsid w:val="00AF32E7"/>
    <w:rsid w:val="00B07421"/>
    <w:rsid w:val="00B53464"/>
    <w:rsid w:val="00B67264"/>
    <w:rsid w:val="00BC6401"/>
    <w:rsid w:val="00BC6412"/>
    <w:rsid w:val="00BE0C8E"/>
    <w:rsid w:val="00C401BA"/>
    <w:rsid w:val="00C4525B"/>
    <w:rsid w:val="00C455E9"/>
    <w:rsid w:val="00C80AFF"/>
    <w:rsid w:val="00CB4764"/>
    <w:rsid w:val="00CC647F"/>
    <w:rsid w:val="00D1268C"/>
    <w:rsid w:val="00D33BB9"/>
    <w:rsid w:val="00D35317"/>
    <w:rsid w:val="00D579A7"/>
    <w:rsid w:val="00D95C5C"/>
    <w:rsid w:val="00E27830"/>
    <w:rsid w:val="00EA4C52"/>
    <w:rsid w:val="00EB25B1"/>
    <w:rsid w:val="00ED1AE6"/>
    <w:rsid w:val="00ED352B"/>
    <w:rsid w:val="00EE3FBC"/>
    <w:rsid w:val="00EF6AF1"/>
    <w:rsid w:val="00F23A4B"/>
    <w:rsid w:val="00F34C86"/>
    <w:rsid w:val="00F72E64"/>
    <w:rsid w:val="00F8170D"/>
    <w:rsid w:val="00F83A35"/>
    <w:rsid w:val="00FA560D"/>
    <w:rsid w:val="00FC5D1E"/>
    <w:rsid w:val="00FE0604"/>
    <w:rsid w:val="00FF3B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464A39"/>
  <w15:docId w15:val="{50ED31F7-8216-4C41-A746-7A7BE211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53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jugend-musiziert.org/teilnehmen/anmelden" TargetMode="External"/><Relationship Id="rId4" Type="http://schemas.openxmlformats.org/officeDocument/2006/relationships/webSettings" Target="webSettings.xml"/><Relationship Id="rId9" Type="http://schemas.openxmlformats.org/officeDocument/2006/relationships/hyperlink" Target="http://www.jugend-musizier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407</Words>
  <Characters>2571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2973</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Bohle, Nina</dc:creator>
  <cp:lastModifiedBy>Bohle, Nina</cp:lastModifiedBy>
  <cp:revision>23</cp:revision>
  <cp:lastPrinted>2015-01-14T17:03:00Z</cp:lastPrinted>
  <dcterms:created xsi:type="dcterms:W3CDTF">2026-10-19T08:49:00Z</dcterms:created>
  <dcterms:modified xsi:type="dcterms:W3CDTF">2026-10-20T06:52:00Z</dcterms:modified>
</cp:coreProperties>
</file>