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524349">
              <w:rPr>
                <w:sz w:val="16"/>
                <w:szCs w:val="16"/>
              </w:rPr>
              <w:t>04.09.2026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524349">
        <w:rPr>
          <w:b/>
          <w:sz w:val="26"/>
          <w:szCs w:val="26"/>
        </w:rPr>
        <w:t>103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303911" w:rsidRPr="00C131F7" w:rsidRDefault="00303911" w:rsidP="00F913B3">
      <w:pPr>
        <w:autoSpaceDE w:val="0"/>
        <w:autoSpaceDN w:val="0"/>
        <w:adjustRightInd w:val="0"/>
        <w:rPr>
          <w:b/>
          <w:sz w:val="22"/>
          <w:szCs w:val="22"/>
        </w:rPr>
      </w:pPr>
      <w:r w:rsidRPr="00C131F7">
        <w:rPr>
          <w:b/>
          <w:sz w:val="22"/>
          <w:szCs w:val="22"/>
        </w:rPr>
        <w:t xml:space="preserve">Fall von </w:t>
      </w:r>
      <w:proofErr w:type="spellStart"/>
      <w:r w:rsidRPr="00C131F7">
        <w:rPr>
          <w:b/>
          <w:sz w:val="22"/>
          <w:szCs w:val="22"/>
        </w:rPr>
        <w:t>Mpox</w:t>
      </w:r>
      <w:proofErr w:type="spellEnd"/>
      <w:r w:rsidRPr="00C131F7">
        <w:rPr>
          <w:b/>
          <w:sz w:val="22"/>
          <w:szCs w:val="22"/>
        </w:rPr>
        <w:t xml:space="preserve"> (Affenpocken) im Kreis Olpe aufgetreten </w:t>
      </w:r>
    </w:p>
    <w:p w:rsidR="00303911" w:rsidRPr="00C131F7" w:rsidRDefault="00303911" w:rsidP="00F913B3">
      <w:pPr>
        <w:autoSpaceDE w:val="0"/>
        <w:autoSpaceDN w:val="0"/>
        <w:adjustRightInd w:val="0"/>
        <w:rPr>
          <w:sz w:val="22"/>
          <w:szCs w:val="22"/>
        </w:rPr>
      </w:pPr>
    </w:p>
    <w:p w:rsidR="00303911" w:rsidRPr="00C131F7" w:rsidRDefault="00303911" w:rsidP="00F913B3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C131F7">
        <w:rPr>
          <w:sz w:val="22"/>
          <w:szCs w:val="22"/>
        </w:rPr>
        <w:t>Mpox</w:t>
      </w:r>
      <w:proofErr w:type="spellEnd"/>
      <w:r w:rsidRPr="00C131F7">
        <w:rPr>
          <w:sz w:val="22"/>
          <w:szCs w:val="22"/>
        </w:rPr>
        <w:t xml:space="preserve">, auch bekannt als Affenpocken, sind eine seltene Viruserkrankung, die meist relativ mild verläuft und mit grippeähnlichen Symptomen und Hautausschlag einhergeht. </w:t>
      </w:r>
    </w:p>
    <w:p w:rsidR="00303911" w:rsidRPr="00C131F7" w:rsidRDefault="00303911" w:rsidP="00F913B3">
      <w:pPr>
        <w:autoSpaceDE w:val="0"/>
        <w:autoSpaceDN w:val="0"/>
        <w:adjustRightInd w:val="0"/>
        <w:rPr>
          <w:sz w:val="22"/>
          <w:szCs w:val="22"/>
        </w:rPr>
      </w:pPr>
    </w:p>
    <w:p w:rsidR="0053146D" w:rsidRPr="00C131F7" w:rsidRDefault="00303911" w:rsidP="00F913B3">
      <w:pPr>
        <w:autoSpaceDE w:val="0"/>
        <w:autoSpaceDN w:val="0"/>
        <w:adjustRightInd w:val="0"/>
        <w:rPr>
          <w:sz w:val="22"/>
          <w:szCs w:val="22"/>
        </w:rPr>
      </w:pPr>
      <w:r w:rsidRPr="00C131F7">
        <w:rPr>
          <w:sz w:val="22"/>
          <w:szCs w:val="22"/>
        </w:rPr>
        <w:t xml:space="preserve">Am heutigen Freitag, 4. September, wurde ein Verdachtsfall von </w:t>
      </w:r>
      <w:proofErr w:type="spellStart"/>
      <w:r w:rsidRPr="00C131F7">
        <w:rPr>
          <w:sz w:val="22"/>
          <w:szCs w:val="22"/>
        </w:rPr>
        <w:t>Mpox</w:t>
      </w:r>
      <w:proofErr w:type="spellEnd"/>
      <w:r w:rsidRPr="00C131F7">
        <w:rPr>
          <w:sz w:val="22"/>
          <w:szCs w:val="22"/>
        </w:rPr>
        <w:t xml:space="preserve"> bei einem Mann aus dem Kreis Olpe bestätigt. Die betreffende Person befindet sich seit</w:t>
      </w:r>
      <w:bookmarkStart w:id="3" w:name="_GoBack"/>
      <w:bookmarkEnd w:id="3"/>
      <w:r w:rsidR="007572E3">
        <w:rPr>
          <w:sz w:val="22"/>
          <w:szCs w:val="22"/>
        </w:rPr>
        <w:t>dem der Verdacht bestand</w:t>
      </w:r>
      <w:r w:rsidRPr="00C131F7">
        <w:rPr>
          <w:sz w:val="22"/>
          <w:szCs w:val="22"/>
        </w:rPr>
        <w:t xml:space="preserve"> in häuslicher Isolation.</w:t>
      </w:r>
      <w:r w:rsidR="00C131F7" w:rsidRPr="00C131F7">
        <w:rPr>
          <w:sz w:val="22"/>
          <w:szCs w:val="22"/>
        </w:rPr>
        <w:t xml:space="preserve"> Für Bürgerinnen und Bürger sind keinerlei weitere Maßnahmen erforderlich. </w:t>
      </w:r>
      <w:r w:rsidRPr="00C131F7">
        <w:rPr>
          <w:sz w:val="22"/>
          <w:szCs w:val="22"/>
        </w:rPr>
        <w:t xml:space="preserve"> </w:t>
      </w:r>
    </w:p>
    <w:p w:rsidR="00303911" w:rsidRPr="00C131F7" w:rsidRDefault="00303911" w:rsidP="00F913B3">
      <w:pPr>
        <w:autoSpaceDE w:val="0"/>
        <w:autoSpaceDN w:val="0"/>
        <w:adjustRightInd w:val="0"/>
        <w:rPr>
          <w:sz w:val="22"/>
          <w:szCs w:val="22"/>
        </w:rPr>
      </w:pPr>
    </w:p>
    <w:p w:rsidR="00303911" w:rsidRPr="00C131F7" w:rsidRDefault="00303911" w:rsidP="00F913B3">
      <w:pPr>
        <w:autoSpaceDE w:val="0"/>
        <w:autoSpaceDN w:val="0"/>
        <w:adjustRightInd w:val="0"/>
        <w:rPr>
          <w:rFonts w:cs="Arial"/>
          <w:bCs/>
          <w:sz w:val="22"/>
          <w:szCs w:val="22"/>
        </w:rPr>
      </w:pPr>
      <w:r w:rsidRPr="00C131F7">
        <w:rPr>
          <w:sz w:val="22"/>
          <w:szCs w:val="22"/>
        </w:rPr>
        <w:t xml:space="preserve">Gut verständliche Erklärungen </w:t>
      </w:r>
      <w:r w:rsidR="00C131F7" w:rsidRPr="00C131F7">
        <w:rPr>
          <w:sz w:val="22"/>
          <w:szCs w:val="22"/>
        </w:rPr>
        <w:t xml:space="preserve">zu der Erkrankung </w:t>
      </w:r>
      <w:r w:rsidRPr="00C131F7">
        <w:rPr>
          <w:sz w:val="22"/>
          <w:szCs w:val="22"/>
        </w:rPr>
        <w:t xml:space="preserve">sind auf der Website des Bundesinstituts für Öffentliche Gesundheit zu finden: </w:t>
      </w:r>
      <w:hyperlink r:id="rId7" w:history="1">
        <w:r w:rsidRPr="00C131F7">
          <w:rPr>
            <w:rStyle w:val="Hyperlink"/>
            <w:sz w:val="22"/>
            <w:szCs w:val="22"/>
          </w:rPr>
          <w:t>https://www.infektionsschutz.de/infektionen/erregersteckbriefe/mpox/</w:t>
        </w:r>
      </w:hyperlink>
    </w:p>
    <w:sectPr w:rsidR="00303911" w:rsidRPr="00C131F7" w:rsidSect="0071232C">
      <w:footerReference w:type="default" r:id="rId8"/>
      <w:headerReference w:type="first" r:id="rId9"/>
      <w:footerReference w:type="first" r:id="rId10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3A38D3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D313A"/>
    <w:rsid w:val="00105D75"/>
    <w:rsid w:val="00111042"/>
    <w:rsid w:val="00112CED"/>
    <w:rsid w:val="001569BF"/>
    <w:rsid w:val="001832F9"/>
    <w:rsid w:val="0019577E"/>
    <w:rsid w:val="00196D09"/>
    <w:rsid w:val="001C7433"/>
    <w:rsid w:val="001D34C5"/>
    <w:rsid w:val="001D6796"/>
    <w:rsid w:val="001E0E15"/>
    <w:rsid w:val="001E5B92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3745"/>
    <w:rsid w:val="002E72F3"/>
    <w:rsid w:val="00303911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404EDA"/>
    <w:rsid w:val="00446FD3"/>
    <w:rsid w:val="00466AFA"/>
    <w:rsid w:val="00482C33"/>
    <w:rsid w:val="004A5612"/>
    <w:rsid w:val="004C2EA3"/>
    <w:rsid w:val="005058E0"/>
    <w:rsid w:val="0052152C"/>
    <w:rsid w:val="00524349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67574"/>
    <w:rsid w:val="00667EDF"/>
    <w:rsid w:val="00687B8B"/>
    <w:rsid w:val="006A095B"/>
    <w:rsid w:val="006D5E80"/>
    <w:rsid w:val="006E439A"/>
    <w:rsid w:val="006F1AFE"/>
    <w:rsid w:val="006F2454"/>
    <w:rsid w:val="0071232C"/>
    <w:rsid w:val="00717246"/>
    <w:rsid w:val="007476FE"/>
    <w:rsid w:val="007572E3"/>
    <w:rsid w:val="00757819"/>
    <w:rsid w:val="007D1BA0"/>
    <w:rsid w:val="007E558F"/>
    <w:rsid w:val="007E776C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5D5D"/>
    <w:rsid w:val="008A7AE2"/>
    <w:rsid w:val="008C0CCE"/>
    <w:rsid w:val="008C4611"/>
    <w:rsid w:val="008C71C4"/>
    <w:rsid w:val="0091599B"/>
    <w:rsid w:val="00931C54"/>
    <w:rsid w:val="0093414B"/>
    <w:rsid w:val="0095732D"/>
    <w:rsid w:val="009652D9"/>
    <w:rsid w:val="0098188E"/>
    <w:rsid w:val="00985F5A"/>
    <w:rsid w:val="009B4A0F"/>
    <w:rsid w:val="009D67D3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B45BE2"/>
    <w:rsid w:val="00B54A55"/>
    <w:rsid w:val="00B763B7"/>
    <w:rsid w:val="00BC13A5"/>
    <w:rsid w:val="00BD18BF"/>
    <w:rsid w:val="00BD5191"/>
    <w:rsid w:val="00C05DA0"/>
    <w:rsid w:val="00C131F7"/>
    <w:rsid w:val="00C5723C"/>
    <w:rsid w:val="00C677B9"/>
    <w:rsid w:val="00C77042"/>
    <w:rsid w:val="00C812D0"/>
    <w:rsid w:val="00C859CC"/>
    <w:rsid w:val="00C966A5"/>
    <w:rsid w:val="00CB28FD"/>
    <w:rsid w:val="00CB4A34"/>
    <w:rsid w:val="00CB7BE7"/>
    <w:rsid w:val="00CC3249"/>
    <w:rsid w:val="00CD22D9"/>
    <w:rsid w:val="00CE5125"/>
    <w:rsid w:val="00CE5D75"/>
    <w:rsid w:val="00D07977"/>
    <w:rsid w:val="00D252CE"/>
    <w:rsid w:val="00D34476"/>
    <w:rsid w:val="00D751BE"/>
    <w:rsid w:val="00D7788D"/>
    <w:rsid w:val="00DC40DD"/>
    <w:rsid w:val="00DC4DEE"/>
    <w:rsid w:val="00DC62E1"/>
    <w:rsid w:val="00DC65BA"/>
    <w:rsid w:val="00DD19A9"/>
    <w:rsid w:val="00DD6675"/>
    <w:rsid w:val="00DE66AD"/>
    <w:rsid w:val="00DF121A"/>
    <w:rsid w:val="00DF199F"/>
    <w:rsid w:val="00DF7D9F"/>
    <w:rsid w:val="00E2539F"/>
    <w:rsid w:val="00E347DD"/>
    <w:rsid w:val="00E51B12"/>
    <w:rsid w:val="00EB55EA"/>
    <w:rsid w:val="00ED4463"/>
    <w:rsid w:val="00ED4C8D"/>
    <w:rsid w:val="00EE6060"/>
    <w:rsid w:val="00EE7183"/>
    <w:rsid w:val="00F11683"/>
    <w:rsid w:val="00F345EB"/>
    <w:rsid w:val="00F55A12"/>
    <w:rsid w:val="00F664E6"/>
    <w:rsid w:val="00F746EC"/>
    <w:rsid w:val="00F750ED"/>
    <w:rsid w:val="00F913B3"/>
    <w:rsid w:val="00F958BC"/>
    <w:rsid w:val="00FA38BD"/>
    <w:rsid w:val="00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2B4ABB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infektionsschutz.de/infektionen/erregersteckbriefe/mpox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127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5</cp:revision>
  <cp:lastPrinted>2007-03-28T12:37:00Z</cp:lastPrinted>
  <dcterms:created xsi:type="dcterms:W3CDTF">2026-09-04T09:01:00Z</dcterms:created>
  <dcterms:modified xsi:type="dcterms:W3CDTF">2026-09-04T09:50:00Z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-892320311</vt:i4>
  </property>
  <property fmtid="{D5CDD505-2E9C-101B-9397-08002B2CF9AE}" pid="3" name="_NewReviewCycle">
    <vt:lpwstr/>
  </property>
  <property fmtid="{D5CDD505-2E9C-101B-9397-08002B2CF9AE}" pid="4" name="_EmailSubject">
    <vt:lpwstr>Presseinfo Nr. 103/2026: Fall von Mpox im Kreis Olpe aufgetreten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