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D2130" w14:textId="77777777" w:rsidR="005D4189" w:rsidRDefault="00D550DB" w:rsidP="005D4189">
      <w:pPr>
        <w:rPr>
          <w:szCs w:val="24"/>
        </w:rPr>
        <w:sectPr w:rsidR="005D4189" w:rsidSect="00D23181">
          <w:headerReference w:type="default" r:id="rId6"/>
          <w:headerReference w:type="first" r:id="rId7"/>
          <w:type w:val="continuous"/>
          <w:pgSz w:w="11906" w:h="16838"/>
          <w:pgMar w:top="2127" w:right="707" w:bottom="1134" w:left="1417" w:header="708" w:footer="708" w:gutter="0"/>
          <w:cols w:space="708"/>
          <w:titlePg/>
          <w:docGrid w:linePitch="360"/>
        </w:sectPr>
      </w:pPr>
      <w:r w:rsidRPr="009C384E">
        <w:rPr>
          <w:noProof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30006DB" wp14:editId="7313CCA8">
                <wp:simplePos x="0" y="0"/>
                <wp:positionH relativeFrom="column">
                  <wp:posOffset>394335</wp:posOffset>
                </wp:positionH>
                <wp:positionV relativeFrom="paragraph">
                  <wp:posOffset>-549687</wp:posOffset>
                </wp:positionV>
                <wp:extent cx="3737610" cy="1404620"/>
                <wp:effectExtent l="0" t="0" r="0" b="508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6B5FC" w14:textId="21213787" w:rsidR="009C384E" w:rsidRDefault="00665C92">
                            <w:r>
                              <w:t>1</w:t>
                            </w:r>
                            <w:r w:rsidR="005F159E">
                              <w:t>8</w:t>
                            </w:r>
                            <w:r>
                              <w:t>.09.2026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0006DB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31.05pt;margin-top:-43.3pt;width:294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" filled="f" stroked="f">
                <v:textbox style="mso-fit-shape-to-text:t" inset="0,0,0,0">
                  <w:txbxContent>
                    <w:p w14:paraId="4BC6B5FC" w14:textId="21213787" w:rsidR="009C384E" w:rsidRDefault="00665C92">
                      <w:r>
                        <w:t>1</w:t>
                      </w:r>
                      <w:r w:rsidR="005F159E">
                        <w:t>8</w:t>
                      </w:r>
                      <w:r>
                        <w:t>.09.2026</w:t>
                      </w:r>
                    </w:p>
                  </w:txbxContent>
                </v:textbox>
              </v:shape>
            </w:pict>
          </mc:Fallback>
        </mc:AlternateContent>
      </w:r>
      <w:r w:rsidR="008223A0"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99F45B6" wp14:editId="4E423A8C">
                <wp:simplePos x="0" y="0"/>
                <wp:positionH relativeFrom="margin">
                  <wp:posOffset>-12700</wp:posOffset>
                </wp:positionH>
                <wp:positionV relativeFrom="page">
                  <wp:posOffset>1722755</wp:posOffset>
                </wp:positionV>
                <wp:extent cx="6211570" cy="50482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EEDC4" w14:textId="668F0A7D" w:rsidR="00E53982" w:rsidRPr="00E53982" w:rsidRDefault="00665C92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Presseberschrift1Zchn"/>
                              </w:rPr>
                              <w:t>Live-Musik, Flohwalzer-Wettbewerb und mehr am 27. September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F45B6" id="_x0000_s1027" type="#_x0000_t202" style="position:absolute;margin-left:-1pt;margin-top:135.65pt;width:489.1pt;height:39.75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" stroked="f">
                <v:textbox inset="0,0,0,0">
                  <w:txbxContent>
                    <w:p w14:paraId="3D6EEDC4" w14:textId="668F0A7D" w:rsidR="00E53982" w:rsidRPr="00E53982" w:rsidRDefault="00665C92" w:rsidP="00697F1E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Style w:val="Presseberschrift1Zchn"/>
                        </w:rPr>
                        <w:t>Live-Musik, Flohwalzer-Wettbewerb und mehr am 27. September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8223A0"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27620B6" wp14:editId="08D199F9">
                <wp:simplePos x="0" y="0"/>
                <wp:positionH relativeFrom="margin">
                  <wp:posOffset>0</wp:posOffset>
                </wp:positionH>
                <wp:positionV relativeFrom="page">
                  <wp:posOffset>2282190</wp:posOffset>
                </wp:positionV>
                <wp:extent cx="6211570" cy="504825"/>
                <wp:effectExtent l="0" t="0" r="0" b="952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91B55" w14:textId="251D9C69" w:rsidR="00697F1E" w:rsidRPr="00E53982" w:rsidRDefault="00665C92" w:rsidP="00697F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Presseberschrift2Zchn"/>
                              </w:rPr>
                              <w:t>Musikschulfest am Albert-Schweitzer-Haus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620B6" id="_x0000_s1028" type="#_x0000_t202" style="position:absolute;margin-left:0;margin-top:179.7pt;width:489.1pt;height:39.7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" stroked="f">
                <v:textbox inset="0,0,0,0">
                  <w:txbxContent>
                    <w:p w14:paraId="32791B55" w14:textId="251D9C69" w:rsidR="00697F1E" w:rsidRPr="00E53982" w:rsidRDefault="00665C92" w:rsidP="00697F1E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Style w:val="Presseberschrift2Zchn"/>
                        </w:rPr>
                        <w:t>Musikschulfest am Albert-Schweitzer-Haus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246F1AF0" w14:textId="3BB65012" w:rsidR="005D4189" w:rsidRDefault="002960CA" w:rsidP="0052364F">
      <w:pPr>
        <w:jc w:val="both"/>
        <w:rPr>
          <w:szCs w:val="24"/>
        </w:rPr>
      </w:pPr>
      <w:r>
        <w:rPr>
          <w:szCs w:val="24"/>
        </w:rPr>
        <w:t xml:space="preserve">Seit zwei Jahren </w:t>
      </w:r>
      <w:r w:rsidR="00383022">
        <w:rPr>
          <w:szCs w:val="24"/>
        </w:rPr>
        <w:t>ist das</w:t>
      </w:r>
      <w:r>
        <w:rPr>
          <w:szCs w:val="24"/>
        </w:rPr>
        <w:t xml:space="preserve"> Weddinghofener Albert-Schweitzer-Haus </w:t>
      </w:r>
      <w:r w:rsidR="00383022">
        <w:rPr>
          <w:szCs w:val="24"/>
        </w:rPr>
        <w:t>Unterrichtsstandort der Musikschule Bergkamen. Hier finden m</w:t>
      </w:r>
      <w:r w:rsidR="00083F11">
        <w:rPr>
          <w:szCs w:val="24"/>
        </w:rPr>
        <w:t>usikalische Angebote für Vorschulkinder</w:t>
      </w:r>
      <w:r>
        <w:rPr>
          <w:szCs w:val="24"/>
        </w:rPr>
        <w:t xml:space="preserve"> sowie Instrumental- und Gesangsunterricht</w:t>
      </w:r>
      <w:r w:rsidR="00083F11">
        <w:rPr>
          <w:szCs w:val="24"/>
        </w:rPr>
        <w:t xml:space="preserve"> </w:t>
      </w:r>
      <w:r>
        <w:rPr>
          <w:szCs w:val="24"/>
        </w:rPr>
        <w:t>st</w:t>
      </w:r>
      <w:r w:rsidR="00083F11">
        <w:rPr>
          <w:szCs w:val="24"/>
        </w:rPr>
        <w:t>att. Das alte Schulgebäude hat sich so zu einem beliebten musikalischen Treffpunkt für Jung und Alt entwickelt.</w:t>
      </w:r>
    </w:p>
    <w:p w14:paraId="105B41B5" w14:textId="724E1565" w:rsidR="00083F11" w:rsidRDefault="001E56B1" w:rsidP="0052364F">
      <w:pPr>
        <w:jc w:val="both"/>
        <w:rPr>
          <w:szCs w:val="24"/>
        </w:rPr>
      </w:pPr>
      <w:r>
        <w:rPr>
          <w:szCs w:val="24"/>
        </w:rPr>
        <w:t>Dies wird am</w:t>
      </w:r>
      <w:r w:rsidR="00083F11">
        <w:rPr>
          <w:szCs w:val="24"/>
        </w:rPr>
        <w:t xml:space="preserve"> Sonntag, 27. September, </w:t>
      </w:r>
      <w:r w:rsidR="0067460B">
        <w:rPr>
          <w:szCs w:val="24"/>
        </w:rPr>
        <w:t>mit einem bunten Musikschulfest</w:t>
      </w:r>
      <w:r w:rsidR="00756DB4">
        <w:rPr>
          <w:szCs w:val="24"/>
        </w:rPr>
        <w:t xml:space="preserve"> </w:t>
      </w:r>
      <w:r w:rsidR="00E22DE1">
        <w:rPr>
          <w:szCs w:val="24"/>
        </w:rPr>
        <w:t xml:space="preserve">gefeiert! </w:t>
      </w:r>
      <w:r w:rsidR="005F159E">
        <w:rPr>
          <w:szCs w:val="24"/>
        </w:rPr>
        <w:t xml:space="preserve">Dazu gehören in erster Linie </w:t>
      </w:r>
      <w:r w:rsidR="00E22DE1">
        <w:rPr>
          <w:szCs w:val="24"/>
        </w:rPr>
        <w:t>Auftritte von</w:t>
      </w:r>
      <w:r w:rsidR="005F159E">
        <w:rPr>
          <w:szCs w:val="24"/>
        </w:rPr>
        <w:t xml:space="preserve"> E</w:t>
      </w:r>
      <w:r w:rsidR="00E22DE1">
        <w:rPr>
          <w:szCs w:val="24"/>
        </w:rPr>
        <w:t>nsembles</w:t>
      </w:r>
      <w:r w:rsidR="005F159E">
        <w:rPr>
          <w:szCs w:val="24"/>
        </w:rPr>
        <w:t xml:space="preserve"> der Musikschule: der Streichergruppe FRISCH GESTRICHEN, dem Fagott-Ensemble,</w:t>
      </w:r>
      <w:r w:rsidR="00E22DE1">
        <w:rPr>
          <w:szCs w:val="24"/>
        </w:rPr>
        <w:t xml:space="preserve"> de</w:t>
      </w:r>
      <w:r w:rsidR="005F159E">
        <w:rPr>
          <w:szCs w:val="24"/>
        </w:rPr>
        <w:t>m Pop-Chor</w:t>
      </w:r>
      <w:r w:rsidR="00E22DE1">
        <w:rPr>
          <w:szCs w:val="24"/>
        </w:rPr>
        <w:t xml:space="preserve"> GROOVING VOICES, den Rock-Bands OUTCRY ZERO und US AND THEM</w:t>
      </w:r>
      <w:r w:rsidR="005F159E">
        <w:rPr>
          <w:szCs w:val="24"/>
        </w:rPr>
        <w:t>.</w:t>
      </w:r>
    </w:p>
    <w:p w14:paraId="412CE8BB" w14:textId="1551ECEE" w:rsidR="005F159E" w:rsidRDefault="005F159E" w:rsidP="0052364F">
      <w:pPr>
        <w:jc w:val="both"/>
        <w:rPr>
          <w:szCs w:val="24"/>
        </w:rPr>
      </w:pPr>
      <w:r>
        <w:rPr>
          <w:szCs w:val="24"/>
        </w:rPr>
        <w:t xml:space="preserve">Daneben findet der Flohwalzer-Kongress statt – initiiert von Musikschullehrer Felix Bous, der ein </w:t>
      </w:r>
      <w:r w:rsidR="001A26A4">
        <w:rPr>
          <w:szCs w:val="24"/>
        </w:rPr>
        <w:t>spannendes</w:t>
      </w:r>
      <w:r>
        <w:rPr>
          <w:szCs w:val="24"/>
        </w:rPr>
        <w:t xml:space="preserve"> Paket rund um das bekannte Klavierstück geschnürt hat: </w:t>
      </w:r>
      <w:r w:rsidR="001A26A4">
        <w:rPr>
          <w:szCs w:val="24"/>
        </w:rPr>
        <w:t>Flohwalzer-Wettbewerb, Flohwalzer-Schnellkurs, Flohmarkt mit Noten</w:t>
      </w:r>
      <w:r w:rsidR="001E56B1">
        <w:rPr>
          <w:szCs w:val="24"/>
        </w:rPr>
        <w:t>,</w:t>
      </w:r>
      <w:r w:rsidR="001A26A4">
        <w:rPr>
          <w:szCs w:val="24"/>
        </w:rPr>
        <w:t xml:space="preserve"> ausgemusterten Instrumenten und mehr.</w:t>
      </w:r>
    </w:p>
    <w:p w14:paraId="44A7148E" w14:textId="70C52442" w:rsidR="001A26A4" w:rsidRDefault="001A26A4" w:rsidP="0052364F">
      <w:pPr>
        <w:jc w:val="both"/>
        <w:rPr>
          <w:szCs w:val="24"/>
        </w:rPr>
      </w:pPr>
      <w:r>
        <w:rPr>
          <w:szCs w:val="24"/>
        </w:rPr>
        <w:t>Zu diesem bunten Nachmittag</w:t>
      </w:r>
      <w:r w:rsidR="00E32C3A">
        <w:rPr>
          <w:szCs w:val="24"/>
        </w:rPr>
        <w:t xml:space="preserve"> </w:t>
      </w:r>
      <w:r>
        <w:rPr>
          <w:szCs w:val="24"/>
        </w:rPr>
        <w:t>lädt die Musikschule Bergkamen herzlich ein!</w:t>
      </w:r>
      <w:r w:rsidR="00E32C3A">
        <w:rPr>
          <w:szCs w:val="24"/>
        </w:rPr>
        <w:t xml:space="preserve"> Grill und Waffeleisen sorgen für die notwendige Verpflegung. Hier spielt die Musik:</w:t>
      </w:r>
    </w:p>
    <w:p w14:paraId="24EF6DE4" w14:textId="458AF54E" w:rsidR="00E32C3A" w:rsidRDefault="00E32C3A" w:rsidP="0052364F">
      <w:pPr>
        <w:jc w:val="both"/>
        <w:rPr>
          <w:szCs w:val="24"/>
        </w:rPr>
      </w:pPr>
      <w:r>
        <w:rPr>
          <w:szCs w:val="24"/>
        </w:rPr>
        <w:t>Sonntag, 27. September, 15-17 Uhr</w:t>
      </w:r>
    </w:p>
    <w:p w14:paraId="148FB53A" w14:textId="560CECB7" w:rsidR="001A26A4" w:rsidRDefault="00E32C3A" w:rsidP="0052364F">
      <w:pPr>
        <w:jc w:val="both"/>
        <w:rPr>
          <w:szCs w:val="24"/>
        </w:rPr>
      </w:pPr>
      <w:r>
        <w:rPr>
          <w:szCs w:val="24"/>
        </w:rPr>
        <w:t>Albert-Schweitzer-Haus, Schulstraße 8, Bergkamen-Weddinghofen</w:t>
      </w:r>
    </w:p>
    <w:p w14:paraId="55691D43" w14:textId="77777777" w:rsidR="005D4189" w:rsidRDefault="005D4189" w:rsidP="0052364F">
      <w:pPr>
        <w:jc w:val="both"/>
        <w:rPr>
          <w:szCs w:val="24"/>
        </w:rPr>
      </w:pPr>
    </w:p>
    <w:p w14:paraId="3C947665" w14:textId="77777777" w:rsidR="005D4189" w:rsidRDefault="005D4189" w:rsidP="0052364F">
      <w:pPr>
        <w:jc w:val="both"/>
        <w:rPr>
          <w:szCs w:val="24"/>
        </w:rPr>
      </w:pPr>
    </w:p>
    <w:p w14:paraId="268EDF7A" w14:textId="77777777" w:rsidR="005D4189" w:rsidRDefault="005D4189" w:rsidP="00196A44">
      <w:pPr>
        <w:pBdr>
          <w:top w:val="single" w:sz="4" w:space="1" w:color="auto"/>
        </w:pBdr>
        <w:rPr>
          <w:b/>
          <w:szCs w:val="24"/>
        </w:rPr>
      </w:pPr>
      <w:r w:rsidRPr="005D4189">
        <w:rPr>
          <w:b/>
          <w:szCs w:val="24"/>
        </w:rPr>
        <w:t>Rückfragen zu diesem Presseartikel richten</w:t>
      </w:r>
      <w:r w:rsidR="00952056">
        <w:rPr>
          <w:b/>
          <w:szCs w:val="24"/>
        </w:rPr>
        <w:t xml:space="preserve"> </w:t>
      </w:r>
      <w:r w:rsidRPr="005D4189">
        <w:rPr>
          <w:b/>
          <w:szCs w:val="24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C3060" w14:paraId="34F3D671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52201C8B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425DE0E8" wp14:editId="268A0AA3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27C7C0" w14:textId="366A395E" w:rsidR="002C3060" w:rsidRDefault="00665C92" w:rsidP="002C3060">
                                  <w:r>
                                    <w:t>Thorsten Lange-Rettich</w:t>
                                  </w:r>
                                  <w: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25DE0E8" id="Textfeld 2" o:spid="_x0000_s1029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C5IH2F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6D27C7C0" w14:textId="366A395E" w:rsidR="002C3060" w:rsidRDefault="00665C92" w:rsidP="002C3060">
                            <w:r>
                              <w:t>Thorsten Lange-Rettich</w:t>
                            </w:r>
                            <w:r>
                              <w:tab/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32E564BD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09766DA5" w14:textId="77777777" w:rsidR="00B377E0" w:rsidRDefault="00B377E0" w:rsidP="00B377E0">
            <w:pPr>
              <w:spacing w:before="120"/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57F041E7" wp14:editId="371D1655">
                      <wp:extent cx="6067425" cy="228600"/>
                      <wp:effectExtent l="0" t="0" r="9525" b="0"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CBAB8D" w14:textId="43AB0042" w:rsidR="00B377E0" w:rsidRDefault="00665C92" w:rsidP="00B377E0">
                                  <w:r>
                                    <w:t>Musikschulleiter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F041E7" id="_x0000_s1030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AOyf32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32CBAB8D" w14:textId="43AB0042" w:rsidR="00B377E0" w:rsidRDefault="00665C92" w:rsidP="00B377E0">
                            <w:r>
                              <w:t>Musikschulleiter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1F58F616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60E8256A" wp14:editId="44F04ED7">
                      <wp:extent cx="6067425" cy="228600"/>
                      <wp:effectExtent l="0" t="0" r="9525" b="0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CF20A2" w14:textId="08B56D0D" w:rsidR="002C3060" w:rsidRDefault="00665C92" w:rsidP="002C3060">
                                  <w:r>
                                    <w:t>41/44 Kultureferat/Musikschule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E8256A" id="_x0000_s1031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ByX00p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53CF20A2" w14:textId="08B56D0D" w:rsidR="002C3060" w:rsidRDefault="00665C92" w:rsidP="002C3060">
                            <w:r>
                              <w:t xml:space="preserve">41/44 </w:t>
                            </w:r>
                            <w:proofErr w:type="spellStart"/>
                            <w:r>
                              <w:t>Kultureferat</w:t>
                            </w:r>
                            <w:proofErr w:type="spellEnd"/>
                            <w:r>
                              <w:t>/Musikschule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6F80329C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255669B9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2C3060">
              <w:rPr>
                <w:szCs w:val="24"/>
              </w:rPr>
              <w:t>Telefon</w:t>
            </w:r>
            <w:r w:rsidR="007E0415">
              <w:rPr>
                <w:szCs w:val="24"/>
              </w:rPr>
              <w:t>:</w:t>
            </w:r>
          </w:p>
        </w:tc>
        <w:tc>
          <w:tcPr>
            <w:tcW w:w="8080" w:type="dxa"/>
            <w:vAlign w:val="center"/>
          </w:tcPr>
          <w:p w14:paraId="7F22A77C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1F79E6C1" wp14:editId="229645A5">
                      <wp:extent cx="2847975" cy="198407"/>
                      <wp:effectExtent l="0" t="0" r="9525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E3299F" w14:textId="1F86095D" w:rsidR="002C3060" w:rsidRDefault="00665C92" w:rsidP="002C3060">
                                  <w:r>
                                    <w:t>02306 3077-31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F79E6C1" id="_x0000_s1032" type="#_x0000_t202" style="width:224.2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" stroked="f">
                      <v:textbox inset="0,0,0,0">
                        <w:txbxContent>
                          <w:p w14:paraId="13E3299F" w14:textId="1F86095D" w:rsidR="002C3060" w:rsidRDefault="00665C92" w:rsidP="002C3060">
                            <w:r>
                              <w:t>02306 3077-31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2C3060" w14:paraId="40A8C1B5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24228089" w14:textId="77777777" w:rsidR="002C3060" w:rsidRPr="002C3060" w:rsidRDefault="007E0415" w:rsidP="00B377E0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>E-Mail:</w:t>
            </w:r>
          </w:p>
        </w:tc>
        <w:tc>
          <w:tcPr>
            <w:tcW w:w="8080" w:type="dxa"/>
            <w:vAlign w:val="center"/>
          </w:tcPr>
          <w:p w14:paraId="5AA9D6F8" w14:textId="77777777" w:rsidR="002C3060" w:rsidRPr="002C3060" w:rsidRDefault="002C3060" w:rsidP="00B377E0">
            <w:pPr>
              <w:spacing w:before="120"/>
              <w:rPr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2A917E6D" wp14:editId="2AABDB97">
                      <wp:extent cx="4610100" cy="185738"/>
                      <wp:effectExtent l="0" t="0" r="0" b="508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1857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640D90" w14:textId="2CEDC59C" w:rsidR="002C3060" w:rsidRDefault="00665C92" w:rsidP="002C3060">
                                  <w:r>
                                    <w:t>t.lange-rettich@bergkamen.de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917E6D" id="_x0000_s1033" type="#_x0000_t202" style="width:363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" stroked="f">
                      <v:textbox inset="0,0,0,0">
                        <w:txbxContent>
                          <w:p w14:paraId="4D640D90" w14:textId="2CEDC59C" w:rsidR="002C3060" w:rsidRDefault="00665C92" w:rsidP="002C3060">
                            <w:r>
                              <w:t>t.lange-rettich@bergkamen.de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251C1FE3" w14:textId="77777777" w:rsidR="00F96E5C" w:rsidRDefault="00B377E0" w:rsidP="00B377E0">
      <w:pPr>
        <w:spacing w:before="120"/>
        <w:rPr>
          <w:szCs w:val="24"/>
        </w:rPr>
      </w:pPr>
      <w:r>
        <w:rPr>
          <w:szCs w:val="24"/>
        </w:rPr>
        <w:t xml:space="preserve"> </w:t>
      </w:r>
      <w:r w:rsidRPr="00C9791B">
        <w:rPr>
          <w:noProof/>
          <w:szCs w:val="24"/>
          <w:lang w:eastAsia="de-DE"/>
        </w:rPr>
        <mc:AlternateContent>
          <mc:Choice Requires="wps">
            <w:drawing>
              <wp:inline distT="0" distB="0" distL="0" distR="0" wp14:anchorId="14F824C8" wp14:editId="26A57E1B">
                <wp:extent cx="5637125" cy="451821"/>
                <wp:effectExtent l="0" t="0" r="1905" b="5715"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125" cy="4518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C577B" w14:textId="41B9FB08" w:rsidR="00B377E0" w:rsidRDefault="00665C92" w:rsidP="00B377E0">
                            <w:r>
                              <w:t xml:space="preserve">Anlagen: </w:t>
                            </w:r>
                            <w:r w:rsidR="001C6B03">
                              <w:t xml:space="preserve">Foto Streicherensemble FRISCH GESTRICHEN (Kersten Glaser/Musikschule), </w:t>
                            </w:r>
                            <w:r>
                              <w:t>Veranstaltungsplakat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4F824C8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width:443.85pt;height:3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" stroked="f">
                <v:textbox inset="0,0,0,0">
                  <w:txbxContent>
                    <w:p w14:paraId="699C577B" w14:textId="41B9FB08" w:rsidR="00B377E0" w:rsidRDefault="00665C92" w:rsidP="00B377E0">
                      <w:r>
                        <w:t xml:space="preserve">Anlagen: </w:t>
                      </w:r>
                      <w:r w:rsidR="001C6B03">
                        <w:t xml:space="preserve">Foto Streicherensemble FRISCH GESTRICHEN (Kersten Glaser/Musikschule), </w:t>
                      </w:r>
                      <w:r>
                        <w:t>Veranstaltungsplakat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F96E5C" w:rsidSect="00C9791B">
      <w:headerReference w:type="default" r:id="rId8"/>
      <w:type w:val="continuous"/>
      <w:pgSz w:w="11906" w:h="16838"/>
      <w:pgMar w:top="2269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7F4D4" w14:textId="77777777" w:rsidR="00796DED" w:rsidRDefault="00796DED" w:rsidP="00695138">
      <w:pPr>
        <w:spacing w:after="0" w:line="240" w:lineRule="auto"/>
      </w:pPr>
      <w:r>
        <w:separator/>
      </w:r>
    </w:p>
  </w:endnote>
  <w:endnote w:type="continuationSeparator" w:id="0">
    <w:p w14:paraId="34F16972" w14:textId="77777777" w:rsidR="00796DED" w:rsidRDefault="00796DED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34D07" w14:textId="77777777" w:rsidR="00796DED" w:rsidRDefault="00796DED" w:rsidP="00695138">
      <w:pPr>
        <w:spacing w:after="0" w:line="240" w:lineRule="auto"/>
      </w:pPr>
      <w:r>
        <w:separator/>
      </w:r>
    </w:p>
  </w:footnote>
  <w:footnote w:type="continuationSeparator" w:id="0">
    <w:p w14:paraId="6D8553A5" w14:textId="77777777" w:rsidR="00796DED" w:rsidRDefault="00796DED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94EFC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1B07D86A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17061D32" w14:textId="77777777" w:rsidR="00695138" w:rsidRDefault="00796DED">
    <w:pPr>
      <w:pStyle w:val="Kopfzeile"/>
      <w:rPr>
        <w:b/>
        <w:smallCaps/>
        <w:sz w:val="36"/>
        <w:szCs w:val="36"/>
      </w:rPr>
    </w:pPr>
    <w:r>
      <w:rPr>
        <w:noProof/>
      </w:rPr>
      <w:pict w14:anchorId="290627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01.8pt;margin-top:-41.1pt;width:72.15pt;height:102pt;z-index:251659264;mso-position-horizontal-relative:text;mso-position-vertical-relative:text">
          <v:imagedata r:id="rId1" o:title="Wappen"/>
        </v:shape>
      </w:pict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609AD3F7" w14:textId="77777777" w:rsidR="00B95087" w:rsidRDefault="009C384E" w:rsidP="00B95087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2EC28B8A" w14:textId="77777777" w:rsidR="009C384E" w:rsidRPr="009C384E" w:rsidRDefault="009C384E" w:rsidP="00B95087">
    <w:pPr>
      <w:pStyle w:val="Kopfzeile"/>
      <w:pBdr>
        <w:bottom w:val="single" w:sz="4" w:space="1" w:color="auto"/>
      </w:pBdr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0E556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6C1526D7" wp14:editId="027FEF62">
          <wp:simplePos x="0" y="0"/>
          <wp:positionH relativeFrom="column">
            <wp:posOffset>5102860</wp:posOffset>
          </wp:positionH>
          <wp:positionV relativeFrom="paragraph">
            <wp:posOffset>-31338</wp:posOffset>
          </wp:positionV>
          <wp:extent cx="916305" cy="1295400"/>
          <wp:effectExtent l="0" t="0" r="0" b="0"/>
          <wp:wrapNone/>
          <wp:docPr id="10" name="Grafik 10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p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0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9B0576" w14:textId="77777777" w:rsidR="00D23181" w:rsidRDefault="00D23181" w:rsidP="00D23181">
    <w:pPr>
      <w:pStyle w:val="Kopfzeile"/>
      <w:rPr>
        <w:b/>
        <w:smallCaps/>
        <w:sz w:val="36"/>
        <w:szCs w:val="36"/>
      </w:rPr>
    </w:pPr>
  </w:p>
  <w:p w14:paraId="042D4508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 w:rsidRPr="009363D1">
      <w:rPr>
        <w:b/>
        <w:smallCaps/>
        <w:sz w:val="36"/>
        <w:szCs w:val="36"/>
      </w:rPr>
      <w:t>Pressemitteilung</w:t>
    </w:r>
    <w:r>
      <w:rPr>
        <w:b/>
        <w:smallCaps/>
        <w:sz w:val="36"/>
        <w:szCs w:val="36"/>
      </w:rPr>
      <w:t xml:space="preserve"> der Stadt Bergkamen</w:t>
    </w:r>
    <w:r w:rsidRPr="009363D1">
      <w:rPr>
        <w:b/>
        <w:smallCaps/>
        <w:sz w:val="36"/>
        <w:szCs w:val="36"/>
      </w:rPr>
      <w:tab/>
    </w:r>
    <w:r w:rsidRPr="009363D1">
      <w:rPr>
        <w:b/>
        <w:smallCaps/>
        <w:sz w:val="36"/>
        <w:szCs w:val="36"/>
      </w:rPr>
      <w:tab/>
    </w:r>
  </w:p>
  <w:p w14:paraId="57BDEA1E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2BCB732A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</w:p>
  <w:p w14:paraId="370DEC2C" w14:textId="77777777" w:rsidR="006A7444" w:rsidRDefault="006A744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ECB64" w14:textId="77777777" w:rsidR="00B95087" w:rsidRPr="009363D1" w:rsidRDefault="00B95087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C92"/>
    <w:rsid w:val="00040DC4"/>
    <w:rsid w:val="00083F11"/>
    <w:rsid w:val="000C3CF6"/>
    <w:rsid w:val="000D1987"/>
    <w:rsid w:val="001807C9"/>
    <w:rsid w:val="00190251"/>
    <w:rsid w:val="00196A44"/>
    <w:rsid w:val="001A26A4"/>
    <w:rsid w:val="001C6B03"/>
    <w:rsid w:val="001E56B1"/>
    <w:rsid w:val="0023693B"/>
    <w:rsid w:val="002429D7"/>
    <w:rsid w:val="00291FE0"/>
    <w:rsid w:val="002960CA"/>
    <w:rsid w:val="002C0C3D"/>
    <w:rsid w:val="002C3060"/>
    <w:rsid w:val="002E7976"/>
    <w:rsid w:val="002F5C7D"/>
    <w:rsid w:val="00375734"/>
    <w:rsid w:val="00383022"/>
    <w:rsid w:val="003A4636"/>
    <w:rsid w:val="003B31BF"/>
    <w:rsid w:val="004056D6"/>
    <w:rsid w:val="00416F5E"/>
    <w:rsid w:val="004761D7"/>
    <w:rsid w:val="004F7F39"/>
    <w:rsid w:val="0052364F"/>
    <w:rsid w:val="00561F99"/>
    <w:rsid w:val="005D4189"/>
    <w:rsid w:val="005F159E"/>
    <w:rsid w:val="00665C92"/>
    <w:rsid w:val="0067460B"/>
    <w:rsid w:val="006871B7"/>
    <w:rsid w:val="00695138"/>
    <w:rsid w:val="00697F1E"/>
    <w:rsid w:val="006A0050"/>
    <w:rsid w:val="006A7444"/>
    <w:rsid w:val="006D0EE1"/>
    <w:rsid w:val="006F0DA9"/>
    <w:rsid w:val="0074608D"/>
    <w:rsid w:val="00756DB4"/>
    <w:rsid w:val="00777DF5"/>
    <w:rsid w:val="00796DED"/>
    <w:rsid w:val="007D1537"/>
    <w:rsid w:val="007D60AC"/>
    <w:rsid w:val="007E0415"/>
    <w:rsid w:val="008223A0"/>
    <w:rsid w:val="00847CA4"/>
    <w:rsid w:val="0089275E"/>
    <w:rsid w:val="009363D1"/>
    <w:rsid w:val="00937CB3"/>
    <w:rsid w:val="00952056"/>
    <w:rsid w:val="00952C3A"/>
    <w:rsid w:val="00962174"/>
    <w:rsid w:val="009C384E"/>
    <w:rsid w:val="00A07076"/>
    <w:rsid w:val="00B377E0"/>
    <w:rsid w:val="00B73C97"/>
    <w:rsid w:val="00B95087"/>
    <w:rsid w:val="00BC024D"/>
    <w:rsid w:val="00C02DE5"/>
    <w:rsid w:val="00C30C7C"/>
    <w:rsid w:val="00C44B3D"/>
    <w:rsid w:val="00C65162"/>
    <w:rsid w:val="00C6593C"/>
    <w:rsid w:val="00C85FB7"/>
    <w:rsid w:val="00C9791B"/>
    <w:rsid w:val="00D23181"/>
    <w:rsid w:val="00D550DB"/>
    <w:rsid w:val="00DE0580"/>
    <w:rsid w:val="00DF2E2D"/>
    <w:rsid w:val="00E047C7"/>
    <w:rsid w:val="00E20ADC"/>
    <w:rsid w:val="00E22DE1"/>
    <w:rsid w:val="00E32C3A"/>
    <w:rsid w:val="00E53982"/>
    <w:rsid w:val="00EA0287"/>
    <w:rsid w:val="00F735D3"/>
    <w:rsid w:val="00F95694"/>
    <w:rsid w:val="00F96E5C"/>
    <w:rsid w:val="00FB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2BDF"/>
  <w15:chartTrackingRefBased/>
  <w15:docId w15:val="{5A5B4281-EBD5-497C-90ED-5E56C69E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Pressemitteilungen\PM%20(NEU!)%20der%20Stadt%20Bergkam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(NEU!) der Stadt Bergkamen.dotx</Template>
  <TotalTime>0</TotalTime>
  <Pages>1</Pages>
  <Words>167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Lange-Rettich, Thorsten</dc:creator>
  <cp:keywords/>
  <dc:description/>
  <cp:lastModifiedBy>Lange-Rettich, Thorsten</cp:lastModifiedBy>
  <cp:revision>8</cp:revision>
  <cp:lastPrinted>2021-08-12T11:41:00Z</cp:lastPrinted>
  <dcterms:created xsi:type="dcterms:W3CDTF">2026-09-16T11:41:00Z</dcterms:created>
  <dcterms:modified xsi:type="dcterms:W3CDTF">2026-09-18T08:28:00Z</dcterms:modified>
</cp:coreProperties>
</file>