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A3F7D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692052" w:rsidRPr="000A6083" w14:paraId="096DA5D3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C829A7F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4E7F3F28" w14:textId="77777777" w:rsidR="00692052" w:rsidRDefault="00692052" w:rsidP="00247E04">
      <w:pPr>
        <w:rPr>
          <w:sz w:val="24"/>
          <w:szCs w:val="24"/>
        </w:rPr>
      </w:pPr>
    </w:p>
    <w:p w14:paraId="7C81B87F" w14:textId="08B51A73" w:rsidR="004271C6" w:rsidRDefault="00155C44" w:rsidP="000F504E">
      <w:pPr>
        <w:pStyle w:val="Kopfzeile"/>
        <w:tabs>
          <w:tab w:val="left" w:pos="9498"/>
        </w:tabs>
        <w:ind w:right="86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Sulzbacher </w:t>
      </w:r>
      <w:r w:rsidR="004271C6">
        <w:rPr>
          <w:b/>
          <w:sz w:val="24"/>
          <w:szCs w:val="24"/>
        </w:rPr>
        <w:t xml:space="preserve">Vereinsförderung </w:t>
      </w:r>
      <w:r w:rsidR="00185649">
        <w:rPr>
          <w:b/>
          <w:sz w:val="24"/>
          <w:szCs w:val="24"/>
        </w:rPr>
        <w:t>2026</w:t>
      </w:r>
    </w:p>
    <w:p w14:paraId="040D3340" w14:textId="77777777" w:rsidR="008062C9" w:rsidRDefault="008062C9" w:rsidP="000F504E">
      <w:pPr>
        <w:ind w:right="-113"/>
        <w:jc w:val="both"/>
        <w:rPr>
          <w:rFonts w:eastAsiaTheme="minorHAnsi" w:cs="Arial"/>
          <w:sz w:val="24"/>
          <w:szCs w:val="24"/>
          <w:lang w:eastAsia="en-US"/>
        </w:rPr>
      </w:pPr>
    </w:p>
    <w:p w14:paraId="6295DD13" w14:textId="77777777" w:rsidR="008062C9" w:rsidRDefault="00C01883" w:rsidP="000F504E">
      <w:pPr>
        <w:ind w:right="-113"/>
        <w:jc w:val="both"/>
        <w:rPr>
          <w:rFonts w:eastAsiaTheme="minorHAnsi" w:cstheme="minorBidi"/>
          <w:szCs w:val="22"/>
          <w:lang w:eastAsia="en-US"/>
        </w:rPr>
      </w:pPr>
      <w:r w:rsidRPr="008062C9">
        <w:rPr>
          <w:rFonts w:eastAsiaTheme="minorHAnsi" w:cs="Arial"/>
          <w:szCs w:val="22"/>
          <w:lang w:eastAsia="en-US"/>
        </w:rPr>
        <w:t>U</w:t>
      </w:r>
      <w:r w:rsidRPr="008062C9">
        <w:rPr>
          <w:rFonts w:eastAsiaTheme="minorHAnsi" w:cstheme="minorBidi"/>
          <w:szCs w:val="22"/>
          <w:lang w:eastAsia="en-US"/>
        </w:rPr>
        <w:t>nsere vielfältige Vereinsstruktur und das damit verbundene Ehrenamt leisten einen unverzichtbaren Beitrag für den Zusammenhalt in unserer Gesellschaft</w:t>
      </w:r>
      <w:r w:rsidR="008062C9">
        <w:rPr>
          <w:rFonts w:eastAsiaTheme="minorHAnsi" w:cstheme="minorBidi"/>
          <w:szCs w:val="22"/>
          <w:lang w:eastAsia="en-US"/>
        </w:rPr>
        <w:t>.</w:t>
      </w:r>
    </w:p>
    <w:p w14:paraId="1D5C4B59" w14:textId="56AA6948" w:rsidR="00DF6CA8" w:rsidRPr="008062C9" w:rsidRDefault="00C01883" w:rsidP="000F504E">
      <w:pPr>
        <w:ind w:right="-113"/>
        <w:jc w:val="both"/>
        <w:rPr>
          <w:rFonts w:eastAsiaTheme="minorHAnsi" w:cstheme="minorBidi"/>
          <w:szCs w:val="22"/>
          <w:lang w:eastAsia="en-US"/>
        </w:rPr>
      </w:pPr>
      <w:r w:rsidRPr="008062C9">
        <w:rPr>
          <w:rFonts w:eastAsiaTheme="minorHAnsi" w:cstheme="minorBidi"/>
          <w:szCs w:val="22"/>
          <w:lang w:eastAsia="en-US"/>
        </w:rPr>
        <w:t xml:space="preserve"> </w:t>
      </w:r>
    </w:p>
    <w:p w14:paraId="183C3FF6" w14:textId="36A3FE19" w:rsidR="00C01883" w:rsidRPr="008062C9" w:rsidRDefault="000F504E" w:rsidP="000F504E">
      <w:pPr>
        <w:ind w:right="-113"/>
        <w:jc w:val="both"/>
        <w:rPr>
          <w:rFonts w:cs="Arial"/>
          <w:szCs w:val="22"/>
        </w:rPr>
      </w:pPr>
      <w:r w:rsidRPr="008062C9">
        <w:rPr>
          <w:rFonts w:cs="Arial"/>
          <w:szCs w:val="22"/>
        </w:rPr>
        <w:t xml:space="preserve">Auch aus diesem Grunde fördert die Gemeinde Sulzbach </w:t>
      </w:r>
      <w:r w:rsidR="008062C9">
        <w:rPr>
          <w:rFonts w:cs="Arial"/>
          <w:szCs w:val="22"/>
        </w:rPr>
        <w:t xml:space="preserve">(Taunus) </w:t>
      </w:r>
      <w:r w:rsidRPr="008062C9">
        <w:rPr>
          <w:rFonts w:cs="Arial"/>
          <w:szCs w:val="22"/>
        </w:rPr>
        <w:t>seit vielen Jahren In</w:t>
      </w:r>
      <w:r w:rsidR="008062C9">
        <w:rPr>
          <w:rFonts w:cs="Arial"/>
          <w:szCs w:val="22"/>
        </w:rPr>
        <w:t>–</w:t>
      </w:r>
      <w:proofErr w:type="spellStart"/>
      <w:r w:rsidRPr="008062C9">
        <w:rPr>
          <w:rFonts w:cs="Arial"/>
          <w:szCs w:val="22"/>
        </w:rPr>
        <w:t>stitutionen</w:t>
      </w:r>
      <w:proofErr w:type="spellEnd"/>
      <w:r w:rsidRPr="008062C9">
        <w:rPr>
          <w:rFonts w:cs="Arial"/>
          <w:szCs w:val="22"/>
        </w:rPr>
        <w:t xml:space="preserve"> und ortsansässige Vereine mit finanziellen Zuschüssen. Nach den Vereins</w:t>
      </w:r>
      <w:r w:rsidR="008062C9">
        <w:rPr>
          <w:rFonts w:cs="Arial"/>
          <w:szCs w:val="22"/>
        </w:rPr>
        <w:t>–</w:t>
      </w:r>
      <w:proofErr w:type="spellStart"/>
      <w:r w:rsidRPr="008062C9">
        <w:rPr>
          <w:rFonts w:cs="Arial"/>
          <w:szCs w:val="22"/>
        </w:rPr>
        <w:t>förderungsrichtlinien</w:t>
      </w:r>
      <w:proofErr w:type="spellEnd"/>
      <w:r w:rsidRPr="008062C9">
        <w:rPr>
          <w:rFonts w:cs="Arial"/>
          <w:szCs w:val="22"/>
        </w:rPr>
        <w:t xml:space="preserve"> erh</w:t>
      </w:r>
      <w:r w:rsidRPr="008062C9">
        <w:rPr>
          <w:rFonts w:cs="Arial"/>
          <w:iCs/>
          <w:szCs w:val="22"/>
        </w:rPr>
        <w:t xml:space="preserve">alten </w:t>
      </w:r>
      <w:r w:rsidRPr="008062C9">
        <w:rPr>
          <w:rFonts w:cs="Arial"/>
          <w:szCs w:val="22"/>
        </w:rPr>
        <w:t>sie</w:t>
      </w:r>
      <w:r w:rsidR="00C01883" w:rsidRPr="008062C9">
        <w:rPr>
          <w:rFonts w:cs="Arial"/>
          <w:szCs w:val="22"/>
        </w:rPr>
        <w:t xml:space="preserve"> eine Förderungs</w:t>
      </w:r>
      <w:r w:rsidR="008062C9">
        <w:rPr>
          <w:rFonts w:cs="Arial"/>
          <w:szCs w:val="22"/>
        </w:rPr>
        <w:t>summe</w:t>
      </w:r>
      <w:r w:rsidR="00C01883" w:rsidRPr="008062C9">
        <w:rPr>
          <w:rFonts w:cs="Arial"/>
          <w:szCs w:val="22"/>
        </w:rPr>
        <w:t xml:space="preserve"> als Sockelbetrag, d</w:t>
      </w:r>
      <w:r w:rsidR="008062C9">
        <w:rPr>
          <w:rFonts w:cs="Arial"/>
          <w:szCs w:val="22"/>
        </w:rPr>
        <w:t>i</w:t>
      </w:r>
      <w:r w:rsidR="00C01883" w:rsidRPr="008062C9">
        <w:rPr>
          <w:rFonts w:cs="Arial"/>
          <w:szCs w:val="22"/>
        </w:rPr>
        <w:t>e sich aus der Anzahl der aktiven und passiven Mitglieder errechnet. Ferner wird zur Förderung und Unterstützung der Jugendarbeit ein gesonderter Zuschuss gezahlt.</w:t>
      </w:r>
      <w:r w:rsidR="00C01883" w:rsidRPr="008062C9">
        <w:rPr>
          <w:rFonts w:eastAsiaTheme="minorHAnsi" w:cstheme="minorBidi"/>
          <w:szCs w:val="22"/>
          <w:lang w:eastAsia="en-US"/>
        </w:rPr>
        <w:t xml:space="preserve"> Sozial und helfend tätige Vereine erhalten einen Festbetragszuschuss.</w:t>
      </w:r>
    </w:p>
    <w:p w14:paraId="5CE0C4EE" w14:textId="77777777" w:rsidR="00551370" w:rsidRPr="008062C9" w:rsidRDefault="00551370" w:rsidP="000F504E">
      <w:pPr>
        <w:ind w:right="-113"/>
        <w:jc w:val="both"/>
        <w:rPr>
          <w:rFonts w:cs="Arial"/>
          <w:i/>
          <w:szCs w:val="22"/>
        </w:rPr>
      </w:pPr>
    </w:p>
    <w:p w14:paraId="1B0A862B" w14:textId="18A63438" w:rsidR="00FD4D94" w:rsidRPr="008062C9" w:rsidRDefault="000F504E" w:rsidP="000F504E">
      <w:pPr>
        <w:ind w:right="-113"/>
        <w:jc w:val="both"/>
        <w:rPr>
          <w:rFonts w:cs="Arial"/>
          <w:szCs w:val="22"/>
        </w:rPr>
      </w:pPr>
      <w:r w:rsidRPr="008062C9">
        <w:rPr>
          <w:rFonts w:cs="Arial"/>
          <w:szCs w:val="22"/>
        </w:rPr>
        <w:t xml:space="preserve">Die </w:t>
      </w:r>
      <w:r w:rsidR="00C01883" w:rsidRPr="008062C9">
        <w:rPr>
          <w:rFonts w:cs="Arial"/>
          <w:szCs w:val="22"/>
        </w:rPr>
        <w:t xml:space="preserve">Vereinsförderung </w:t>
      </w:r>
      <w:r w:rsidR="00DF6CA8" w:rsidRPr="008062C9">
        <w:rPr>
          <w:rFonts w:cs="Arial"/>
          <w:szCs w:val="22"/>
        </w:rPr>
        <w:t>202</w:t>
      </w:r>
      <w:r w:rsidR="00185649" w:rsidRPr="008062C9">
        <w:rPr>
          <w:rFonts w:cs="Arial"/>
          <w:szCs w:val="22"/>
        </w:rPr>
        <w:t>6</w:t>
      </w:r>
      <w:r w:rsidR="00C01883" w:rsidRPr="008062C9">
        <w:rPr>
          <w:rFonts w:cs="Arial"/>
          <w:szCs w:val="22"/>
        </w:rPr>
        <w:t xml:space="preserve"> beläuft sich auf </w:t>
      </w:r>
      <w:r w:rsidR="00185649" w:rsidRPr="008062C9">
        <w:rPr>
          <w:rFonts w:cs="Arial"/>
          <w:szCs w:val="22"/>
        </w:rPr>
        <w:t>mehr als</w:t>
      </w:r>
      <w:r w:rsidR="00816E7E" w:rsidRPr="008062C9">
        <w:rPr>
          <w:rFonts w:cs="Arial"/>
          <w:szCs w:val="22"/>
        </w:rPr>
        <w:t xml:space="preserve"> </w:t>
      </w:r>
      <w:r w:rsidR="00DF6CA8" w:rsidRPr="008062C9">
        <w:rPr>
          <w:rFonts w:cs="Arial"/>
          <w:szCs w:val="22"/>
        </w:rPr>
        <w:t>2</w:t>
      </w:r>
      <w:r w:rsidR="00816E7E" w:rsidRPr="008062C9">
        <w:rPr>
          <w:rFonts w:cs="Arial"/>
          <w:szCs w:val="22"/>
        </w:rPr>
        <w:t>7.</w:t>
      </w:r>
      <w:r w:rsidR="00185649" w:rsidRPr="008062C9">
        <w:rPr>
          <w:rFonts w:cs="Arial"/>
          <w:szCs w:val="22"/>
        </w:rPr>
        <w:t>3</w:t>
      </w:r>
      <w:r w:rsidR="00816E7E" w:rsidRPr="008062C9">
        <w:rPr>
          <w:rFonts w:cs="Arial"/>
          <w:szCs w:val="22"/>
        </w:rPr>
        <w:t>00</w:t>
      </w:r>
      <w:r w:rsidR="00C01883" w:rsidRPr="008062C9">
        <w:rPr>
          <w:rFonts w:cs="Arial"/>
          <w:szCs w:val="22"/>
        </w:rPr>
        <w:t xml:space="preserve"> E</w:t>
      </w:r>
      <w:r w:rsidR="008062C9">
        <w:rPr>
          <w:rFonts w:cs="Arial"/>
          <w:szCs w:val="22"/>
        </w:rPr>
        <w:t>uro</w:t>
      </w:r>
      <w:r w:rsidR="00C01883" w:rsidRPr="008062C9">
        <w:rPr>
          <w:rFonts w:cs="Arial"/>
          <w:szCs w:val="22"/>
        </w:rPr>
        <w:t xml:space="preserve">; hierin enthalten ist ein Jugendzuschuss in Höhe von </w:t>
      </w:r>
      <w:r w:rsidR="00816E7E" w:rsidRPr="008062C9">
        <w:rPr>
          <w:rFonts w:cs="Arial"/>
          <w:szCs w:val="22"/>
        </w:rPr>
        <w:t>etwa 15.</w:t>
      </w:r>
      <w:r w:rsidR="00185649" w:rsidRPr="008062C9">
        <w:rPr>
          <w:rFonts w:cs="Arial"/>
          <w:szCs w:val="22"/>
        </w:rPr>
        <w:t>8</w:t>
      </w:r>
      <w:r w:rsidR="00816E7E" w:rsidRPr="008062C9">
        <w:rPr>
          <w:rFonts w:cs="Arial"/>
          <w:szCs w:val="22"/>
        </w:rPr>
        <w:t>00</w:t>
      </w:r>
      <w:r w:rsidR="008062C9">
        <w:rPr>
          <w:rFonts w:cs="Arial"/>
          <w:szCs w:val="22"/>
        </w:rPr>
        <w:t xml:space="preserve"> Euro </w:t>
      </w:r>
      <w:r w:rsidR="00816E7E" w:rsidRPr="008062C9">
        <w:rPr>
          <w:rFonts w:cs="Arial"/>
          <w:szCs w:val="22"/>
        </w:rPr>
        <w:t>(</w:t>
      </w:r>
      <w:r w:rsidR="00185649" w:rsidRPr="008062C9">
        <w:rPr>
          <w:rFonts w:cs="Arial"/>
          <w:szCs w:val="22"/>
        </w:rPr>
        <w:t xml:space="preserve">58 </w:t>
      </w:r>
      <w:r w:rsidR="00816E7E" w:rsidRPr="008062C9">
        <w:rPr>
          <w:rFonts w:cs="Arial"/>
          <w:szCs w:val="22"/>
        </w:rPr>
        <w:t>%).</w:t>
      </w:r>
      <w:r w:rsidR="00C01883" w:rsidRPr="008062C9">
        <w:rPr>
          <w:rFonts w:cs="Arial"/>
          <w:szCs w:val="22"/>
        </w:rPr>
        <w:t xml:space="preserve"> </w:t>
      </w:r>
      <w:r w:rsidR="00C95EE8" w:rsidRPr="008062C9">
        <w:rPr>
          <w:rFonts w:cs="Arial"/>
          <w:szCs w:val="22"/>
        </w:rPr>
        <w:t xml:space="preserve">Darüber hinaus </w:t>
      </w:r>
      <w:r w:rsidR="00185649" w:rsidRPr="008062C9">
        <w:rPr>
          <w:rFonts w:cs="Arial"/>
          <w:szCs w:val="22"/>
        </w:rPr>
        <w:t>werden</w:t>
      </w:r>
      <w:r w:rsidR="00C95EE8" w:rsidRPr="008062C9">
        <w:rPr>
          <w:rFonts w:cs="Arial"/>
          <w:szCs w:val="22"/>
        </w:rPr>
        <w:t xml:space="preserve"> Ein</w:t>
      </w:r>
      <w:r w:rsidR="008062C9">
        <w:rPr>
          <w:rFonts w:cs="Arial"/>
          <w:szCs w:val="22"/>
        </w:rPr>
        <w:t>–</w:t>
      </w:r>
      <w:proofErr w:type="spellStart"/>
      <w:r w:rsidR="00C95EE8" w:rsidRPr="008062C9">
        <w:rPr>
          <w:rFonts w:cs="Arial"/>
          <w:szCs w:val="22"/>
        </w:rPr>
        <w:t>richtungen</w:t>
      </w:r>
      <w:proofErr w:type="spellEnd"/>
      <w:r w:rsidR="00C95EE8" w:rsidRPr="008062C9">
        <w:rPr>
          <w:rFonts w:cs="Arial"/>
          <w:szCs w:val="22"/>
        </w:rPr>
        <w:t xml:space="preserve">/Institutionen </w:t>
      </w:r>
      <w:r w:rsidR="00185649" w:rsidRPr="008062C9">
        <w:rPr>
          <w:rFonts w:cs="Arial"/>
          <w:szCs w:val="22"/>
        </w:rPr>
        <w:t xml:space="preserve">im Rahmen der Vereinsförderung </w:t>
      </w:r>
      <w:r w:rsidR="00C95EE8" w:rsidRPr="008062C9">
        <w:rPr>
          <w:rFonts w:cs="Arial"/>
          <w:szCs w:val="22"/>
        </w:rPr>
        <w:t xml:space="preserve">mit einem Gesamtvolumen von </w:t>
      </w:r>
      <w:r w:rsidR="00185649" w:rsidRPr="008062C9">
        <w:rPr>
          <w:rFonts w:cs="Arial"/>
          <w:szCs w:val="22"/>
        </w:rPr>
        <w:t>1.650</w:t>
      </w:r>
      <w:r w:rsidR="00C95EE8" w:rsidRPr="008062C9">
        <w:rPr>
          <w:rFonts w:cs="Arial"/>
          <w:szCs w:val="22"/>
        </w:rPr>
        <w:t xml:space="preserve"> </w:t>
      </w:r>
      <w:r w:rsidR="007C42DB" w:rsidRPr="008062C9">
        <w:rPr>
          <w:rFonts w:cs="Arial"/>
          <w:szCs w:val="22"/>
        </w:rPr>
        <w:t>E</w:t>
      </w:r>
      <w:r w:rsidR="008062C9">
        <w:rPr>
          <w:rFonts w:cs="Arial"/>
          <w:szCs w:val="22"/>
        </w:rPr>
        <w:t>uro</w:t>
      </w:r>
      <w:r w:rsidR="007C42DB" w:rsidRPr="008062C9">
        <w:rPr>
          <w:rFonts w:cs="Arial"/>
          <w:szCs w:val="22"/>
        </w:rPr>
        <w:t xml:space="preserve"> </w:t>
      </w:r>
      <w:r w:rsidR="00C95EE8" w:rsidRPr="008062C9">
        <w:rPr>
          <w:rFonts w:cs="Arial"/>
          <w:szCs w:val="22"/>
        </w:rPr>
        <w:t>unterstützt.</w:t>
      </w:r>
      <w:r w:rsidR="00DF6CA8" w:rsidRPr="008062C9">
        <w:rPr>
          <w:rFonts w:cs="Arial"/>
          <w:szCs w:val="22"/>
        </w:rPr>
        <w:t xml:space="preserve"> </w:t>
      </w:r>
      <w:r w:rsidR="00FD4D94" w:rsidRPr="008062C9">
        <w:rPr>
          <w:rFonts w:cs="Arial"/>
          <w:szCs w:val="22"/>
        </w:rPr>
        <w:t>Der Betrag wird in den nächsten Tagen ausgezahlt.</w:t>
      </w:r>
    </w:p>
    <w:p w14:paraId="40E73565" w14:textId="77777777" w:rsidR="00AB6F49" w:rsidRPr="008062C9" w:rsidRDefault="00AB6F49" w:rsidP="000F504E">
      <w:pPr>
        <w:ind w:right="-113"/>
        <w:jc w:val="both"/>
        <w:rPr>
          <w:rFonts w:cs="Arial"/>
          <w:szCs w:val="22"/>
        </w:rPr>
      </w:pPr>
    </w:p>
    <w:p w14:paraId="4BD2366C" w14:textId="1254239F" w:rsidR="00C01883" w:rsidRPr="008062C9" w:rsidRDefault="00C01883" w:rsidP="000F504E">
      <w:pPr>
        <w:ind w:right="-113"/>
        <w:jc w:val="both"/>
        <w:rPr>
          <w:szCs w:val="22"/>
        </w:rPr>
      </w:pPr>
      <w:r w:rsidRPr="008062C9">
        <w:rPr>
          <w:szCs w:val="22"/>
        </w:rPr>
        <w:t>Damit das Vereinsleben in der Gemeinde Sulzbach (Taunus) auch weiterhin aktiv bleibt, gehört die Vereinsförderung zu den Prinzipien der Sulzbacher Politik.</w:t>
      </w:r>
    </w:p>
    <w:p w14:paraId="185E405E" w14:textId="77777777" w:rsidR="00C01883" w:rsidRDefault="00C01883" w:rsidP="000F504E">
      <w:pPr>
        <w:pStyle w:val="Kopfzeile"/>
        <w:tabs>
          <w:tab w:val="left" w:pos="9498"/>
        </w:tabs>
        <w:ind w:right="-113"/>
        <w:jc w:val="both"/>
        <w:rPr>
          <w:szCs w:val="22"/>
        </w:rPr>
      </w:pPr>
    </w:p>
    <w:p w14:paraId="7B0FE393" w14:textId="77777777" w:rsidR="008062C9" w:rsidRPr="008062C9" w:rsidRDefault="008062C9" w:rsidP="000F504E">
      <w:pPr>
        <w:pStyle w:val="Kopfzeile"/>
        <w:tabs>
          <w:tab w:val="left" w:pos="9498"/>
        </w:tabs>
        <w:ind w:right="-113"/>
        <w:jc w:val="both"/>
        <w:rPr>
          <w:szCs w:val="22"/>
        </w:rPr>
      </w:pPr>
    </w:p>
    <w:p w14:paraId="4FC7C98B" w14:textId="4FF79326" w:rsidR="0008693C" w:rsidRPr="008062C9" w:rsidRDefault="0008693C" w:rsidP="000F504E">
      <w:pPr>
        <w:ind w:right="-113"/>
        <w:jc w:val="both"/>
        <w:rPr>
          <w:szCs w:val="22"/>
        </w:rPr>
      </w:pPr>
    </w:p>
    <w:p w14:paraId="128CD6F9" w14:textId="77777777" w:rsidR="008062C9" w:rsidRDefault="0008693C" w:rsidP="007C42DB">
      <w:pPr>
        <w:ind w:right="880"/>
        <w:jc w:val="both"/>
        <w:rPr>
          <w:szCs w:val="22"/>
        </w:rPr>
      </w:pPr>
      <w:r w:rsidRPr="008062C9">
        <w:rPr>
          <w:szCs w:val="22"/>
        </w:rPr>
        <w:t xml:space="preserve">Sulzbach (Taunus), </w:t>
      </w:r>
      <w:r w:rsidR="00185649" w:rsidRPr="008062C9">
        <w:rPr>
          <w:szCs w:val="22"/>
        </w:rPr>
        <w:t>21.</w:t>
      </w:r>
      <w:r w:rsidR="008062C9">
        <w:rPr>
          <w:szCs w:val="22"/>
        </w:rPr>
        <w:t xml:space="preserve"> September </w:t>
      </w:r>
      <w:r w:rsidR="00185649" w:rsidRPr="008062C9">
        <w:rPr>
          <w:szCs w:val="22"/>
        </w:rPr>
        <w:t>2026</w:t>
      </w:r>
    </w:p>
    <w:p w14:paraId="3E8BACBE" w14:textId="2EA13EBA" w:rsidR="0008693C" w:rsidRPr="008062C9" w:rsidRDefault="0008693C" w:rsidP="007C42DB">
      <w:pPr>
        <w:ind w:right="880"/>
        <w:jc w:val="both"/>
        <w:rPr>
          <w:szCs w:val="22"/>
        </w:rPr>
      </w:pPr>
      <w:proofErr w:type="spellStart"/>
      <w:r w:rsidRPr="008062C9">
        <w:rPr>
          <w:szCs w:val="22"/>
        </w:rPr>
        <w:t>ms</w:t>
      </w:r>
      <w:proofErr w:type="spellEnd"/>
    </w:p>
    <w:sectPr w:rsidR="0008693C" w:rsidRPr="008062C9" w:rsidSect="00762869">
      <w:headerReference w:type="first" r:id="rId8"/>
      <w:footerReference w:type="first" r:id="rId9"/>
      <w:pgSz w:w="11907" w:h="16840" w:code="9"/>
      <w:pgMar w:top="1418" w:right="1275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9AB5" w14:textId="77777777" w:rsidR="00486805" w:rsidRDefault="00486805">
      <w:r>
        <w:separator/>
      </w:r>
    </w:p>
  </w:endnote>
  <w:endnote w:type="continuationSeparator" w:id="0">
    <w:p w14:paraId="3A447DA3" w14:textId="77777777" w:rsidR="00486805" w:rsidRDefault="0048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718F" w14:textId="4A19FBD4" w:rsidR="001D5F7B" w:rsidRPr="00BD32AB" w:rsidRDefault="00BD32AB" w:rsidP="00BD32AB">
    <w:pPr>
      <w:pStyle w:val="Fuzeile"/>
      <w:jc w:val="center"/>
      <w:rPr>
        <w:sz w:val="16"/>
        <w:szCs w:val="16"/>
      </w:rPr>
    </w:pPr>
    <w:r w:rsidRPr="00BD32AB">
      <w:rPr>
        <w:sz w:val="16"/>
        <w:szCs w:val="16"/>
      </w:rPr>
      <w:fldChar w:fldCharType="begin"/>
    </w:r>
    <w:r w:rsidRPr="00BD32AB">
      <w:rPr>
        <w:sz w:val="16"/>
        <w:szCs w:val="16"/>
      </w:rPr>
      <w:instrText xml:space="preserve"> FILENAME \p \* MERGEFORMAT </w:instrText>
    </w:r>
    <w:r w:rsidRPr="00BD32AB">
      <w:rPr>
        <w:sz w:val="16"/>
        <w:szCs w:val="16"/>
      </w:rPr>
      <w:fldChar w:fldCharType="separate"/>
    </w:r>
    <w:r w:rsidR="00155C44">
      <w:rPr>
        <w:noProof/>
        <w:sz w:val="16"/>
        <w:szCs w:val="16"/>
      </w:rPr>
      <w:t>V:\sicherung\PRESSE\Pressemitteilungen\PM 99 Vereinsförderung.docx</w:t>
    </w:r>
    <w:r w:rsidRPr="00BD32A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7024" w14:textId="77777777" w:rsidR="00486805" w:rsidRDefault="00486805">
      <w:r>
        <w:separator/>
      </w:r>
    </w:p>
  </w:footnote>
  <w:footnote w:type="continuationSeparator" w:id="0">
    <w:p w14:paraId="7FDBD727" w14:textId="77777777" w:rsidR="00486805" w:rsidRDefault="00486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56F58C3B" w14:textId="77777777" w:rsidTr="007B6687">
      <w:trPr>
        <w:cantSplit/>
      </w:trPr>
      <w:tc>
        <w:tcPr>
          <w:tcW w:w="8008" w:type="dxa"/>
        </w:tcPr>
        <w:p w14:paraId="3273ABD5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1A93E292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3667CCDD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472AFB3F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6DD17DEC" wp14:editId="18D8A6A5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11A64D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455568066">
    <w:abstractNumId w:val="4"/>
  </w:num>
  <w:num w:numId="2" w16cid:durableId="1983659803">
    <w:abstractNumId w:val="2"/>
  </w:num>
  <w:num w:numId="3" w16cid:durableId="1062750925">
    <w:abstractNumId w:val="3"/>
  </w:num>
  <w:num w:numId="4" w16cid:durableId="486899658">
    <w:abstractNumId w:val="0"/>
  </w:num>
  <w:num w:numId="5" w16cid:durableId="2143884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intFractionalCharacterWidth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26"/>
    <w:rsid w:val="00037A33"/>
    <w:rsid w:val="00040E64"/>
    <w:rsid w:val="00080D2B"/>
    <w:rsid w:val="00082E40"/>
    <w:rsid w:val="0008693C"/>
    <w:rsid w:val="00086E67"/>
    <w:rsid w:val="00096F84"/>
    <w:rsid w:val="000A6083"/>
    <w:rsid w:val="000B1B37"/>
    <w:rsid w:val="000B6F9B"/>
    <w:rsid w:val="000D657A"/>
    <w:rsid w:val="000F504E"/>
    <w:rsid w:val="00130E65"/>
    <w:rsid w:val="001531DC"/>
    <w:rsid w:val="00155C44"/>
    <w:rsid w:val="00160E7D"/>
    <w:rsid w:val="00185649"/>
    <w:rsid w:val="0019640A"/>
    <w:rsid w:val="001A6A16"/>
    <w:rsid w:val="001C3944"/>
    <w:rsid w:val="001C6539"/>
    <w:rsid w:val="001D5F7B"/>
    <w:rsid w:val="001F17BD"/>
    <w:rsid w:val="00210C71"/>
    <w:rsid w:val="00234D09"/>
    <w:rsid w:val="0024477E"/>
    <w:rsid w:val="002465B6"/>
    <w:rsid w:val="00247E04"/>
    <w:rsid w:val="00265F68"/>
    <w:rsid w:val="0036068C"/>
    <w:rsid w:val="00362D8A"/>
    <w:rsid w:val="00382736"/>
    <w:rsid w:val="00383587"/>
    <w:rsid w:val="003B3CE5"/>
    <w:rsid w:val="003D0AFC"/>
    <w:rsid w:val="003D4F82"/>
    <w:rsid w:val="003D5EE8"/>
    <w:rsid w:val="004271C6"/>
    <w:rsid w:val="00442F41"/>
    <w:rsid w:val="00470593"/>
    <w:rsid w:val="0048122D"/>
    <w:rsid w:val="00486805"/>
    <w:rsid w:val="004950EE"/>
    <w:rsid w:val="004A133A"/>
    <w:rsid w:val="004A715A"/>
    <w:rsid w:val="004F311A"/>
    <w:rsid w:val="00515F1C"/>
    <w:rsid w:val="00541F26"/>
    <w:rsid w:val="00544631"/>
    <w:rsid w:val="00551370"/>
    <w:rsid w:val="005529AA"/>
    <w:rsid w:val="00554C7B"/>
    <w:rsid w:val="00563A3C"/>
    <w:rsid w:val="00595478"/>
    <w:rsid w:val="005A0C4E"/>
    <w:rsid w:val="005A5B3B"/>
    <w:rsid w:val="005D40CA"/>
    <w:rsid w:val="006334B2"/>
    <w:rsid w:val="00692052"/>
    <w:rsid w:val="00697DC7"/>
    <w:rsid w:val="006A4376"/>
    <w:rsid w:val="006C0277"/>
    <w:rsid w:val="006E06F6"/>
    <w:rsid w:val="0070097F"/>
    <w:rsid w:val="00703CAA"/>
    <w:rsid w:val="00714A87"/>
    <w:rsid w:val="00725134"/>
    <w:rsid w:val="00747544"/>
    <w:rsid w:val="00762869"/>
    <w:rsid w:val="007930B7"/>
    <w:rsid w:val="007A44D2"/>
    <w:rsid w:val="007A48AF"/>
    <w:rsid w:val="007B603F"/>
    <w:rsid w:val="007B63B6"/>
    <w:rsid w:val="007B6687"/>
    <w:rsid w:val="007C42DB"/>
    <w:rsid w:val="007C5176"/>
    <w:rsid w:val="007E1CF7"/>
    <w:rsid w:val="007E5A61"/>
    <w:rsid w:val="007F5226"/>
    <w:rsid w:val="008062C9"/>
    <w:rsid w:val="00816E7E"/>
    <w:rsid w:val="008718E3"/>
    <w:rsid w:val="008954C5"/>
    <w:rsid w:val="009107FD"/>
    <w:rsid w:val="00925800"/>
    <w:rsid w:val="0093298E"/>
    <w:rsid w:val="00974D67"/>
    <w:rsid w:val="009A25CA"/>
    <w:rsid w:val="009A46CA"/>
    <w:rsid w:val="009F025D"/>
    <w:rsid w:val="00A44C31"/>
    <w:rsid w:val="00A65E0D"/>
    <w:rsid w:val="00AB2785"/>
    <w:rsid w:val="00AB6F49"/>
    <w:rsid w:val="00AD20D7"/>
    <w:rsid w:val="00B040A9"/>
    <w:rsid w:val="00B14501"/>
    <w:rsid w:val="00B47BD4"/>
    <w:rsid w:val="00B86B5E"/>
    <w:rsid w:val="00B87942"/>
    <w:rsid w:val="00BA7093"/>
    <w:rsid w:val="00BD07CE"/>
    <w:rsid w:val="00BD150E"/>
    <w:rsid w:val="00BD32AB"/>
    <w:rsid w:val="00BF3F6A"/>
    <w:rsid w:val="00C01883"/>
    <w:rsid w:val="00C42E62"/>
    <w:rsid w:val="00C6765F"/>
    <w:rsid w:val="00C867D9"/>
    <w:rsid w:val="00C95EE8"/>
    <w:rsid w:val="00CE70A8"/>
    <w:rsid w:val="00D04B7A"/>
    <w:rsid w:val="00D15243"/>
    <w:rsid w:val="00D23B9D"/>
    <w:rsid w:val="00D25DA8"/>
    <w:rsid w:val="00D53F82"/>
    <w:rsid w:val="00D70EFB"/>
    <w:rsid w:val="00D72481"/>
    <w:rsid w:val="00D8171A"/>
    <w:rsid w:val="00D9653A"/>
    <w:rsid w:val="00DB758A"/>
    <w:rsid w:val="00DC1F9E"/>
    <w:rsid w:val="00DD03C9"/>
    <w:rsid w:val="00DF6CA8"/>
    <w:rsid w:val="00E000AD"/>
    <w:rsid w:val="00E4748F"/>
    <w:rsid w:val="00E52FB1"/>
    <w:rsid w:val="00E61D25"/>
    <w:rsid w:val="00E66A69"/>
    <w:rsid w:val="00E74BE0"/>
    <w:rsid w:val="00EE25B2"/>
    <w:rsid w:val="00EE5B90"/>
    <w:rsid w:val="00F37433"/>
    <w:rsid w:val="00F50D9E"/>
    <w:rsid w:val="00F572CD"/>
    <w:rsid w:val="00F74660"/>
    <w:rsid w:val="00FD11C3"/>
    <w:rsid w:val="00FD4D94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BA86F"/>
  <w15:docId w15:val="{44978184-F70F-4A04-BCF3-93DF239E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47544"/>
    <w:rPr>
      <w:rFonts w:ascii="Bookman Old Style" w:hAnsi="Bookman Old Styl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D0997-1A08-47B5-B774-69C5403F8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165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4</cp:revision>
  <cp:lastPrinted>2020-08-24T08:26:00Z</cp:lastPrinted>
  <dcterms:created xsi:type="dcterms:W3CDTF">2026-09-21T10:05:00Z</dcterms:created>
  <dcterms:modified xsi:type="dcterms:W3CDTF">2026-09-21T10:11:00Z</dcterms:modified>
</cp:coreProperties>
</file>