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62253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B8FB273" w14:textId="77777777" w:rsidR="003540C8" w:rsidRDefault="003540C8" w:rsidP="000F6B21">
      <w:pPr>
        <w:spacing w:after="0" w:line="360" w:lineRule="auto"/>
        <w:jc w:val="right"/>
      </w:pPr>
    </w:p>
    <w:p w14:paraId="02BDDFFD" w14:textId="63AACBC9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464B40">
        <w:rPr>
          <w:noProof/>
        </w:rPr>
        <w:t>23. September 2026</w:t>
      </w:r>
      <w:r w:rsidR="00B04C5B">
        <w:fldChar w:fldCharType="end"/>
      </w:r>
    </w:p>
    <w:p w14:paraId="4946AA47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EE3062" w14:textId="77777777" w:rsidR="0059797B" w:rsidRDefault="0059797B" w:rsidP="00D83233">
      <w:pPr>
        <w:spacing w:after="0" w:line="360" w:lineRule="auto"/>
        <w:rPr>
          <w:sz w:val="28"/>
          <w:szCs w:val="28"/>
        </w:rPr>
      </w:pPr>
    </w:p>
    <w:p w14:paraId="77DD422C" w14:textId="7BC7EEDC" w:rsidR="00D83233" w:rsidRDefault="0059797B" w:rsidP="00D83233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Stadtbücherei Zweigstelle Gräfenhausen geschlossen</w:t>
      </w:r>
    </w:p>
    <w:p w14:paraId="58367109" w14:textId="77777777" w:rsidR="00AD0CAE" w:rsidRPr="00D83233" w:rsidRDefault="00AD0CAE" w:rsidP="00D83233">
      <w:pPr>
        <w:spacing w:after="0" w:line="360" w:lineRule="auto"/>
        <w:rPr>
          <w:b/>
          <w:sz w:val="28"/>
          <w:szCs w:val="28"/>
        </w:rPr>
      </w:pPr>
    </w:p>
    <w:p w14:paraId="006481F3" w14:textId="6206BC82" w:rsidR="0059797B" w:rsidRDefault="0059797B" w:rsidP="0059797B">
      <w:r>
        <w:t xml:space="preserve">Aus organisatorischen Gründen bleibt die Zweigstelle der </w:t>
      </w:r>
      <w:r w:rsidR="00463D5F">
        <w:t xml:space="preserve">Stadtbücherei </w:t>
      </w:r>
      <w:r>
        <w:t>im Bürgerzentrum Gräfenhausen vom 28. September bis einschließlich 3. November gesch</w:t>
      </w:r>
      <w:r w:rsidR="000B26E6">
        <w:t>l</w:t>
      </w:r>
      <w:r>
        <w:t>ossen.</w:t>
      </w:r>
    </w:p>
    <w:p w14:paraId="4CCDECEF" w14:textId="7D82328A" w:rsidR="0059797B" w:rsidRDefault="0059797B" w:rsidP="0059797B">
      <w:r>
        <w:t>Die Rückgabefristen aller entliehenen Medien wurden bereits an die Schließzeiten angepasst, sodass während der Schließung keine Medien fällig werden</w:t>
      </w:r>
      <w:r w:rsidR="00BD281D">
        <w:t xml:space="preserve"> oder Gebühren anfallen können</w:t>
      </w:r>
      <w:r>
        <w:t>.</w:t>
      </w:r>
      <w:r w:rsidR="00BD281D">
        <w:t xml:space="preserve"> Bereits entliehene Medien </w:t>
      </w:r>
      <w:r w:rsidR="000B26E6">
        <w:t xml:space="preserve">sowie Medien, die Sie noch vor der Schließzeit </w:t>
      </w:r>
      <w:r w:rsidR="00464B40">
        <w:t>abgeben</w:t>
      </w:r>
      <w:r w:rsidR="000B26E6">
        <w:t xml:space="preserve"> möchten, </w:t>
      </w:r>
      <w:r w:rsidR="00BD281D">
        <w:t>sind erst zum 10. November fällig.</w:t>
      </w:r>
      <w:r w:rsidR="00351011">
        <w:t xml:space="preserve"> Wahlweise können diese auch im Medienschiff zurückgegeben werden.</w:t>
      </w:r>
    </w:p>
    <w:p w14:paraId="58A5E8C7" w14:textId="7272CCE3" w:rsidR="00BD281D" w:rsidRDefault="0059797B" w:rsidP="00463D5F">
      <w:r>
        <w:t>Die Bücherei im Medienschiff erreichen Sie zu den gewohnten Öffnungszeiten.</w:t>
      </w:r>
    </w:p>
    <w:p w14:paraId="0760508B" w14:textId="5E865B58" w:rsidR="0059797B" w:rsidRDefault="0059797B" w:rsidP="00463D5F">
      <w:r>
        <w:t>Wir bedauern die Umstände und bitten um Ihr Verständnis.</w:t>
      </w:r>
    </w:p>
    <w:p w14:paraId="4556C658" w14:textId="77777777" w:rsidR="00127F7D" w:rsidRDefault="00127F7D" w:rsidP="003D01EA"/>
    <w:sectPr w:rsidR="00127F7D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234F" w14:textId="77777777" w:rsidR="00B06B46" w:rsidRDefault="00B06B46" w:rsidP="000F6B21">
      <w:pPr>
        <w:spacing w:after="0" w:line="240" w:lineRule="auto"/>
      </w:pPr>
      <w:r>
        <w:separator/>
      </w:r>
    </w:p>
  </w:endnote>
  <w:endnote w:type="continuationSeparator" w:id="0">
    <w:p w14:paraId="34E04000" w14:textId="77777777" w:rsidR="00B06B46" w:rsidRDefault="00B06B46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0604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FFF8C8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595E9B" wp14:editId="198F54E6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29BF4FB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2B62FC0C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0F6C31E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4C320B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976C6E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A4A75" w14:textId="77777777" w:rsidR="00B06B46" w:rsidRDefault="00B06B46" w:rsidP="000F6B21">
      <w:pPr>
        <w:spacing w:after="0" w:line="240" w:lineRule="auto"/>
      </w:pPr>
      <w:r>
        <w:separator/>
      </w:r>
    </w:p>
  </w:footnote>
  <w:footnote w:type="continuationSeparator" w:id="0">
    <w:p w14:paraId="0E12D186" w14:textId="77777777" w:rsidR="00B06B46" w:rsidRDefault="00B06B46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7092" w14:textId="77777777" w:rsidR="000849C2" w:rsidRDefault="0059401F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4D3871DC" wp14:editId="0974D699">
          <wp:simplePos x="0" y="0"/>
          <wp:positionH relativeFrom="column">
            <wp:posOffset>3802380</wp:posOffset>
          </wp:positionH>
          <wp:positionV relativeFrom="paragraph">
            <wp:posOffset>111760</wp:posOffset>
          </wp:positionV>
          <wp:extent cx="2059305" cy="504825"/>
          <wp:effectExtent l="0" t="0" r="0" b="0"/>
          <wp:wrapTight wrapText="bothSides">
            <wp:wrapPolygon edited="0">
              <wp:start x="0" y="0"/>
              <wp:lineTo x="0" y="21192"/>
              <wp:lineTo x="21380" y="21192"/>
              <wp:lineTo x="21380" y="0"/>
              <wp:lineTo x="0" y="0"/>
            </wp:wrapPolygon>
          </wp:wrapTight>
          <wp:docPr id="2" name="Bild 1" descr="K:\Bürgermeister\Öffentlichkeitsarbeit\Homepage\Relaunch 2014\Logo_Weiterstadt_cmyk_10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:\Bürgermeister\Öffentlichkeitsarbeit\Homepage\Relaunch 2014\Logo_Weiterstadt_cmyk_10_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A451C6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6E216BB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16D0"/>
    <w:rsid w:val="00012F1B"/>
    <w:rsid w:val="000242AE"/>
    <w:rsid w:val="00045169"/>
    <w:rsid w:val="000722D9"/>
    <w:rsid w:val="000766A0"/>
    <w:rsid w:val="000849C2"/>
    <w:rsid w:val="0009497F"/>
    <w:rsid w:val="00095A64"/>
    <w:rsid w:val="000B09F0"/>
    <w:rsid w:val="000B26E6"/>
    <w:rsid w:val="000C18CD"/>
    <w:rsid w:val="000C3A92"/>
    <w:rsid w:val="000E6D61"/>
    <w:rsid w:val="000E79E1"/>
    <w:rsid w:val="000F6B21"/>
    <w:rsid w:val="00127F7D"/>
    <w:rsid w:val="00161E1B"/>
    <w:rsid w:val="00186A07"/>
    <w:rsid w:val="00191276"/>
    <w:rsid w:val="001C58E5"/>
    <w:rsid w:val="001E01FB"/>
    <w:rsid w:val="001F2A7C"/>
    <w:rsid w:val="00235030"/>
    <w:rsid w:val="0024458F"/>
    <w:rsid w:val="00265901"/>
    <w:rsid w:val="002B4470"/>
    <w:rsid w:val="00341B27"/>
    <w:rsid w:val="0034586B"/>
    <w:rsid w:val="00351011"/>
    <w:rsid w:val="003540C8"/>
    <w:rsid w:val="00382A9B"/>
    <w:rsid w:val="0038770A"/>
    <w:rsid w:val="003A4172"/>
    <w:rsid w:val="003B7CA8"/>
    <w:rsid w:val="003D01EA"/>
    <w:rsid w:val="003D6452"/>
    <w:rsid w:val="003E1DF1"/>
    <w:rsid w:val="003E24E6"/>
    <w:rsid w:val="003F477E"/>
    <w:rsid w:val="00406ABE"/>
    <w:rsid w:val="00463D5F"/>
    <w:rsid w:val="00464B40"/>
    <w:rsid w:val="00484FA4"/>
    <w:rsid w:val="004905CF"/>
    <w:rsid w:val="005007B1"/>
    <w:rsid w:val="0059401F"/>
    <w:rsid w:val="0059797B"/>
    <w:rsid w:val="005B04BC"/>
    <w:rsid w:val="005D7A4F"/>
    <w:rsid w:val="00621163"/>
    <w:rsid w:val="00671E11"/>
    <w:rsid w:val="00696DD7"/>
    <w:rsid w:val="006D372F"/>
    <w:rsid w:val="006D701E"/>
    <w:rsid w:val="0072372F"/>
    <w:rsid w:val="0075361B"/>
    <w:rsid w:val="00770054"/>
    <w:rsid w:val="007B62E5"/>
    <w:rsid w:val="007D1A91"/>
    <w:rsid w:val="007E6B8E"/>
    <w:rsid w:val="007F528D"/>
    <w:rsid w:val="00850ED4"/>
    <w:rsid w:val="0087103C"/>
    <w:rsid w:val="00872575"/>
    <w:rsid w:val="008743BE"/>
    <w:rsid w:val="008D33E6"/>
    <w:rsid w:val="008E26DC"/>
    <w:rsid w:val="00923EA5"/>
    <w:rsid w:val="00932645"/>
    <w:rsid w:val="00976C6E"/>
    <w:rsid w:val="009A4BD6"/>
    <w:rsid w:val="009A6A71"/>
    <w:rsid w:val="009A7716"/>
    <w:rsid w:val="009D1434"/>
    <w:rsid w:val="00A743DA"/>
    <w:rsid w:val="00A87068"/>
    <w:rsid w:val="00AB7B3A"/>
    <w:rsid w:val="00AD0CAE"/>
    <w:rsid w:val="00AE6AFA"/>
    <w:rsid w:val="00B04C5B"/>
    <w:rsid w:val="00B06B46"/>
    <w:rsid w:val="00B61AC2"/>
    <w:rsid w:val="00B7652E"/>
    <w:rsid w:val="00BB7527"/>
    <w:rsid w:val="00BD281D"/>
    <w:rsid w:val="00BF36AD"/>
    <w:rsid w:val="00C17446"/>
    <w:rsid w:val="00C502D1"/>
    <w:rsid w:val="00C53833"/>
    <w:rsid w:val="00C6193F"/>
    <w:rsid w:val="00CE40F4"/>
    <w:rsid w:val="00D20012"/>
    <w:rsid w:val="00D267D4"/>
    <w:rsid w:val="00D27893"/>
    <w:rsid w:val="00D30499"/>
    <w:rsid w:val="00D327D2"/>
    <w:rsid w:val="00D3403F"/>
    <w:rsid w:val="00D40677"/>
    <w:rsid w:val="00D6606A"/>
    <w:rsid w:val="00D83233"/>
    <w:rsid w:val="00DA40C7"/>
    <w:rsid w:val="00DB0563"/>
    <w:rsid w:val="00DB39E2"/>
    <w:rsid w:val="00DB7F36"/>
    <w:rsid w:val="00E34B26"/>
    <w:rsid w:val="00E879F7"/>
    <w:rsid w:val="00E96661"/>
    <w:rsid w:val="00EA4B04"/>
    <w:rsid w:val="00EF5DA5"/>
    <w:rsid w:val="00F249AE"/>
    <w:rsid w:val="00F30485"/>
    <w:rsid w:val="00F32E3A"/>
    <w:rsid w:val="00F55EC5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C2EDAE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8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3191C-4FE1-4B73-9961-B236A86B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109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4</cp:revision>
  <cp:lastPrinted>2016-01-21T16:55:00Z</cp:lastPrinted>
  <dcterms:created xsi:type="dcterms:W3CDTF">2026-09-11T10:16:00Z</dcterms:created>
  <dcterms:modified xsi:type="dcterms:W3CDTF">2026-09-23T13:24:00Z</dcterms:modified>
</cp:coreProperties>
</file>