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8650E" w14:textId="77777777" w:rsidR="00D27893" w:rsidRDefault="00D27893" w:rsidP="0087103C">
      <w:pPr>
        <w:spacing w:after="0" w:line="360" w:lineRule="auto"/>
        <w:jc w:val="right"/>
        <w:rPr>
          <w:b/>
          <w:sz w:val="28"/>
          <w:szCs w:val="28"/>
        </w:rPr>
      </w:pPr>
    </w:p>
    <w:p w14:paraId="5CB9AD11" w14:textId="77777777" w:rsidR="003540C8" w:rsidRDefault="003540C8" w:rsidP="000F6B21">
      <w:pPr>
        <w:spacing w:after="0" w:line="360" w:lineRule="auto"/>
        <w:jc w:val="right"/>
      </w:pPr>
    </w:p>
    <w:p w14:paraId="5A313CFE" w14:textId="26F46895" w:rsidR="000F6B21" w:rsidRPr="00D27893" w:rsidRDefault="00E879F7" w:rsidP="00F55EC5">
      <w:pPr>
        <w:spacing w:after="0" w:line="360" w:lineRule="auto"/>
      </w:pPr>
      <w:r>
        <w:t xml:space="preserve">Weiterstadt, </w:t>
      </w:r>
      <w:r w:rsidR="00B04C5B">
        <w:fldChar w:fldCharType="begin"/>
      </w:r>
      <w:r w:rsidR="00B04C5B">
        <w:instrText xml:space="preserve"> DATE  \@ "d. MMMM yyyy"  \* MERGEFORMAT </w:instrText>
      </w:r>
      <w:r w:rsidR="00B04C5B">
        <w:fldChar w:fldCharType="separate"/>
      </w:r>
      <w:r w:rsidR="00C33005">
        <w:rPr>
          <w:noProof/>
        </w:rPr>
        <w:t>23. September 2026</w:t>
      </w:r>
      <w:r w:rsidR="00B04C5B">
        <w:fldChar w:fldCharType="end"/>
      </w:r>
    </w:p>
    <w:p w14:paraId="2DFDB19E" w14:textId="77777777" w:rsidR="00F55EC5" w:rsidRPr="00D27893" w:rsidRDefault="00F55EC5" w:rsidP="00E879F7">
      <w:pPr>
        <w:spacing w:after="0" w:line="360" w:lineRule="auto"/>
        <w:rPr>
          <w:sz w:val="28"/>
          <w:szCs w:val="28"/>
        </w:rPr>
      </w:pPr>
    </w:p>
    <w:p w14:paraId="50E641C7" w14:textId="53D74CE1" w:rsidR="007641D7" w:rsidRDefault="00B262AE" w:rsidP="000242AE">
      <w:pPr>
        <w:spacing w:after="0" w:line="360" w:lineRule="auto"/>
        <w:rPr>
          <w:b/>
          <w:sz w:val="28"/>
          <w:szCs w:val="28"/>
        </w:rPr>
      </w:pPr>
      <w:r w:rsidRPr="00B262AE">
        <w:rPr>
          <w:b/>
          <w:sz w:val="28"/>
          <w:szCs w:val="28"/>
        </w:rPr>
        <w:t xml:space="preserve">Sperrung Postplatz </w:t>
      </w:r>
      <w:r w:rsidR="007641D7">
        <w:rPr>
          <w:b/>
          <w:sz w:val="28"/>
          <w:szCs w:val="28"/>
        </w:rPr>
        <w:t>Gräfenhausen –</w:t>
      </w:r>
    </w:p>
    <w:p w14:paraId="7893CFF7" w14:textId="7147157E" w:rsidR="001F2A7C" w:rsidRDefault="007641D7" w:rsidP="000242AE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Umleitung Linienbus</w:t>
      </w:r>
      <w:r w:rsidR="00B262AE">
        <w:rPr>
          <w:b/>
          <w:sz w:val="28"/>
          <w:szCs w:val="28"/>
        </w:rPr>
        <w:t xml:space="preserve"> </w:t>
      </w:r>
    </w:p>
    <w:p w14:paraId="599E2134" w14:textId="77777777" w:rsidR="00B262AE" w:rsidRDefault="00B262AE" w:rsidP="00F55EC5"/>
    <w:p w14:paraId="226CA614" w14:textId="2BB687E5" w:rsidR="004F64FC" w:rsidRDefault="00B262AE" w:rsidP="004F64FC">
      <w:r w:rsidRPr="00DC6D73">
        <w:t xml:space="preserve">Zur </w:t>
      </w:r>
      <w:proofErr w:type="spellStart"/>
      <w:r w:rsidRPr="00DC6D73">
        <w:t>Gräfenhäuser</w:t>
      </w:r>
      <w:proofErr w:type="spellEnd"/>
      <w:r w:rsidRPr="00DC6D73">
        <w:t xml:space="preserve"> Kerb wird ab </w:t>
      </w:r>
      <w:r w:rsidR="00AC25A8">
        <w:t>Montag, 2</w:t>
      </w:r>
      <w:r w:rsidR="00A24583">
        <w:t>8</w:t>
      </w:r>
      <w:r w:rsidR="00AC25A8">
        <w:t>. September</w:t>
      </w:r>
      <w:r w:rsidRPr="00DC6D73">
        <w:t xml:space="preserve"> bis </w:t>
      </w:r>
      <w:r w:rsidR="007641D7">
        <w:t>einschließlich</w:t>
      </w:r>
      <w:r w:rsidR="00A24583">
        <w:t xml:space="preserve"> Dienstag, 06.10.2026</w:t>
      </w:r>
      <w:r w:rsidRPr="00DC6D73">
        <w:t>, der Postplatz in Gräfenhausen gespe</w:t>
      </w:r>
      <w:r w:rsidR="00CF4B96">
        <w:t xml:space="preserve">rrt. Für den ÖPNV, die Linie WE 1 </w:t>
      </w:r>
      <w:r w:rsidRPr="00DC6D73">
        <w:t xml:space="preserve">werden Ersatzhaltestellen </w:t>
      </w:r>
      <w:r w:rsidR="00CF4B96">
        <w:t>ab 2</w:t>
      </w:r>
      <w:r w:rsidR="00A24583">
        <w:t>8</w:t>
      </w:r>
      <w:r w:rsidR="00B91C50">
        <w:t>.09.202</w:t>
      </w:r>
      <w:r w:rsidR="00A24583">
        <w:t>6</w:t>
      </w:r>
      <w:r w:rsidR="00CF4B96">
        <w:t xml:space="preserve"> in der Darmstädter Landstraße </w:t>
      </w:r>
      <w:r w:rsidR="005D7567">
        <w:t xml:space="preserve">5 und </w:t>
      </w:r>
      <w:proofErr w:type="spellStart"/>
      <w:r w:rsidR="00CF4B96">
        <w:t>ggü</w:t>
      </w:r>
      <w:proofErr w:type="spellEnd"/>
      <w:r w:rsidR="00CF4B96">
        <w:t>. Nr. 11 und in der Schlossgasse 4</w:t>
      </w:r>
      <w:r w:rsidR="00B529AA">
        <w:t xml:space="preserve"> </w:t>
      </w:r>
      <w:r w:rsidR="00CF4B96">
        <w:t>aufgestellt</w:t>
      </w:r>
      <w:r w:rsidR="005D7567">
        <w:t>; f</w:t>
      </w:r>
      <w:r w:rsidRPr="00DC6D73">
        <w:t>ür die Linie</w:t>
      </w:r>
      <w:r w:rsidR="00AC25A8">
        <w:t>n X14 und X15</w:t>
      </w:r>
      <w:r w:rsidRPr="00DC6D73">
        <w:t xml:space="preserve"> </w:t>
      </w:r>
      <w:r w:rsidR="00CF4B96">
        <w:t xml:space="preserve">ebenfalls in der Schlossgasse 4 und Darmstädter Landstraße 5. </w:t>
      </w:r>
      <w:r w:rsidR="004F64FC" w:rsidRPr="00DC6D73">
        <w:t xml:space="preserve">Am </w:t>
      </w:r>
      <w:r w:rsidR="00A24583">
        <w:t>4</w:t>
      </w:r>
      <w:r w:rsidR="007641D7">
        <w:t>. Oktober 202</w:t>
      </w:r>
      <w:r w:rsidR="00A24583">
        <w:t>6</w:t>
      </w:r>
      <w:r w:rsidR="004F64FC" w:rsidRPr="00DC6D73">
        <w:t xml:space="preserve"> findet </w:t>
      </w:r>
      <w:r w:rsidR="004F64FC">
        <w:t>ab 13:30 Uhr der</w:t>
      </w:r>
      <w:r w:rsidR="004F64FC" w:rsidRPr="00DC6D73">
        <w:t xml:space="preserve"> </w:t>
      </w:r>
      <w:proofErr w:type="spellStart"/>
      <w:r w:rsidR="004F64FC" w:rsidRPr="00DC6D73">
        <w:t>Kerbeumzug</w:t>
      </w:r>
      <w:proofErr w:type="spellEnd"/>
      <w:r w:rsidR="004F64FC" w:rsidRPr="00DC6D73">
        <w:t xml:space="preserve"> statt. Folgender Zugverlauf ist festgelegt:</w:t>
      </w:r>
      <w:r w:rsidR="007641D7">
        <w:t xml:space="preserve"> </w:t>
      </w:r>
      <w:r w:rsidR="004F64FC">
        <w:t xml:space="preserve">Schneppenhäuser Straße – Frankfurter Straße – Hauptstraße – </w:t>
      </w:r>
      <w:proofErr w:type="spellStart"/>
      <w:r w:rsidR="004F64FC">
        <w:t>Wixhäuser</w:t>
      </w:r>
      <w:proofErr w:type="spellEnd"/>
      <w:r w:rsidR="004F64FC">
        <w:t xml:space="preserve"> Straße</w:t>
      </w:r>
      <w:r w:rsidR="004F64FC" w:rsidRPr="00DF742F">
        <w:rPr>
          <w:color w:val="FF0000"/>
        </w:rPr>
        <w:t xml:space="preserve"> </w:t>
      </w:r>
      <w:r w:rsidR="004F64FC" w:rsidRPr="00B03B15">
        <w:t>– Ostendstraße - Schlo</w:t>
      </w:r>
      <w:r w:rsidR="004F64FC">
        <w:t>ss</w:t>
      </w:r>
      <w:r w:rsidR="004F64FC" w:rsidRPr="00B03B15">
        <w:t>gasse - Mittelstraße - Darmstädter Landstraße und zurück zur Evangelischen Kirche.</w:t>
      </w:r>
      <w:r w:rsidR="004F64FC" w:rsidRPr="00DC6D73">
        <w:t xml:space="preserve"> Während des Umzuges ruht der Linienverkehr bis ca. 15:30 Uhr. Wir bitten alle</w:t>
      </w:r>
      <w:r w:rsidR="005767D8">
        <w:t xml:space="preserve"> am Verkehr teilnehmenden Personen</w:t>
      </w:r>
      <w:r w:rsidR="004F64FC" w:rsidRPr="00DC6D73">
        <w:t xml:space="preserve"> um Verständnis und Beachtung der Verkehrsschilder.</w:t>
      </w:r>
    </w:p>
    <w:p w14:paraId="3111A804" w14:textId="77777777" w:rsidR="004F64FC" w:rsidRDefault="004F64FC" w:rsidP="00F55EC5"/>
    <w:p w14:paraId="0D6760C5" w14:textId="77777777" w:rsidR="004F64FC" w:rsidRDefault="004F64FC" w:rsidP="00F55EC5"/>
    <w:sectPr w:rsidR="004F64FC" w:rsidSect="003B7CA8">
      <w:headerReference w:type="default" r:id="rId7"/>
      <w:foot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F431E" w14:textId="77777777" w:rsidR="00E56162" w:rsidRDefault="00E56162" w:rsidP="000F6B21">
      <w:pPr>
        <w:spacing w:after="0" w:line="240" w:lineRule="auto"/>
      </w:pPr>
      <w:r>
        <w:separator/>
      </w:r>
    </w:p>
  </w:endnote>
  <w:endnote w:type="continuationSeparator" w:id="0">
    <w:p w14:paraId="4A4C7F68" w14:textId="77777777" w:rsidR="00E56162" w:rsidRDefault="00E56162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78978" w14:textId="77777777" w:rsidR="00E879F7" w:rsidRDefault="00E879F7" w:rsidP="000F6B21">
    <w:pPr>
      <w:pStyle w:val="Fuzeile"/>
      <w:tabs>
        <w:tab w:val="left" w:pos="4536"/>
      </w:tabs>
      <w:rPr>
        <w:sz w:val="18"/>
        <w:szCs w:val="18"/>
      </w:rPr>
    </w:pPr>
  </w:p>
  <w:p w14:paraId="6071B1A9" w14:textId="1C3C68C5" w:rsidR="000F6B21" w:rsidRDefault="004E5B94" w:rsidP="00E879F7">
    <w:pPr>
      <w:pStyle w:val="Fuzeile"/>
      <w:tabs>
        <w:tab w:val="left" w:pos="4536"/>
        <w:tab w:val="left" w:pos="6379"/>
      </w:tabs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CEF7E7B" wp14:editId="36D4C954">
              <wp:simplePos x="0" y="0"/>
              <wp:positionH relativeFrom="column">
                <wp:posOffset>-375285</wp:posOffset>
              </wp:positionH>
              <wp:positionV relativeFrom="paragraph">
                <wp:posOffset>3810</wp:posOffset>
              </wp:positionV>
              <wp:extent cx="6556375" cy="0"/>
              <wp:effectExtent l="5715" t="13335" r="10160" b="571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F0CF9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9.55pt;margin-top:.3pt;width:516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"/>
          </w:pict>
        </mc:Fallback>
      </mc:AlternateContent>
    </w:r>
    <w:r w:rsidR="00E879F7">
      <w:rPr>
        <w:sz w:val="18"/>
        <w:szCs w:val="18"/>
      </w:rPr>
      <w:tab/>
    </w:r>
    <w:r w:rsidR="00E879F7">
      <w:rPr>
        <w:sz w:val="18"/>
        <w:szCs w:val="18"/>
      </w:rPr>
      <w:tab/>
      <w:t xml:space="preserve"> </w:t>
    </w:r>
  </w:p>
  <w:p w14:paraId="04B97DFC" w14:textId="77777777" w:rsidR="000849C2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Herausgeber: </w:t>
    </w:r>
    <w:r>
      <w:rPr>
        <w:sz w:val="18"/>
        <w:szCs w:val="18"/>
      </w:rPr>
      <w:tab/>
      <w:t>Anschrift:</w:t>
    </w:r>
    <w:r>
      <w:rPr>
        <w:sz w:val="18"/>
        <w:szCs w:val="18"/>
      </w:rPr>
      <w:tab/>
      <w:t>Ansprechpartner:</w:t>
    </w:r>
  </w:p>
  <w:p w14:paraId="5B22DB00" w14:textId="0D91E3FD" w:rsidR="000F6B21" w:rsidRPr="000F6B21" w:rsidRDefault="00F55EC5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Der </w:t>
    </w:r>
    <w:r w:rsidR="000849C2">
      <w:rPr>
        <w:sz w:val="18"/>
        <w:szCs w:val="18"/>
      </w:rPr>
      <w:t xml:space="preserve">Magistrat der </w:t>
    </w:r>
    <w:r w:rsidR="000F6B21" w:rsidRPr="000F6B21">
      <w:rPr>
        <w:sz w:val="18"/>
        <w:szCs w:val="18"/>
      </w:rPr>
      <w:tab/>
    </w:r>
    <w:r w:rsidR="000849C2" w:rsidRPr="000F6B21">
      <w:rPr>
        <w:sz w:val="18"/>
        <w:szCs w:val="18"/>
      </w:rPr>
      <w:t>Riedbahnstraße 6</w:t>
    </w:r>
    <w:r w:rsidR="000849C2">
      <w:rPr>
        <w:sz w:val="18"/>
        <w:szCs w:val="18"/>
      </w:rPr>
      <w:tab/>
    </w:r>
    <w:r w:rsidR="007641D7">
      <w:rPr>
        <w:sz w:val="18"/>
        <w:szCs w:val="18"/>
      </w:rPr>
      <w:t>Frank Hamm</w:t>
    </w:r>
  </w:p>
  <w:p w14:paraId="63388084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 w:rsidRPr="000F6B21">
      <w:rPr>
        <w:sz w:val="18"/>
        <w:szCs w:val="18"/>
      </w:rPr>
      <w:t>Stadt Weiterstadt</w:t>
    </w:r>
    <w:r>
      <w:rPr>
        <w:sz w:val="18"/>
        <w:szCs w:val="18"/>
      </w:rPr>
      <w:tab/>
    </w:r>
    <w:r w:rsidRPr="000F6B21">
      <w:rPr>
        <w:sz w:val="18"/>
        <w:szCs w:val="18"/>
      </w:rPr>
      <w:t>64331 Weiterstadt</w:t>
    </w:r>
    <w:r w:rsidR="000F6B21" w:rsidRPr="000F6B21">
      <w:rPr>
        <w:sz w:val="18"/>
        <w:szCs w:val="18"/>
      </w:rPr>
      <w:tab/>
      <w:t>Telefon: 06150 / 400-1006</w:t>
    </w:r>
  </w:p>
  <w:p w14:paraId="09A728EA" w14:textId="7E7DC418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ab/>
    </w:r>
    <w:r w:rsidR="000F6B21" w:rsidRPr="000F6B21">
      <w:rPr>
        <w:sz w:val="18"/>
        <w:szCs w:val="18"/>
      </w:rPr>
      <w:tab/>
    </w:r>
    <w:r w:rsidR="007641D7">
      <w:rPr>
        <w:sz w:val="18"/>
        <w:szCs w:val="18"/>
      </w:rPr>
      <w:t>frank.hamm</w:t>
    </w:r>
    <w:r w:rsidR="000F6B21" w:rsidRPr="000F6B21">
      <w:rPr>
        <w:sz w:val="18"/>
        <w:szCs w:val="18"/>
      </w:rPr>
      <w:t>@weiterstadt.de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B0928" w14:textId="77777777" w:rsidR="00E56162" w:rsidRDefault="00E56162" w:rsidP="000F6B21">
      <w:pPr>
        <w:spacing w:after="0" w:line="240" w:lineRule="auto"/>
      </w:pPr>
      <w:r>
        <w:separator/>
      </w:r>
    </w:p>
  </w:footnote>
  <w:footnote w:type="continuationSeparator" w:id="0">
    <w:p w14:paraId="41852C56" w14:textId="77777777" w:rsidR="00E56162" w:rsidRDefault="00E56162" w:rsidP="000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049B4" w14:textId="4341860B" w:rsidR="000849C2" w:rsidRDefault="004E5B94" w:rsidP="00E879F7">
    <w:pPr>
      <w:spacing w:after="0" w:line="360" w:lineRule="auto"/>
      <w:rPr>
        <w:b/>
        <w:sz w:val="36"/>
        <w:szCs w:val="36"/>
      </w:rPr>
    </w:pPr>
    <w:r>
      <w:rPr>
        <w:b/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307A3FD4" wp14:editId="083A6501">
          <wp:simplePos x="0" y="0"/>
          <wp:positionH relativeFrom="column">
            <wp:posOffset>3802380</wp:posOffset>
          </wp:positionH>
          <wp:positionV relativeFrom="paragraph">
            <wp:posOffset>111760</wp:posOffset>
          </wp:positionV>
          <wp:extent cx="2059305" cy="504825"/>
          <wp:effectExtent l="0" t="0" r="0" b="0"/>
          <wp:wrapTight wrapText="bothSides">
            <wp:wrapPolygon edited="0">
              <wp:start x="0" y="0"/>
              <wp:lineTo x="0" y="21192"/>
              <wp:lineTo x="21380" y="21192"/>
              <wp:lineTo x="21380" y="0"/>
              <wp:lineTo x="0" y="0"/>
            </wp:wrapPolygon>
          </wp:wrapTight>
          <wp:docPr id="2" name="Bild 1" descr="K:\Bürgermeister\Öffentlichkeitsarbeit\Homepage\Relaunch 2014\Logo_Weiterstadt_cmyk_10_2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K:\Bürgermeister\Öffentlichkeitsarbeit\Homepage\Relaunch 2014\Logo_Weiterstadt_cmyk_10_201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930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84B31" w14:textId="77777777" w:rsidR="00E879F7" w:rsidRPr="00E879F7" w:rsidRDefault="00E879F7" w:rsidP="00E879F7">
    <w:pPr>
      <w:spacing w:after="0" w:line="360" w:lineRule="auto"/>
      <w:rPr>
        <w:b/>
        <w:sz w:val="36"/>
        <w:szCs w:val="36"/>
      </w:rPr>
    </w:pPr>
    <w:r w:rsidRPr="00E879F7">
      <w:rPr>
        <w:b/>
        <w:sz w:val="36"/>
        <w:szCs w:val="36"/>
      </w:rPr>
      <w:t>Medieninformation</w:t>
    </w:r>
    <w:r>
      <w:rPr>
        <w:b/>
        <w:sz w:val="36"/>
        <w:szCs w:val="36"/>
      </w:rPr>
      <w:tab/>
    </w:r>
  </w:p>
  <w:p w14:paraId="1679779C" w14:textId="77777777" w:rsidR="00E879F7" w:rsidRDefault="00E879F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ocumentProtection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3E6"/>
    <w:rsid w:val="000242AE"/>
    <w:rsid w:val="00045169"/>
    <w:rsid w:val="000722D9"/>
    <w:rsid w:val="000766A0"/>
    <w:rsid w:val="000849C2"/>
    <w:rsid w:val="0009497F"/>
    <w:rsid w:val="000C18CD"/>
    <w:rsid w:val="000F6B21"/>
    <w:rsid w:val="001C58E5"/>
    <w:rsid w:val="001E01FB"/>
    <w:rsid w:val="001E3420"/>
    <w:rsid w:val="001F2A7C"/>
    <w:rsid w:val="00235030"/>
    <w:rsid w:val="002B4470"/>
    <w:rsid w:val="002B726D"/>
    <w:rsid w:val="003079C5"/>
    <w:rsid w:val="00330AB3"/>
    <w:rsid w:val="00341B27"/>
    <w:rsid w:val="003540C8"/>
    <w:rsid w:val="003818AD"/>
    <w:rsid w:val="0038770A"/>
    <w:rsid w:val="003B7CA8"/>
    <w:rsid w:val="003C01C1"/>
    <w:rsid w:val="003D77F1"/>
    <w:rsid w:val="004E5B94"/>
    <w:rsid w:val="004F64FC"/>
    <w:rsid w:val="0054233C"/>
    <w:rsid w:val="005526C3"/>
    <w:rsid w:val="005767D8"/>
    <w:rsid w:val="005B04BC"/>
    <w:rsid w:val="005B0B99"/>
    <w:rsid w:val="005D7567"/>
    <w:rsid w:val="00621163"/>
    <w:rsid w:val="00671E11"/>
    <w:rsid w:val="006D372F"/>
    <w:rsid w:val="006F3619"/>
    <w:rsid w:val="007641D7"/>
    <w:rsid w:val="00770054"/>
    <w:rsid w:val="007725AF"/>
    <w:rsid w:val="007732F7"/>
    <w:rsid w:val="007B62E5"/>
    <w:rsid w:val="007D1A91"/>
    <w:rsid w:val="007F528D"/>
    <w:rsid w:val="00867524"/>
    <w:rsid w:val="0087103C"/>
    <w:rsid w:val="00872575"/>
    <w:rsid w:val="008D33E6"/>
    <w:rsid w:val="008E26DC"/>
    <w:rsid w:val="00923EA5"/>
    <w:rsid w:val="00934639"/>
    <w:rsid w:val="009745AF"/>
    <w:rsid w:val="009D1434"/>
    <w:rsid w:val="00A24583"/>
    <w:rsid w:val="00AC25A8"/>
    <w:rsid w:val="00B04C5B"/>
    <w:rsid w:val="00B262AE"/>
    <w:rsid w:val="00B529AA"/>
    <w:rsid w:val="00B61AC2"/>
    <w:rsid w:val="00B91C50"/>
    <w:rsid w:val="00BB7527"/>
    <w:rsid w:val="00BF36AD"/>
    <w:rsid w:val="00C33005"/>
    <w:rsid w:val="00C51564"/>
    <w:rsid w:val="00C53833"/>
    <w:rsid w:val="00C569BD"/>
    <w:rsid w:val="00CE40F4"/>
    <w:rsid w:val="00CF4B96"/>
    <w:rsid w:val="00D267D4"/>
    <w:rsid w:val="00D27893"/>
    <w:rsid w:val="00D30499"/>
    <w:rsid w:val="00D34E4F"/>
    <w:rsid w:val="00D6606A"/>
    <w:rsid w:val="00DA3BA2"/>
    <w:rsid w:val="00DB39E2"/>
    <w:rsid w:val="00DB7F36"/>
    <w:rsid w:val="00E14B4F"/>
    <w:rsid w:val="00E56162"/>
    <w:rsid w:val="00E879F7"/>
    <w:rsid w:val="00EA4B04"/>
    <w:rsid w:val="00F249AE"/>
    <w:rsid w:val="00F55EC5"/>
    <w:rsid w:val="00FA3AC9"/>
    <w:rsid w:val="00FD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C493BE"/>
  <w15:chartTrackingRefBased/>
  <w15:docId w15:val="{4C39BCBA-3EE2-4251-8076-7F8366E63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116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7103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6B21"/>
  </w:style>
  <w:style w:type="paragraph" w:styleId="Fuzeile">
    <w:name w:val="footer"/>
    <w:basedOn w:val="Standard"/>
    <w:link w:val="Fu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6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fano\AppData\Local\Microsoft\Windows\Temporary%20Internet%20Files\Content.Outlook\D9OWH27B\PM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28986D-4A33-429D-8071-6E4E4893B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PM_Vorlage.dotx</Template>
  <TotalTime>0</TotalTime>
  <Pages>1</Pages>
  <Words>131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Weiterstadt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</dc:creator>
  <cp:keywords/>
  <cp:lastModifiedBy>Hamm, Frank</cp:lastModifiedBy>
  <cp:revision>4</cp:revision>
  <cp:lastPrinted>2026-09-16T14:29:00Z</cp:lastPrinted>
  <dcterms:created xsi:type="dcterms:W3CDTF">2026-09-15T12:55:00Z</dcterms:created>
  <dcterms:modified xsi:type="dcterms:W3CDTF">2026-09-23T07:15:00Z</dcterms:modified>
</cp:coreProperties>
</file>