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68329BD4"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466067">
        <w:rPr>
          <w:noProof/>
        </w:rPr>
        <w:t>23. September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0C57F868" w:rsidR="00EA1EB6" w:rsidRDefault="001542FE" w:rsidP="001C5D29">
      <w:pPr>
        <w:rPr>
          <w:b/>
          <w:sz w:val="28"/>
          <w:szCs w:val="28"/>
        </w:rPr>
      </w:pPr>
      <w:r>
        <w:rPr>
          <w:b/>
          <w:sz w:val="28"/>
          <w:szCs w:val="28"/>
        </w:rPr>
        <w:t>Neue Einsatzfahrzeuge für Feuerwehr</w:t>
      </w:r>
    </w:p>
    <w:p w14:paraId="364164D0" w14:textId="40B6C8B3" w:rsidR="001542FE" w:rsidRDefault="001542FE" w:rsidP="001542FE">
      <w:r>
        <w:t xml:space="preserve">Die Feuerwehr Weiterstadt hat zwei neue Einsatzfahrzeuge in Dienst gestellt. Mit einem neuen Wechselladerfahrzeug (WLF) und einem Mannschaftstransportfahrzeug (MTF) stehen </w:t>
      </w:r>
      <w:r w:rsidR="00466067">
        <w:t>den Kollegen in Gräfenhausen</w:t>
      </w:r>
      <w:r>
        <w:t xml:space="preserve"> künftig zwei Fahrzeuge zur Verfügung, die unterschiedliche Aufgaben im Einsatz- und Feuerwehrdienst übernehmen.</w:t>
      </w:r>
    </w:p>
    <w:p w14:paraId="7D9F261F" w14:textId="77777777" w:rsidR="001542FE" w:rsidRDefault="001542FE" w:rsidP="001542FE">
      <w:r>
        <w:t>Die Ersatzbeschaffung der beiden Fahrzeuge ist Bestandteil des Bedarfs- und Entwicklungsplans der Feuerwehr Weiterstadt. Mit den Neubeschaffungen werden Fahrzeuge ersetzt, die nach vielen Jahren im Einsatzdienst das für sie vorgesehene Dienstalter erreicht haben.</w:t>
      </w:r>
    </w:p>
    <w:p w14:paraId="0BCE998C" w14:textId="77777777" w:rsidR="001542FE" w:rsidRDefault="001542FE" w:rsidP="001542FE">
      <w:r>
        <w:t>Bei Feuerwehrfahrzeugen kann die reguläre Einsatzzeit bis zu 25 Jahren betragen. 25 Jahre, in denen ein Feuerwehrfahrzeug bei unterschiedlichsten Einsatzlagen zuverlässig funktionieren muss – und zugleich 25 Jahre, in denen Wartung, Pflege und die kontinuierliche technische Anpassung eine entscheidende Rolle spielen.</w:t>
      </w:r>
    </w:p>
    <w:p w14:paraId="174060C3" w14:textId="37AF4029" w:rsidR="001542FE" w:rsidRDefault="001542FE" w:rsidP="001542FE">
      <w:r>
        <w:t xml:space="preserve">Die Fahrzeuge werden auf die konkreten Anforderungen der jeweiligen Kommune und Feuerwehr zugeschnitten. Die Planungen für eine Neubeschaffung beginnen deshalb bereits lange vor der eigentlichen Ausschreibung. In Projektgruppen wird detailliert geprüft, welche Anforderungen das neue Fahrzeug erfüllen muss, welche Einsatzszenarien berücksichtigt werden müssen und welche Ausstattung für den täglichen Einsatzbetrieb notwendig ist. </w:t>
      </w:r>
    </w:p>
    <w:p w14:paraId="1CDAE4AD" w14:textId="584B4422" w:rsidR="001542FE" w:rsidRDefault="001542FE" w:rsidP="001542FE">
      <w:r>
        <w:t xml:space="preserve">Das neue Wechselladerfahrzeug erweitert die Möglichkeiten der Feuerwehr insbesondere durch seine hohe Flexibilität. Das Fahrzeug ist ein spezielles Trägerfahrzeug, das unterschiedliche Abrollbehälter aufnehmen und transportieren kann. </w:t>
      </w:r>
      <w:r w:rsidR="00466067">
        <w:t xml:space="preserve">Die Stadt Weiterstadt setzt hier auf Effizienz durch Standardisierung – das </w:t>
      </w:r>
      <w:r w:rsidR="00E6490B">
        <w:t xml:space="preserve">neue </w:t>
      </w:r>
      <w:r w:rsidR="00466067">
        <w:t>MTF</w:t>
      </w:r>
      <w:r w:rsidR="00E6490B">
        <w:t xml:space="preserve"> ist identisch mit dem in Schneppenhausen. Dies ist Teil des Logistikkonzeptes der Weiterstädter Feuerwehren: Standardisierung und damit einhergehend beispielsweise identisches Equipment führen zu Kostenersparnis.</w:t>
      </w:r>
    </w:p>
    <w:p w14:paraId="30AEF747" w14:textId="025D9EBD" w:rsidR="00EA1EB6" w:rsidRDefault="001542FE" w:rsidP="001542FE">
      <w:r>
        <w:t xml:space="preserve">Die Fahrzeuge wurde im Rahmen des „Tag der Feuerwehr“ am 20.09.2026 von Bürgermeister Niklas Gehnich an </w:t>
      </w:r>
      <w:r w:rsidR="00E6490B">
        <w:t xml:space="preserve">Stadtbrandinspektor Christopher Michna und </w:t>
      </w:r>
      <w:r>
        <w:t>die Einsatzabteilung der Feuerwehr Weiterstadt offiziell übergeben und anschließend den Besuchern vorgestellt.</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542FE"/>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6845"/>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66067"/>
    <w:rsid w:val="0047555E"/>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97ECB"/>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B3D09"/>
    <w:rsid w:val="00BB6E29"/>
    <w:rsid w:val="00BB7527"/>
    <w:rsid w:val="00BE1B9C"/>
    <w:rsid w:val="00BF078D"/>
    <w:rsid w:val="00BF36AD"/>
    <w:rsid w:val="00C53833"/>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490B"/>
    <w:rsid w:val="00E675C4"/>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306</Words>
  <Characters>1930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2026-03-25T13:01:00Z</cp:lastPrinted>
  <dcterms:created xsi:type="dcterms:W3CDTF">2026-09-23T07:06:00Z</dcterms:created>
  <dcterms:modified xsi:type="dcterms:W3CDTF">2026-09-23T13:46:00Z</dcterms:modified>
</cp:coreProperties>
</file>