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96BC7" w14:textId="77777777" w:rsidR="005D4189" w:rsidRDefault="00D550DB" w:rsidP="005D4189">
      <w:pPr>
        <w:rPr>
          <w:szCs w:val="24"/>
        </w:rPr>
        <w:sectPr w:rsidR="005D4189" w:rsidSect="00D23181">
          <w:headerReference w:type="default" r:id="rId6"/>
          <w:headerReference w:type="first" r:id="rId7"/>
          <w:type w:val="continuous"/>
          <w:pgSz w:w="11906" w:h="16838"/>
          <w:pgMar w:top="2127" w:right="707" w:bottom="1134" w:left="1417" w:header="708" w:footer="708" w:gutter="0"/>
          <w:cols w:space="708"/>
          <w:titlePg/>
          <w:docGrid w:linePitch="360"/>
        </w:sectPr>
      </w:pPr>
      <w:r w:rsidRPr="009C384E">
        <w:rPr>
          <w:noProof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85C4B60" wp14:editId="37C4A2AD">
                <wp:simplePos x="0" y="0"/>
                <wp:positionH relativeFrom="column">
                  <wp:posOffset>394335</wp:posOffset>
                </wp:positionH>
                <wp:positionV relativeFrom="paragraph">
                  <wp:posOffset>-549687</wp:posOffset>
                </wp:positionV>
                <wp:extent cx="3737610" cy="1404620"/>
                <wp:effectExtent l="0" t="0" r="0" b="508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76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0399C" w14:textId="70DA9B1E" w:rsidR="009C384E" w:rsidRDefault="005622F6">
                            <w:r>
                              <w:t>30.09.2026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85C4B60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31.05pt;margin-top:-43.3pt;width:294.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" filled="f" stroked="f">
                <v:textbox style="mso-fit-shape-to-text:t" inset="0,0,0,0">
                  <w:txbxContent>
                    <w:p w14:paraId="2830399C" w14:textId="70DA9B1E" w:rsidR="009C384E" w:rsidRDefault="005622F6">
                      <w:r>
                        <w:t>30.09.2026</w:t>
                      </w:r>
                    </w:p>
                  </w:txbxContent>
                </v:textbox>
              </v:shape>
            </w:pict>
          </mc:Fallback>
        </mc:AlternateContent>
      </w:r>
      <w:r w:rsidR="008223A0"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DA1A9E8" wp14:editId="0DFFE1B5">
                <wp:simplePos x="0" y="0"/>
                <wp:positionH relativeFrom="margin">
                  <wp:posOffset>-12700</wp:posOffset>
                </wp:positionH>
                <wp:positionV relativeFrom="page">
                  <wp:posOffset>1722755</wp:posOffset>
                </wp:positionV>
                <wp:extent cx="6211570" cy="504825"/>
                <wp:effectExtent l="0" t="0" r="0" b="952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EC76C" w14:textId="77777777" w:rsidR="005622F6" w:rsidRDefault="005622F6" w:rsidP="005622F6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Goldener Herbst und goldene Oldies!</w:t>
                            </w:r>
                          </w:p>
                          <w:p w14:paraId="047301D0" w14:textId="47E9C2AE" w:rsidR="00E53982" w:rsidRPr="00E53982" w:rsidRDefault="00E53982" w:rsidP="00697F1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1A9E8" id="_x0000_s1027" type="#_x0000_t202" style="position:absolute;margin-left:-1pt;margin-top:135.65pt;width:489.1pt;height:39.75pt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" stroked="f">
                <v:textbox inset="0,0,0,0">
                  <w:txbxContent>
                    <w:p w14:paraId="66FEC76C" w14:textId="77777777" w:rsidR="005622F6" w:rsidRDefault="005622F6" w:rsidP="005622F6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Goldener Herbst und goldene Oldies!</w:t>
                      </w:r>
                    </w:p>
                    <w:p w14:paraId="047301D0" w14:textId="47E9C2AE" w:rsidR="00E53982" w:rsidRPr="00E53982" w:rsidRDefault="00E53982" w:rsidP="00697F1E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8223A0"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27620B6" wp14:editId="08D199F9">
                <wp:simplePos x="0" y="0"/>
                <wp:positionH relativeFrom="margin">
                  <wp:posOffset>0</wp:posOffset>
                </wp:positionH>
                <wp:positionV relativeFrom="page">
                  <wp:posOffset>2282190</wp:posOffset>
                </wp:positionV>
                <wp:extent cx="6211570" cy="504825"/>
                <wp:effectExtent l="0" t="0" r="0" b="9525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04A16" w14:textId="77777777" w:rsidR="005622F6" w:rsidRPr="003C06B6" w:rsidRDefault="005622F6" w:rsidP="005622F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Musikakademie lädt zum dritten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Ukulelencafé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in die Stadtbibliothek</w:t>
                            </w:r>
                          </w:p>
                          <w:p w14:paraId="216085F9" w14:textId="1776EF96" w:rsidR="00697F1E" w:rsidRPr="00E53982" w:rsidRDefault="00697F1E" w:rsidP="00697F1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620B6" id="_x0000_s1028" type="#_x0000_t202" style="position:absolute;margin-left:0;margin-top:179.7pt;width:489.1pt;height:39.75pt;z-index: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" stroked="f">
                <v:textbox inset="0,0,0,0">
                  <w:txbxContent>
                    <w:p w14:paraId="68A04A16" w14:textId="77777777" w:rsidR="005622F6" w:rsidRPr="003C06B6" w:rsidRDefault="005622F6" w:rsidP="005622F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Musikakademie lädt zum dritten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Ukulelencafé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in die Stadtbibliothek</w:t>
                      </w:r>
                    </w:p>
                    <w:p w14:paraId="216085F9" w14:textId="1776EF96" w:rsidR="00697F1E" w:rsidRPr="00E53982" w:rsidRDefault="00697F1E" w:rsidP="00697F1E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2CAAB69A" w14:textId="77777777" w:rsidR="005622F6" w:rsidRDefault="005622F6" w:rsidP="005622F6">
      <w:r>
        <w:t>Seit vielen Jahren bietet die Musikakademie bereits Kurse und Workshops für die Ukulele an.  Als neues Format für dieses beliebte Instrument findet am Donnerstag, den 15. Oktober 2026, das dritte „</w:t>
      </w:r>
      <w:proofErr w:type="spellStart"/>
      <w:r>
        <w:t>Ukulelencafé</w:t>
      </w:r>
      <w:proofErr w:type="spellEnd"/>
      <w:r>
        <w:t>“ in diesem Jahr in Kooperation mit der Stadtbibliothek Bergkamen statt.</w:t>
      </w:r>
    </w:p>
    <w:p w14:paraId="2C2C0E1C" w14:textId="77777777" w:rsidR="005622F6" w:rsidRDefault="005622F6" w:rsidP="005622F6">
      <w:pPr>
        <w:rPr>
          <w:color w:val="000000"/>
          <w:shd w:val="clear" w:color="auto" w:fill="FFFFFF"/>
        </w:rPr>
      </w:pPr>
      <w:r>
        <w:t xml:space="preserve">In gemütlicher Umgebung treffen sich dort Anfänger und </w:t>
      </w:r>
      <w:proofErr w:type="spellStart"/>
      <w:r>
        <w:t>fortgeschrittene</w:t>
      </w:r>
      <w:proofErr w:type="spellEnd"/>
      <w:r>
        <w:t xml:space="preserve"> Spieler,</w:t>
      </w:r>
      <w:r>
        <w:rPr>
          <w:color w:val="000000"/>
          <w:shd w:val="clear" w:color="auto" w:fill="FFFFFF"/>
        </w:rPr>
        <w:t xml:space="preserve"> um gemeinsam zu musizieren und sich in ungezwungener Atmosphäre auszutauschen.</w:t>
      </w:r>
    </w:p>
    <w:p w14:paraId="252734D0" w14:textId="77777777" w:rsidR="005622F6" w:rsidRDefault="005622F6" w:rsidP="005622F6">
      <w:pPr>
        <w:jc w:val="both"/>
        <w:rPr>
          <w:kern w:val="2"/>
          <w14:ligatures w14:val="standardContextual"/>
        </w:rPr>
      </w:pPr>
      <w:r w:rsidRPr="00703EBC">
        <w:rPr>
          <w:kern w:val="2"/>
          <w14:ligatures w14:val="standardContextual"/>
        </w:rPr>
        <w:t xml:space="preserve">Kursleiter Roland Portale beschreibt die Ukulele als „Instrument der guten Laune“ und verleiht jeder Veranstaltung ein passendes Motto, das die ausgewählten Lieder des Abends stimmig widerspiegelt. </w:t>
      </w:r>
    </w:p>
    <w:p w14:paraId="6C21E13B" w14:textId="77777777" w:rsidR="005622F6" w:rsidRPr="00703EBC" w:rsidRDefault="005622F6" w:rsidP="005622F6">
      <w:pPr>
        <w:jc w:val="both"/>
        <w:rPr>
          <w:color w:val="000000"/>
          <w:kern w:val="2"/>
          <w:shd w:val="clear" w:color="auto" w:fill="FFFFFF"/>
          <w14:ligatures w14:val="standardContextual"/>
        </w:rPr>
      </w:pPr>
      <w:r w:rsidRPr="00703EBC">
        <w:rPr>
          <w:kern w:val="2"/>
          <w14:ligatures w14:val="standardContextual"/>
        </w:rPr>
        <w:t xml:space="preserve">In lockerer Runde wird gemeinsam gespielt und gesungen. Notenkenntnisse sind nicht erforderlich.  </w:t>
      </w:r>
      <w:r w:rsidRPr="00703EBC">
        <w:rPr>
          <w:color w:val="000000"/>
          <w:kern w:val="2"/>
          <w:shd w:val="clear" w:color="auto" w:fill="FFFFFF"/>
          <w14:ligatures w14:val="standardContextual"/>
        </w:rPr>
        <w:t xml:space="preserve">Eine eigene Ukulele und geringe instrumentale Vorkenntnisse reichen aus. Roland Portale freut sich auf viele Interessierte, die mit ihm </w:t>
      </w:r>
      <w:r>
        <w:rPr>
          <w:color w:val="000000"/>
          <w:kern w:val="2"/>
          <w:shd w:val="clear" w:color="auto" w:fill="FFFFFF"/>
          <w14:ligatures w14:val="standardContextual"/>
        </w:rPr>
        <w:t>den „Goldenen Herbst sowie die Golden Oldies“</w:t>
      </w:r>
      <w:r w:rsidRPr="00703EBC">
        <w:rPr>
          <w:color w:val="000000"/>
          <w:kern w:val="2"/>
          <w:shd w:val="clear" w:color="auto" w:fill="FFFFFF"/>
          <w14:ligatures w14:val="standardContextual"/>
        </w:rPr>
        <w:t xml:space="preserve"> gestalten.</w:t>
      </w:r>
    </w:p>
    <w:p w14:paraId="3D98FC75" w14:textId="77777777" w:rsidR="005622F6" w:rsidRPr="00CC0207" w:rsidRDefault="005622F6" w:rsidP="005622F6">
      <w:pPr>
        <w:jc w:val="both"/>
        <w:rPr>
          <w:color w:val="000000"/>
          <w:shd w:val="clear" w:color="auto" w:fill="FFFFFF"/>
        </w:rPr>
      </w:pPr>
      <w:r>
        <w:t xml:space="preserve">Das dritte </w:t>
      </w:r>
      <w:proofErr w:type="spellStart"/>
      <w:r>
        <w:t>Ukuelelencafé</w:t>
      </w:r>
      <w:proofErr w:type="spellEnd"/>
      <w:r>
        <w:t xml:space="preserve"> findet am 15. Oktober 2026 in der Zeit v</w:t>
      </w:r>
      <w:r w:rsidRPr="00CC0207">
        <w:rPr>
          <w:color w:val="000000"/>
          <w:shd w:val="clear" w:color="auto" w:fill="FFFFFF"/>
        </w:rPr>
        <w:t xml:space="preserve">on 18:00 – 21:00 Uhr in der </w:t>
      </w:r>
      <w:r>
        <w:rPr>
          <w:color w:val="000000"/>
          <w:shd w:val="clear" w:color="auto" w:fill="FFFFFF"/>
        </w:rPr>
        <w:t>Stadtbibliothek</w:t>
      </w:r>
      <w:r w:rsidRPr="00CC0207">
        <w:rPr>
          <w:color w:val="000000"/>
          <w:shd w:val="clear" w:color="auto" w:fill="FFFFFF"/>
        </w:rPr>
        <w:t xml:space="preserve"> Bergkamen</w:t>
      </w:r>
      <w:r>
        <w:rPr>
          <w:color w:val="000000"/>
          <w:shd w:val="clear" w:color="auto" w:fill="FFFFFF"/>
        </w:rPr>
        <w:t xml:space="preserve"> statt</w:t>
      </w:r>
      <w:r w:rsidRPr="00CC0207">
        <w:rPr>
          <w:color w:val="000000"/>
          <w:shd w:val="clear" w:color="auto" w:fill="FFFFFF"/>
        </w:rPr>
        <w:t xml:space="preserve">. </w:t>
      </w:r>
      <w:r>
        <w:rPr>
          <w:color w:val="000000"/>
          <w:shd w:val="clear" w:color="auto" w:fill="FFFFFF"/>
        </w:rPr>
        <w:t>Die Teilnahme an der Veranstaltung</w:t>
      </w:r>
      <w:r w:rsidRPr="00CC0207">
        <w:rPr>
          <w:color w:val="000000"/>
          <w:shd w:val="clear" w:color="auto" w:fill="FFFFFF"/>
        </w:rPr>
        <w:t xml:space="preserve"> ist kostenlos</w:t>
      </w:r>
      <w:r>
        <w:rPr>
          <w:color w:val="000000"/>
          <w:shd w:val="clear" w:color="auto" w:fill="FFFFFF"/>
        </w:rPr>
        <w:t xml:space="preserve">. Eine Anmeldung ist aus organisatorischen Gründen jedoch notwendig und </w:t>
      </w:r>
    </w:p>
    <w:p w14:paraId="3119E368" w14:textId="77777777" w:rsidR="005622F6" w:rsidRPr="00CC0207" w:rsidRDefault="005622F6" w:rsidP="005622F6">
      <w:r w:rsidRPr="00CC0207">
        <w:t xml:space="preserve">unter </w:t>
      </w:r>
      <w:hyperlink r:id="rId8" w:history="1">
        <w:r w:rsidRPr="00CC0207">
          <w:rPr>
            <w:rStyle w:val="Hyperlink"/>
          </w:rPr>
          <w:t>www.musikschule-bergkamen.de</w:t>
        </w:r>
      </w:hyperlink>
      <w:r w:rsidRPr="00CC0207">
        <w:t xml:space="preserve"> oder telefonisch unter Nummer 02306 - 30 77 30 möglich.</w:t>
      </w:r>
    </w:p>
    <w:p w14:paraId="3818739C" w14:textId="293CB33D" w:rsidR="005D4189" w:rsidRDefault="005D4189" w:rsidP="0052364F">
      <w:pPr>
        <w:jc w:val="both"/>
        <w:rPr>
          <w:szCs w:val="24"/>
        </w:rPr>
      </w:pPr>
    </w:p>
    <w:p w14:paraId="1D17E8A1" w14:textId="77777777" w:rsidR="005D4189" w:rsidRDefault="005D4189" w:rsidP="0052364F">
      <w:pPr>
        <w:jc w:val="both"/>
        <w:rPr>
          <w:szCs w:val="24"/>
        </w:rPr>
      </w:pPr>
    </w:p>
    <w:p w14:paraId="39441F30" w14:textId="77777777" w:rsidR="005D4189" w:rsidRDefault="005D4189" w:rsidP="0052364F">
      <w:pPr>
        <w:jc w:val="both"/>
        <w:rPr>
          <w:szCs w:val="24"/>
        </w:rPr>
      </w:pPr>
    </w:p>
    <w:p w14:paraId="056D3ED8" w14:textId="77777777" w:rsidR="005D4189" w:rsidRDefault="005D4189" w:rsidP="00196A44">
      <w:pPr>
        <w:pBdr>
          <w:top w:val="single" w:sz="4" w:space="1" w:color="auto"/>
        </w:pBdr>
        <w:rPr>
          <w:b/>
          <w:szCs w:val="24"/>
        </w:rPr>
      </w:pPr>
      <w:r w:rsidRPr="005D4189">
        <w:rPr>
          <w:b/>
          <w:szCs w:val="24"/>
        </w:rPr>
        <w:t>Rückfragen zu diesem Presseartikel richten</w:t>
      </w:r>
      <w:r w:rsidR="00952056">
        <w:rPr>
          <w:b/>
          <w:szCs w:val="24"/>
        </w:rPr>
        <w:t xml:space="preserve"> </w:t>
      </w:r>
      <w:r w:rsidRPr="005D4189">
        <w:rPr>
          <w:b/>
          <w:szCs w:val="24"/>
        </w:rPr>
        <w:t>Sie bitte an:</w:t>
      </w:r>
    </w:p>
    <w:tbl>
      <w:tblPr>
        <w:tblStyle w:val="Tabellen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8080"/>
      </w:tblGrid>
      <w:tr w:rsidR="002C3060" w14:paraId="58C13824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4B10A61B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425DE0E8" wp14:editId="268A0AA3">
                      <wp:extent cx="6067425" cy="228600"/>
                      <wp:effectExtent l="0" t="0" r="9525" b="0"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D83A36" w14:textId="7236F54D" w:rsidR="002C3060" w:rsidRDefault="005622F6" w:rsidP="002C3060">
                                  <w:r>
                                    <w:t>Frau Anne Horstmann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25DE0E8" id="Textfeld 2" o:spid="_x0000_s1029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C5IH2F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1BD83A36" w14:textId="7236F54D" w:rsidR="002C3060" w:rsidRDefault="005622F6" w:rsidP="002C3060">
                            <w:r>
                              <w:t>Frau Anne Horstmann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2201BA03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0793B139" w14:textId="77777777" w:rsidR="00B377E0" w:rsidRDefault="00B377E0" w:rsidP="00B377E0">
            <w:pPr>
              <w:spacing w:before="120"/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57F041E7" wp14:editId="371D1655">
                      <wp:extent cx="6067425" cy="228600"/>
                      <wp:effectExtent l="0" t="0" r="9525" b="0"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D85F88" w14:textId="44D71A42" w:rsidR="00B377E0" w:rsidRDefault="005622F6" w:rsidP="00B377E0">
                                  <w:r>
                                    <w:t xml:space="preserve">Fachbereichsleitung </w:t>
                                  </w:r>
                                  <w:proofErr w:type="spellStart"/>
                                  <w:proofErr w:type="gramStart"/>
                                  <w:r>
                                    <w:t>Blasinstrumente,Musikakademie</w:t>
                                  </w:r>
                                  <w:proofErr w:type="gramEnd"/>
                                  <w:r>
                                    <w:t>,Talentförderung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7F041E7" id="_x0000_s1030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AOyf32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51D85F88" w14:textId="44D71A42" w:rsidR="00B377E0" w:rsidRDefault="005622F6" w:rsidP="00B377E0">
                            <w:r>
                              <w:t xml:space="preserve">Fachbereichsleitung </w:t>
                            </w:r>
                            <w:proofErr w:type="spellStart"/>
                            <w:proofErr w:type="gramStart"/>
                            <w:r>
                              <w:t>Blasinstrumente,Musikakademie</w:t>
                            </w:r>
                            <w:proofErr w:type="gramEnd"/>
                            <w:r>
                              <w:t>,Talentförderung</w:t>
                            </w:r>
                            <w:proofErr w:type="spellEnd"/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480279A6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60E8256A" wp14:editId="44F04ED7">
                      <wp:extent cx="6067425" cy="228600"/>
                      <wp:effectExtent l="0" t="0" r="9525" b="0"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6EEE61" w14:textId="70C5A1DE" w:rsidR="002C3060" w:rsidRDefault="005622F6" w:rsidP="002C3060">
                                  <w:proofErr w:type="spellStart"/>
                                  <w:proofErr w:type="gramStart"/>
                                  <w:r>
                                    <w:t>Musikschule,Kulturreferat</w:t>
                                  </w:r>
                                  <w:proofErr w:type="spellEnd"/>
                                  <w:proofErr w:type="gramEnd"/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E8256A" id="_x0000_s1031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ByX00p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466EEE61" w14:textId="70C5A1DE" w:rsidR="002C3060" w:rsidRDefault="005622F6" w:rsidP="002C3060">
                            <w:proofErr w:type="spellStart"/>
                            <w:proofErr w:type="gramStart"/>
                            <w:r>
                              <w:t>Musikschule,Kulturreferat</w:t>
                            </w:r>
                            <w:proofErr w:type="spellEnd"/>
                            <w:proofErr w:type="gramEnd"/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46C2FCB9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3749BD5D" w14:textId="77777777" w:rsidR="002C3060" w:rsidRPr="002C3060" w:rsidRDefault="002C3060" w:rsidP="00B377E0">
            <w:pPr>
              <w:spacing w:before="120"/>
              <w:rPr>
                <w:szCs w:val="24"/>
              </w:rPr>
            </w:pPr>
            <w:r w:rsidRPr="002C3060">
              <w:rPr>
                <w:szCs w:val="24"/>
              </w:rPr>
              <w:t>Telefon</w:t>
            </w:r>
            <w:r w:rsidR="007E0415">
              <w:rPr>
                <w:szCs w:val="24"/>
              </w:rPr>
              <w:t>:</w:t>
            </w:r>
          </w:p>
        </w:tc>
        <w:tc>
          <w:tcPr>
            <w:tcW w:w="8080" w:type="dxa"/>
            <w:vAlign w:val="center"/>
          </w:tcPr>
          <w:p w14:paraId="22F25C13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1F79E6C1" wp14:editId="229645A5">
                      <wp:extent cx="2847975" cy="198407"/>
                      <wp:effectExtent l="0" t="0" r="9525" b="0"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7975" cy="1984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80F194" w14:textId="76A7EAD5" w:rsidR="002C3060" w:rsidRDefault="005622F6" w:rsidP="002C3060">
                                  <w:r>
                                    <w:t>0172/6002530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F79E6C1" id="_x0000_s1032" type="#_x0000_t202" style="width:224.25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" stroked="f">
                      <v:textbox inset="0,0,0,0">
                        <w:txbxContent>
                          <w:p w14:paraId="4880F194" w14:textId="76A7EAD5" w:rsidR="002C3060" w:rsidRDefault="005622F6" w:rsidP="002C3060">
                            <w:r>
                              <w:t>0172/6002530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:rsidRPr="002C3060" w14:paraId="0D450942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41662B69" w14:textId="77777777" w:rsidR="002C3060" w:rsidRPr="002C3060" w:rsidRDefault="007E0415" w:rsidP="00B377E0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>E-Mail:</w:t>
            </w:r>
          </w:p>
        </w:tc>
        <w:tc>
          <w:tcPr>
            <w:tcW w:w="8080" w:type="dxa"/>
            <w:vAlign w:val="center"/>
          </w:tcPr>
          <w:p w14:paraId="079C2BB2" w14:textId="77777777" w:rsidR="002C3060" w:rsidRPr="002C3060" w:rsidRDefault="002C3060" w:rsidP="00B377E0">
            <w:pPr>
              <w:spacing w:before="120"/>
              <w:rPr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2A917E6D" wp14:editId="2AABDB97">
                      <wp:extent cx="4610100" cy="185738"/>
                      <wp:effectExtent l="0" t="0" r="0" b="5080"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0100" cy="1857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17E6BF" w14:textId="239D3C6B" w:rsidR="002C3060" w:rsidRDefault="005622F6" w:rsidP="002C3060">
                                  <w:r>
                                    <w:t>a.horstmann@musikschule-bergkamen.de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A917E6D" id="_x0000_s1033" type="#_x0000_t202" style="width:363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" stroked="f">
                      <v:textbox inset="0,0,0,0">
                        <w:txbxContent>
                          <w:p w14:paraId="1617E6BF" w14:textId="239D3C6B" w:rsidR="002C3060" w:rsidRDefault="005622F6" w:rsidP="002C3060">
                            <w:r>
                              <w:t>a.horstmann@musikschule-bergkamen.de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2C80E84B" w14:textId="77777777" w:rsidR="00F96E5C" w:rsidRDefault="00B377E0" w:rsidP="00B377E0">
      <w:pPr>
        <w:spacing w:before="120"/>
        <w:rPr>
          <w:szCs w:val="24"/>
        </w:rPr>
      </w:pPr>
      <w:r>
        <w:rPr>
          <w:szCs w:val="24"/>
        </w:rPr>
        <w:t xml:space="preserve"> </w:t>
      </w:r>
      <w:r w:rsidRPr="00C9791B">
        <w:rPr>
          <w:noProof/>
          <w:szCs w:val="24"/>
          <w:lang w:eastAsia="de-DE"/>
        </w:rPr>
        <mc:AlternateContent>
          <mc:Choice Requires="wps">
            <w:drawing>
              <wp:inline distT="0" distB="0" distL="0" distR="0" wp14:anchorId="14F824C8" wp14:editId="0EA7D81D">
                <wp:extent cx="5637125" cy="226088"/>
                <wp:effectExtent l="0" t="0" r="1905" b="2540"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7125" cy="2260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316F1" w14:textId="18B233D2" w:rsidR="00B377E0" w:rsidRDefault="00B377E0" w:rsidP="00B377E0"/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F824C8" id="_x0000_s1034" type="#_x0000_t202" style="width:443.85pt;height:1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" stroked="f">
                <v:textbox inset="0,0,0,0">
                  <w:txbxContent>
                    <w:p w14:paraId="325316F1" w14:textId="18B233D2" w:rsidR="00B377E0" w:rsidRDefault="00B377E0" w:rsidP="00B377E0"/>
                  </w:txbxContent>
                </v:textbox>
                <w10:anchorlock/>
              </v:shape>
            </w:pict>
          </mc:Fallback>
        </mc:AlternateContent>
      </w:r>
    </w:p>
    <w:sectPr w:rsidR="00F96E5C" w:rsidSect="00C9791B">
      <w:headerReference w:type="default" r:id="rId9"/>
      <w:type w:val="continuous"/>
      <w:pgSz w:w="11906" w:h="16838"/>
      <w:pgMar w:top="2269" w:right="70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51F75" w14:textId="77777777" w:rsidR="0040150E" w:rsidRDefault="0040150E" w:rsidP="00695138">
      <w:pPr>
        <w:spacing w:after="0" w:line="240" w:lineRule="auto"/>
      </w:pPr>
      <w:r>
        <w:separator/>
      </w:r>
    </w:p>
  </w:endnote>
  <w:endnote w:type="continuationSeparator" w:id="0">
    <w:p w14:paraId="4D500FB9" w14:textId="77777777" w:rsidR="0040150E" w:rsidRDefault="0040150E" w:rsidP="0069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A5A74" w14:textId="77777777" w:rsidR="0040150E" w:rsidRDefault="0040150E" w:rsidP="00695138">
      <w:pPr>
        <w:spacing w:after="0" w:line="240" w:lineRule="auto"/>
      </w:pPr>
      <w:r>
        <w:separator/>
      </w:r>
    </w:p>
  </w:footnote>
  <w:footnote w:type="continuationSeparator" w:id="0">
    <w:p w14:paraId="122E7DB8" w14:textId="77777777" w:rsidR="0040150E" w:rsidRDefault="0040150E" w:rsidP="0069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AC298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47A818CF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16CCA401" w14:textId="77777777" w:rsidR="00695138" w:rsidRDefault="00000000">
    <w:pPr>
      <w:pStyle w:val="Kopfzeile"/>
      <w:rPr>
        <w:b/>
        <w:smallCaps/>
        <w:sz w:val="36"/>
        <w:szCs w:val="36"/>
      </w:rPr>
    </w:pPr>
    <w:r>
      <w:rPr>
        <w:noProof/>
      </w:rPr>
      <w:pict w14:anchorId="65A766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01.8pt;margin-top:-41.1pt;width:72.15pt;height:102pt;z-index:251659264;mso-position-horizontal-relative:text;mso-position-vertical-relative:text">
          <v:imagedata r:id="rId1" o:title="Wappen"/>
        </v:shape>
      </w:pict>
    </w:r>
    <w:r w:rsidR="00695138" w:rsidRPr="009363D1">
      <w:rPr>
        <w:b/>
        <w:smallCaps/>
        <w:sz w:val="36"/>
        <w:szCs w:val="36"/>
      </w:rPr>
      <w:t>Pressemitteilung</w:t>
    </w:r>
    <w:r w:rsidR="006A7444">
      <w:rPr>
        <w:b/>
        <w:smallCaps/>
        <w:sz w:val="36"/>
        <w:szCs w:val="36"/>
      </w:rPr>
      <w:t xml:space="preserve"> der Stadt Bergkamen</w:t>
    </w:r>
    <w:r w:rsidR="00695138" w:rsidRPr="009363D1">
      <w:rPr>
        <w:b/>
        <w:smallCaps/>
        <w:sz w:val="36"/>
        <w:szCs w:val="36"/>
      </w:rPr>
      <w:tab/>
    </w:r>
    <w:r w:rsidR="00695138" w:rsidRPr="009363D1">
      <w:rPr>
        <w:b/>
        <w:smallCaps/>
        <w:sz w:val="36"/>
        <w:szCs w:val="36"/>
      </w:rPr>
      <w:tab/>
    </w:r>
  </w:p>
  <w:p w14:paraId="43BC75EE" w14:textId="77777777" w:rsidR="00B95087" w:rsidRDefault="009C384E" w:rsidP="00B95087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300514D0" w14:textId="77777777" w:rsidR="009C384E" w:rsidRPr="009C384E" w:rsidRDefault="009C384E" w:rsidP="00B95087">
    <w:pPr>
      <w:pStyle w:val="Kopfzeile"/>
      <w:pBdr>
        <w:bottom w:val="single" w:sz="4" w:space="1" w:color="auto"/>
      </w:pBdr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22EB2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>
      <w:rPr>
        <w:noProof/>
        <w:lang w:eastAsia="de-DE"/>
      </w:rPr>
      <w:drawing>
        <wp:anchor distT="0" distB="0" distL="114300" distR="114300" simplePos="0" relativeHeight="251661312" behindDoc="0" locked="0" layoutInCell="1" allowOverlap="1" wp14:anchorId="62188128" wp14:editId="611FB97D">
          <wp:simplePos x="0" y="0"/>
          <wp:positionH relativeFrom="column">
            <wp:posOffset>5102860</wp:posOffset>
          </wp:positionH>
          <wp:positionV relativeFrom="paragraph">
            <wp:posOffset>-31338</wp:posOffset>
          </wp:positionV>
          <wp:extent cx="916305" cy="1295400"/>
          <wp:effectExtent l="0" t="0" r="0" b="0"/>
          <wp:wrapNone/>
          <wp:docPr id="10" name="Grafik 10" descr="Wapp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app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305" cy="1295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965813" w14:textId="77777777" w:rsidR="00D23181" w:rsidRDefault="00D23181" w:rsidP="00D23181">
    <w:pPr>
      <w:pStyle w:val="Kopfzeile"/>
      <w:rPr>
        <w:b/>
        <w:smallCaps/>
        <w:sz w:val="36"/>
        <w:szCs w:val="36"/>
      </w:rPr>
    </w:pPr>
  </w:p>
  <w:p w14:paraId="3DBDC2F2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 w:rsidRPr="009363D1">
      <w:rPr>
        <w:b/>
        <w:smallCaps/>
        <w:sz w:val="36"/>
        <w:szCs w:val="36"/>
      </w:rPr>
      <w:t>Pressemitteilung</w:t>
    </w:r>
    <w:r>
      <w:rPr>
        <w:b/>
        <w:smallCaps/>
        <w:sz w:val="36"/>
        <w:szCs w:val="36"/>
      </w:rPr>
      <w:t xml:space="preserve"> der Stadt Bergkamen</w:t>
    </w:r>
    <w:r w:rsidRPr="009363D1">
      <w:rPr>
        <w:b/>
        <w:smallCaps/>
        <w:sz w:val="36"/>
        <w:szCs w:val="36"/>
      </w:rPr>
      <w:tab/>
    </w:r>
    <w:r w:rsidRPr="009363D1">
      <w:rPr>
        <w:b/>
        <w:smallCaps/>
        <w:sz w:val="36"/>
        <w:szCs w:val="36"/>
      </w:rPr>
      <w:tab/>
    </w:r>
  </w:p>
  <w:p w14:paraId="33EC82ED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13677CBE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</w:p>
  <w:p w14:paraId="042932CF" w14:textId="77777777" w:rsidR="006A7444" w:rsidRDefault="006A744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0F9AE" w14:textId="77777777" w:rsidR="00B95087" w:rsidRPr="009363D1" w:rsidRDefault="00B95087" w:rsidP="00B95087">
    <w:pPr>
      <w:pStyle w:val="Kopfzeile"/>
      <w:pBdr>
        <w:bottom w:val="single" w:sz="4" w:space="1" w:color="auto"/>
      </w:pBdr>
      <w:rPr>
        <w:b/>
        <w:smallCaps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2F6"/>
    <w:rsid w:val="00040DC4"/>
    <w:rsid w:val="000C3CF6"/>
    <w:rsid w:val="000D1987"/>
    <w:rsid w:val="001807C9"/>
    <w:rsid w:val="00190251"/>
    <w:rsid w:val="00196A44"/>
    <w:rsid w:val="0023693B"/>
    <w:rsid w:val="002429D7"/>
    <w:rsid w:val="002C0C3D"/>
    <w:rsid w:val="002C3060"/>
    <w:rsid w:val="002E7976"/>
    <w:rsid w:val="003A4636"/>
    <w:rsid w:val="003B31BF"/>
    <w:rsid w:val="0040150E"/>
    <w:rsid w:val="004056D6"/>
    <w:rsid w:val="00416F5E"/>
    <w:rsid w:val="004761D7"/>
    <w:rsid w:val="004F7F39"/>
    <w:rsid w:val="0052364F"/>
    <w:rsid w:val="00561F99"/>
    <w:rsid w:val="005622F6"/>
    <w:rsid w:val="005D4189"/>
    <w:rsid w:val="006871B7"/>
    <w:rsid w:val="00695138"/>
    <w:rsid w:val="00697F1E"/>
    <w:rsid w:val="006A0050"/>
    <w:rsid w:val="006A7444"/>
    <w:rsid w:val="006D0EE1"/>
    <w:rsid w:val="006F0DA9"/>
    <w:rsid w:val="0074608D"/>
    <w:rsid w:val="00777DF5"/>
    <w:rsid w:val="007D1537"/>
    <w:rsid w:val="007D60AC"/>
    <w:rsid w:val="007E0415"/>
    <w:rsid w:val="008223A0"/>
    <w:rsid w:val="00847CA4"/>
    <w:rsid w:val="0089275E"/>
    <w:rsid w:val="009363D1"/>
    <w:rsid w:val="00937CB3"/>
    <w:rsid w:val="00952056"/>
    <w:rsid w:val="00952C3A"/>
    <w:rsid w:val="00962174"/>
    <w:rsid w:val="009C384E"/>
    <w:rsid w:val="00B377E0"/>
    <w:rsid w:val="00B73C97"/>
    <w:rsid w:val="00B817CA"/>
    <w:rsid w:val="00B95087"/>
    <w:rsid w:val="00BC024D"/>
    <w:rsid w:val="00C02DE5"/>
    <w:rsid w:val="00C30C7C"/>
    <w:rsid w:val="00C85FB7"/>
    <w:rsid w:val="00C9791B"/>
    <w:rsid w:val="00D23181"/>
    <w:rsid w:val="00D550DB"/>
    <w:rsid w:val="00DE0580"/>
    <w:rsid w:val="00DF2E2D"/>
    <w:rsid w:val="00E047C7"/>
    <w:rsid w:val="00E20ADC"/>
    <w:rsid w:val="00E53982"/>
    <w:rsid w:val="00F96E5C"/>
    <w:rsid w:val="00FB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5150A8"/>
  <w15:chartTrackingRefBased/>
  <w15:docId w15:val="{5F5123F9-D738-478B-810A-3168A705C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1987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95138"/>
  </w:style>
  <w:style w:type="paragraph" w:styleId="Fuzeile">
    <w:name w:val="footer"/>
    <w:basedOn w:val="Standard"/>
    <w:link w:val="Fu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5138"/>
  </w:style>
  <w:style w:type="character" w:styleId="Platzhaltertext">
    <w:name w:val="Placeholder Text"/>
    <w:basedOn w:val="Absatz-Standardschriftart"/>
    <w:uiPriority w:val="99"/>
    <w:semiHidden/>
    <w:rsid w:val="00B95087"/>
    <w:rPr>
      <w:color w:val="808080"/>
    </w:rPr>
  </w:style>
  <w:style w:type="paragraph" w:customStyle="1" w:styleId="Presseberschrift1">
    <w:name w:val="PresseÜberschrift1"/>
    <w:basedOn w:val="Standard"/>
    <w:link w:val="Presseberschrift1Zchn"/>
    <w:qFormat/>
    <w:rsid w:val="009C384E"/>
  </w:style>
  <w:style w:type="paragraph" w:customStyle="1" w:styleId="Presseberschrift2">
    <w:name w:val="PresseÜberschrift2"/>
    <w:basedOn w:val="Presseberschrift1"/>
    <w:link w:val="Presseberschrift2Zchn"/>
    <w:qFormat/>
    <w:rsid w:val="00BC024D"/>
    <w:rPr>
      <w:b/>
    </w:rPr>
  </w:style>
  <w:style w:type="character" w:customStyle="1" w:styleId="Presseberschrift1Zchn">
    <w:name w:val="PresseÜberschrift1 Zchn"/>
    <w:basedOn w:val="Absatz-Standardschriftart"/>
    <w:link w:val="Presseberschrift1"/>
    <w:rsid w:val="009C384E"/>
    <w:rPr>
      <w:sz w:val="24"/>
    </w:rPr>
  </w:style>
  <w:style w:type="character" w:customStyle="1" w:styleId="Presseberschrift2Zchn">
    <w:name w:val="PresseÜberschrift2 Zchn"/>
    <w:basedOn w:val="Presseberschrift1Zchn"/>
    <w:link w:val="Presseberschrift2"/>
    <w:rsid w:val="00BC024D"/>
    <w:rPr>
      <w:b/>
      <w:sz w:val="28"/>
    </w:rPr>
  </w:style>
  <w:style w:type="table" w:styleId="Tabellenraster">
    <w:name w:val="Table Grid"/>
    <w:basedOn w:val="NormaleTabelle"/>
    <w:uiPriority w:val="39"/>
    <w:rsid w:val="002C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2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23A0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5622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sikschule-bergkamen.de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lasana\Desktop\PM%20(NEU!)%20der%20Stadt%20Bergkam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PM (NEU!) der Stadt Bergkamen.dotx</Template>
  <TotalTime>0</TotalTime>
  <Pages>1</Pages>
  <Words>194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Lasana, Simone</dc:creator>
  <cp:keywords/>
  <dc:description/>
  <cp:lastModifiedBy>Lasana, Simone</cp:lastModifiedBy>
  <cp:revision>1</cp:revision>
  <cp:lastPrinted>2021-08-12T11:41:00Z</cp:lastPrinted>
  <dcterms:created xsi:type="dcterms:W3CDTF">2026-09-30T05:19:00Z</dcterms:created>
  <dcterms:modified xsi:type="dcterms:W3CDTF">2026-09-30T05:28:00Z</dcterms:modified>
</cp:coreProperties>
</file>