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37E34" w14:textId="45634B33" w:rsidR="00510318" w:rsidRPr="00305926" w:rsidRDefault="004E3CBB" w:rsidP="00510318">
      <w:pPr>
        <w:rPr>
          <w:rFonts w:ascii="Lato Semibold" w:hAnsi="Lato Semibold"/>
          <w:sz w:val="24"/>
          <w:szCs w:val="24"/>
        </w:rPr>
      </w:pPr>
      <w:r>
        <w:rPr>
          <w:rFonts w:ascii="Lato Semibold" w:hAnsi="Lato Semibold"/>
          <w:sz w:val="24"/>
          <w:szCs w:val="24"/>
        </w:rPr>
        <w:t xml:space="preserve">Staatliches Gesundheitsamt Neuburg bleibt </w:t>
      </w:r>
      <w:r>
        <w:rPr>
          <w:rFonts w:ascii="Lato Semibold" w:hAnsi="Lato Semibold"/>
          <w:sz w:val="24"/>
          <w:szCs w:val="24"/>
        </w:rPr>
        <w:br/>
        <w:t xml:space="preserve">nächsten Mittwochnachmittag </w:t>
      </w:r>
      <w:r w:rsidR="001A4C2D">
        <w:rPr>
          <w:rFonts w:ascii="Lato Semibold" w:hAnsi="Lato Semibold"/>
          <w:sz w:val="24"/>
          <w:szCs w:val="24"/>
        </w:rPr>
        <w:t>geschl</w:t>
      </w:r>
      <w:r w:rsidR="00DA3FA5">
        <w:rPr>
          <w:rFonts w:ascii="Lato Semibold" w:hAnsi="Lato Semibold"/>
          <w:sz w:val="24"/>
          <w:szCs w:val="24"/>
        </w:rPr>
        <w:t>ossen</w:t>
      </w:r>
    </w:p>
    <w:p w14:paraId="715D804E" w14:textId="77777777" w:rsidR="00510318" w:rsidRPr="00AE24B9" w:rsidRDefault="00510318" w:rsidP="00510318">
      <w:pPr>
        <w:pStyle w:val="Listenabsatz"/>
        <w:rPr>
          <w:rFonts w:ascii="Lato Light" w:hAnsi="Lato Light"/>
          <w:b/>
        </w:rPr>
      </w:pPr>
    </w:p>
    <w:p w14:paraId="2B103470" w14:textId="6F2EBE6B" w:rsidR="001A4C2D" w:rsidRPr="001A4C2D" w:rsidRDefault="004E3CBB" w:rsidP="001A4C2D">
      <w:pPr>
        <w:rPr>
          <w:rFonts w:ascii="Lato Light" w:eastAsiaTheme="minorHAnsi" w:hAnsi="Lato Light"/>
        </w:rPr>
      </w:pPr>
      <w:r w:rsidRPr="004E3CBB">
        <w:rPr>
          <w:rFonts w:ascii="Lato Light" w:hAnsi="Lato Light"/>
          <w:b/>
          <w:bCs/>
        </w:rPr>
        <w:t>Neuburg-Schrobenhausen</w:t>
      </w:r>
      <w:r>
        <w:rPr>
          <w:rFonts w:ascii="Lato Light" w:hAnsi="Lato Light"/>
        </w:rPr>
        <w:t xml:space="preserve"> – </w:t>
      </w:r>
      <w:r w:rsidR="001A4C2D">
        <w:rPr>
          <w:rFonts w:ascii="Lato Light" w:hAnsi="Lato Light"/>
        </w:rPr>
        <w:t xml:space="preserve">Wegen </w:t>
      </w:r>
      <w:r>
        <w:rPr>
          <w:rFonts w:ascii="Lato Light" w:hAnsi="Lato Light"/>
        </w:rPr>
        <w:t xml:space="preserve">technischer Umbaumaßnahmen </w:t>
      </w:r>
      <w:r w:rsidR="00BE6720">
        <w:rPr>
          <w:rFonts w:ascii="Lato Light" w:hAnsi="Lato Light"/>
        </w:rPr>
        <w:t xml:space="preserve">bleibt </w:t>
      </w:r>
      <w:r w:rsidR="001A4C2D">
        <w:rPr>
          <w:rFonts w:ascii="Lato Light" w:hAnsi="Lato Light"/>
        </w:rPr>
        <w:t xml:space="preserve">das </w:t>
      </w:r>
      <w:r>
        <w:rPr>
          <w:rFonts w:ascii="Lato Light" w:hAnsi="Lato Light"/>
        </w:rPr>
        <w:t>Staatliche Gesundheitsamt</w:t>
      </w:r>
      <w:r w:rsidR="001A4C2D">
        <w:rPr>
          <w:rFonts w:ascii="Lato Light" w:hAnsi="Lato Light"/>
        </w:rPr>
        <w:t xml:space="preserve">, </w:t>
      </w:r>
      <w:r>
        <w:rPr>
          <w:rFonts w:ascii="Lato Light" w:hAnsi="Lato Light"/>
        </w:rPr>
        <w:t>Müller-Gnadenegg-Weg 1, in</w:t>
      </w:r>
      <w:r w:rsidR="001A4C2D">
        <w:rPr>
          <w:rFonts w:ascii="Lato Light" w:hAnsi="Lato Light"/>
        </w:rPr>
        <w:t xml:space="preserve"> Neuburg </w:t>
      </w:r>
      <w:r w:rsidR="001A4C2D" w:rsidRPr="001A4C2D">
        <w:rPr>
          <w:rFonts w:ascii="Lato Light" w:hAnsi="Lato Light"/>
        </w:rPr>
        <w:t>am</w:t>
      </w:r>
      <w:r w:rsidR="001A4C2D">
        <w:rPr>
          <w:rFonts w:ascii="Lato Light" w:hAnsi="Lato Light"/>
        </w:rPr>
        <w:t xml:space="preserve"> </w:t>
      </w:r>
      <w:r>
        <w:rPr>
          <w:rFonts w:ascii="Lato Light" w:hAnsi="Lato Light"/>
        </w:rPr>
        <w:t>Mittwoch</w:t>
      </w:r>
      <w:r w:rsidR="001A4C2D">
        <w:rPr>
          <w:rFonts w:ascii="Lato Light" w:hAnsi="Lato Light"/>
        </w:rPr>
        <w:t xml:space="preserve">, </w:t>
      </w:r>
      <w:r>
        <w:rPr>
          <w:rFonts w:ascii="Lato Light" w:hAnsi="Lato Light"/>
        </w:rPr>
        <w:t>16. September</w:t>
      </w:r>
      <w:r w:rsidR="001A4C2D">
        <w:rPr>
          <w:rFonts w:ascii="Lato Light" w:hAnsi="Lato Light"/>
        </w:rPr>
        <w:t xml:space="preserve">, </w:t>
      </w:r>
      <w:r>
        <w:rPr>
          <w:rFonts w:ascii="Lato Light" w:hAnsi="Lato Light"/>
        </w:rPr>
        <w:t xml:space="preserve">ab 12:00 Uhr </w:t>
      </w:r>
      <w:r w:rsidR="001A4C2D">
        <w:rPr>
          <w:rFonts w:ascii="Lato Light" w:hAnsi="Lato Light"/>
        </w:rPr>
        <w:t xml:space="preserve">geschlossen. </w:t>
      </w:r>
      <w:r w:rsidR="001A4C2D" w:rsidRPr="001A4C2D">
        <w:rPr>
          <w:rFonts w:ascii="Lato Light" w:hAnsi="Lato Light"/>
        </w:rPr>
        <w:t>A</w:t>
      </w:r>
      <w:r w:rsidR="001A4C2D">
        <w:rPr>
          <w:rFonts w:ascii="Lato Light" w:hAnsi="Lato Light"/>
        </w:rPr>
        <w:t>uch telefonisch ist d</w:t>
      </w:r>
      <w:r>
        <w:rPr>
          <w:rFonts w:ascii="Lato Light" w:hAnsi="Lato Light"/>
        </w:rPr>
        <w:t xml:space="preserve">ie Dienststelle </w:t>
      </w:r>
      <w:r w:rsidR="001A4C2D" w:rsidRPr="001A4C2D">
        <w:rPr>
          <w:rFonts w:ascii="Lato Light" w:hAnsi="Lato Light"/>
        </w:rPr>
        <w:t>nicht erreichbar.</w:t>
      </w:r>
      <w:r w:rsidR="001A4C2D">
        <w:rPr>
          <w:rFonts w:ascii="Lato Light" w:hAnsi="Lato Light"/>
        </w:rPr>
        <w:t xml:space="preserve"> Wir bitten um Verständnis und </w:t>
      </w:r>
      <w:r w:rsidR="00437EF3">
        <w:rPr>
          <w:rFonts w:ascii="Lato Light" w:hAnsi="Lato Light"/>
        </w:rPr>
        <w:t xml:space="preserve">darum, </w:t>
      </w:r>
      <w:r w:rsidR="001A4C2D">
        <w:rPr>
          <w:rFonts w:ascii="Lato Light" w:hAnsi="Lato Light"/>
        </w:rPr>
        <w:t>den Schließtag bei Ihren Planungen zu berücksichtigen.</w:t>
      </w:r>
    </w:p>
    <w:p w14:paraId="27B86928" w14:textId="77777777" w:rsidR="001A4C2D" w:rsidRPr="001A4C2D" w:rsidRDefault="001A4C2D" w:rsidP="001A4C2D">
      <w:pPr>
        <w:rPr>
          <w:rFonts w:ascii="Lato Light" w:hAnsi="Lato Light"/>
        </w:rPr>
      </w:pPr>
    </w:p>
    <w:p w14:paraId="68A6ED69" w14:textId="77777777" w:rsidR="001A4C2D" w:rsidRDefault="001A4C2D" w:rsidP="001A4C2D"/>
    <w:p w14:paraId="66EEB2BA" w14:textId="77777777" w:rsidR="00494A97" w:rsidRPr="00DA3FA5" w:rsidRDefault="00494A97" w:rsidP="00510318">
      <w:pPr>
        <w:rPr>
          <w:rFonts w:ascii="Lato Light" w:hAnsi="Lato Light"/>
        </w:rPr>
      </w:pPr>
    </w:p>
    <w:p w14:paraId="6E4B84C0" w14:textId="77777777" w:rsidR="00DA5F85" w:rsidRPr="00510318" w:rsidRDefault="00DA5F85" w:rsidP="00510318"/>
    <w:sectPr w:rsidR="00DA5F85" w:rsidRPr="00510318" w:rsidSect="00DA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0031" w14:textId="77777777" w:rsidR="003F2809" w:rsidRDefault="003F2809" w:rsidP="00260356">
      <w:r>
        <w:separator/>
      </w:r>
    </w:p>
  </w:endnote>
  <w:endnote w:type="continuationSeparator" w:id="0">
    <w:p w14:paraId="2505AD99" w14:textId="77777777" w:rsidR="003F2809" w:rsidRDefault="003F2809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7A3EF164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BBF9239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CBD9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9C585E" wp14:editId="02F6E3B8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77CF3E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DF7467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1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5254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" filled="f" stroked="f" strokeweight=".5pt">
              <v:textbox>
                <w:txbxContent>
                  <w:p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DF7467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1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4B5A" w14:textId="77777777" w:rsidR="0084300C" w:rsidRDefault="008430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4C5AA" w14:textId="77777777" w:rsidR="003F2809" w:rsidRDefault="003F2809" w:rsidP="00260356">
      <w:r>
        <w:separator/>
      </w:r>
    </w:p>
  </w:footnote>
  <w:footnote w:type="continuationSeparator" w:id="0">
    <w:p w14:paraId="36A5B880" w14:textId="77777777" w:rsidR="003F2809" w:rsidRDefault="003F2809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E5BD8" w14:textId="77777777" w:rsidR="0084300C" w:rsidRDefault="008430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8DF07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631AC907" wp14:editId="159EECCF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EF7DD2" wp14:editId="5ABA92BE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8ACDF4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6C0BE7C0" w14:textId="30DB9ED6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97E64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10.09.2026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1FC6A6FD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230103AA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78F65CBB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1E50792E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1045AE4F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5C3CC2F2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220FAB3D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4E28F729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149EBBFC" w14:textId="77777777" w:rsidR="00DA2BB2" w:rsidRPr="00B721AA" w:rsidRDefault="0084300C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289E6F17" w14:textId="77777777" w:rsidR="00DA2BB2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</w:t>
                          </w:r>
                          <w:r w:rsidR="00C64B6F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158</w:t>
                          </w:r>
                        </w:p>
                        <w:p w14:paraId="61189634" w14:textId="77777777" w:rsidR="00B41D00" w:rsidRPr="00B721AA" w:rsidRDefault="00B41D00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</w:t>
                          </w:r>
                          <w:r w:rsidR="00581EDB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0747225C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EF7DD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548ACDF4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6C0BE7C0" w14:textId="30DB9ED6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797E64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10.09.2026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1FC6A6FD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230103AA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78F65CBB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1E50792E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1045AE4F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5C3CC2F2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220FAB3D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4E28F729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149EBBFC" w14:textId="77777777" w:rsidR="00DA2BB2" w:rsidRPr="00B721AA" w:rsidRDefault="0084300C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289E6F17" w14:textId="77777777" w:rsidR="00DA2BB2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</w:t>
                    </w:r>
                    <w:r w:rsidR="00C64B6F">
                      <w:rPr>
                        <w:rFonts w:ascii="Lato Light" w:hAnsi="Lato Light"/>
                        <w:sz w:val="16"/>
                        <w:szCs w:val="16"/>
                      </w:rPr>
                      <w:t>158</w:t>
                    </w:r>
                  </w:p>
                  <w:p w14:paraId="61189634" w14:textId="77777777" w:rsidR="00B41D00" w:rsidRPr="00B721AA" w:rsidRDefault="00B41D00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Mobil: 0151</w:t>
                    </w:r>
                    <w:r w:rsidR="00581EDB">
                      <w:rPr>
                        <w:rFonts w:ascii="Lato Light" w:hAnsi="Lat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0747225C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35BC" w14:textId="77777777" w:rsidR="0084300C" w:rsidRDefault="008430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585"/>
    <w:multiLevelType w:val="hybridMultilevel"/>
    <w:tmpl w:val="841A7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2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6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98576">
    <w:abstractNumId w:val="6"/>
  </w:num>
  <w:num w:numId="2" w16cid:durableId="398018363">
    <w:abstractNumId w:val="5"/>
  </w:num>
  <w:num w:numId="3" w16cid:durableId="1042901578">
    <w:abstractNumId w:val="1"/>
  </w:num>
  <w:num w:numId="4" w16cid:durableId="811867116">
    <w:abstractNumId w:val="2"/>
  </w:num>
  <w:num w:numId="5" w16cid:durableId="1904901274">
    <w:abstractNumId w:val="4"/>
  </w:num>
  <w:num w:numId="6" w16cid:durableId="231619454">
    <w:abstractNumId w:val="3"/>
  </w:num>
  <w:num w:numId="7" w16cid:durableId="39127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24D56"/>
    <w:rsid w:val="000A2A92"/>
    <w:rsid w:val="000C4ED0"/>
    <w:rsid w:val="000D40DE"/>
    <w:rsid w:val="000D49C6"/>
    <w:rsid w:val="000E7A84"/>
    <w:rsid w:val="00142B2E"/>
    <w:rsid w:val="00150294"/>
    <w:rsid w:val="001727A2"/>
    <w:rsid w:val="001A4C2D"/>
    <w:rsid w:val="001B5535"/>
    <w:rsid w:val="001B6E46"/>
    <w:rsid w:val="00200395"/>
    <w:rsid w:val="00202D32"/>
    <w:rsid w:val="00233F30"/>
    <w:rsid w:val="00260356"/>
    <w:rsid w:val="00292C09"/>
    <w:rsid w:val="002A31B6"/>
    <w:rsid w:val="002C150C"/>
    <w:rsid w:val="002D17E2"/>
    <w:rsid w:val="002E2C91"/>
    <w:rsid w:val="00334655"/>
    <w:rsid w:val="0038599F"/>
    <w:rsid w:val="003D6FAA"/>
    <w:rsid w:val="003F2809"/>
    <w:rsid w:val="003F731A"/>
    <w:rsid w:val="00400B02"/>
    <w:rsid w:val="00403ADF"/>
    <w:rsid w:val="00437EF3"/>
    <w:rsid w:val="00440B75"/>
    <w:rsid w:val="00452E56"/>
    <w:rsid w:val="004863CE"/>
    <w:rsid w:val="00494A97"/>
    <w:rsid w:val="0049552C"/>
    <w:rsid w:val="004A555E"/>
    <w:rsid w:val="004D4416"/>
    <w:rsid w:val="004E3CBB"/>
    <w:rsid w:val="00510318"/>
    <w:rsid w:val="00514C27"/>
    <w:rsid w:val="00576A24"/>
    <w:rsid w:val="005811FD"/>
    <w:rsid w:val="00581EDB"/>
    <w:rsid w:val="00593BB5"/>
    <w:rsid w:val="00597044"/>
    <w:rsid w:val="005B5620"/>
    <w:rsid w:val="005B7A03"/>
    <w:rsid w:val="005D611B"/>
    <w:rsid w:val="00633608"/>
    <w:rsid w:val="006339EE"/>
    <w:rsid w:val="0068667F"/>
    <w:rsid w:val="006F681F"/>
    <w:rsid w:val="00724AF2"/>
    <w:rsid w:val="007442F8"/>
    <w:rsid w:val="00753AB0"/>
    <w:rsid w:val="00762BE9"/>
    <w:rsid w:val="00791909"/>
    <w:rsid w:val="00797E64"/>
    <w:rsid w:val="0084300C"/>
    <w:rsid w:val="00862B7E"/>
    <w:rsid w:val="008728ED"/>
    <w:rsid w:val="00876466"/>
    <w:rsid w:val="008F7FBA"/>
    <w:rsid w:val="00922AEC"/>
    <w:rsid w:val="00956E8F"/>
    <w:rsid w:val="00975FE0"/>
    <w:rsid w:val="00993A7F"/>
    <w:rsid w:val="009C6658"/>
    <w:rsid w:val="00A210E0"/>
    <w:rsid w:val="00A86C4E"/>
    <w:rsid w:val="00A95528"/>
    <w:rsid w:val="00AA656A"/>
    <w:rsid w:val="00AD66A7"/>
    <w:rsid w:val="00AE24B9"/>
    <w:rsid w:val="00B0593B"/>
    <w:rsid w:val="00B108E7"/>
    <w:rsid w:val="00B163D7"/>
    <w:rsid w:val="00B35050"/>
    <w:rsid w:val="00B41D00"/>
    <w:rsid w:val="00B721AA"/>
    <w:rsid w:val="00B74170"/>
    <w:rsid w:val="00B90DBF"/>
    <w:rsid w:val="00BE6720"/>
    <w:rsid w:val="00C03AD6"/>
    <w:rsid w:val="00C103D5"/>
    <w:rsid w:val="00C3297C"/>
    <w:rsid w:val="00C64B6F"/>
    <w:rsid w:val="00C716D0"/>
    <w:rsid w:val="00C87005"/>
    <w:rsid w:val="00C90915"/>
    <w:rsid w:val="00CC4311"/>
    <w:rsid w:val="00D3644B"/>
    <w:rsid w:val="00D46A8B"/>
    <w:rsid w:val="00D53741"/>
    <w:rsid w:val="00D60903"/>
    <w:rsid w:val="00DA2BB2"/>
    <w:rsid w:val="00DA361A"/>
    <w:rsid w:val="00DA3FA5"/>
    <w:rsid w:val="00DA5F85"/>
    <w:rsid w:val="00DB1AD8"/>
    <w:rsid w:val="00DB492B"/>
    <w:rsid w:val="00DB550A"/>
    <w:rsid w:val="00DC430C"/>
    <w:rsid w:val="00DE237D"/>
    <w:rsid w:val="00DF7467"/>
    <w:rsid w:val="00E048D0"/>
    <w:rsid w:val="00E06258"/>
    <w:rsid w:val="00E5148B"/>
    <w:rsid w:val="00E73709"/>
    <w:rsid w:val="00EA7992"/>
    <w:rsid w:val="00EB08CC"/>
    <w:rsid w:val="00F26137"/>
    <w:rsid w:val="00F35E7A"/>
    <w:rsid w:val="00F5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305A0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BB2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492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6A040F-2F5B-4613-A489-98C056F5E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57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Eibel Norbert</cp:lastModifiedBy>
  <cp:revision>13</cp:revision>
  <cp:lastPrinted>2026-09-10T06:30:00Z</cp:lastPrinted>
  <dcterms:created xsi:type="dcterms:W3CDTF">2025-06-03T13:14:00Z</dcterms:created>
  <dcterms:modified xsi:type="dcterms:W3CDTF">2026-09-10T06:30:00Z</dcterms:modified>
</cp:coreProperties>
</file>