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6A19" w14:textId="77777777" w:rsidR="00B050C3" w:rsidRDefault="007A1B4F" w:rsidP="00B050C3">
      <w:pPr>
        <w:ind w:right="-96"/>
        <w:jc w:val="right"/>
        <w:rPr>
          <w:rFonts w:ascii="Trebuchet MS" w:hAnsi="Trebuchet MS"/>
          <w:color w:val="007D3F"/>
          <w:spacing w:val="20"/>
          <w:sz w:val="36"/>
          <w:szCs w:val="36"/>
        </w:rPr>
      </w:pPr>
      <w:r>
        <w:rPr>
          <w:rFonts w:ascii="Trebuchet MS" w:hAnsi="Trebuchet MS"/>
          <w:color w:val="007D3F"/>
          <w:spacing w:val="20"/>
          <w:sz w:val="36"/>
          <w:szCs w:val="36"/>
        </w:rPr>
        <w:t>P</w:t>
      </w:r>
      <w:r w:rsidR="00C830FE" w:rsidRPr="007A1B4F">
        <w:rPr>
          <w:rFonts w:ascii="Trebuchet MS" w:hAnsi="Trebuchet MS"/>
          <w:color w:val="007D3F"/>
          <w:spacing w:val="20"/>
          <w:sz w:val="36"/>
          <w:szCs w:val="36"/>
        </w:rPr>
        <w:t>RESSEMITTEILUNG</w:t>
      </w:r>
    </w:p>
    <w:p w14:paraId="71A924BC" w14:textId="3EE632D9" w:rsidR="00165AF5" w:rsidRPr="00997751" w:rsidRDefault="00D30581" w:rsidP="00907D07">
      <w:pPr>
        <w:ind w:right="-68"/>
        <w:jc w:val="right"/>
        <w:rPr>
          <w:rFonts w:ascii="Trebuchet MS" w:hAnsi="Trebuchet MS"/>
          <w:b/>
          <w:sz w:val="24"/>
          <w:szCs w:val="24"/>
        </w:rPr>
      </w:pPr>
      <w:r w:rsidRPr="00997751">
        <w:rPr>
          <w:rFonts w:ascii="Trebuchet MS" w:hAnsi="Trebuchet MS"/>
          <w:b/>
          <w:sz w:val="24"/>
          <w:szCs w:val="24"/>
        </w:rPr>
        <w:t xml:space="preserve">Vom </w:t>
      </w:r>
      <w:r w:rsidR="00997751" w:rsidRPr="00997751">
        <w:rPr>
          <w:rFonts w:ascii="Trebuchet MS" w:hAnsi="Trebuchet MS"/>
          <w:b/>
          <w:sz w:val="24"/>
          <w:szCs w:val="24"/>
        </w:rPr>
        <w:t>21</w:t>
      </w:r>
      <w:r w:rsidR="00BE0957" w:rsidRPr="00997751">
        <w:rPr>
          <w:rFonts w:ascii="Trebuchet MS" w:hAnsi="Trebuchet MS"/>
          <w:b/>
          <w:sz w:val="24"/>
          <w:szCs w:val="24"/>
        </w:rPr>
        <w:t>.</w:t>
      </w:r>
      <w:r w:rsidR="00BB3CA7" w:rsidRPr="00997751">
        <w:rPr>
          <w:rFonts w:ascii="Trebuchet MS" w:hAnsi="Trebuchet MS"/>
          <w:b/>
          <w:sz w:val="24"/>
          <w:szCs w:val="24"/>
        </w:rPr>
        <w:t xml:space="preserve"> </w:t>
      </w:r>
      <w:r w:rsidR="005F0DEE" w:rsidRPr="00997751">
        <w:rPr>
          <w:rFonts w:ascii="Trebuchet MS" w:hAnsi="Trebuchet MS"/>
          <w:b/>
          <w:sz w:val="24"/>
          <w:szCs w:val="24"/>
        </w:rPr>
        <w:t>Oktober</w:t>
      </w:r>
      <w:r w:rsidR="00092532" w:rsidRPr="00997751">
        <w:rPr>
          <w:rFonts w:ascii="Trebuchet MS" w:hAnsi="Trebuchet MS"/>
          <w:b/>
          <w:sz w:val="24"/>
          <w:szCs w:val="24"/>
        </w:rPr>
        <w:t xml:space="preserve"> 202</w:t>
      </w:r>
      <w:r w:rsidR="005F0DEE" w:rsidRPr="00997751">
        <w:rPr>
          <w:rFonts w:ascii="Trebuchet MS" w:hAnsi="Trebuchet MS"/>
          <w:b/>
          <w:sz w:val="24"/>
          <w:szCs w:val="24"/>
        </w:rPr>
        <w:t>6</w:t>
      </w:r>
    </w:p>
    <w:p w14:paraId="54725FF5" w14:textId="77777777" w:rsidR="00293E7C" w:rsidRPr="005F0DEE" w:rsidRDefault="00293E7C" w:rsidP="000417EB">
      <w:pPr>
        <w:ind w:right="-68"/>
        <w:rPr>
          <w:rFonts w:ascii="Trebuchet MS" w:hAnsi="Trebuchet MS"/>
          <w:bCs/>
          <w:sz w:val="24"/>
          <w:szCs w:val="24"/>
        </w:rPr>
      </w:pPr>
    </w:p>
    <w:p w14:paraId="15CD82E8" w14:textId="77777777" w:rsidR="005F0DEE" w:rsidRPr="005F0DEE" w:rsidRDefault="005F0DEE" w:rsidP="005F0DEE">
      <w:pPr>
        <w:spacing w:line="259" w:lineRule="auto"/>
        <w:rPr>
          <w:rFonts w:ascii="Trebuchet MS" w:hAnsi="Trebuchet MS"/>
          <w:b/>
          <w:bCs/>
          <w:sz w:val="36"/>
          <w:szCs w:val="36"/>
        </w:rPr>
      </w:pPr>
      <w:r w:rsidRPr="005F0DEE">
        <w:rPr>
          <w:rFonts w:ascii="Trebuchet MS" w:hAnsi="Trebuchet MS"/>
          <w:b/>
          <w:bCs/>
          <w:sz w:val="36"/>
          <w:szCs w:val="36"/>
        </w:rPr>
        <w:t>Beim IHK-Wirtschaftsgespräch macht Bürgermeister</w:t>
      </w:r>
    </w:p>
    <w:p w14:paraId="75725F29" w14:textId="620931EF" w:rsidR="005F0DEE" w:rsidRPr="005F0DEE" w:rsidRDefault="005F0DEE" w:rsidP="005F0DEE">
      <w:pPr>
        <w:spacing w:after="160" w:line="259" w:lineRule="auto"/>
        <w:rPr>
          <w:rFonts w:ascii="Trebuchet MS" w:hAnsi="Trebuchet MS"/>
          <w:b/>
          <w:bCs/>
          <w:sz w:val="36"/>
          <w:szCs w:val="36"/>
        </w:rPr>
      </w:pPr>
      <w:r w:rsidRPr="005F0DEE">
        <w:rPr>
          <w:rFonts w:ascii="Trebuchet MS" w:hAnsi="Trebuchet MS"/>
          <w:b/>
          <w:bCs/>
          <w:sz w:val="36"/>
          <w:szCs w:val="36"/>
        </w:rPr>
        <w:t>Patrick Potthoff Mut: „Olsberg! Hier geht richtig was!“</w:t>
      </w:r>
    </w:p>
    <w:p w14:paraId="3FB9A759" w14:textId="77777777" w:rsidR="005F0DEE" w:rsidRPr="005F0DEE" w:rsidRDefault="005F0DEE" w:rsidP="005F0DEE">
      <w:pPr>
        <w:spacing w:after="160" w:line="259" w:lineRule="auto"/>
        <w:rPr>
          <w:rFonts w:ascii="Trebuchet MS" w:hAnsi="Trebuchet MS"/>
          <w:sz w:val="24"/>
          <w:szCs w:val="24"/>
        </w:rPr>
      </w:pPr>
      <w:r w:rsidRPr="005F0DEE">
        <w:rPr>
          <w:rFonts w:ascii="Trebuchet MS" w:hAnsi="Trebuchet MS"/>
          <w:b/>
          <w:bCs/>
          <w:sz w:val="24"/>
          <w:szCs w:val="24"/>
        </w:rPr>
        <w:t>Olsberg.</w:t>
      </w:r>
      <w:r w:rsidRPr="005F0DEE">
        <w:rPr>
          <w:rFonts w:ascii="Trebuchet MS" w:hAnsi="Trebuchet MS"/>
          <w:sz w:val="24"/>
          <w:szCs w:val="24"/>
        </w:rPr>
        <w:t xml:space="preserve"> Trotz wirtschaftlich herausfordernder Rahmenbedingungen blickt Bürgermeister Patrick Potthoff optimistisch auf die Zukunft des Wirtschaftsstandortes Olsberg. Beim IHK-Wirtschaftsgespräch mit rund 60 geladenen Gästen im Haus des Gastes machte er in seinem Impulsvortrag deutlich: Olsberg bringe beste Voraussetzungen mit, um wirtschaftliche Stärke und hohe Lebensqualität miteinander zu verbinden.</w:t>
      </w:r>
    </w:p>
    <w:p w14:paraId="5055DA1F" w14:textId="77777777" w:rsidR="005F0DEE" w:rsidRPr="005F0DEE" w:rsidRDefault="005F0DEE" w:rsidP="005F0DEE">
      <w:pPr>
        <w:spacing w:after="160" w:line="259" w:lineRule="auto"/>
        <w:rPr>
          <w:rFonts w:ascii="Trebuchet MS" w:hAnsi="Trebuchet MS"/>
          <w:sz w:val="24"/>
          <w:szCs w:val="24"/>
        </w:rPr>
      </w:pPr>
      <w:r w:rsidRPr="005F0DEE">
        <w:rPr>
          <w:rFonts w:ascii="Trebuchet MS" w:hAnsi="Trebuchet MS"/>
          <w:sz w:val="24"/>
          <w:szCs w:val="24"/>
        </w:rPr>
        <w:t>Als wichtige Standortvorteile nannte Patrick Potthoff den starken Mittelstand, das engagierte Handwerk und die enge Verwurzelung vieler Unternehmen in der Region. Zugleich stellte er die Herausforderungen in den Mittelpunkt: Fachkräftegewinnung, steigende Energiepreise, Klimaschutz und Digitalisierung verlangten gemeinsame Antworten.</w:t>
      </w:r>
    </w:p>
    <w:p w14:paraId="089DBA78" w14:textId="77777777" w:rsidR="005F0DEE" w:rsidRPr="005F0DEE" w:rsidRDefault="005F0DEE" w:rsidP="005F0DEE">
      <w:pPr>
        <w:spacing w:after="160" w:line="259" w:lineRule="auto"/>
        <w:rPr>
          <w:rFonts w:ascii="Trebuchet MS" w:hAnsi="Trebuchet MS"/>
          <w:sz w:val="24"/>
          <w:szCs w:val="24"/>
        </w:rPr>
      </w:pPr>
      <w:r w:rsidRPr="005F0DEE">
        <w:rPr>
          <w:rFonts w:ascii="Trebuchet MS" w:hAnsi="Trebuchet MS"/>
          <w:sz w:val="24"/>
          <w:szCs w:val="24"/>
        </w:rPr>
        <w:t>Ein Schlüssel liege darin, junge Menschen früh mit heimischen Unternehmen in Kontakt zu bringen, die Zusammenarbeit mit Schulen und Hochschulen auszubauen und die beruflichen Perspektiven vor Ort sichtbarer zu machen. Auch bei Energie und Klimaschutz sieht Potthoff Chancen für die Wirtschaft. Die Stadt erarbeite derzeit ein Konzept, wie erneuerbare Energie auf städtischen Gebäuden gewonnen und kostengünstig genutzt werden könne.</w:t>
      </w:r>
    </w:p>
    <w:p w14:paraId="260753F4" w14:textId="77777777" w:rsidR="005F0DEE" w:rsidRPr="005F0DEE" w:rsidRDefault="005F0DEE" w:rsidP="005F0DEE">
      <w:pPr>
        <w:spacing w:after="160" w:line="259" w:lineRule="auto"/>
        <w:rPr>
          <w:rFonts w:ascii="Trebuchet MS" w:hAnsi="Trebuchet MS"/>
          <w:sz w:val="24"/>
          <w:szCs w:val="24"/>
        </w:rPr>
      </w:pPr>
      <w:r w:rsidRPr="005F0DEE">
        <w:rPr>
          <w:rFonts w:ascii="Trebuchet MS" w:hAnsi="Trebuchet MS"/>
          <w:sz w:val="24"/>
          <w:szCs w:val="24"/>
        </w:rPr>
        <w:t>Weitere wichtige Bausteine seien der Ausbau digitaler Infrastruktur, moderne Verwaltungsangebote, attraktiver Wohnraum und lebendige Ortsmitten. Denn wirtschaftliche Entwicklung und Lebensqualität gehörten untrennbar zusammen.</w:t>
      </w:r>
    </w:p>
    <w:p w14:paraId="022C80A0" w14:textId="77777777" w:rsidR="005F0DEE" w:rsidRPr="005F0DEE" w:rsidRDefault="005F0DEE" w:rsidP="005F0DEE">
      <w:pPr>
        <w:spacing w:after="160" w:line="259" w:lineRule="auto"/>
        <w:rPr>
          <w:rFonts w:ascii="Trebuchet MS" w:hAnsi="Trebuchet MS"/>
          <w:sz w:val="24"/>
          <w:szCs w:val="24"/>
        </w:rPr>
      </w:pPr>
      <w:r w:rsidRPr="005F0DEE">
        <w:rPr>
          <w:rFonts w:ascii="Trebuchet MS" w:hAnsi="Trebuchet MS"/>
          <w:sz w:val="24"/>
          <w:szCs w:val="24"/>
        </w:rPr>
        <w:t>Bürgermeister Potthoff warb zugleich für eine stärkere Zusammenarbeit zwischen Stadt, Unternehmen, Bildungseinrichtungen und Zivilgesellschaft. Mit Wirtschaftsförderer Olaf Karte habe die Stadt bereits zahlreiche Unternehmensbesuche gestartet. Auch das Unternehmensnetzwerk „O+“ zeige, wie Betriebe gemeinsam Themen wie Fachkräftegewinnung und Standortmarketing voranbringen könnten.</w:t>
      </w:r>
    </w:p>
    <w:p w14:paraId="004F2A75" w14:textId="77777777" w:rsidR="005F0DEE" w:rsidRDefault="005F0DEE" w:rsidP="005F0DEE">
      <w:pPr>
        <w:spacing w:after="160" w:line="259" w:lineRule="auto"/>
        <w:rPr>
          <w:rFonts w:ascii="Trebuchet MS" w:hAnsi="Trebuchet MS"/>
          <w:sz w:val="24"/>
          <w:szCs w:val="24"/>
        </w:rPr>
      </w:pPr>
      <w:r w:rsidRPr="005F0DEE">
        <w:rPr>
          <w:rFonts w:ascii="Trebuchet MS" w:hAnsi="Trebuchet MS"/>
          <w:sz w:val="24"/>
          <w:szCs w:val="24"/>
        </w:rPr>
        <w:t>Seine Botschaft an die Gäste: Die Stadt Olsberg habe das Potenzial, auch künftig ein attraktiver Wirtschafts- und Lebensstandort zu sein. Entscheidend sei, die Herausforderungen gemeinsam anzupacken und die eigenen Stärken selbstbewusst nach außen zu tragen. Patrick Potthoffs optimistisches Fazit: „Olsberg! Hier geht richtig was!“</w:t>
      </w:r>
    </w:p>
    <w:p w14:paraId="5EA2E84E" w14:textId="291C36A6" w:rsidR="00B33723" w:rsidRDefault="0014349D" w:rsidP="005F0DEE">
      <w:pPr>
        <w:spacing w:after="160" w:line="259" w:lineRule="auto"/>
        <w:rPr>
          <w:rFonts w:ascii="Trebuchet MS" w:hAnsi="Trebuchet MS"/>
          <w:sz w:val="24"/>
          <w:szCs w:val="24"/>
        </w:rPr>
      </w:pPr>
      <w:r>
        <w:rPr>
          <w:rFonts w:ascii="Trebuchet MS" w:hAnsi="Trebuchet MS"/>
          <w:sz w:val="24"/>
          <w:szCs w:val="24"/>
        </w:rPr>
        <w:t xml:space="preserve">Auch </w:t>
      </w:r>
      <w:r w:rsidR="00182474">
        <w:rPr>
          <w:rFonts w:ascii="Trebuchet MS" w:hAnsi="Trebuchet MS"/>
          <w:sz w:val="24"/>
          <w:szCs w:val="24"/>
        </w:rPr>
        <w:t xml:space="preserve">IHK-Präsident Andreas Knappstein betonte in seiner Begrüßung die Stärken des Wirtschaftsstandortes Olsberg. Gleichzeitig verwies er auf die schwierige wirtschaftliche Situation: „Hohe Energie- und Arbeitskosten, </w:t>
      </w:r>
      <w:r w:rsidR="00182474" w:rsidRPr="00182474">
        <w:rPr>
          <w:rFonts w:ascii="Trebuchet MS" w:hAnsi="Trebuchet MS"/>
          <w:sz w:val="24"/>
          <w:szCs w:val="24"/>
        </w:rPr>
        <w:t>zunehmende Bürokratie</w:t>
      </w:r>
      <w:r w:rsidR="00182474">
        <w:rPr>
          <w:rFonts w:ascii="Trebuchet MS" w:hAnsi="Trebuchet MS"/>
          <w:sz w:val="24"/>
          <w:szCs w:val="24"/>
        </w:rPr>
        <w:t xml:space="preserve"> </w:t>
      </w:r>
      <w:r w:rsidR="00182474" w:rsidRPr="00182474">
        <w:rPr>
          <w:rFonts w:ascii="Trebuchet MS" w:hAnsi="Trebuchet MS"/>
          <w:sz w:val="24"/>
          <w:szCs w:val="24"/>
        </w:rPr>
        <w:t>und eine schwache Konjunktur stellen unsere Unternehmen vor große Herausforderungen</w:t>
      </w:r>
      <w:r w:rsidR="00182474">
        <w:rPr>
          <w:rFonts w:ascii="Trebuchet MS" w:hAnsi="Trebuchet MS"/>
          <w:sz w:val="24"/>
          <w:szCs w:val="24"/>
        </w:rPr>
        <w:t xml:space="preserve">“, so Knappstein. </w:t>
      </w:r>
    </w:p>
    <w:p w14:paraId="49881BDD" w14:textId="7AD24748" w:rsidR="00182474" w:rsidRDefault="00182474" w:rsidP="005F0DEE">
      <w:pPr>
        <w:spacing w:after="160" w:line="259" w:lineRule="auto"/>
        <w:rPr>
          <w:rFonts w:ascii="Trebuchet MS" w:hAnsi="Trebuchet MS"/>
          <w:sz w:val="24"/>
          <w:szCs w:val="24"/>
        </w:rPr>
      </w:pPr>
      <w:r>
        <w:rPr>
          <w:rFonts w:ascii="Trebuchet MS" w:hAnsi="Trebuchet MS"/>
          <w:sz w:val="24"/>
          <w:szCs w:val="24"/>
        </w:rPr>
        <w:t xml:space="preserve">Passend dazu bildeten </w:t>
      </w:r>
      <w:r w:rsidR="006D6B2C">
        <w:rPr>
          <w:rFonts w:ascii="Trebuchet MS" w:hAnsi="Trebuchet MS"/>
          <w:sz w:val="24"/>
          <w:szCs w:val="24"/>
        </w:rPr>
        <w:t xml:space="preserve">die Ergebnisse der aktuellen Konjunkturbefragung, die von IHK-Referentin Franziska Petri vorgestellt wurden, </w:t>
      </w:r>
      <w:r>
        <w:rPr>
          <w:rFonts w:ascii="Trebuchet MS" w:hAnsi="Trebuchet MS"/>
          <w:sz w:val="24"/>
          <w:szCs w:val="24"/>
        </w:rPr>
        <w:t xml:space="preserve">einen inhaltlichen Schwerpunkt der </w:t>
      </w:r>
      <w:r>
        <w:rPr>
          <w:rFonts w:ascii="Trebuchet MS" w:hAnsi="Trebuchet MS"/>
          <w:sz w:val="24"/>
          <w:szCs w:val="24"/>
        </w:rPr>
        <w:lastRenderedPageBreak/>
        <w:t xml:space="preserve">Veranstaltung. Im Anschluss präsentierte IHK-Referentin </w:t>
      </w:r>
      <w:r w:rsidRPr="00182474">
        <w:rPr>
          <w:rFonts w:ascii="Trebuchet MS" w:hAnsi="Trebuchet MS"/>
          <w:sz w:val="24"/>
          <w:szCs w:val="24"/>
        </w:rPr>
        <w:t>Katharina Dlhoš Fördermöglichkeiten für den Mittelstand im Hochsauerlandkreis</w:t>
      </w:r>
      <w:r>
        <w:rPr>
          <w:rFonts w:ascii="Trebuchet MS" w:hAnsi="Trebuchet MS"/>
          <w:sz w:val="24"/>
          <w:szCs w:val="24"/>
        </w:rPr>
        <w:t xml:space="preserve">. </w:t>
      </w:r>
    </w:p>
    <w:p w14:paraId="7EEC4713" w14:textId="2F9A59B8" w:rsidR="00182474" w:rsidRDefault="00182474" w:rsidP="005F0DEE">
      <w:pPr>
        <w:spacing w:after="160" w:line="259" w:lineRule="auto"/>
        <w:rPr>
          <w:rFonts w:ascii="Trebuchet MS" w:hAnsi="Trebuchet MS"/>
          <w:sz w:val="24"/>
          <w:szCs w:val="24"/>
        </w:rPr>
      </w:pPr>
      <w:r w:rsidRPr="00182474">
        <w:rPr>
          <w:rFonts w:ascii="Trebuchet MS" w:hAnsi="Trebuchet MS"/>
          <w:sz w:val="24"/>
          <w:szCs w:val="24"/>
        </w:rPr>
        <w:t>Neben den fachlichen Impulsen stand der persönliche Austausch im Mittelpunkt. „Wir möchten erfahren, wo vor Ort der Schuh drückt und wo wir als IHK unterstützen können. Denn nur im gemeinsamen Austausch lassen sich Lösungen entwickeln, die unsere Wirtschaftsregion voranbringen“, betonte Knappstein. Im Anschluss nutzten die Gäste die Gelegenheit, sich über aktuelle Themen und Herausforderungen auszutauschen.</w:t>
      </w:r>
    </w:p>
    <w:p w14:paraId="430B16E7" w14:textId="77777777" w:rsidR="00175FBD" w:rsidRDefault="00175FBD" w:rsidP="005F0DEE">
      <w:pPr>
        <w:spacing w:after="160" w:line="259" w:lineRule="auto"/>
        <w:rPr>
          <w:rFonts w:ascii="Trebuchet MS" w:hAnsi="Trebuchet MS"/>
          <w:sz w:val="24"/>
          <w:szCs w:val="24"/>
        </w:rPr>
      </w:pPr>
    </w:p>
    <w:p w14:paraId="42259FF8" w14:textId="52189789" w:rsidR="00B33723" w:rsidRPr="00B33723" w:rsidRDefault="00B33723" w:rsidP="00B33723">
      <w:pPr>
        <w:spacing w:line="259" w:lineRule="auto"/>
        <w:rPr>
          <w:i/>
          <w:iCs/>
          <w:sz w:val="24"/>
          <w:szCs w:val="24"/>
        </w:rPr>
      </w:pPr>
      <w:r w:rsidRPr="00B33723">
        <w:rPr>
          <w:i/>
          <w:iCs/>
          <w:sz w:val="24"/>
          <w:szCs w:val="24"/>
        </w:rPr>
        <w:t>Foto:</w:t>
      </w:r>
    </w:p>
    <w:p w14:paraId="30517FE6" w14:textId="21180E2B" w:rsidR="00B33723" w:rsidRPr="00B33723" w:rsidRDefault="00175FBD" w:rsidP="00B33723">
      <w:pPr>
        <w:spacing w:line="259" w:lineRule="auto"/>
        <w:rPr>
          <w:i/>
          <w:iCs/>
          <w:sz w:val="24"/>
          <w:szCs w:val="24"/>
        </w:rPr>
      </w:pPr>
      <w:r>
        <w:rPr>
          <w:i/>
          <w:iCs/>
          <w:sz w:val="24"/>
          <w:szCs w:val="24"/>
        </w:rPr>
        <w:t>Jede Menge Impulse beim</w:t>
      </w:r>
      <w:r w:rsidR="00B33723" w:rsidRPr="00B33723">
        <w:rPr>
          <w:i/>
          <w:iCs/>
          <w:sz w:val="24"/>
          <w:szCs w:val="24"/>
        </w:rPr>
        <w:t xml:space="preserve"> IHK-Wirtschaftsgespräch mit rund 60 geladenen Gästen im Haus des Gastes</w:t>
      </w:r>
      <w:r>
        <w:rPr>
          <w:i/>
          <w:iCs/>
          <w:sz w:val="24"/>
          <w:szCs w:val="24"/>
        </w:rPr>
        <w:t xml:space="preserve"> in Olsberg: (v.li.) IHK-Hauptgeschäftsführer Jörg Nolte, Olsbergs Bürgermeister Patrick Potthoff und IHK-Präsident Andreas Knappstein.</w:t>
      </w:r>
    </w:p>
    <w:p w14:paraId="60C208D2" w14:textId="13E16118" w:rsidR="00B33723" w:rsidRPr="00B33723" w:rsidRDefault="00B33723" w:rsidP="00B33723">
      <w:pPr>
        <w:spacing w:line="259" w:lineRule="auto"/>
        <w:rPr>
          <w:i/>
          <w:iCs/>
          <w:sz w:val="24"/>
          <w:szCs w:val="24"/>
        </w:rPr>
      </w:pPr>
      <w:r w:rsidRPr="00B33723">
        <w:rPr>
          <w:i/>
          <w:iCs/>
          <w:sz w:val="24"/>
          <w:szCs w:val="24"/>
        </w:rPr>
        <w:t xml:space="preserve">Bildnachweis: </w:t>
      </w:r>
      <w:r w:rsidR="00A309A2" w:rsidRPr="00A309A2">
        <w:rPr>
          <w:i/>
          <w:iCs/>
          <w:sz w:val="24"/>
          <w:szCs w:val="24"/>
        </w:rPr>
        <w:t>IHK Arnsberg</w:t>
      </w:r>
    </w:p>
    <w:p w14:paraId="576C6BDA" w14:textId="77777777" w:rsidR="005F0DEE" w:rsidRPr="00293E7C" w:rsidRDefault="005F0DEE" w:rsidP="000417EB">
      <w:pPr>
        <w:ind w:right="-68"/>
        <w:rPr>
          <w:rFonts w:ascii="Trebuchet MS" w:hAnsi="Trebuchet MS"/>
          <w:bCs/>
          <w:sz w:val="24"/>
          <w:szCs w:val="24"/>
        </w:rPr>
      </w:pPr>
    </w:p>
    <w:sectPr w:rsidR="005F0DEE" w:rsidRPr="00293E7C" w:rsidSect="00370F1A">
      <w:headerReference w:type="default" r:id="rId7"/>
      <w:headerReference w:type="first" r:id="rId8"/>
      <w:footerReference w:type="first" r:id="rId9"/>
      <w:pgSz w:w="11906" w:h="16838" w:code="9"/>
      <w:pgMar w:top="284" w:right="1021" w:bottom="284" w:left="1134" w:header="720"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589CB" w14:textId="77777777" w:rsidR="006972F6" w:rsidRDefault="006972F6">
      <w:r>
        <w:separator/>
      </w:r>
    </w:p>
  </w:endnote>
  <w:endnote w:type="continuationSeparator" w:id="0">
    <w:p w14:paraId="0C0174E4" w14:textId="77777777" w:rsidR="006972F6" w:rsidRDefault="00697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17DE" w14:textId="77777777" w:rsidR="007B7257" w:rsidRPr="00880CB2" w:rsidRDefault="007B7257" w:rsidP="007B7257">
    <w:pPr>
      <w:pStyle w:val="Kopfzeile"/>
      <w:tabs>
        <w:tab w:val="left" w:pos="708"/>
      </w:tabs>
      <w:ind w:right="-68"/>
      <w:jc w:val="right"/>
      <w:rPr>
        <w:rFonts w:ascii="Trebuchet MS" w:hAnsi="Trebuchet MS"/>
        <w:sz w:val="18"/>
      </w:rPr>
    </w:pPr>
    <w:r w:rsidRPr="00880CB2">
      <w:rPr>
        <w:rFonts w:ascii="Trebuchet MS" w:hAnsi="Trebuchet MS"/>
      </w:rPr>
      <w:t xml:space="preserve">Bigger Platz 6 | 59939 Olsberg </w:t>
    </w:r>
    <w:r w:rsidRPr="00880CB2">
      <w:rPr>
        <w:rFonts w:ascii="Trebuchet MS" w:hAnsi="Trebuchet MS"/>
        <w:sz w:val="18"/>
      </w:rPr>
      <w:t>| Zentrale Dienste, Bildung, Sport, Freizeit</w:t>
    </w:r>
  </w:p>
  <w:p w14:paraId="6CDD4DE0" w14:textId="7C27535D" w:rsidR="007B7257" w:rsidRPr="00880CB2" w:rsidRDefault="00E20434" w:rsidP="007B7257">
    <w:pPr>
      <w:pStyle w:val="Kopfzeile"/>
      <w:tabs>
        <w:tab w:val="left" w:pos="708"/>
      </w:tabs>
      <w:ind w:right="-68"/>
      <w:jc w:val="right"/>
      <w:rPr>
        <w:rFonts w:ascii="Trebuchet MS" w:hAnsi="Trebuchet MS"/>
      </w:rPr>
    </w:pPr>
    <w:r>
      <w:rPr>
        <w:rFonts w:ascii="Trebuchet MS" w:hAnsi="Trebuchet MS"/>
        <w:b/>
      </w:rPr>
      <w:t>Matthias Steinhoff</w:t>
    </w:r>
    <w:r w:rsidR="007B7257" w:rsidRPr="00880CB2">
      <w:rPr>
        <w:rFonts w:ascii="Trebuchet MS" w:hAnsi="Trebuchet MS"/>
      </w:rPr>
      <w:t xml:space="preserve"> | Zimmer: 135</w:t>
    </w:r>
  </w:p>
  <w:p w14:paraId="01018D5B" w14:textId="77777777" w:rsidR="008C521E" w:rsidRPr="00880CB2" w:rsidRDefault="007B7257" w:rsidP="007B7257">
    <w:pPr>
      <w:pStyle w:val="Kopfzeile"/>
      <w:tabs>
        <w:tab w:val="left" w:pos="708"/>
      </w:tabs>
      <w:ind w:right="-68"/>
      <w:jc w:val="right"/>
      <w:rPr>
        <w:rFonts w:ascii="Trebuchet MS" w:hAnsi="Trebuchet MS"/>
      </w:rPr>
    </w:pPr>
    <w:r w:rsidRPr="00880CB2">
      <w:rPr>
        <w:rFonts w:ascii="Trebuchet MS" w:hAnsi="Trebuchet MS"/>
      </w:rPr>
      <w:t>Tel.: 02962/982-215 | E-Mail: post@olsberg.de | www.olsberg.de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A442F" w14:textId="77777777" w:rsidR="006972F6" w:rsidRDefault="006972F6">
      <w:r>
        <w:separator/>
      </w:r>
    </w:p>
  </w:footnote>
  <w:footnote w:type="continuationSeparator" w:id="0">
    <w:p w14:paraId="0C3C19A6" w14:textId="77777777" w:rsidR="006972F6" w:rsidRDefault="00697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EEDA" w14:textId="77777777" w:rsidR="008C521E" w:rsidRDefault="008C521E">
    <w:pPr>
      <w:pStyle w:val="Kopfzeile"/>
      <w:jc w:val="center"/>
      <w:rPr>
        <w:rFonts w:ascii="Arial" w:hAnsi="Arial"/>
        <w:sz w:val="22"/>
      </w:rPr>
    </w:pPr>
    <w:r>
      <w:rPr>
        <w:rFonts w:ascii="Arial" w:hAnsi="Arial"/>
        <w:sz w:val="22"/>
      </w:rPr>
      <w:t xml:space="preserve">- </w:t>
    </w:r>
    <w:r>
      <w:rPr>
        <w:rStyle w:val="Seitenzahl"/>
      </w:rPr>
      <w:fldChar w:fldCharType="begin"/>
    </w:r>
    <w:r>
      <w:rPr>
        <w:rStyle w:val="Seitenzahl"/>
      </w:rPr>
      <w:instrText xml:space="preserve"> PAGE </w:instrText>
    </w:r>
    <w:r>
      <w:rPr>
        <w:rStyle w:val="Seitenzahl"/>
      </w:rPr>
      <w:fldChar w:fldCharType="separate"/>
    </w:r>
    <w:r w:rsidR="00734487">
      <w:rPr>
        <w:rStyle w:val="Seitenzahl"/>
        <w:noProof/>
      </w:rPr>
      <w:t>2</w:t>
    </w:r>
    <w:r>
      <w:rPr>
        <w:rStyle w:val="Seitenzahl"/>
      </w:rPr>
      <w:fldChar w:fldCharType="end"/>
    </w:r>
    <w:r>
      <w:rPr>
        <w:rStyle w:val="Seitenzah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EE5D7" w14:textId="77777777" w:rsidR="008C521E" w:rsidRDefault="008C521E" w:rsidP="00C830FE">
    <w:pPr>
      <w:pStyle w:val="Kopfzeile"/>
    </w:pPr>
    <w:r>
      <w:rPr>
        <w:noProof/>
      </w:rPr>
      <mc:AlternateContent>
        <mc:Choice Requires="wpg">
          <w:drawing>
            <wp:anchor distT="0" distB="0" distL="114300" distR="114300" simplePos="0" relativeHeight="251659264" behindDoc="1" locked="0" layoutInCell="1" allowOverlap="1" wp14:anchorId="317C337F" wp14:editId="04D05A72">
              <wp:simplePos x="0" y="0"/>
              <wp:positionH relativeFrom="column">
                <wp:posOffset>0</wp:posOffset>
              </wp:positionH>
              <wp:positionV relativeFrom="paragraph">
                <wp:posOffset>-200025</wp:posOffset>
              </wp:positionV>
              <wp:extent cx="6301105" cy="1028700"/>
              <wp:effectExtent l="0" t="0" r="23495" b="19050"/>
              <wp:wrapTight wrapText="bothSides">
                <wp:wrapPolygon edited="0">
                  <wp:start x="16064" y="0"/>
                  <wp:lineTo x="15150" y="3200"/>
                  <wp:lineTo x="14758" y="5200"/>
                  <wp:lineTo x="5224" y="9200"/>
                  <wp:lineTo x="1175" y="11200"/>
                  <wp:lineTo x="1175" y="12800"/>
                  <wp:lineTo x="0" y="14400"/>
                  <wp:lineTo x="0" y="16000"/>
                  <wp:lineTo x="11363" y="19200"/>
                  <wp:lineTo x="0" y="20000"/>
                  <wp:lineTo x="0" y="21600"/>
                  <wp:lineTo x="1567" y="21600"/>
                  <wp:lineTo x="8359" y="21600"/>
                  <wp:lineTo x="11689" y="21600"/>
                  <wp:lineTo x="21550" y="20000"/>
                  <wp:lineTo x="21615" y="14000"/>
                  <wp:lineTo x="20701" y="13200"/>
                  <wp:lineTo x="21550" y="11600"/>
                  <wp:lineTo x="21354" y="0"/>
                  <wp:lineTo x="16064" y="0"/>
                </wp:wrapPolygon>
              </wp:wrapTight>
              <wp:docPr id="542" name="Group 316"/>
              <wp:cNvGraphicFramePr/>
              <a:graphic xmlns:a="http://schemas.openxmlformats.org/drawingml/2006/main">
                <a:graphicData uri="http://schemas.microsoft.com/office/word/2010/wordprocessingGroup">
                  <wpg:wgp>
                    <wpg:cNvGrpSpPr/>
                    <wpg:grpSpPr>
                      <a:xfrm>
                        <a:off x="0" y="0"/>
                        <a:ext cx="6301105" cy="1028700"/>
                        <a:chOff x="0" y="0"/>
                        <a:chExt cx="6369118" cy="1074640"/>
                      </a:xfrm>
                    </wpg:grpSpPr>
                    <wps:wsp>
                      <wps:cNvPr id="543" name="Shape 6"/>
                      <wps:cNvSpPr/>
                      <wps:spPr>
                        <a:xfrm>
                          <a:off x="1203" y="504618"/>
                          <a:ext cx="6295047" cy="500799"/>
                        </a:xfrm>
                        <a:custGeom>
                          <a:avLst/>
                          <a:gdLst/>
                          <a:ahLst/>
                          <a:cxnLst/>
                          <a:rect l="0" t="0" r="0" b="0"/>
                          <a:pathLst>
                            <a:path w="6295047" h="500799">
                              <a:moveTo>
                                <a:pt x="6295047" y="439738"/>
                              </a:moveTo>
                              <a:cubicBezTo>
                                <a:pt x="5234382" y="500799"/>
                                <a:pt x="4506951" y="451180"/>
                                <a:pt x="4049268" y="398971"/>
                              </a:cubicBezTo>
                              <a:cubicBezTo>
                                <a:pt x="3533356" y="340119"/>
                                <a:pt x="2173770" y="0"/>
                                <a:pt x="1536459" y="0"/>
                              </a:cubicBezTo>
                              <a:cubicBezTo>
                                <a:pt x="807619" y="0"/>
                                <a:pt x="302032" y="169964"/>
                                <a:pt x="0" y="258737"/>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4" name="Shape 7"/>
                      <wps:cNvSpPr/>
                      <wps:spPr>
                        <a:xfrm>
                          <a:off x="0" y="684204"/>
                          <a:ext cx="6295543" cy="390436"/>
                        </a:xfrm>
                        <a:custGeom>
                          <a:avLst/>
                          <a:gdLst/>
                          <a:ahLst/>
                          <a:cxnLst/>
                          <a:rect l="0" t="0" r="0" b="0"/>
                          <a:pathLst>
                            <a:path w="6295543" h="390436">
                              <a:moveTo>
                                <a:pt x="6295543" y="39662"/>
                              </a:moveTo>
                              <a:cubicBezTo>
                                <a:pt x="6116854" y="13271"/>
                                <a:pt x="5920676" y="0"/>
                                <a:pt x="5714784" y="2769"/>
                              </a:cubicBezTo>
                              <a:cubicBezTo>
                                <a:pt x="5103597" y="10935"/>
                                <a:pt x="4539628" y="122212"/>
                                <a:pt x="4239400" y="171209"/>
                              </a:cubicBezTo>
                              <a:cubicBezTo>
                                <a:pt x="3955999" y="217437"/>
                                <a:pt x="3617646" y="258432"/>
                                <a:pt x="3316300" y="296570"/>
                              </a:cubicBezTo>
                              <a:cubicBezTo>
                                <a:pt x="3014955" y="334721"/>
                                <a:pt x="2668473" y="366078"/>
                                <a:pt x="2363445" y="373304"/>
                              </a:cubicBezTo>
                              <a:cubicBezTo>
                                <a:pt x="1982496" y="382334"/>
                                <a:pt x="1396835" y="390436"/>
                                <a:pt x="996010" y="386842"/>
                              </a:cubicBezTo>
                              <a:cubicBezTo>
                                <a:pt x="705066" y="384251"/>
                                <a:pt x="450482" y="368795"/>
                                <a:pt x="210452" y="350736"/>
                              </a:cubicBezTo>
                              <a:cubicBezTo>
                                <a:pt x="119291" y="343878"/>
                                <a:pt x="50787" y="336525"/>
                                <a:pt x="0" y="329806"/>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5" name="Shape 8"/>
                      <wps:cNvSpPr/>
                      <wps:spPr>
                        <a:xfrm>
                          <a:off x="4397893" y="435790"/>
                          <a:ext cx="162294" cy="194742"/>
                        </a:xfrm>
                        <a:custGeom>
                          <a:avLst/>
                          <a:gdLst/>
                          <a:ahLst/>
                          <a:cxnLst/>
                          <a:rect l="0" t="0" r="0" b="0"/>
                          <a:pathLst>
                            <a:path w="162294" h="194742">
                              <a:moveTo>
                                <a:pt x="0" y="0"/>
                              </a:moveTo>
                              <a:lnTo>
                                <a:pt x="162294" y="0"/>
                              </a:lnTo>
                              <a:lnTo>
                                <a:pt x="162294" y="194742"/>
                              </a:lnTo>
                              <a:cubicBezTo>
                                <a:pt x="72758" y="194742"/>
                                <a:pt x="89" y="122657"/>
                                <a:pt x="0" y="32461"/>
                              </a:cubicBezTo>
                              <a:lnTo>
                                <a:pt x="0" y="0"/>
                              </a:lnTo>
                              <a:close/>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6" name="Shape 335"/>
                      <wps:cNvSpPr/>
                      <wps:spPr>
                        <a:xfrm>
                          <a:off x="4560187" y="245100"/>
                          <a:ext cx="162293" cy="190691"/>
                        </a:xfrm>
                        <a:custGeom>
                          <a:avLst/>
                          <a:gdLst/>
                          <a:ahLst/>
                          <a:cxnLst/>
                          <a:rect l="0" t="0" r="0" b="0"/>
                          <a:pathLst>
                            <a:path w="162293" h="190691">
                              <a:moveTo>
                                <a:pt x="0" y="0"/>
                              </a:moveTo>
                              <a:lnTo>
                                <a:pt x="162293" y="0"/>
                              </a:lnTo>
                              <a:lnTo>
                                <a:pt x="162293" y="190691"/>
                              </a:lnTo>
                              <a:lnTo>
                                <a:pt x="0" y="190691"/>
                              </a:lnTo>
                              <a:lnTo>
                                <a:pt x="0" y="0"/>
                              </a:lnTo>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7" name="Shape 10"/>
                      <wps:cNvSpPr/>
                      <wps:spPr>
                        <a:xfrm>
                          <a:off x="4560187" y="435790"/>
                          <a:ext cx="162293" cy="194742"/>
                        </a:xfrm>
                        <a:custGeom>
                          <a:avLst/>
                          <a:gdLst/>
                          <a:ahLst/>
                          <a:cxnLst/>
                          <a:rect l="0" t="0" r="0" b="0"/>
                          <a:pathLst>
                            <a:path w="162293" h="194742">
                              <a:moveTo>
                                <a:pt x="0" y="0"/>
                              </a:moveTo>
                              <a:lnTo>
                                <a:pt x="162293" y="0"/>
                              </a:lnTo>
                              <a:lnTo>
                                <a:pt x="162280" y="32093"/>
                              </a:lnTo>
                              <a:cubicBezTo>
                                <a:pt x="162280" y="121996"/>
                                <a:pt x="89268" y="194742"/>
                                <a:pt x="0" y="194742"/>
                              </a:cubicBezTo>
                              <a:lnTo>
                                <a:pt x="0"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8" name="Shape 11"/>
                      <wps:cNvSpPr/>
                      <wps:spPr>
                        <a:xfrm>
                          <a:off x="4397893" y="245100"/>
                          <a:ext cx="162294" cy="190691"/>
                        </a:xfrm>
                        <a:custGeom>
                          <a:avLst/>
                          <a:gdLst/>
                          <a:ahLst/>
                          <a:cxnLst/>
                          <a:rect l="0" t="0" r="0" b="0"/>
                          <a:pathLst>
                            <a:path w="162294" h="190691">
                              <a:moveTo>
                                <a:pt x="26" y="0"/>
                              </a:moveTo>
                              <a:lnTo>
                                <a:pt x="162294" y="0"/>
                              </a:lnTo>
                              <a:lnTo>
                                <a:pt x="162294" y="190691"/>
                              </a:lnTo>
                              <a:lnTo>
                                <a:pt x="0" y="190691"/>
                              </a:lnTo>
                              <a:lnTo>
                                <a:pt x="26"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9" name="Shape 12"/>
                      <wps:cNvSpPr/>
                      <wps:spPr>
                        <a:xfrm>
                          <a:off x="4397919" y="245090"/>
                          <a:ext cx="324561" cy="385445"/>
                        </a:xfrm>
                        <a:custGeom>
                          <a:avLst/>
                          <a:gdLst/>
                          <a:ahLst/>
                          <a:cxnLst/>
                          <a:rect l="0" t="0" r="0" b="0"/>
                          <a:pathLst>
                            <a:path w="324561" h="385445">
                              <a:moveTo>
                                <a:pt x="324561" y="223152"/>
                              </a:moveTo>
                              <a:lnTo>
                                <a:pt x="324561" y="0"/>
                              </a:lnTo>
                              <a:lnTo>
                                <a:pt x="0" y="0"/>
                              </a:lnTo>
                              <a:lnTo>
                                <a:pt x="51" y="222796"/>
                              </a:lnTo>
                              <a:cubicBezTo>
                                <a:pt x="140" y="312991"/>
                                <a:pt x="73012" y="385445"/>
                                <a:pt x="162268" y="385445"/>
                              </a:cubicBezTo>
                              <a:cubicBezTo>
                                <a:pt x="251536" y="385445"/>
                                <a:pt x="324561" y="313055"/>
                                <a:pt x="324561" y="223152"/>
                              </a:cubicBezTo>
                              <a:close/>
                            </a:path>
                          </a:pathLst>
                        </a:custGeom>
                        <a:ln w="4864" cap="sq">
                          <a:miter lim="100000"/>
                        </a:ln>
                      </wps:spPr>
                      <wps:style>
                        <a:lnRef idx="1">
                          <a:srgbClr val="110F0D"/>
                        </a:lnRef>
                        <a:fillRef idx="0">
                          <a:srgbClr val="000000">
                            <a:alpha val="0"/>
                          </a:srgbClr>
                        </a:fillRef>
                        <a:effectRef idx="0">
                          <a:scrgbClr r="0" g="0" b="0"/>
                        </a:effectRef>
                        <a:fontRef idx="none"/>
                      </wps:style>
                      <wps:bodyPr/>
                    </wps:wsp>
                    <wps:wsp>
                      <wps:cNvPr id="550" name="Shape 13"/>
                      <wps:cNvSpPr/>
                      <wps:spPr>
                        <a:xfrm>
                          <a:off x="4560195" y="245093"/>
                          <a:ext cx="0" cy="385445"/>
                        </a:xfrm>
                        <a:custGeom>
                          <a:avLst/>
                          <a:gdLst/>
                          <a:ahLst/>
                          <a:cxnLst/>
                          <a:rect l="0" t="0" r="0" b="0"/>
                          <a:pathLst>
                            <a:path h="385445">
                              <a:moveTo>
                                <a:pt x="0" y="385445"/>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1" name="Shape 14"/>
                      <wps:cNvSpPr/>
                      <wps:spPr>
                        <a:xfrm>
                          <a:off x="4397902" y="435784"/>
                          <a:ext cx="324574" cy="0"/>
                        </a:xfrm>
                        <a:custGeom>
                          <a:avLst/>
                          <a:gdLst/>
                          <a:ahLst/>
                          <a:cxnLst/>
                          <a:rect l="0" t="0" r="0" b="0"/>
                          <a:pathLst>
                            <a:path w="324574">
                              <a:moveTo>
                                <a:pt x="324574" y="0"/>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2" name="Shape 15"/>
                      <wps:cNvSpPr/>
                      <wps:spPr>
                        <a:xfrm>
                          <a:off x="4427523" y="300852"/>
                          <a:ext cx="132734" cy="268669"/>
                        </a:xfrm>
                        <a:custGeom>
                          <a:avLst/>
                          <a:gdLst/>
                          <a:ahLst/>
                          <a:cxnLst/>
                          <a:rect l="0" t="0" r="0" b="0"/>
                          <a:pathLst>
                            <a:path w="132734" h="268669">
                              <a:moveTo>
                                <a:pt x="99695" y="0"/>
                              </a:moveTo>
                              <a:lnTo>
                                <a:pt x="132734" y="0"/>
                              </a:lnTo>
                              <a:lnTo>
                                <a:pt x="132734" y="67577"/>
                              </a:lnTo>
                              <a:lnTo>
                                <a:pt x="99695" y="67577"/>
                              </a:lnTo>
                              <a:lnTo>
                                <a:pt x="99695" y="48222"/>
                              </a:lnTo>
                              <a:cubicBezTo>
                                <a:pt x="75133" y="57455"/>
                                <a:pt x="55575" y="76759"/>
                                <a:pt x="45962" y="101155"/>
                              </a:cubicBezTo>
                              <a:lnTo>
                                <a:pt x="65939" y="101155"/>
                              </a:lnTo>
                              <a:lnTo>
                                <a:pt x="65939" y="168719"/>
                              </a:lnTo>
                              <a:lnTo>
                                <a:pt x="45390" y="168719"/>
                              </a:lnTo>
                              <a:cubicBezTo>
                                <a:pt x="54788" y="193764"/>
                                <a:pt x="74625" y="213601"/>
                                <a:pt x="99695" y="222987"/>
                              </a:cubicBezTo>
                              <a:lnTo>
                                <a:pt x="99695" y="201104"/>
                              </a:lnTo>
                              <a:lnTo>
                                <a:pt x="132734" y="201104"/>
                              </a:lnTo>
                              <a:lnTo>
                                <a:pt x="132734" y="268669"/>
                              </a:lnTo>
                              <a:lnTo>
                                <a:pt x="99695" y="268669"/>
                              </a:lnTo>
                              <a:lnTo>
                                <a:pt x="99695" y="252400"/>
                              </a:lnTo>
                              <a:cubicBezTo>
                                <a:pt x="59220" y="241008"/>
                                <a:pt x="27203" y="209118"/>
                                <a:pt x="15723" y="168719"/>
                              </a:cubicBezTo>
                              <a:lnTo>
                                <a:pt x="0" y="168719"/>
                              </a:lnTo>
                              <a:lnTo>
                                <a:pt x="0" y="101155"/>
                              </a:lnTo>
                              <a:lnTo>
                                <a:pt x="16180" y="101155"/>
                              </a:lnTo>
                              <a:cubicBezTo>
                                <a:pt x="28029" y="61417"/>
                                <a:pt x="59741" y="30074"/>
                                <a:pt x="99695" y="18783"/>
                              </a:cubicBezTo>
                              <a:lnTo>
                                <a:pt x="99695"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3" name="Shape 16"/>
                      <wps:cNvSpPr/>
                      <wps:spPr>
                        <a:xfrm>
                          <a:off x="4560257" y="300852"/>
                          <a:ext cx="131642" cy="268669"/>
                        </a:xfrm>
                        <a:custGeom>
                          <a:avLst/>
                          <a:gdLst/>
                          <a:ahLst/>
                          <a:cxnLst/>
                          <a:rect l="0" t="0" r="0" b="0"/>
                          <a:pathLst>
                            <a:path w="131642" h="268669">
                              <a:moveTo>
                                <a:pt x="0" y="0"/>
                              </a:moveTo>
                              <a:lnTo>
                                <a:pt x="32899" y="0"/>
                              </a:lnTo>
                              <a:lnTo>
                                <a:pt x="32899" y="18809"/>
                              </a:lnTo>
                              <a:cubicBezTo>
                                <a:pt x="72815" y="30137"/>
                                <a:pt x="104477" y="61455"/>
                                <a:pt x="116313" y="101155"/>
                              </a:cubicBezTo>
                              <a:lnTo>
                                <a:pt x="131642" y="101155"/>
                              </a:lnTo>
                              <a:lnTo>
                                <a:pt x="131642" y="168719"/>
                              </a:lnTo>
                              <a:lnTo>
                                <a:pt x="116783" y="168719"/>
                              </a:lnTo>
                              <a:cubicBezTo>
                                <a:pt x="105315" y="209093"/>
                                <a:pt x="73323" y="240944"/>
                                <a:pt x="32899" y="252374"/>
                              </a:cubicBezTo>
                              <a:lnTo>
                                <a:pt x="32899" y="268669"/>
                              </a:lnTo>
                              <a:lnTo>
                                <a:pt x="0" y="268669"/>
                              </a:lnTo>
                              <a:lnTo>
                                <a:pt x="0" y="201104"/>
                              </a:lnTo>
                              <a:lnTo>
                                <a:pt x="32899" y="201104"/>
                              </a:lnTo>
                              <a:lnTo>
                                <a:pt x="32899" y="222961"/>
                              </a:lnTo>
                              <a:cubicBezTo>
                                <a:pt x="57982" y="213563"/>
                                <a:pt x="77883" y="193751"/>
                                <a:pt x="87344" y="168719"/>
                              </a:cubicBezTo>
                              <a:lnTo>
                                <a:pt x="65703" y="168719"/>
                              </a:lnTo>
                              <a:lnTo>
                                <a:pt x="65703" y="101155"/>
                              </a:lnTo>
                              <a:lnTo>
                                <a:pt x="86760" y="101155"/>
                              </a:lnTo>
                              <a:cubicBezTo>
                                <a:pt x="77083" y="76784"/>
                                <a:pt x="57486" y="57506"/>
                                <a:pt x="32899" y="48247"/>
                              </a:cubicBezTo>
                              <a:lnTo>
                                <a:pt x="32899" y="67577"/>
                              </a:lnTo>
                              <a:lnTo>
                                <a:pt x="0" y="67577"/>
                              </a:lnTo>
                              <a:lnTo>
                                <a:pt x="0"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4" name="Shape 17"/>
                      <wps:cNvSpPr/>
                      <wps:spPr>
                        <a:xfrm>
                          <a:off x="4777598" y="6457"/>
                          <a:ext cx="113309" cy="145352"/>
                        </a:xfrm>
                        <a:custGeom>
                          <a:avLst/>
                          <a:gdLst/>
                          <a:ahLst/>
                          <a:cxnLst/>
                          <a:rect l="0" t="0" r="0" b="0"/>
                          <a:pathLst>
                            <a:path w="113309" h="145352">
                              <a:moveTo>
                                <a:pt x="0" y="0"/>
                              </a:moveTo>
                              <a:lnTo>
                                <a:pt x="25794" y="0"/>
                              </a:lnTo>
                              <a:lnTo>
                                <a:pt x="25794" y="69545"/>
                              </a:lnTo>
                              <a:lnTo>
                                <a:pt x="75209" y="0"/>
                              </a:lnTo>
                              <a:lnTo>
                                <a:pt x="104572" y="0"/>
                              </a:lnTo>
                              <a:lnTo>
                                <a:pt x="59030" y="63500"/>
                              </a:lnTo>
                              <a:lnTo>
                                <a:pt x="113309" y="145352"/>
                              </a:lnTo>
                              <a:lnTo>
                                <a:pt x="82448" y="145352"/>
                              </a:lnTo>
                              <a:lnTo>
                                <a:pt x="41961" y="83439"/>
                              </a:lnTo>
                              <a:lnTo>
                                <a:pt x="25794" y="105562"/>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5" name="Shape 18"/>
                      <wps:cNvSpPr/>
                      <wps:spPr>
                        <a:xfrm>
                          <a:off x="4907409" y="43566"/>
                          <a:ext cx="93167" cy="108242"/>
                        </a:xfrm>
                        <a:custGeom>
                          <a:avLst/>
                          <a:gdLst/>
                          <a:ahLst/>
                          <a:cxnLst/>
                          <a:rect l="0" t="0" r="0" b="0"/>
                          <a:pathLst>
                            <a:path w="93167" h="108242">
                              <a:moveTo>
                                <a:pt x="52286" y="0"/>
                              </a:moveTo>
                              <a:cubicBezTo>
                                <a:pt x="64922" y="0"/>
                                <a:pt x="74905" y="3785"/>
                                <a:pt x="82207" y="11354"/>
                              </a:cubicBezTo>
                              <a:cubicBezTo>
                                <a:pt x="89510" y="18936"/>
                                <a:pt x="93167" y="29502"/>
                                <a:pt x="93167" y="43053"/>
                              </a:cubicBezTo>
                              <a:lnTo>
                                <a:pt x="93167" y="108242"/>
                              </a:lnTo>
                              <a:lnTo>
                                <a:pt x="68364" y="108242"/>
                              </a:lnTo>
                              <a:lnTo>
                                <a:pt x="68364" y="46825"/>
                              </a:lnTo>
                              <a:cubicBezTo>
                                <a:pt x="68364" y="37770"/>
                                <a:pt x="66624" y="31153"/>
                                <a:pt x="63157" y="26988"/>
                              </a:cubicBezTo>
                              <a:cubicBezTo>
                                <a:pt x="59677" y="22809"/>
                                <a:pt x="54013" y="20726"/>
                                <a:pt x="46139" y="20726"/>
                              </a:cubicBezTo>
                              <a:cubicBezTo>
                                <a:pt x="42507" y="20726"/>
                                <a:pt x="38608" y="21755"/>
                                <a:pt x="34480" y="23813"/>
                              </a:cubicBezTo>
                              <a:cubicBezTo>
                                <a:pt x="30353" y="25857"/>
                                <a:pt x="27127" y="28410"/>
                                <a:pt x="24803" y="31445"/>
                              </a:cubicBezTo>
                              <a:lnTo>
                                <a:pt x="24803" y="108242"/>
                              </a:lnTo>
                              <a:lnTo>
                                <a:pt x="0" y="108242"/>
                              </a:lnTo>
                              <a:lnTo>
                                <a:pt x="0" y="1981"/>
                              </a:lnTo>
                              <a:lnTo>
                                <a:pt x="17856" y="1981"/>
                              </a:lnTo>
                              <a:lnTo>
                                <a:pt x="22428" y="11900"/>
                              </a:lnTo>
                              <a:cubicBezTo>
                                <a:pt x="29172" y="3962"/>
                                <a:pt x="39129" y="0"/>
                                <a:pt x="52286"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6" name="Shape 19"/>
                      <wps:cNvSpPr/>
                      <wps:spPr>
                        <a:xfrm>
                          <a:off x="5026317" y="43557"/>
                          <a:ext cx="52877" cy="110236"/>
                        </a:xfrm>
                        <a:custGeom>
                          <a:avLst/>
                          <a:gdLst/>
                          <a:ahLst/>
                          <a:cxnLst/>
                          <a:rect l="0" t="0" r="0" b="0"/>
                          <a:pathLst>
                            <a:path w="52877" h="110236">
                              <a:moveTo>
                                <a:pt x="52781" y="0"/>
                              </a:moveTo>
                              <a:lnTo>
                                <a:pt x="52877" y="16"/>
                              </a:lnTo>
                              <a:lnTo>
                                <a:pt x="52877" y="20840"/>
                              </a:lnTo>
                              <a:lnTo>
                                <a:pt x="35965"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9" y="105486"/>
                                <a:pt x="14135" y="95999"/>
                              </a:cubicBezTo>
                              <a:cubicBezTo>
                                <a:pt x="4712" y="86512"/>
                                <a:pt x="0" y="73266"/>
                                <a:pt x="0" y="56261"/>
                              </a:cubicBezTo>
                              <a:cubicBezTo>
                                <a:pt x="0" y="39535"/>
                                <a:pt x="5169" y="25971"/>
                                <a:pt x="15520"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7" name="Shape 20"/>
                      <wps:cNvSpPr/>
                      <wps:spPr>
                        <a:xfrm>
                          <a:off x="5079194" y="124227"/>
                          <a:ext cx="38792" cy="29531"/>
                        </a:xfrm>
                        <a:custGeom>
                          <a:avLst/>
                          <a:gdLst/>
                          <a:ahLst/>
                          <a:cxnLst/>
                          <a:rect l="0" t="0" r="0" b="0"/>
                          <a:pathLst>
                            <a:path w="38792" h="29531">
                              <a:moveTo>
                                <a:pt x="29178" y="0"/>
                              </a:moveTo>
                              <a:lnTo>
                                <a:pt x="38792" y="18948"/>
                              </a:lnTo>
                              <a:cubicBezTo>
                                <a:pt x="34430" y="22492"/>
                                <a:pt x="28991"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8" name="Shape 21"/>
                      <wps:cNvSpPr/>
                      <wps:spPr>
                        <a:xfrm>
                          <a:off x="5079194"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9" name="Shape 22"/>
                      <wps:cNvSpPr/>
                      <wps:spPr>
                        <a:xfrm>
                          <a:off x="5149556"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0" name="Shape 23"/>
                      <wps:cNvSpPr/>
                      <wps:spPr>
                        <a:xfrm>
                          <a:off x="5161558"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1" name="Shape 24"/>
                      <wps:cNvSpPr/>
                      <wps:spPr>
                        <a:xfrm>
                          <a:off x="5221030"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2" name="Shape 25"/>
                      <wps:cNvSpPr/>
                      <wps:spPr>
                        <a:xfrm>
                          <a:off x="5269792"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3" name="Shape 26"/>
                      <wps:cNvSpPr/>
                      <wps:spPr>
                        <a:xfrm>
                          <a:off x="5345289"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4" name="Shape 27"/>
                      <wps:cNvSpPr/>
                      <wps:spPr>
                        <a:xfrm>
                          <a:off x="5394051"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5" name="Shape 336"/>
                      <wps:cNvSpPr/>
                      <wps:spPr>
                        <a:xfrm>
                          <a:off x="5468949" y="81263"/>
                          <a:ext cx="52489" cy="23317"/>
                        </a:xfrm>
                        <a:custGeom>
                          <a:avLst/>
                          <a:gdLst/>
                          <a:ahLst/>
                          <a:cxnLst/>
                          <a:rect l="0" t="0" r="0" b="0"/>
                          <a:pathLst>
                            <a:path w="52489" h="23317">
                              <a:moveTo>
                                <a:pt x="0" y="0"/>
                              </a:moveTo>
                              <a:lnTo>
                                <a:pt x="52489" y="0"/>
                              </a:lnTo>
                              <a:lnTo>
                                <a:pt x="52489" y="23317"/>
                              </a:lnTo>
                              <a:lnTo>
                                <a:pt x="0" y="23317"/>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6" name="Shape 29"/>
                      <wps:cNvSpPr/>
                      <wps:spPr>
                        <a:xfrm>
                          <a:off x="5553535" y="6457"/>
                          <a:ext cx="109144" cy="145352"/>
                        </a:xfrm>
                        <a:custGeom>
                          <a:avLst/>
                          <a:gdLst/>
                          <a:ahLst/>
                          <a:cxnLst/>
                          <a:rect l="0" t="0" r="0" b="0"/>
                          <a:pathLst>
                            <a:path w="109144" h="145352">
                              <a:moveTo>
                                <a:pt x="0" y="0"/>
                              </a:moveTo>
                              <a:lnTo>
                                <a:pt x="25794" y="0"/>
                              </a:lnTo>
                              <a:lnTo>
                                <a:pt x="25794" y="56947"/>
                              </a:lnTo>
                              <a:lnTo>
                                <a:pt x="83642" y="56947"/>
                              </a:lnTo>
                              <a:lnTo>
                                <a:pt x="83642" y="0"/>
                              </a:lnTo>
                              <a:lnTo>
                                <a:pt x="109144" y="0"/>
                              </a:lnTo>
                              <a:lnTo>
                                <a:pt x="109144" y="145352"/>
                              </a:lnTo>
                              <a:lnTo>
                                <a:pt x="83642" y="145352"/>
                              </a:lnTo>
                              <a:lnTo>
                                <a:pt x="83642" y="79870"/>
                              </a:lnTo>
                              <a:lnTo>
                                <a:pt x="25794" y="79870"/>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7" name="Shape 30"/>
                      <wps:cNvSpPr/>
                      <wps:spPr>
                        <a:xfrm>
                          <a:off x="5690687" y="43557"/>
                          <a:ext cx="52877" cy="110236"/>
                        </a:xfrm>
                        <a:custGeom>
                          <a:avLst/>
                          <a:gdLst/>
                          <a:ahLst/>
                          <a:cxnLst/>
                          <a:rect l="0" t="0" r="0" b="0"/>
                          <a:pathLst>
                            <a:path w="52877" h="110236">
                              <a:moveTo>
                                <a:pt x="52781" y="0"/>
                              </a:moveTo>
                              <a:lnTo>
                                <a:pt x="52877" y="16"/>
                              </a:lnTo>
                              <a:lnTo>
                                <a:pt x="52877" y="20840"/>
                              </a:lnTo>
                              <a:lnTo>
                                <a:pt x="35964"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8" y="105486"/>
                                <a:pt x="14136" y="95999"/>
                              </a:cubicBezTo>
                              <a:cubicBezTo>
                                <a:pt x="4712" y="86512"/>
                                <a:pt x="0" y="73266"/>
                                <a:pt x="0" y="56261"/>
                              </a:cubicBezTo>
                              <a:cubicBezTo>
                                <a:pt x="0" y="39535"/>
                                <a:pt x="5169" y="25971"/>
                                <a:pt x="15519"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8" name="Shape 31"/>
                      <wps:cNvSpPr/>
                      <wps:spPr>
                        <a:xfrm>
                          <a:off x="5743563" y="124227"/>
                          <a:ext cx="38792" cy="29531"/>
                        </a:xfrm>
                        <a:custGeom>
                          <a:avLst/>
                          <a:gdLst/>
                          <a:ahLst/>
                          <a:cxnLst/>
                          <a:rect l="0" t="0" r="0" b="0"/>
                          <a:pathLst>
                            <a:path w="38792" h="29531">
                              <a:moveTo>
                                <a:pt x="29178" y="0"/>
                              </a:moveTo>
                              <a:lnTo>
                                <a:pt x="38792" y="18948"/>
                              </a:lnTo>
                              <a:cubicBezTo>
                                <a:pt x="34430" y="22492"/>
                                <a:pt x="28990"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9" name="Shape 32"/>
                      <wps:cNvSpPr/>
                      <wps:spPr>
                        <a:xfrm>
                          <a:off x="5743563"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0" name="Shape 33"/>
                      <wps:cNvSpPr/>
                      <wps:spPr>
                        <a:xfrm>
                          <a:off x="5813565"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1" name="Shape 34"/>
                      <wps:cNvSpPr/>
                      <wps:spPr>
                        <a:xfrm>
                          <a:off x="5825567"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2" name="Shape 35"/>
                      <wps:cNvSpPr/>
                      <wps:spPr>
                        <a:xfrm>
                          <a:off x="5891289" y="0"/>
                          <a:ext cx="36513" cy="153797"/>
                        </a:xfrm>
                        <a:custGeom>
                          <a:avLst/>
                          <a:gdLst/>
                          <a:ahLst/>
                          <a:cxnLst/>
                          <a:rect l="0" t="0" r="0" b="0"/>
                          <a:pathLst>
                            <a:path w="36513" h="153797">
                              <a:moveTo>
                                <a:pt x="24803" y="0"/>
                              </a:moveTo>
                              <a:lnTo>
                                <a:pt x="24803" y="119469"/>
                              </a:lnTo>
                              <a:cubicBezTo>
                                <a:pt x="24803" y="132563"/>
                                <a:pt x="28715" y="140360"/>
                                <a:pt x="36513" y="142875"/>
                              </a:cubicBezTo>
                              <a:cubicBezTo>
                                <a:pt x="32677" y="150152"/>
                                <a:pt x="26136" y="153797"/>
                                <a:pt x="16866" y="153797"/>
                              </a:cubicBezTo>
                              <a:cubicBezTo>
                                <a:pt x="5614" y="153797"/>
                                <a:pt x="0" y="145986"/>
                                <a:pt x="0" y="130378"/>
                              </a:cubicBez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3" name="Shape 36"/>
                      <wps:cNvSpPr/>
                      <wps:spPr>
                        <a:xfrm>
                          <a:off x="5951058" y="5"/>
                          <a:ext cx="48666" cy="153784"/>
                        </a:xfrm>
                        <a:custGeom>
                          <a:avLst/>
                          <a:gdLst/>
                          <a:ahLst/>
                          <a:cxnLst/>
                          <a:rect l="0" t="0" r="0" b="0"/>
                          <a:pathLst>
                            <a:path w="48666" h="153784">
                              <a:moveTo>
                                <a:pt x="24803" y="0"/>
                              </a:moveTo>
                              <a:lnTo>
                                <a:pt x="24803" y="49606"/>
                              </a:lnTo>
                              <a:cubicBezTo>
                                <a:pt x="31420" y="45580"/>
                                <a:pt x="38633" y="43561"/>
                                <a:pt x="46431" y="43561"/>
                              </a:cubicBezTo>
                              <a:lnTo>
                                <a:pt x="48666" y="43951"/>
                              </a:lnTo>
                              <a:lnTo>
                                <a:pt x="48666" y="67064"/>
                              </a:lnTo>
                              <a:lnTo>
                                <a:pt x="41567" y="64592"/>
                              </a:lnTo>
                              <a:cubicBezTo>
                                <a:pt x="34227" y="64592"/>
                                <a:pt x="28639" y="66675"/>
                                <a:pt x="24803" y="70841"/>
                              </a:cubicBezTo>
                              <a:lnTo>
                                <a:pt x="24803" y="126301"/>
                              </a:lnTo>
                              <a:cubicBezTo>
                                <a:pt x="28435" y="130607"/>
                                <a:pt x="33375" y="132753"/>
                                <a:pt x="39586" y="132753"/>
                              </a:cubicBezTo>
                              <a:lnTo>
                                <a:pt x="48666" y="131490"/>
                              </a:lnTo>
                              <a:lnTo>
                                <a:pt x="48666" y="153130"/>
                              </a:lnTo>
                              <a:lnTo>
                                <a:pt x="44945" y="153784"/>
                              </a:lnTo>
                              <a:cubicBezTo>
                                <a:pt x="35090" y="153784"/>
                                <a:pt x="26632" y="151181"/>
                                <a:pt x="19545" y="145948"/>
                              </a:cubicBezTo>
                              <a:lnTo>
                                <a:pt x="13983" y="153784"/>
                              </a:lnTo>
                              <a:lnTo>
                                <a:pt x="0" y="153784"/>
                              </a:ln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4" name="Shape 37"/>
                      <wps:cNvSpPr/>
                      <wps:spPr>
                        <a:xfrm>
                          <a:off x="5999724" y="43956"/>
                          <a:ext cx="49657" cy="109178"/>
                        </a:xfrm>
                        <a:custGeom>
                          <a:avLst/>
                          <a:gdLst/>
                          <a:ahLst/>
                          <a:cxnLst/>
                          <a:rect l="0" t="0" r="0" b="0"/>
                          <a:pathLst>
                            <a:path w="49657" h="109178">
                              <a:moveTo>
                                <a:pt x="0" y="0"/>
                              </a:moveTo>
                              <a:lnTo>
                                <a:pt x="18825" y="3289"/>
                              </a:lnTo>
                              <a:cubicBezTo>
                                <a:pt x="25092" y="5744"/>
                                <a:pt x="30607" y="9427"/>
                                <a:pt x="35370" y="14342"/>
                              </a:cubicBezTo>
                              <a:cubicBezTo>
                                <a:pt x="44895" y="24159"/>
                                <a:pt x="49657" y="36744"/>
                                <a:pt x="49657" y="52086"/>
                              </a:cubicBezTo>
                              <a:cubicBezTo>
                                <a:pt x="49657" y="69891"/>
                                <a:pt x="44857" y="83963"/>
                                <a:pt x="35268" y="94313"/>
                              </a:cubicBezTo>
                              <a:cubicBezTo>
                                <a:pt x="30474" y="99489"/>
                                <a:pt x="24829" y="103369"/>
                                <a:pt x="18331" y="105955"/>
                              </a:cubicBezTo>
                              <a:lnTo>
                                <a:pt x="0" y="109178"/>
                              </a:lnTo>
                              <a:lnTo>
                                <a:pt x="0" y="87538"/>
                              </a:lnTo>
                              <a:lnTo>
                                <a:pt x="6255" y="86668"/>
                              </a:lnTo>
                              <a:cubicBezTo>
                                <a:pt x="10497" y="85246"/>
                                <a:pt x="13869" y="83112"/>
                                <a:pt x="16371" y="80267"/>
                              </a:cubicBezTo>
                              <a:cubicBezTo>
                                <a:pt x="21375" y="74578"/>
                                <a:pt x="23864" y="65484"/>
                                <a:pt x="23864" y="52988"/>
                              </a:cubicBezTo>
                              <a:cubicBezTo>
                                <a:pt x="23864" y="42205"/>
                                <a:pt x="21282" y="34119"/>
                                <a:pt x="16121" y="28728"/>
                              </a:cubicBezTo>
                              <a:lnTo>
                                <a:pt x="0" y="23113"/>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5" name="Shape 38"/>
                      <wps:cNvSpPr/>
                      <wps:spPr>
                        <a:xfrm>
                          <a:off x="6070151" y="82590"/>
                          <a:ext cx="44253" cy="71206"/>
                        </a:xfrm>
                        <a:custGeom>
                          <a:avLst/>
                          <a:gdLst/>
                          <a:ahLst/>
                          <a:cxnLst/>
                          <a:rect l="0" t="0" r="0" b="0"/>
                          <a:pathLst>
                            <a:path w="44253" h="71206">
                              <a:moveTo>
                                <a:pt x="44253" y="0"/>
                              </a:moveTo>
                              <a:lnTo>
                                <a:pt x="44253" y="20087"/>
                              </a:lnTo>
                              <a:lnTo>
                                <a:pt x="32147" y="22733"/>
                              </a:lnTo>
                              <a:cubicBezTo>
                                <a:pt x="27251" y="25943"/>
                                <a:pt x="24803" y="30756"/>
                                <a:pt x="24803" y="37170"/>
                              </a:cubicBezTo>
                              <a:cubicBezTo>
                                <a:pt x="24803" y="46695"/>
                                <a:pt x="30328" y="51457"/>
                                <a:pt x="41377" y="51457"/>
                              </a:cubicBezTo>
                              <a:lnTo>
                                <a:pt x="44253" y="50499"/>
                              </a:lnTo>
                              <a:lnTo>
                                <a:pt x="44253" y="69707"/>
                              </a:lnTo>
                              <a:lnTo>
                                <a:pt x="36817" y="71206"/>
                              </a:lnTo>
                              <a:cubicBezTo>
                                <a:pt x="25362" y="71206"/>
                                <a:pt x="16370" y="68348"/>
                                <a:pt x="9830" y="62621"/>
                              </a:cubicBezTo>
                              <a:cubicBezTo>
                                <a:pt x="3277" y="56906"/>
                                <a:pt x="0" y="48778"/>
                                <a:pt x="0" y="38262"/>
                              </a:cubicBezTo>
                              <a:cubicBezTo>
                                <a:pt x="0" y="25956"/>
                                <a:pt x="4623" y="16329"/>
                                <a:pt x="13843" y="9395"/>
                              </a:cubicBezTo>
                              <a:cubicBezTo>
                                <a:pt x="18459" y="5922"/>
                                <a:pt x="24044" y="3315"/>
                                <a:pt x="30600" y="1577"/>
                              </a:cubicBezTo>
                              <a:lnTo>
                                <a:pt x="4425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6" name="Shape 39"/>
                      <wps:cNvSpPr/>
                      <wps:spPr>
                        <a:xfrm>
                          <a:off x="6081174" y="43560"/>
                          <a:ext cx="33230" cy="25400"/>
                        </a:xfrm>
                        <a:custGeom>
                          <a:avLst/>
                          <a:gdLst/>
                          <a:ahLst/>
                          <a:cxnLst/>
                          <a:rect l="0" t="0" r="0" b="0"/>
                          <a:pathLst>
                            <a:path w="33230" h="25400">
                              <a:moveTo>
                                <a:pt x="30455" y="0"/>
                              </a:moveTo>
                              <a:lnTo>
                                <a:pt x="33230" y="365"/>
                              </a:lnTo>
                              <a:lnTo>
                                <a:pt x="33230" y="21916"/>
                              </a:lnTo>
                              <a:lnTo>
                                <a:pt x="28766" y="20739"/>
                              </a:lnTo>
                              <a:cubicBezTo>
                                <a:pt x="19444" y="20739"/>
                                <a:pt x="11646" y="22289"/>
                                <a:pt x="5347" y="25400"/>
                              </a:cubicBezTo>
                              <a:lnTo>
                                <a:pt x="0" y="6147"/>
                              </a:lnTo>
                              <a:cubicBezTo>
                                <a:pt x="8522" y="2057"/>
                                <a:pt x="18682" y="0"/>
                                <a:pt x="30455"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7" name="Shape 40"/>
                      <wps:cNvSpPr/>
                      <wps:spPr>
                        <a:xfrm>
                          <a:off x="6114404" y="43924"/>
                          <a:ext cx="52686" cy="109871"/>
                        </a:xfrm>
                        <a:custGeom>
                          <a:avLst/>
                          <a:gdLst/>
                          <a:ahLst/>
                          <a:cxnLst/>
                          <a:rect l="0" t="0" r="0" b="0"/>
                          <a:pathLst>
                            <a:path w="52686" h="109871">
                              <a:moveTo>
                                <a:pt x="0" y="0"/>
                              </a:moveTo>
                              <a:lnTo>
                                <a:pt x="18285" y="2404"/>
                              </a:lnTo>
                              <a:cubicBezTo>
                                <a:pt x="24222" y="4248"/>
                                <a:pt x="29077" y="7014"/>
                                <a:pt x="32848" y="10697"/>
                              </a:cubicBezTo>
                              <a:cubicBezTo>
                                <a:pt x="40380" y="18076"/>
                                <a:pt x="44152" y="32046"/>
                                <a:pt x="44152" y="52620"/>
                              </a:cubicBezTo>
                              <a:lnTo>
                                <a:pt x="44152" y="75340"/>
                              </a:lnTo>
                              <a:cubicBezTo>
                                <a:pt x="44152" y="89500"/>
                                <a:pt x="46996" y="98391"/>
                                <a:pt x="52686" y="102035"/>
                              </a:cubicBezTo>
                              <a:cubicBezTo>
                                <a:pt x="50641" y="105604"/>
                                <a:pt x="48355" y="107801"/>
                                <a:pt x="45841" y="108627"/>
                              </a:cubicBezTo>
                              <a:cubicBezTo>
                                <a:pt x="43326" y="109452"/>
                                <a:pt x="40443" y="109871"/>
                                <a:pt x="37205" y="109871"/>
                              </a:cubicBezTo>
                              <a:cubicBezTo>
                                <a:pt x="33636" y="109871"/>
                                <a:pt x="30423" y="108538"/>
                                <a:pt x="27591" y="105896"/>
                              </a:cubicBezTo>
                              <a:cubicBezTo>
                                <a:pt x="24746" y="103255"/>
                                <a:pt x="22828" y="100384"/>
                                <a:pt x="21837" y="97273"/>
                              </a:cubicBezTo>
                              <a:cubicBezTo>
                                <a:pt x="19590" y="100981"/>
                                <a:pt x="15666" y="104004"/>
                                <a:pt x="10078" y="106341"/>
                              </a:cubicBezTo>
                              <a:lnTo>
                                <a:pt x="0" y="108372"/>
                              </a:lnTo>
                              <a:lnTo>
                                <a:pt x="0" y="89164"/>
                              </a:lnTo>
                              <a:lnTo>
                                <a:pt x="13868" y="84541"/>
                              </a:lnTo>
                              <a:cubicBezTo>
                                <a:pt x="17590" y="80820"/>
                                <a:pt x="19450" y="75238"/>
                                <a:pt x="19450" y="67796"/>
                              </a:cubicBezTo>
                              <a:lnTo>
                                <a:pt x="19450" y="57877"/>
                              </a:lnTo>
                              <a:cubicBezTo>
                                <a:pt x="15221" y="57027"/>
                                <a:pt x="12046" y="56582"/>
                                <a:pt x="9925" y="56582"/>
                              </a:cubicBezTo>
                              <a:lnTo>
                                <a:pt x="0" y="58752"/>
                              </a:lnTo>
                              <a:lnTo>
                                <a:pt x="0" y="38665"/>
                              </a:lnTo>
                              <a:lnTo>
                                <a:pt x="8934" y="37634"/>
                              </a:lnTo>
                              <a:cubicBezTo>
                                <a:pt x="11843" y="37634"/>
                                <a:pt x="15284" y="38129"/>
                                <a:pt x="19247" y="39120"/>
                              </a:cubicBezTo>
                              <a:cubicBezTo>
                                <a:pt x="19247" y="32871"/>
                                <a:pt x="17272" y="28185"/>
                                <a:pt x="13321" y="25061"/>
                              </a:cubicBezTo>
                              <a:lnTo>
                                <a:pt x="0" y="21551"/>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8" name="Shape 41"/>
                      <wps:cNvSpPr/>
                      <wps:spPr>
                        <a:xfrm>
                          <a:off x="6186496" y="43904"/>
                          <a:ext cx="49555" cy="109882"/>
                        </a:xfrm>
                        <a:custGeom>
                          <a:avLst/>
                          <a:gdLst/>
                          <a:ahLst/>
                          <a:cxnLst/>
                          <a:rect l="0" t="0" r="0" b="0"/>
                          <a:pathLst>
                            <a:path w="49555" h="109882">
                              <a:moveTo>
                                <a:pt x="49555" y="0"/>
                              </a:moveTo>
                              <a:lnTo>
                                <a:pt x="49555" y="23539"/>
                              </a:lnTo>
                              <a:lnTo>
                                <a:pt x="33833" y="29771"/>
                              </a:lnTo>
                              <a:cubicBezTo>
                                <a:pt x="28473" y="35816"/>
                                <a:pt x="25794" y="44503"/>
                                <a:pt x="25794" y="55818"/>
                              </a:cubicBezTo>
                              <a:cubicBezTo>
                                <a:pt x="25794" y="66861"/>
                                <a:pt x="28457" y="75145"/>
                                <a:pt x="33782" y="80668"/>
                              </a:cubicBezTo>
                              <a:lnTo>
                                <a:pt x="49555" y="86124"/>
                              </a:lnTo>
                              <a:lnTo>
                                <a:pt x="49555" y="109576"/>
                              </a:lnTo>
                              <a:lnTo>
                                <a:pt x="47714" y="109882"/>
                              </a:lnTo>
                              <a:cubicBezTo>
                                <a:pt x="32893" y="109882"/>
                                <a:pt x="21234" y="105196"/>
                                <a:pt x="12738" y="95798"/>
                              </a:cubicBezTo>
                              <a:cubicBezTo>
                                <a:pt x="4255" y="86413"/>
                                <a:pt x="0" y="73319"/>
                                <a:pt x="0" y="56504"/>
                              </a:cubicBezTo>
                              <a:cubicBezTo>
                                <a:pt x="0" y="39715"/>
                                <a:pt x="4864" y="26037"/>
                                <a:pt x="14631" y="15483"/>
                              </a:cubicBezTo>
                              <a:cubicBezTo>
                                <a:pt x="19507" y="10206"/>
                                <a:pt x="25000" y="6250"/>
                                <a:pt x="31111" y="3613"/>
                              </a:cubicBezTo>
                              <a:lnTo>
                                <a:pt x="4955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9" name="Shape 42"/>
                      <wps:cNvSpPr/>
                      <wps:spPr>
                        <a:xfrm>
                          <a:off x="6236051" y="2"/>
                          <a:ext cx="48565" cy="153478"/>
                        </a:xfrm>
                        <a:custGeom>
                          <a:avLst/>
                          <a:gdLst/>
                          <a:ahLst/>
                          <a:cxnLst/>
                          <a:rect l="0" t="0" r="0" b="0"/>
                          <a:pathLst>
                            <a:path w="48565" h="153478">
                              <a:moveTo>
                                <a:pt x="48565" y="0"/>
                              </a:moveTo>
                              <a:lnTo>
                                <a:pt x="48565" y="151803"/>
                              </a:lnTo>
                              <a:lnTo>
                                <a:pt x="23762" y="151803"/>
                              </a:lnTo>
                              <a:lnTo>
                                <a:pt x="23762" y="145352"/>
                              </a:lnTo>
                              <a:cubicBezTo>
                                <a:pt x="21717" y="147612"/>
                                <a:pt x="18238" y="149568"/>
                                <a:pt x="13348" y="151257"/>
                              </a:cubicBezTo>
                              <a:lnTo>
                                <a:pt x="0" y="153478"/>
                              </a:lnTo>
                              <a:lnTo>
                                <a:pt x="0" y="130026"/>
                              </a:lnTo>
                              <a:lnTo>
                                <a:pt x="8179" y="132855"/>
                              </a:lnTo>
                              <a:cubicBezTo>
                                <a:pt x="10567" y="132855"/>
                                <a:pt x="13488" y="132144"/>
                                <a:pt x="16968" y="130721"/>
                              </a:cubicBezTo>
                              <a:cubicBezTo>
                                <a:pt x="20434" y="129299"/>
                                <a:pt x="22708" y="127864"/>
                                <a:pt x="23762" y="126403"/>
                              </a:cubicBezTo>
                              <a:lnTo>
                                <a:pt x="23762" y="70942"/>
                              </a:lnTo>
                              <a:cubicBezTo>
                                <a:pt x="18466" y="66713"/>
                                <a:pt x="12942" y="64592"/>
                                <a:pt x="7189" y="64592"/>
                              </a:cubicBezTo>
                              <a:lnTo>
                                <a:pt x="0" y="67441"/>
                              </a:lnTo>
                              <a:lnTo>
                                <a:pt x="0" y="43902"/>
                              </a:lnTo>
                              <a:lnTo>
                                <a:pt x="1740" y="43561"/>
                              </a:lnTo>
                              <a:cubicBezTo>
                                <a:pt x="9805" y="43561"/>
                                <a:pt x="17145" y="45212"/>
                                <a:pt x="23762" y="48514"/>
                              </a:cubicBezTo>
                              <a:lnTo>
                                <a:pt x="23762" y="5956"/>
                              </a:lnTo>
                              <a:lnTo>
                                <a:pt x="4856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80" name="Rectangle 43"/>
                      <wps:cNvSpPr/>
                      <wps:spPr>
                        <a:xfrm>
                          <a:off x="4336817" y="237260"/>
                          <a:ext cx="562774" cy="291716"/>
                        </a:xfrm>
                        <a:prstGeom prst="rect">
                          <a:avLst/>
                        </a:prstGeom>
                        <a:ln>
                          <a:noFill/>
                        </a:ln>
                      </wps:spPr>
                      <wps:txbx>
                        <w:txbxContent>
                          <w:p w14:paraId="482A6995" w14:textId="77777777" w:rsidR="008C521E" w:rsidRDefault="008C521E" w:rsidP="00C830FE">
                            <w:r>
                              <w:rPr>
                                <w:rFonts w:ascii="Trebuchet MS" w:eastAsia="Trebuchet MS" w:hAnsi="Trebuchet MS" w:cs="Trebuchet MS"/>
                                <w:b/>
                                <w:color w:val="74B43C"/>
                                <w:sz w:val="36"/>
                              </w:rPr>
                              <w:t xml:space="preserve">      </w:t>
                            </w:r>
                          </w:p>
                        </w:txbxContent>
                      </wps:txbx>
                      <wps:bodyPr horzOverflow="overflow" vert="horz" lIns="0" tIns="0" rIns="0" bIns="0" rtlCol="0">
                        <a:noAutofit/>
                      </wps:bodyPr>
                    </wps:wsp>
                    <wps:wsp>
                      <wps:cNvPr id="581" name="Shape 44"/>
                      <wps:cNvSpPr/>
                      <wps:spPr>
                        <a:xfrm>
                          <a:off x="4773180" y="230250"/>
                          <a:ext cx="104508" cy="178499"/>
                        </a:xfrm>
                        <a:custGeom>
                          <a:avLst/>
                          <a:gdLst/>
                          <a:ahLst/>
                          <a:cxnLst/>
                          <a:rect l="0" t="0" r="0" b="0"/>
                          <a:pathLst>
                            <a:path w="104508" h="178499">
                              <a:moveTo>
                                <a:pt x="52654" y="0"/>
                              </a:moveTo>
                              <a:cubicBezTo>
                                <a:pt x="72618" y="0"/>
                                <a:pt x="87262" y="3734"/>
                                <a:pt x="96609" y="11201"/>
                              </a:cubicBezTo>
                              <a:lnTo>
                                <a:pt x="87313" y="37592"/>
                              </a:lnTo>
                              <a:cubicBezTo>
                                <a:pt x="76543" y="29896"/>
                                <a:pt x="65202" y="26048"/>
                                <a:pt x="53251" y="26048"/>
                              </a:cubicBezTo>
                              <a:cubicBezTo>
                                <a:pt x="46190" y="26048"/>
                                <a:pt x="40703" y="27902"/>
                                <a:pt x="36817" y="31636"/>
                              </a:cubicBezTo>
                              <a:cubicBezTo>
                                <a:pt x="32931" y="35369"/>
                                <a:pt x="30975" y="40221"/>
                                <a:pt x="30975" y="46190"/>
                              </a:cubicBezTo>
                              <a:cubicBezTo>
                                <a:pt x="30975" y="56083"/>
                                <a:pt x="41948" y="66383"/>
                                <a:pt x="63855" y="77064"/>
                              </a:cubicBezTo>
                              <a:cubicBezTo>
                                <a:pt x="75412" y="82715"/>
                                <a:pt x="83731" y="87922"/>
                                <a:pt x="88836" y="92672"/>
                              </a:cubicBezTo>
                              <a:cubicBezTo>
                                <a:pt x="93942" y="97422"/>
                                <a:pt x="97828" y="102959"/>
                                <a:pt x="100508" y="109283"/>
                              </a:cubicBezTo>
                              <a:cubicBezTo>
                                <a:pt x="103175" y="115608"/>
                                <a:pt x="104508" y="122657"/>
                                <a:pt x="104508" y="130429"/>
                              </a:cubicBezTo>
                              <a:cubicBezTo>
                                <a:pt x="104508" y="144412"/>
                                <a:pt x="98984" y="155931"/>
                                <a:pt x="87960" y="164960"/>
                              </a:cubicBezTo>
                              <a:cubicBezTo>
                                <a:pt x="76924" y="173990"/>
                                <a:pt x="62141" y="178499"/>
                                <a:pt x="43599" y="178499"/>
                              </a:cubicBezTo>
                              <a:cubicBezTo>
                                <a:pt x="27496" y="178499"/>
                                <a:pt x="12967" y="174346"/>
                                <a:pt x="0" y="166014"/>
                              </a:cubicBezTo>
                              <a:lnTo>
                                <a:pt x="11316" y="138557"/>
                              </a:lnTo>
                              <a:cubicBezTo>
                                <a:pt x="23406" y="147041"/>
                                <a:pt x="35306" y="151282"/>
                                <a:pt x="47003" y="151282"/>
                              </a:cubicBezTo>
                              <a:cubicBezTo>
                                <a:pt x="64999" y="151282"/>
                                <a:pt x="73990" y="145009"/>
                                <a:pt x="73990" y="132436"/>
                              </a:cubicBezTo>
                              <a:cubicBezTo>
                                <a:pt x="73990" y="126543"/>
                                <a:pt x="71869" y="120929"/>
                                <a:pt x="67628" y="115583"/>
                              </a:cubicBezTo>
                              <a:cubicBezTo>
                                <a:pt x="63386" y="110249"/>
                                <a:pt x="54648" y="104254"/>
                                <a:pt x="41415" y="97625"/>
                              </a:cubicBezTo>
                              <a:cubicBezTo>
                                <a:pt x="28181" y="90983"/>
                                <a:pt x="19266" y="85522"/>
                                <a:pt x="14668" y="81242"/>
                              </a:cubicBezTo>
                              <a:cubicBezTo>
                                <a:pt x="10071" y="76962"/>
                                <a:pt x="6541" y="71869"/>
                                <a:pt x="4064" y="65989"/>
                              </a:cubicBezTo>
                              <a:cubicBezTo>
                                <a:pt x="1588" y="60096"/>
                                <a:pt x="343" y="53569"/>
                                <a:pt x="343" y="46418"/>
                              </a:cubicBezTo>
                              <a:cubicBezTo>
                                <a:pt x="343" y="33071"/>
                                <a:pt x="5245" y="21996"/>
                                <a:pt x="15024" y="13195"/>
                              </a:cubicBezTo>
                              <a:cubicBezTo>
                                <a:pt x="24803" y="4407"/>
                                <a:pt x="37351" y="0"/>
                                <a:pt x="5265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2" name="Shape 45"/>
                      <wps:cNvSpPr/>
                      <wps:spPr>
                        <a:xfrm>
                          <a:off x="4895076"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3" name="Shape 46"/>
                      <wps:cNvSpPr/>
                      <wps:spPr>
                        <a:xfrm>
                          <a:off x="4994799" y="323610"/>
                          <a:ext cx="52533" cy="84550"/>
                        </a:xfrm>
                        <a:custGeom>
                          <a:avLst/>
                          <a:gdLst/>
                          <a:ahLst/>
                          <a:cxnLst/>
                          <a:rect l="0" t="0" r="0" b="0"/>
                          <a:pathLst>
                            <a:path w="52533" h="84550">
                              <a:moveTo>
                                <a:pt x="52533" y="0"/>
                              </a:moveTo>
                              <a:lnTo>
                                <a:pt x="52533" y="23853"/>
                              </a:lnTo>
                              <a:lnTo>
                                <a:pt x="38160" y="26994"/>
                              </a:lnTo>
                              <a:cubicBezTo>
                                <a:pt x="32347" y="30804"/>
                                <a:pt x="29439" y="36519"/>
                                <a:pt x="29439" y="44139"/>
                              </a:cubicBezTo>
                              <a:cubicBezTo>
                                <a:pt x="29439" y="55454"/>
                                <a:pt x="36004" y="61106"/>
                                <a:pt x="49123" y="61106"/>
                              </a:cubicBezTo>
                              <a:lnTo>
                                <a:pt x="52533" y="59969"/>
                              </a:lnTo>
                              <a:lnTo>
                                <a:pt x="52533" y="82776"/>
                              </a:lnTo>
                              <a:lnTo>
                                <a:pt x="43700" y="84550"/>
                              </a:lnTo>
                              <a:cubicBezTo>
                                <a:pt x="30111" y="84550"/>
                                <a:pt x="19431" y="81159"/>
                                <a:pt x="11659" y="74365"/>
                              </a:cubicBezTo>
                              <a:cubicBezTo>
                                <a:pt x="3886" y="67570"/>
                                <a:pt x="0" y="57931"/>
                                <a:pt x="0" y="45434"/>
                              </a:cubicBezTo>
                              <a:cubicBezTo>
                                <a:pt x="0" y="30829"/>
                                <a:pt x="5474" y="19399"/>
                                <a:pt x="16433" y="11157"/>
                              </a:cubicBezTo>
                              <a:cubicBezTo>
                                <a:pt x="21907" y="7029"/>
                                <a:pt x="28540" y="3934"/>
                                <a:pt x="36328" y="1870"/>
                              </a:cubicBezTo>
                              <a:lnTo>
                                <a:pt x="5253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4" name="Shape 47"/>
                      <wps:cNvSpPr/>
                      <wps:spPr>
                        <a:xfrm>
                          <a:off x="5007867" y="277261"/>
                          <a:ext cx="39465" cy="30163"/>
                        </a:xfrm>
                        <a:custGeom>
                          <a:avLst/>
                          <a:gdLst/>
                          <a:ahLst/>
                          <a:cxnLst/>
                          <a:rect l="0" t="0" r="0" b="0"/>
                          <a:pathLst>
                            <a:path w="39465" h="30163">
                              <a:moveTo>
                                <a:pt x="36169" y="0"/>
                              </a:moveTo>
                              <a:lnTo>
                                <a:pt x="39465" y="433"/>
                              </a:lnTo>
                              <a:lnTo>
                                <a:pt x="39465" y="26021"/>
                              </a:lnTo>
                              <a:lnTo>
                                <a:pt x="34176" y="24625"/>
                              </a:lnTo>
                              <a:cubicBezTo>
                                <a:pt x="23101" y="24625"/>
                                <a:pt x="13830" y="26479"/>
                                <a:pt x="6363" y="30163"/>
                              </a:cubicBezTo>
                              <a:lnTo>
                                <a:pt x="0" y="7302"/>
                              </a:lnTo>
                              <a:cubicBezTo>
                                <a:pt x="10135" y="2438"/>
                                <a:pt x="22187" y="0"/>
                                <a:pt x="36169"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5" name="Shape 48"/>
                      <wps:cNvSpPr/>
                      <wps:spPr>
                        <a:xfrm>
                          <a:off x="5047332" y="277694"/>
                          <a:ext cx="62567" cy="130466"/>
                        </a:xfrm>
                        <a:custGeom>
                          <a:avLst/>
                          <a:gdLst/>
                          <a:ahLst/>
                          <a:cxnLst/>
                          <a:rect l="0" t="0" r="0" b="0"/>
                          <a:pathLst>
                            <a:path w="62567" h="130466">
                              <a:moveTo>
                                <a:pt x="0" y="0"/>
                              </a:moveTo>
                              <a:lnTo>
                                <a:pt x="21714" y="2853"/>
                              </a:lnTo>
                              <a:cubicBezTo>
                                <a:pt x="28766" y="5044"/>
                                <a:pt x="34531" y="8330"/>
                                <a:pt x="39008" y="12711"/>
                              </a:cubicBezTo>
                              <a:cubicBezTo>
                                <a:pt x="47962" y="21462"/>
                                <a:pt x="52445" y="38061"/>
                                <a:pt x="52445" y="62483"/>
                              </a:cubicBezTo>
                              <a:lnTo>
                                <a:pt x="52445" y="89470"/>
                              </a:lnTo>
                              <a:cubicBezTo>
                                <a:pt x="52445" y="106285"/>
                                <a:pt x="55810" y="116851"/>
                                <a:pt x="62567" y="121157"/>
                              </a:cubicBezTo>
                              <a:cubicBezTo>
                                <a:pt x="60141" y="125399"/>
                                <a:pt x="57423" y="128015"/>
                                <a:pt x="54451" y="128993"/>
                              </a:cubicBezTo>
                              <a:cubicBezTo>
                                <a:pt x="51454" y="129983"/>
                                <a:pt x="48038" y="130466"/>
                                <a:pt x="44190" y="130466"/>
                              </a:cubicBezTo>
                              <a:cubicBezTo>
                                <a:pt x="39948" y="130466"/>
                                <a:pt x="36138" y="128891"/>
                                <a:pt x="32772" y="125754"/>
                              </a:cubicBezTo>
                              <a:cubicBezTo>
                                <a:pt x="29382" y="122617"/>
                                <a:pt x="27108" y="119201"/>
                                <a:pt x="25927" y="115505"/>
                              </a:cubicBezTo>
                              <a:cubicBezTo>
                                <a:pt x="23260" y="119912"/>
                                <a:pt x="18599" y="123506"/>
                                <a:pt x="11970" y="126288"/>
                              </a:cubicBezTo>
                              <a:lnTo>
                                <a:pt x="0" y="128692"/>
                              </a:lnTo>
                              <a:lnTo>
                                <a:pt x="0" y="105885"/>
                              </a:lnTo>
                              <a:lnTo>
                                <a:pt x="16472" y="100394"/>
                              </a:lnTo>
                              <a:cubicBezTo>
                                <a:pt x="20889" y="95976"/>
                                <a:pt x="23095" y="89350"/>
                                <a:pt x="23095" y="80517"/>
                              </a:cubicBezTo>
                              <a:lnTo>
                                <a:pt x="23095" y="68731"/>
                              </a:lnTo>
                              <a:cubicBezTo>
                                <a:pt x="18066" y="67715"/>
                                <a:pt x="14307" y="67194"/>
                                <a:pt x="11780" y="67194"/>
                              </a:cubicBezTo>
                              <a:lnTo>
                                <a:pt x="0" y="69769"/>
                              </a:lnTo>
                              <a:lnTo>
                                <a:pt x="0" y="45916"/>
                              </a:lnTo>
                              <a:lnTo>
                                <a:pt x="10624" y="44690"/>
                              </a:lnTo>
                              <a:cubicBezTo>
                                <a:pt x="14065" y="44690"/>
                                <a:pt x="18155" y="45287"/>
                                <a:pt x="22866" y="46468"/>
                              </a:cubicBezTo>
                              <a:cubicBezTo>
                                <a:pt x="22866" y="39045"/>
                                <a:pt x="20520" y="33476"/>
                                <a:pt x="15828" y="29763"/>
                              </a:cubicBezTo>
                              <a:lnTo>
                                <a:pt x="0" y="2558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6" name="Shape 49"/>
                      <wps:cNvSpPr/>
                      <wps:spPr>
                        <a:xfrm>
                          <a:off x="5128117" y="277660"/>
                          <a:ext cx="58846" cy="130509"/>
                        </a:xfrm>
                        <a:custGeom>
                          <a:avLst/>
                          <a:gdLst/>
                          <a:ahLst/>
                          <a:cxnLst/>
                          <a:rect l="0" t="0" r="0" b="0"/>
                          <a:pathLst>
                            <a:path w="58846" h="130509">
                              <a:moveTo>
                                <a:pt x="58846" y="0"/>
                              </a:moveTo>
                              <a:lnTo>
                                <a:pt x="58846" y="26050"/>
                              </a:lnTo>
                              <a:lnTo>
                                <a:pt x="51745" y="27274"/>
                              </a:lnTo>
                              <a:cubicBezTo>
                                <a:pt x="47209" y="29071"/>
                                <a:pt x="43352" y="31767"/>
                                <a:pt x="40170" y="35361"/>
                              </a:cubicBezTo>
                              <a:cubicBezTo>
                                <a:pt x="33808" y="42549"/>
                                <a:pt x="30633" y="52861"/>
                                <a:pt x="30633" y="66285"/>
                              </a:cubicBezTo>
                              <a:cubicBezTo>
                                <a:pt x="30633" y="85964"/>
                                <a:pt x="37741" y="98263"/>
                                <a:pt x="51962" y="103183"/>
                              </a:cubicBezTo>
                              <a:lnTo>
                                <a:pt x="58846" y="104203"/>
                              </a:lnTo>
                              <a:lnTo>
                                <a:pt x="58846" y="130143"/>
                              </a:lnTo>
                              <a:lnTo>
                                <a:pt x="56655" y="130509"/>
                              </a:lnTo>
                              <a:cubicBezTo>
                                <a:pt x="39065" y="130509"/>
                                <a:pt x="25222" y="124934"/>
                                <a:pt x="15126" y="113770"/>
                              </a:cubicBezTo>
                              <a:cubicBezTo>
                                <a:pt x="5029" y="102620"/>
                                <a:pt x="0" y="87075"/>
                                <a:pt x="0" y="67111"/>
                              </a:cubicBezTo>
                              <a:cubicBezTo>
                                <a:pt x="0" y="47172"/>
                                <a:pt x="5779" y="30928"/>
                                <a:pt x="17374" y="18393"/>
                              </a:cubicBezTo>
                              <a:cubicBezTo>
                                <a:pt x="23165" y="12132"/>
                                <a:pt x="29686" y="7433"/>
                                <a:pt x="36940" y="4300"/>
                              </a:cubicBezTo>
                              <a:lnTo>
                                <a:pt x="5884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7" name="Shape 50"/>
                      <wps:cNvSpPr/>
                      <wps:spPr>
                        <a:xfrm>
                          <a:off x="5186963" y="225543"/>
                          <a:ext cx="57664" cy="182260"/>
                        </a:xfrm>
                        <a:custGeom>
                          <a:avLst/>
                          <a:gdLst/>
                          <a:ahLst/>
                          <a:cxnLst/>
                          <a:rect l="0" t="0" r="0" b="0"/>
                          <a:pathLst>
                            <a:path w="57664" h="182260">
                              <a:moveTo>
                                <a:pt x="57664" y="0"/>
                              </a:moveTo>
                              <a:lnTo>
                                <a:pt x="57664" y="180264"/>
                              </a:lnTo>
                              <a:lnTo>
                                <a:pt x="28213" y="180264"/>
                              </a:lnTo>
                              <a:lnTo>
                                <a:pt x="28213" y="172606"/>
                              </a:lnTo>
                              <a:cubicBezTo>
                                <a:pt x="25787" y="175273"/>
                                <a:pt x="21647" y="177610"/>
                                <a:pt x="15830" y="179616"/>
                              </a:cubicBezTo>
                              <a:lnTo>
                                <a:pt x="0" y="182260"/>
                              </a:lnTo>
                              <a:lnTo>
                                <a:pt x="0" y="156320"/>
                              </a:lnTo>
                              <a:lnTo>
                                <a:pt x="9709" y="157759"/>
                              </a:lnTo>
                              <a:cubicBezTo>
                                <a:pt x="12541" y="157759"/>
                                <a:pt x="16021" y="156921"/>
                                <a:pt x="20136" y="155219"/>
                              </a:cubicBezTo>
                              <a:cubicBezTo>
                                <a:pt x="24263" y="153543"/>
                                <a:pt x="26956" y="151829"/>
                                <a:pt x="28213" y="150101"/>
                              </a:cubicBezTo>
                              <a:lnTo>
                                <a:pt x="28213" y="84239"/>
                              </a:lnTo>
                              <a:cubicBezTo>
                                <a:pt x="21927" y="79210"/>
                                <a:pt x="15361" y="76695"/>
                                <a:pt x="8541" y="76695"/>
                              </a:cubicBezTo>
                              <a:lnTo>
                                <a:pt x="0" y="78167"/>
                              </a:lnTo>
                              <a:lnTo>
                                <a:pt x="0" y="52117"/>
                              </a:lnTo>
                              <a:lnTo>
                                <a:pt x="2051" y="51714"/>
                              </a:lnTo>
                              <a:cubicBezTo>
                                <a:pt x="11640" y="51714"/>
                                <a:pt x="20364" y="53683"/>
                                <a:pt x="28213" y="57607"/>
                              </a:cubicBezTo>
                              <a:lnTo>
                                <a:pt x="28213" y="7061"/>
                              </a:lnTo>
                              <a:lnTo>
                                <a:pt x="576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8" name="Shape 51"/>
                      <wps:cNvSpPr/>
                      <wps:spPr>
                        <a:xfrm>
                          <a:off x="5266377"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9" name="Shape 52"/>
                      <wps:cNvSpPr/>
                      <wps:spPr>
                        <a:xfrm>
                          <a:off x="5442732" y="230134"/>
                          <a:ext cx="75406" cy="178625"/>
                        </a:xfrm>
                        <a:custGeom>
                          <a:avLst/>
                          <a:gdLst/>
                          <a:ahLst/>
                          <a:cxnLst/>
                          <a:rect l="0" t="0" r="0" b="0"/>
                          <a:pathLst>
                            <a:path w="75406" h="178625">
                              <a:moveTo>
                                <a:pt x="74232" y="0"/>
                              </a:moveTo>
                              <a:lnTo>
                                <a:pt x="75406" y="207"/>
                              </a:lnTo>
                              <a:lnTo>
                                <a:pt x="75406" y="27444"/>
                              </a:lnTo>
                              <a:lnTo>
                                <a:pt x="74232" y="27216"/>
                              </a:lnTo>
                              <a:cubicBezTo>
                                <a:pt x="60566" y="27216"/>
                                <a:pt x="50076" y="32702"/>
                                <a:pt x="42761" y="43650"/>
                              </a:cubicBezTo>
                              <a:cubicBezTo>
                                <a:pt x="35471" y="54610"/>
                                <a:pt x="31814" y="69367"/>
                                <a:pt x="31814" y="87897"/>
                              </a:cubicBezTo>
                              <a:cubicBezTo>
                                <a:pt x="31814" y="108090"/>
                                <a:pt x="35230" y="123711"/>
                                <a:pt x="42075" y="134785"/>
                              </a:cubicBezTo>
                              <a:cubicBezTo>
                                <a:pt x="48895" y="145860"/>
                                <a:pt x="58839" y="151397"/>
                                <a:pt x="71869" y="151397"/>
                              </a:cubicBezTo>
                              <a:lnTo>
                                <a:pt x="75406" y="150687"/>
                              </a:lnTo>
                              <a:lnTo>
                                <a:pt x="75406" y="177978"/>
                              </a:lnTo>
                              <a:lnTo>
                                <a:pt x="71869" y="178625"/>
                              </a:lnTo>
                              <a:cubicBezTo>
                                <a:pt x="48704" y="178625"/>
                                <a:pt x="30937" y="170536"/>
                                <a:pt x="18555" y="154343"/>
                              </a:cubicBezTo>
                              <a:cubicBezTo>
                                <a:pt x="6185" y="138163"/>
                                <a:pt x="0" y="116014"/>
                                <a:pt x="0" y="87897"/>
                              </a:cubicBezTo>
                              <a:cubicBezTo>
                                <a:pt x="0" y="63310"/>
                                <a:pt x="6731" y="42520"/>
                                <a:pt x="20206" y="25502"/>
                              </a:cubicBezTo>
                              <a:cubicBezTo>
                                <a:pt x="33668" y="8509"/>
                                <a:pt x="51676" y="0"/>
                                <a:pt x="7423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0" name="Shape 53"/>
                      <wps:cNvSpPr/>
                      <wps:spPr>
                        <a:xfrm>
                          <a:off x="5518138" y="230341"/>
                          <a:ext cx="75406" cy="177772"/>
                        </a:xfrm>
                        <a:custGeom>
                          <a:avLst/>
                          <a:gdLst/>
                          <a:ahLst/>
                          <a:cxnLst/>
                          <a:rect l="0" t="0" r="0" b="0"/>
                          <a:pathLst>
                            <a:path w="75406" h="177772">
                              <a:moveTo>
                                <a:pt x="0" y="0"/>
                              </a:moveTo>
                              <a:lnTo>
                                <a:pt x="31666" y="5570"/>
                              </a:lnTo>
                              <a:cubicBezTo>
                                <a:pt x="41151" y="9420"/>
                                <a:pt x="49175" y="15192"/>
                                <a:pt x="55734" y="22882"/>
                              </a:cubicBezTo>
                              <a:cubicBezTo>
                                <a:pt x="68853" y="38287"/>
                                <a:pt x="75406" y="59890"/>
                                <a:pt x="75406" y="87690"/>
                              </a:cubicBezTo>
                              <a:cubicBezTo>
                                <a:pt x="75406" y="115490"/>
                                <a:pt x="68548" y="137576"/>
                                <a:pt x="54845" y="153908"/>
                              </a:cubicBezTo>
                              <a:cubicBezTo>
                                <a:pt x="47994" y="162074"/>
                                <a:pt x="39703" y="168202"/>
                                <a:pt x="29974" y="172288"/>
                              </a:cubicBezTo>
                              <a:lnTo>
                                <a:pt x="0" y="177772"/>
                              </a:lnTo>
                              <a:lnTo>
                                <a:pt x="0" y="150481"/>
                              </a:lnTo>
                              <a:lnTo>
                                <a:pt x="16713" y="147129"/>
                              </a:lnTo>
                              <a:cubicBezTo>
                                <a:pt x="22555" y="144421"/>
                                <a:pt x="27489" y="140357"/>
                                <a:pt x="31515" y="134934"/>
                              </a:cubicBezTo>
                              <a:cubicBezTo>
                                <a:pt x="39567" y="124101"/>
                                <a:pt x="43593" y="108353"/>
                                <a:pt x="43593" y="87690"/>
                              </a:cubicBezTo>
                              <a:cubicBezTo>
                                <a:pt x="43593" y="57353"/>
                                <a:pt x="35199" y="38389"/>
                                <a:pt x="18411" y="30803"/>
                              </a:cubicBezTo>
                              <a:lnTo>
                                <a:pt x="0" y="2723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1" name="Shape 54"/>
                      <wps:cNvSpPr/>
                      <wps:spPr>
                        <a:xfrm>
                          <a:off x="5626115" y="225535"/>
                          <a:ext cx="43358" cy="182626"/>
                        </a:xfrm>
                        <a:custGeom>
                          <a:avLst/>
                          <a:gdLst/>
                          <a:ahLst/>
                          <a:cxnLst/>
                          <a:rect l="0" t="0" r="0" b="0"/>
                          <a:pathLst>
                            <a:path w="43358" h="182626">
                              <a:moveTo>
                                <a:pt x="29451" y="0"/>
                              </a:moveTo>
                              <a:lnTo>
                                <a:pt x="29451" y="141859"/>
                              </a:lnTo>
                              <a:cubicBezTo>
                                <a:pt x="29451" y="157416"/>
                                <a:pt x="34099" y="166688"/>
                                <a:pt x="43358" y="169672"/>
                              </a:cubicBezTo>
                              <a:cubicBezTo>
                                <a:pt x="38811" y="178308"/>
                                <a:pt x="31026" y="182626"/>
                                <a:pt x="20028" y="182626"/>
                              </a:cubicBezTo>
                              <a:cubicBezTo>
                                <a:pt x="6667" y="182626"/>
                                <a:pt x="0" y="173368"/>
                                <a:pt x="0" y="154826"/>
                              </a:cubicBezTo>
                              <a:lnTo>
                                <a:pt x="0" y="7074"/>
                              </a:lnTo>
                              <a:lnTo>
                                <a:pt x="29451"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2" name="Shape 55"/>
                      <wps:cNvSpPr/>
                      <wps:spPr>
                        <a:xfrm>
                          <a:off x="5687396" y="277269"/>
                          <a:ext cx="88595" cy="130899"/>
                        </a:xfrm>
                        <a:custGeom>
                          <a:avLst/>
                          <a:gdLst/>
                          <a:ahLst/>
                          <a:cxnLst/>
                          <a:rect l="0" t="0" r="0" b="0"/>
                          <a:pathLst>
                            <a:path w="88595" h="130899">
                              <a:moveTo>
                                <a:pt x="44412" y="0"/>
                              </a:moveTo>
                              <a:cubicBezTo>
                                <a:pt x="57531" y="0"/>
                                <a:pt x="69862" y="2934"/>
                                <a:pt x="81407" y="8826"/>
                              </a:cubicBezTo>
                              <a:lnTo>
                                <a:pt x="72923" y="31687"/>
                              </a:lnTo>
                              <a:cubicBezTo>
                                <a:pt x="66484" y="26200"/>
                                <a:pt x="57531" y="23444"/>
                                <a:pt x="46063" y="23444"/>
                              </a:cubicBezTo>
                              <a:cubicBezTo>
                                <a:pt x="35763" y="23444"/>
                                <a:pt x="30632" y="27534"/>
                                <a:pt x="30632" y="35700"/>
                              </a:cubicBezTo>
                              <a:cubicBezTo>
                                <a:pt x="30632" y="38913"/>
                                <a:pt x="32321" y="41821"/>
                                <a:pt x="35687" y="44412"/>
                              </a:cubicBezTo>
                              <a:cubicBezTo>
                                <a:pt x="39065" y="47003"/>
                                <a:pt x="46291" y="50483"/>
                                <a:pt x="57365" y="54839"/>
                              </a:cubicBezTo>
                              <a:cubicBezTo>
                                <a:pt x="68453" y="59195"/>
                                <a:pt x="76415" y="64491"/>
                                <a:pt x="81280" y="70688"/>
                              </a:cubicBezTo>
                              <a:cubicBezTo>
                                <a:pt x="86157" y="76899"/>
                                <a:pt x="88595" y="84404"/>
                                <a:pt x="88595" y="93193"/>
                              </a:cubicBezTo>
                              <a:cubicBezTo>
                                <a:pt x="88595" y="104902"/>
                                <a:pt x="84251" y="114097"/>
                                <a:pt x="75578" y="120828"/>
                              </a:cubicBezTo>
                              <a:cubicBezTo>
                                <a:pt x="66890" y="127533"/>
                                <a:pt x="55093" y="130899"/>
                                <a:pt x="40170" y="130899"/>
                              </a:cubicBezTo>
                              <a:cubicBezTo>
                                <a:pt x="31762" y="130899"/>
                                <a:pt x="25032" y="130200"/>
                                <a:pt x="19964" y="128842"/>
                              </a:cubicBezTo>
                              <a:cubicBezTo>
                                <a:pt x="14897" y="127457"/>
                                <a:pt x="8395" y="124651"/>
                                <a:pt x="470" y="120409"/>
                              </a:cubicBezTo>
                              <a:lnTo>
                                <a:pt x="10947" y="96965"/>
                              </a:lnTo>
                              <a:cubicBezTo>
                                <a:pt x="19748" y="103962"/>
                                <a:pt x="29693" y="107442"/>
                                <a:pt x="40754" y="107442"/>
                              </a:cubicBezTo>
                              <a:cubicBezTo>
                                <a:pt x="52222" y="107442"/>
                                <a:pt x="57962" y="103365"/>
                                <a:pt x="57962" y="95199"/>
                              </a:cubicBezTo>
                              <a:cubicBezTo>
                                <a:pt x="57962" y="90411"/>
                                <a:pt x="56235" y="86474"/>
                                <a:pt x="52781" y="83414"/>
                              </a:cubicBezTo>
                              <a:cubicBezTo>
                                <a:pt x="49326" y="80353"/>
                                <a:pt x="42596" y="76746"/>
                                <a:pt x="32626" y="72568"/>
                              </a:cubicBezTo>
                              <a:cubicBezTo>
                                <a:pt x="10871" y="63538"/>
                                <a:pt x="0" y="50889"/>
                                <a:pt x="0" y="34633"/>
                              </a:cubicBezTo>
                              <a:cubicBezTo>
                                <a:pt x="0" y="23724"/>
                                <a:pt x="4153" y="15215"/>
                                <a:pt x="12471" y="9131"/>
                              </a:cubicBezTo>
                              <a:cubicBezTo>
                                <a:pt x="20815" y="3035"/>
                                <a:pt x="31445" y="0"/>
                                <a:pt x="4441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3" name="Shape 56"/>
                      <wps:cNvSpPr/>
                      <wps:spPr>
                        <a:xfrm>
                          <a:off x="5799689" y="225540"/>
                          <a:ext cx="57797" cy="182626"/>
                        </a:xfrm>
                        <a:custGeom>
                          <a:avLst/>
                          <a:gdLst/>
                          <a:ahLst/>
                          <a:cxnLst/>
                          <a:rect l="0" t="0" r="0" b="0"/>
                          <a:pathLst>
                            <a:path w="57797" h="182626">
                              <a:moveTo>
                                <a:pt x="29464" y="0"/>
                              </a:moveTo>
                              <a:lnTo>
                                <a:pt x="29464" y="58915"/>
                              </a:lnTo>
                              <a:cubicBezTo>
                                <a:pt x="37312" y="54127"/>
                                <a:pt x="45872" y="51727"/>
                                <a:pt x="55131" y="51727"/>
                              </a:cubicBezTo>
                              <a:lnTo>
                                <a:pt x="57797" y="52193"/>
                              </a:lnTo>
                              <a:lnTo>
                                <a:pt x="57797" y="77966"/>
                              </a:lnTo>
                              <a:lnTo>
                                <a:pt x="49365" y="76708"/>
                              </a:lnTo>
                              <a:cubicBezTo>
                                <a:pt x="40653" y="76708"/>
                                <a:pt x="34010" y="79172"/>
                                <a:pt x="29464" y="84125"/>
                              </a:cubicBezTo>
                              <a:lnTo>
                                <a:pt x="29464" y="149987"/>
                              </a:lnTo>
                              <a:cubicBezTo>
                                <a:pt x="33782" y="155092"/>
                                <a:pt x="39637" y="157645"/>
                                <a:pt x="47016" y="157645"/>
                              </a:cubicBezTo>
                              <a:lnTo>
                                <a:pt x="57797" y="156145"/>
                              </a:lnTo>
                              <a:lnTo>
                                <a:pt x="57797" y="181848"/>
                              </a:lnTo>
                              <a:lnTo>
                                <a:pt x="53378" y="182626"/>
                              </a:lnTo>
                              <a:cubicBezTo>
                                <a:pt x="41669" y="182626"/>
                                <a:pt x="31623" y="179527"/>
                                <a:pt x="23216" y="173317"/>
                              </a:cubicBezTo>
                              <a:lnTo>
                                <a:pt x="16611" y="182626"/>
                              </a:lnTo>
                              <a:lnTo>
                                <a:pt x="0" y="182626"/>
                              </a:lnTo>
                              <a:lnTo>
                                <a:pt x="0" y="7074"/>
                              </a:lnTo>
                              <a:lnTo>
                                <a:pt x="294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4" name="Shape 57"/>
                      <wps:cNvSpPr/>
                      <wps:spPr>
                        <a:xfrm>
                          <a:off x="5857487" y="277733"/>
                          <a:ext cx="58967" cy="129655"/>
                        </a:xfrm>
                        <a:custGeom>
                          <a:avLst/>
                          <a:gdLst/>
                          <a:ahLst/>
                          <a:cxnLst/>
                          <a:rect l="0" t="0" r="0" b="0"/>
                          <a:pathLst>
                            <a:path w="58967" h="129655">
                              <a:moveTo>
                                <a:pt x="0" y="0"/>
                              </a:moveTo>
                              <a:lnTo>
                                <a:pt x="22352" y="3906"/>
                              </a:lnTo>
                              <a:cubicBezTo>
                                <a:pt x="29795" y="6821"/>
                                <a:pt x="36342" y="11193"/>
                                <a:pt x="42000" y="17022"/>
                              </a:cubicBezTo>
                              <a:cubicBezTo>
                                <a:pt x="53315" y="28693"/>
                                <a:pt x="58967" y="43641"/>
                                <a:pt x="58967" y="61853"/>
                              </a:cubicBezTo>
                              <a:cubicBezTo>
                                <a:pt x="58967" y="82998"/>
                                <a:pt x="53277" y="99699"/>
                                <a:pt x="41885" y="111993"/>
                              </a:cubicBezTo>
                              <a:cubicBezTo>
                                <a:pt x="36189" y="118139"/>
                                <a:pt x="29483" y="122749"/>
                                <a:pt x="21767" y="125823"/>
                              </a:cubicBezTo>
                              <a:lnTo>
                                <a:pt x="0" y="129655"/>
                              </a:lnTo>
                              <a:lnTo>
                                <a:pt x="0" y="103952"/>
                              </a:lnTo>
                              <a:lnTo>
                                <a:pt x="7431" y="102918"/>
                              </a:lnTo>
                              <a:cubicBezTo>
                                <a:pt x="12469" y="101229"/>
                                <a:pt x="16473" y="98696"/>
                                <a:pt x="19445" y="95317"/>
                              </a:cubicBezTo>
                              <a:cubicBezTo>
                                <a:pt x="25375" y="88561"/>
                                <a:pt x="28334" y="77766"/>
                                <a:pt x="28334" y="62920"/>
                              </a:cubicBezTo>
                              <a:cubicBezTo>
                                <a:pt x="28334" y="43717"/>
                                <a:pt x="21441" y="31716"/>
                                <a:pt x="7653" y="26915"/>
                              </a:cubicBezTo>
                              <a:lnTo>
                                <a:pt x="0" y="2577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5" name="Shape 58"/>
                      <wps:cNvSpPr/>
                      <wps:spPr>
                        <a:xfrm>
                          <a:off x="5936544" y="277265"/>
                          <a:ext cx="62795" cy="130899"/>
                        </a:xfrm>
                        <a:custGeom>
                          <a:avLst/>
                          <a:gdLst/>
                          <a:ahLst/>
                          <a:cxnLst/>
                          <a:rect l="0" t="0" r="0" b="0"/>
                          <a:pathLst>
                            <a:path w="62795" h="130899">
                              <a:moveTo>
                                <a:pt x="62688" y="0"/>
                              </a:moveTo>
                              <a:lnTo>
                                <a:pt x="62795" y="18"/>
                              </a:lnTo>
                              <a:lnTo>
                                <a:pt x="62795" y="24748"/>
                              </a:lnTo>
                              <a:lnTo>
                                <a:pt x="42707" y="31548"/>
                              </a:lnTo>
                              <a:cubicBezTo>
                                <a:pt x="37481" y="36163"/>
                                <a:pt x="33846" y="43085"/>
                                <a:pt x="31801" y="52311"/>
                              </a:cubicBezTo>
                              <a:lnTo>
                                <a:pt x="62795" y="52311"/>
                              </a:lnTo>
                              <a:lnTo>
                                <a:pt x="62795" y="74460"/>
                              </a:lnTo>
                              <a:lnTo>
                                <a:pt x="30747" y="74460"/>
                              </a:lnTo>
                              <a:cubicBezTo>
                                <a:pt x="31293" y="84519"/>
                                <a:pt x="34747" y="92329"/>
                                <a:pt x="41110" y="97904"/>
                              </a:cubicBezTo>
                              <a:lnTo>
                                <a:pt x="62795" y="104968"/>
                              </a:lnTo>
                              <a:lnTo>
                                <a:pt x="62795" y="130857"/>
                              </a:lnTo>
                              <a:lnTo>
                                <a:pt x="62433" y="130899"/>
                              </a:lnTo>
                              <a:cubicBezTo>
                                <a:pt x="43193" y="130899"/>
                                <a:pt x="27978" y="125260"/>
                                <a:pt x="16777" y="113995"/>
                              </a:cubicBezTo>
                              <a:cubicBezTo>
                                <a:pt x="5601" y="102718"/>
                                <a:pt x="0" y="86995"/>
                                <a:pt x="0" y="66802"/>
                              </a:cubicBezTo>
                              <a:cubicBezTo>
                                <a:pt x="0" y="46939"/>
                                <a:pt x="6135" y="30836"/>
                                <a:pt x="18428" y="18491"/>
                              </a:cubicBezTo>
                              <a:cubicBezTo>
                                <a:pt x="30721" y="6172"/>
                                <a:pt x="45466" y="0"/>
                                <a:pt x="62688"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6" name="Shape 59"/>
                      <wps:cNvSpPr/>
                      <wps:spPr>
                        <a:xfrm>
                          <a:off x="5999340" y="373048"/>
                          <a:ext cx="46069" cy="35073"/>
                        </a:xfrm>
                        <a:custGeom>
                          <a:avLst/>
                          <a:gdLst/>
                          <a:ahLst/>
                          <a:cxnLst/>
                          <a:rect l="0" t="0" r="0" b="0"/>
                          <a:pathLst>
                            <a:path w="46069" h="35073">
                              <a:moveTo>
                                <a:pt x="34640" y="0"/>
                              </a:moveTo>
                              <a:lnTo>
                                <a:pt x="46069" y="22504"/>
                              </a:lnTo>
                              <a:cubicBezTo>
                                <a:pt x="40887" y="26708"/>
                                <a:pt x="34427" y="29861"/>
                                <a:pt x="26688" y="31963"/>
                              </a:cubicBezTo>
                              <a:lnTo>
                                <a:pt x="0" y="35073"/>
                              </a:lnTo>
                              <a:lnTo>
                                <a:pt x="0" y="9185"/>
                              </a:lnTo>
                              <a:lnTo>
                                <a:pt x="4007" y="10490"/>
                              </a:lnTo>
                              <a:cubicBezTo>
                                <a:pt x="17431" y="10490"/>
                                <a:pt x="27642" y="6998"/>
                                <a:pt x="3464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7" name="Shape 60"/>
                      <wps:cNvSpPr/>
                      <wps:spPr>
                        <a:xfrm>
                          <a:off x="5999340" y="277283"/>
                          <a:ext cx="60560" cy="74442"/>
                        </a:xfrm>
                        <a:custGeom>
                          <a:avLst/>
                          <a:gdLst/>
                          <a:ahLst/>
                          <a:cxnLst/>
                          <a:rect l="0" t="0" r="0" b="0"/>
                          <a:pathLst>
                            <a:path w="60560" h="74442">
                              <a:moveTo>
                                <a:pt x="0" y="0"/>
                              </a:moveTo>
                              <a:lnTo>
                                <a:pt x="24624" y="4076"/>
                              </a:lnTo>
                              <a:cubicBezTo>
                                <a:pt x="31966" y="6805"/>
                                <a:pt x="38405" y="10898"/>
                                <a:pt x="43936" y="16352"/>
                              </a:cubicBezTo>
                              <a:cubicBezTo>
                                <a:pt x="55023" y="27274"/>
                                <a:pt x="60560" y="41181"/>
                                <a:pt x="60560" y="58072"/>
                              </a:cubicBezTo>
                              <a:cubicBezTo>
                                <a:pt x="60560" y="61679"/>
                                <a:pt x="59748" y="67140"/>
                                <a:pt x="58083" y="74442"/>
                              </a:cubicBezTo>
                              <a:lnTo>
                                <a:pt x="0" y="74442"/>
                              </a:lnTo>
                              <a:lnTo>
                                <a:pt x="0" y="52294"/>
                              </a:lnTo>
                              <a:lnTo>
                                <a:pt x="30994" y="52294"/>
                              </a:lnTo>
                              <a:cubicBezTo>
                                <a:pt x="28949" y="33840"/>
                                <a:pt x="18739" y="24608"/>
                                <a:pt x="362" y="24608"/>
                              </a:cubicBezTo>
                              <a:lnTo>
                                <a:pt x="0" y="2473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8" name="Shape 61"/>
                      <wps:cNvSpPr/>
                      <wps:spPr>
                        <a:xfrm>
                          <a:off x="6085871" y="277266"/>
                          <a:ext cx="85420" cy="128537"/>
                        </a:xfrm>
                        <a:custGeom>
                          <a:avLst/>
                          <a:gdLst/>
                          <a:ahLst/>
                          <a:cxnLst/>
                          <a:rect l="0" t="0" r="0" b="0"/>
                          <a:pathLst>
                            <a:path w="85420" h="128537">
                              <a:moveTo>
                                <a:pt x="62331" y="0"/>
                              </a:moveTo>
                              <a:cubicBezTo>
                                <a:pt x="72389" y="0"/>
                                <a:pt x="80086" y="1524"/>
                                <a:pt x="85420" y="4597"/>
                              </a:cubicBezTo>
                              <a:lnTo>
                                <a:pt x="72936" y="29807"/>
                              </a:lnTo>
                              <a:cubicBezTo>
                                <a:pt x="67678" y="26352"/>
                                <a:pt x="61899" y="24625"/>
                                <a:pt x="55613" y="24625"/>
                              </a:cubicBezTo>
                              <a:cubicBezTo>
                                <a:pt x="48793" y="24625"/>
                                <a:pt x="42710" y="27724"/>
                                <a:pt x="37414" y="33934"/>
                              </a:cubicBezTo>
                              <a:cubicBezTo>
                                <a:pt x="32105" y="40132"/>
                                <a:pt x="29464" y="47714"/>
                                <a:pt x="29464" y="56667"/>
                              </a:cubicBezTo>
                              <a:lnTo>
                                <a:pt x="29464" y="128537"/>
                              </a:lnTo>
                              <a:lnTo>
                                <a:pt x="0" y="128537"/>
                              </a:lnTo>
                              <a:lnTo>
                                <a:pt x="0" y="2349"/>
                              </a:lnTo>
                              <a:lnTo>
                                <a:pt x="29464" y="2349"/>
                              </a:lnTo>
                              <a:lnTo>
                                <a:pt x="29464" y="13907"/>
                              </a:lnTo>
                              <a:cubicBezTo>
                                <a:pt x="37706" y="4635"/>
                                <a:pt x="48666" y="0"/>
                                <a:pt x="6233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9" name="Shape 62"/>
                      <wps:cNvSpPr/>
                      <wps:spPr>
                        <a:xfrm>
                          <a:off x="6181719" y="415234"/>
                          <a:ext cx="51791" cy="39956"/>
                        </a:xfrm>
                        <a:custGeom>
                          <a:avLst/>
                          <a:gdLst/>
                          <a:ahLst/>
                          <a:cxnLst/>
                          <a:rect l="0" t="0" r="0" b="0"/>
                          <a:pathLst>
                            <a:path w="51791" h="39956">
                              <a:moveTo>
                                <a:pt x="18618" y="0"/>
                              </a:moveTo>
                              <a:cubicBezTo>
                                <a:pt x="23761" y="4712"/>
                                <a:pt x="29201" y="8245"/>
                                <a:pt x="34934" y="10601"/>
                              </a:cubicBezTo>
                              <a:lnTo>
                                <a:pt x="51791" y="13894"/>
                              </a:lnTo>
                              <a:lnTo>
                                <a:pt x="51791" y="39956"/>
                              </a:lnTo>
                              <a:lnTo>
                                <a:pt x="24833" y="35787"/>
                              </a:lnTo>
                              <a:cubicBezTo>
                                <a:pt x="16094" y="32941"/>
                                <a:pt x="7817" y="28670"/>
                                <a:pt x="0" y="22974"/>
                              </a:cubicBezTo>
                              <a:lnTo>
                                <a:pt x="1861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0" name="Shape 63"/>
                      <wps:cNvSpPr/>
                      <wps:spPr>
                        <a:xfrm>
                          <a:off x="6181135" y="277033"/>
                          <a:ext cx="52375" cy="129362"/>
                        </a:xfrm>
                        <a:custGeom>
                          <a:avLst/>
                          <a:gdLst/>
                          <a:ahLst/>
                          <a:cxnLst/>
                          <a:rect l="0" t="0" r="0" b="0"/>
                          <a:pathLst>
                            <a:path w="52375" h="129362">
                              <a:moveTo>
                                <a:pt x="51372" y="0"/>
                              </a:moveTo>
                              <a:lnTo>
                                <a:pt x="52375" y="225"/>
                              </a:lnTo>
                              <a:lnTo>
                                <a:pt x="52375" y="24344"/>
                              </a:lnTo>
                              <a:lnTo>
                                <a:pt x="36399" y="30505"/>
                              </a:lnTo>
                              <a:cubicBezTo>
                                <a:pt x="32157" y="34747"/>
                                <a:pt x="30049" y="40221"/>
                                <a:pt x="30049" y="46888"/>
                              </a:cubicBezTo>
                              <a:cubicBezTo>
                                <a:pt x="30049" y="54356"/>
                                <a:pt x="32106" y="60338"/>
                                <a:pt x="36221" y="64859"/>
                              </a:cubicBezTo>
                              <a:lnTo>
                                <a:pt x="52375" y="71417"/>
                              </a:lnTo>
                              <a:lnTo>
                                <a:pt x="52375" y="94756"/>
                              </a:lnTo>
                              <a:lnTo>
                                <a:pt x="50191" y="94602"/>
                              </a:lnTo>
                              <a:lnTo>
                                <a:pt x="45352" y="93904"/>
                              </a:lnTo>
                              <a:cubicBezTo>
                                <a:pt x="44806" y="93904"/>
                                <a:pt x="42711" y="94742"/>
                                <a:pt x="39053" y="96431"/>
                              </a:cubicBezTo>
                              <a:cubicBezTo>
                                <a:pt x="35408" y="98120"/>
                                <a:pt x="33566" y="99873"/>
                                <a:pt x="33566" y="101676"/>
                              </a:cubicBezTo>
                              <a:cubicBezTo>
                                <a:pt x="33566" y="104826"/>
                                <a:pt x="36285" y="106388"/>
                                <a:pt x="41708" y="106388"/>
                              </a:cubicBezTo>
                              <a:lnTo>
                                <a:pt x="52375" y="104851"/>
                              </a:lnTo>
                              <a:lnTo>
                                <a:pt x="52375" y="127981"/>
                              </a:lnTo>
                              <a:lnTo>
                                <a:pt x="49848" y="128181"/>
                              </a:lnTo>
                              <a:cubicBezTo>
                                <a:pt x="43320" y="128968"/>
                                <a:pt x="38405" y="129362"/>
                                <a:pt x="35103" y="129362"/>
                              </a:cubicBezTo>
                              <a:cubicBezTo>
                                <a:pt x="14846" y="129362"/>
                                <a:pt x="4712" y="122098"/>
                                <a:pt x="4712" y="107569"/>
                              </a:cubicBezTo>
                              <a:cubicBezTo>
                                <a:pt x="4712" y="103403"/>
                                <a:pt x="6401" y="99314"/>
                                <a:pt x="9779" y="95314"/>
                              </a:cubicBezTo>
                              <a:cubicBezTo>
                                <a:pt x="13157" y="91313"/>
                                <a:pt x="17082" y="88367"/>
                                <a:pt x="21565" y="86474"/>
                              </a:cubicBezTo>
                              <a:cubicBezTo>
                                <a:pt x="7176" y="77127"/>
                                <a:pt x="0" y="63894"/>
                                <a:pt x="0" y="46774"/>
                              </a:cubicBezTo>
                              <a:cubicBezTo>
                                <a:pt x="0" y="33261"/>
                                <a:pt x="4941" y="22085"/>
                                <a:pt x="14846" y="13246"/>
                              </a:cubicBezTo>
                              <a:cubicBezTo>
                                <a:pt x="24740" y="4420"/>
                                <a:pt x="36919" y="0"/>
                                <a:pt x="5137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1" name="Shape 64"/>
                      <wps:cNvSpPr/>
                      <wps:spPr>
                        <a:xfrm>
                          <a:off x="6233510" y="379890"/>
                          <a:ext cx="59322" cy="75400"/>
                        </a:xfrm>
                        <a:custGeom>
                          <a:avLst/>
                          <a:gdLst/>
                          <a:ahLst/>
                          <a:cxnLst/>
                          <a:rect l="0" t="0" r="0" b="0"/>
                          <a:pathLst>
                            <a:path w="59322" h="75400">
                              <a:moveTo>
                                <a:pt x="16320" y="0"/>
                              </a:moveTo>
                              <a:cubicBezTo>
                                <a:pt x="44983" y="0"/>
                                <a:pt x="59322" y="11506"/>
                                <a:pt x="59322" y="34519"/>
                              </a:cubicBezTo>
                              <a:cubicBezTo>
                                <a:pt x="59322" y="47244"/>
                                <a:pt x="53594" y="57239"/>
                                <a:pt x="42113" y="64503"/>
                              </a:cubicBezTo>
                              <a:cubicBezTo>
                                <a:pt x="30645" y="71768"/>
                                <a:pt x="16828" y="75400"/>
                                <a:pt x="648" y="75400"/>
                              </a:cubicBezTo>
                              <a:lnTo>
                                <a:pt x="0" y="75300"/>
                              </a:lnTo>
                              <a:lnTo>
                                <a:pt x="0" y="49239"/>
                              </a:lnTo>
                              <a:lnTo>
                                <a:pt x="1232" y="49479"/>
                              </a:lnTo>
                              <a:cubicBezTo>
                                <a:pt x="9716" y="49479"/>
                                <a:pt x="16701" y="48222"/>
                                <a:pt x="22199" y="45707"/>
                              </a:cubicBezTo>
                              <a:cubicBezTo>
                                <a:pt x="27699" y="43193"/>
                                <a:pt x="30455" y="39738"/>
                                <a:pt x="30455" y="35344"/>
                              </a:cubicBezTo>
                              <a:cubicBezTo>
                                <a:pt x="30455" y="27876"/>
                                <a:pt x="24371" y="24155"/>
                                <a:pt x="12192" y="24155"/>
                              </a:cubicBezTo>
                              <a:lnTo>
                                <a:pt x="0" y="25123"/>
                              </a:lnTo>
                              <a:lnTo>
                                <a:pt x="0" y="1994"/>
                              </a:lnTo>
                              <a:lnTo>
                                <a:pt x="1588" y="1765"/>
                              </a:lnTo>
                              <a:cubicBezTo>
                                <a:pt x="7315" y="584"/>
                                <a:pt x="12230" y="0"/>
                                <a:pt x="1632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2" name="Shape 65"/>
                      <wps:cNvSpPr/>
                      <wps:spPr>
                        <a:xfrm>
                          <a:off x="6233510" y="269959"/>
                          <a:ext cx="59322" cy="102273"/>
                        </a:xfrm>
                        <a:custGeom>
                          <a:avLst/>
                          <a:gdLst/>
                          <a:ahLst/>
                          <a:cxnLst/>
                          <a:rect l="0" t="0" r="0" b="0"/>
                          <a:pathLst>
                            <a:path w="59322" h="102273">
                              <a:moveTo>
                                <a:pt x="38938" y="0"/>
                              </a:moveTo>
                              <a:lnTo>
                                <a:pt x="59322" y="18504"/>
                              </a:lnTo>
                              <a:lnTo>
                                <a:pt x="45288" y="28753"/>
                              </a:lnTo>
                              <a:cubicBezTo>
                                <a:pt x="50165" y="36132"/>
                                <a:pt x="52604" y="44856"/>
                                <a:pt x="52604" y="54902"/>
                              </a:cubicBezTo>
                              <a:cubicBezTo>
                                <a:pt x="52604" y="69279"/>
                                <a:pt x="48222" y="80772"/>
                                <a:pt x="39459" y="89370"/>
                              </a:cubicBezTo>
                              <a:cubicBezTo>
                                <a:pt x="30709" y="97968"/>
                                <a:pt x="19660" y="102273"/>
                                <a:pt x="6300" y="102273"/>
                              </a:cubicBezTo>
                              <a:lnTo>
                                <a:pt x="0" y="101830"/>
                              </a:lnTo>
                              <a:lnTo>
                                <a:pt x="0" y="78490"/>
                              </a:lnTo>
                              <a:lnTo>
                                <a:pt x="521" y="78702"/>
                              </a:lnTo>
                              <a:cubicBezTo>
                                <a:pt x="7518" y="78702"/>
                                <a:pt x="12891" y="76505"/>
                                <a:pt x="16663" y="72111"/>
                              </a:cubicBezTo>
                              <a:cubicBezTo>
                                <a:pt x="20434" y="67716"/>
                                <a:pt x="22327" y="61659"/>
                                <a:pt x="22327" y="53962"/>
                              </a:cubicBezTo>
                              <a:cubicBezTo>
                                <a:pt x="22327" y="47600"/>
                                <a:pt x="20295" y="42227"/>
                                <a:pt x="16256" y="37821"/>
                              </a:cubicBezTo>
                              <a:cubicBezTo>
                                <a:pt x="12205" y="33426"/>
                                <a:pt x="6972" y="31217"/>
                                <a:pt x="521" y="31217"/>
                              </a:cubicBezTo>
                              <a:lnTo>
                                <a:pt x="0" y="31418"/>
                              </a:lnTo>
                              <a:lnTo>
                                <a:pt x="0" y="7299"/>
                              </a:lnTo>
                              <a:lnTo>
                                <a:pt x="27381" y="13437"/>
                              </a:lnTo>
                              <a:lnTo>
                                <a:pt x="3893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3" name="Rectangle 66"/>
                      <wps:cNvSpPr/>
                      <wps:spPr>
                        <a:xfrm>
                          <a:off x="6296487" y="227896"/>
                          <a:ext cx="96600" cy="307923"/>
                        </a:xfrm>
                        <a:prstGeom prst="rect">
                          <a:avLst/>
                        </a:prstGeom>
                        <a:ln>
                          <a:noFill/>
                        </a:ln>
                      </wps:spPr>
                      <wps:txbx>
                        <w:txbxContent>
                          <w:p w14:paraId="7E7BD125" w14:textId="77777777" w:rsidR="008C521E" w:rsidRDefault="008C521E" w:rsidP="00C830FE">
                            <w:r>
                              <w:rPr>
                                <w:rFonts w:ascii="Trebuchet MS" w:eastAsia="Trebuchet MS" w:hAnsi="Trebuchet MS" w:cs="Trebuchet MS"/>
                                <w:b/>
                                <w:color w:val="74B43C"/>
                                <w:sz w:val="38"/>
                              </w:rPr>
                              <w:t xml:space="preserve"> </w:t>
                            </w:r>
                          </w:p>
                        </w:txbxContent>
                      </wps:txbx>
                      <wps:bodyPr horzOverflow="overflow" vert="horz" lIns="0" tIns="0" rIns="0" bIns="0" rtlCol="0">
                        <a:noAutofit/>
                      </wps:bodyPr>
                    </wps:wsp>
                    <wps:wsp>
                      <wps:cNvPr id="604" name="Shape 67"/>
                      <wps:cNvSpPr/>
                      <wps:spPr>
                        <a:xfrm>
                          <a:off x="4777823" y="475620"/>
                          <a:ext cx="46704" cy="128054"/>
                        </a:xfrm>
                        <a:custGeom>
                          <a:avLst/>
                          <a:gdLst/>
                          <a:ahLst/>
                          <a:cxnLst/>
                          <a:rect l="0" t="0" r="0" b="0"/>
                          <a:pathLst>
                            <a:path w="46704" h="128054">
                              <a:moveTo>
                                <a:pt x="33947" y="0"/>
                              </a:moveTo>
                              <a:lnTo>
                                <a:pt x="46704" y="2085"/>
                              </a:lnTo>
                              <a:lnTo>
                                <a:pt x="46704" y="22175"/>
                              </a:lnTo>
                              <a:lnTo>
                                <a:pt x="32893" y="20053"/>
                              </a:lnTo>
                              <a:cubicBezTo>
                                <a:pt x="30468" y="20053"/>
                                <a:pt x="27026" y="20257"/>
                                <a:pt x="22568" y="20663"/>
                              </a:cubicBezTo>
                              <a:lnTo>
                                <a:pt x="22568" y="107480"/>
                              </a:lnTo>
                              <a:cubicBezTo>
                                <a:pt x="26213" y="107823"/>
                                <a:pt x="30150" y="108001"/>
                                <a:pt x="34379" y="108001"/>
                              </a:cubicBezTo>
                              <a:lnTo>
                                <a:pt x="46704" y="105489"/>
                              </a:lnTo>
                              <a:lnTo>
                                <a:pt x="46704" y="125311"/>
                              </a:lnTo>
                              <a:lnTo>
                                <a:pt x="28207" y="128054"/>
                              </a:lnTo>
                              <a:lnTo>
                                <a:pt x="0" y="128054"/>
                              </a:lnTo>
                              <a:lnTo>
                                <a:pt x="0" y="952"/>
                              </a:lnTo>
                              <a:cubicBezTo>
                                <a:pt x="17996" y="318"/>
                                <a:pt x="29312" y="0"/>
                                <a:pt x="3394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5" name="Shape 68"/>
                      <wps:cNvSpPr/>
                      <wps:spPr>
                        <a:xfrm>
                          <a:off x="4824527" y="477705"/>
                          <a:ext cx="47568" cy="123226"/>
                        </a:xfrm>
                        <a:custGeom>
                          <a:avLst/>
                          <a:gdLst/>
                          <a:ahLst/>
                          <a:cxnLst/>
                          <a:rect l="0" t="0" r="0" b="0"/>
                          <a:pathLst>
                            <a:path w="47568" h="123226">
                              <a:moveTo>
                                <a:pt x="0" y="0"/>
                              </a:moveTo>
                              <a:lnTo>
                                <a:pt x="12143" y="1984"/>
                              </a:lnTo>
                              <a:cubicBezTo>
                                <a:pt x="19485" y="4697"/>
                                <a:pt x="25870" y="8768"/>
                                <a:pt x="31299" y="14197"/>
                              </a:cubicBezTo>
                              <a:cubicBezTo>
                                <a:pt x="42145" y="25043"/>
                                <a:pt x="47568" y="39444"/>
                                <a:pt x="47568" y="57390"/>
                              </a:cubicBezTo>
                              <a:cubicBezTo>
                                <a:pt x="47568" y="91679"/>
                                <a:pt x="35181" y="113111"/>
                                <a:pt x="10406" y="121683"/>
                              </a:cubicBezTo>
                              <a:lnTo>
                                <a:pt x="0" y="123226"/>
                              </a:lnTo>
                              <a:lnTo>
                                <a:pt x="0" y="103405"/>
                              </a:lnTo>
                              <a:lnTo>
                                <a:pt x="2915" y="102811"/>
                              </a:lnTo>
                              <a:cubicBezTo>
                                <a:pt x="7379" y="100741"/>
                                <a:pt x="11227" y="97636"/>
                                <a:pt x="14459" y="93496"/>
                              </a:cubicBezTo>
                              <a:cubicBezTo>
                                <a:pt x="20911" y="85228"/>
                                <a:pt x="24137" y="73646"/>
                                <a:pt x="24137" y="58774"/>
                              </a:cubicBezTo>
                              <a:cubicBezTo>
                                <a:pt x="24137" y="38371"/>
                                <a:pt x="17021" y="25620"/>
                                <a:pt x="2791" y="20519"/>
                              </a:cubicBezTo>
                              <a:lnTo>
                                <a:pt x="0" y="2009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6" name="Shape 69"/>
                      <wps:cNvSpPr/>
                      <wps:spPr>
                        <a:xfrm>
                          <a:off x="4883980"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7" name="Shape 70"/>
                      <wps:cNvSpPr/>
                      <wps:spPr>
                        <a:xfrm>
                          <a:off x="4930259" y="579534"/>
                          <a:ext cx="33947" cy="25851"/>
                        </a:xfrm>
                        <a:custGeom>
                          <a:avLst/>
                          <a:gdLst/>
                          <a:ahLst/>
                          <a:cxnLst/>
                          <a:rect l="0" t="0" r="0" b="0"/>
                          <a:pathLst>
                            <a:path w="33947" h="25851">
                              <a:moveTo>
                                <a:pt x="25527" y="0"/>
                              </a:moveTo>
                              <a:lnTo>
                                <a:pt x="33947" y="16586"/>
                              </a:lnTo>
                              <a:cubicBezTo>
                                <a:pt x="30125"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8" name="Shape 71"/>
                      <wps:cNvSpPr/>
                      <wps:spPr>
                        <a:xfrm>
                          <a:off x="4930259"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9" name="Shape 72"/>
                      <wps:cNvSpPr/>
                      <wps:spPr>
                        <a:xfrm>
                          <a:off x="4991530"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0" name="Shape 73"/>
                      <wps:cNvSpPr/>
                      <wps:spPr>
                        <a:xfrm>
                          <a:off x="5133287" y="475356"/>
                          <a:ext cx="42494" cy="128321"/>
                        </a:xfrm>
                        <a:custGeom>
                          <a:avLst/>
                          <a:gdLst/>
                          <a:ahLst/>
                          <a:cxnLst/>
                          <a:rect l="0" t="0" r="0" b="0"/>
                          <a:pathLst>
                            <a:path w="42494" h="128321">
                              <a:moveTo>
                                <a:pt x="36030" y="0"/>
                              </a:moveTo>
                              <a:lnTo>
                                <a:pt x="42494" y="1767"/>
                              </a:lnTo>
                              <a:lnTo>
                                <a:pt x="42494" y="20548"/>
                              </a:lnTo>
                              <a:lnTo>
                                <a:pt x="35509" y="18847"/>
                              </a:lnTo>
                              <a:cubicBezTo>
                                <a:pt x="31966" y="18847"/>
                                <a:pt x="27661" y="18987"/>
                                <a:pt x="22568" y="19279"/>
                              </a:cubicBezTo>
                              <a:lnTo>
                                <a:pt x="22568" y="49746"/>
                              </a:lnTo>
                              <a:cubicBezTo>
                                <a:pt x="26035" y="49987"/>
                                <a:pt x="29693" y="50101"/>
                                <a:pt x="33503" y="50101"/>
                              </a:cubicBezTo>
                              <a:lnTo>
                                <a:pt x="42494" y="47846"/>
                              </a:lnTo>
                              <a:lnTo>
                                <a:pt x="42494" y="69019"/>
                              </a:lnTo>
                              <a:lnTo>
                                <a:pt x="33947" y="67107"/>
                              </a:lnTo>
                              <a:cubicBezTo>
                                <a:pt x="31750" y="67107"/>
                                <a:pt x="27953" y="67196"/>
                                <a:pt x="22568" y="67374"/>
                              </a:cubicBezTo>
                              <a:lnTo>
                                <a:pt x="22568" y="109398"/>
                              </a:lnTo>
                              <a:cubicBezTo>
                                <a:pt x="27140" y="109804"/>
                                <a:pt x="30836" y="109995"/>
                                <a:pt x="33681" y="109995"/>
                              </a:cubicBezTo>
                              <a:lnTo>
                                <a:pt x="42494" y="107938"/>
                              </a:lnTo>
                              <a:lnTo>
                                <a:pt x="42494" y="127832"/>
                              </a:lnTo>
                              <a:lnTo>
                                <a:pt x="38888" y="128321"/>
                              </a:lnTo>
                              <a:lnTo>
                                <a:pt x="0" y="128321"/>
                              </a:lnTo>
                              <a:lnTo>
                                <a:pt x="0" y="1219"/>
                              </a:lnTo>
                              <a:cubicBezTo>
                                <a:pt x="17120" y="419"/>
                                <a:pt x="29147" y="0"/>
                                <a:pt x="3603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1" name="Shape 74"/>
                      <wps:cNvSpPr/>
                      <wps:spPr>
                        <a:xfrm>
                          <a:off x="5175782" y="477123"/>
                          <a:ext cx="43358" cy="126065"/>
                        </a:xfrm>
                        <a:custGeom>
                          <a:avLst/>
                          <a:gdLst/>
                          <a:ahLst/>
                          <a:cxnLst/>
                          <a:rect l="0" t="0" r="0" b="0"/>
                          <a:pathLst>
                            <a:path w="43358" h="126065">
                              <a:moveTo>
                                <a:pt x="0" y="0"/>
                              </a:moveTo>
                              <a:lnTo>
                                <a:pt x="24473" y="6691"/>
                              </a:lnTo>
                              <a:cubicBezTo>
                                <a:pt x="31915" y="12355"/>
                                <a:pt x="35636" y="20394"/>
                                <a:pt x="35636" y="30884"/>
                              </a:cubicBezTo>
                              <a:cubicBezTo>
                                <a:pt x="35636" y="40955"/>
                                <a:pt x="30315" y="48918"/>
                                <a:pt x="19660" y="54760"/>
                              </a:cubicBezTo>
                              <a:cubicBezTo>
                                <a:pt x="35458" y="60247"/>
                                <a:pt x="43358" y="71601"/>
                                <a:pt x="43358" y="88784"/>
                              </a:cubicBezTo>
                              <a:cubicBezTo>
                                <a:pt x="43358" y="100353"/>
                                <a:pt x="39002" y="109548"/>
                                <a:pt x="30251" y="116355"/>
                              </a:cubicBezTo>
                              <a:cubicBezTo>
                                <a:pt x="25883" y="119753"/>
                                <a:pt x="20875" y="122302"/>
                                <a:pt x="15232" y="124002"/>
                              </a:cubicBezTo>
                              <a:lnTo>
                                <a:pt x="0" y="126065"/>
                              </a:lnTo>
                              <a:lnTo>
                                <a:pt x="0" y="106171"/>
                              </a:lnTo>
                              <a:lnTo>
                                <a:pt x="13119" y="103109"/>
                              </a:lnTo>
                              <a:cubicBezTo>
                                <a:pt x="17653" y="99706"/>
                                <a:pt x="19926" y="94016"/>
                                <a:pt x="19926" y="86091"/>
                              </a:cubicBezTo>
                              <a:cubicBezTo>
                                <a:pt x="19926" y="78865"/>
                                <a:pt x="17818" y="73594"/>
                                <a:pt x="13589" y="70293"/>
                              </a:cubicBezTo>
                              <a:lnTo>
                                <a:pt x="0" y="67252"/>
                              </a:lnTo>
                              <a:lnTo>
                                <a:pt x="0" y="46079"/>
                              </a:lnTo>
                              <a:lnTo>
                                <a:pt x="7553" y="44184"/>
                              </a:lnTo>
                              <a:cubicBezTo>
                                <a:pt x="11230" y="41419"/>
                                <a:pt x="13068" y="37272"/>
                                <a:pt x="13068" y="31748"/>
                              </a:cubicBezTo>
                              <a:cubicBezTo>
                                <a:pt x="13068" y="26852"/>
                                <a:pt x="11395" y="23185"/>
                                <a:pt x="8052" y="20742"/>
                              </a:cubicBezTo>
                              <a:lnTo>
                                <a:pt x="0" y="18781"/>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2" name="Shape 75"/>
                      <wps:cNvSpPr/>
                      <wps:spPr>
                        <a:xfrm>
                          <a:off x="5236910" y="510700"/>
                          <a:ext cx="81610" cy="94717"/>
                        </a:xfrm>
                        <a:custGeom>
                          <a:avLst/>
                          <a:gdLst/>
                          <a:ahLst/>
                          <a:cxnLst/>
                          <a:rect l="0" t="0" r="0" b="0"/>
                          <a:pathLst>
                            <a:path w="81610" h="94717">
                              <a:moveTo>
                                <a:pt x="0" y="0"/>
                              </a:moveTo>
                              <a:lnTo>
                                <a:pt x="21704" y="0"/>
                              </a:lnTo>
                              <a:lnTo>
                                <a:pt x="21704" y="58687"/>
                              </a:lnTo>
                              <a:cubicBezTo>
                                <a:pt x="21704" y="70599"/>
                                <a:pt x="27063" y="76568"/>
                                <a:pt x="37770" y="76568"/>
                              </a:cubicBezTo>
                              <a:cubicBezTo>
                                <a:pt x="42697" y="76568"/>
                                <a:pt x="47257" y="75286"/>
                                <a:pt x="51486" y="72746"/>
                              </a:cubicBezTo>
                              <a:cubicBezTo>
                                <a:pt x="55715" y="70206"/>
                                <a:pt x="58522" y="67259"/>
                                <a:pt x="59906" y="63894"/>
                              </a:cubicBezTo>
                              <a:lnTo>
                                <a:pt x="59906" y="0"/>
                              </a:lnTo>
                              <a:lnTo>
                                <a:pt x="81610" y="0"/>
                              </a:lnTo>
                              <a:lnTo>
                                <a:pt x="81610" y="93066"/>
                              </a:lnTo>
                              <a:lnTo>
                                <a:pt x="59906" y="93066"/>
                              </a:lnTo>
                              <a:lnTo>
                                <a:pt x="59906" y="85255"/>
                              </a:lnTo>
                              <a:cubicBezTo>
                                <a:pt x="56845" y="87859"/>
                                <a:pt x="52616" y="90081"/>
                                <a:pt x="47231" y="91935"/>
                              </a:cubicBezTo>
                              <a:cubicBezTo>
                                <a:pt x="41846" y="93777"/>
                                <a:pt x="36906" y="94717"/>
                                <a:pt x="32385" y="94717"/>
                              </a:cubicBezTo>
                              <a:cubicBezTo>
                                <a:pt x="10795" y="94717"/>
                                <a:pt x="0" y="83249"/>
                                <a:pt x="0" y="60338"/>
                              </a:cubicBez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3" name="Shape 76"/>
                      <wps:cNvSpPr/>
                      <wps:spPr>
                        <a:xfrm>
                          <a:off x="5292473" y="473451"/>
                          <a:ext cx="24752" cy="24740"/>
                        </a:xfrm>
                        <a:custGeom>
                          <a:avLst/>
                          <a:gdLst/>
                          <a:ahLst/>
                          <a:cxnLst/>
                          <a:rect l="0" t="0" r="0" b="0"/>
                          <a:pathLst>
                            <a:path w="24752" h="24740">
                              <a:moveTo>
                                <a:pt x="12421" y="0"/>
                              </a:moveTo>
                              <a:cubicBezTo>
                                <a:pt x="15837" y="0"/>
                                <a:pt x="18745" y="1219"/>
                                <a:pt x="21158" y="3645"/>
                              </a:cubicBezTo>
                              <a:cubicBezTo>
                                <a:pt x="23546" y="6083"/>
                                <a:pt x="24752" y="9004"/>
                                <a:pt x="24752" y="12421"/>
                              </a:cubicBezTo>
                              <a:cubicBezTo>
                                <a:pt x="24752" y="15824"/>
                                <a:pt x="23546" y="18745"/>
                                <a:pt x="21158" y="21133"/>
                              </a:cubicBezTo>
                              <a:cubicBezTo>
                                <a:pt x="18745" y="23546"/>
                                <a:pt x="15837" y="24740"/>
                                <a:pt x="12421" y="24740"/>
                              </a:cubicBezTo>
                              <a:cubicBezTo>
                                <a:pt x="9004" y="24740"/>
                                <a:pt x="6083" y="23546"/>
                                <a:pt x="3658" y="21133"/>
                              </a:cubicBezTo>
                              <a:cubicBezTo>
                                <a:pt x="1219" y="18745"/>
                                <a:pt x="0" y="15824"/>
                                <a:pt x="0" y="12421"/>
                              </a:cubicBezTo>
                              <a:cubicBezTo>
                                <a:pt x="0" y="9004"/>
                                <a:pt x="1219" y="6083"/>
                                <a:pt x="3658"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4" name="Shape 77"/>
                      <wps:cNvSpPr/>
                      <wps:spPr>
                        <a:xfrm>
                          <a:off x="5238650" y="473451"/>
                          <a:ext cx="24740" cy="24740"/>
                        </a:xfrm>
                        <a:custGeom>
                          <a:avLst/>
                          <a:gdLst/>
                          <a:ahLst/>
                          <a:cxnLst/>
                          <a:rect l="0" t="0" r="0" b="0"/>
                          <a:pathLst>
                            <a:path w="24740" h="24740">
                              <a:moveTo>
                                <a:pt x="12421" y="0"/>
                              </a:moveTo>
                              <a:cubicBezTo>
                                <a:pt x="15824" y="0"/>
                                <a:pt x="18745" y="1219"/>
                                <a:pt x="21146" y="3645"/>
                              </a:cubicBezTo>
                              <a:cubicBezTo>
                                <a:pt x="23546" y="6083"/>
                                <a:pt x="24740" y="9004"/>
                                <a:pt x="24740" y="12421"/>
                              </a:cubicBezTo>
                              <a:cubicBezTo>
                                <a:pt x="24740" y="15824"/>
                                <a:pt x="23546" y="18745"/>
                                <a:pt x="21146" y="21133"/>
                              </a:cubicBezTo>
                              <a:cubicBezTo>
                                <a:pt x="18745" y="23546"/>
                                <a:pt x="15824" y="24740"/>
                                <a:pt x="12421" y="24740"/>
                              </a:cubicBezTo>
                              <a:cubicBezTo>
                                <a:pt x="9004" y="24740"/>
                                <a:pt x="6083" y="23546"/>
                                <a:pt x="3645" y="21133"/>
                              </a:cubicBezTo>
                              <a:cubicBezTo>
                                <a:pt x="1219" y="18745"/>
                                <a:pt x="0" y="15824"/>
                                <a:pt x="0" y="12421"/>
                              </a:cubicBezTo>
                              <a:cubicBezTo>
                                <a:pt x="0" y="9004"/>
                                <a:pt x="1219" y="6083"/>
                                <a:pt x="3645"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5" name="Shape 78"/>
                      <wps:cNvSpPr/>
                      <wps:spPr>
                        <a:xfrm>
                          <a:off x="5341264"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6" name="Shape 79"/>
                      <wps:cNvSpPr/>
                      <wps:spPr>
                        <a:xfrm>
                          <a:off x="5409384" y="610622"/>
                          <a:ext cx="38157" cy="29441"/>
                        </a:xfrm>
                        <a:custGeom>
                          <a:avLst/>
                          <a:gdLst/>
                          <a:ahLst/>
                          <a:cxnLst/>
                          <a:rect l="0" t="0" r="0" b="0"/>
                          <a:pathLst>
                            <a:path w="38157" h="29441">
                              <a:moveTo>
                                <a:pt x="13716" y="0"/>
                              </a:moveTo>
                              <a:cubicBezTo>
                                <a:pt x="17507" y="3474"/>
                                <a:pt x="21517" y="6077"/>
                                <a:pt x="25743" y="7812"/>
                              </a:cubicBezTo>
                              <a:lnTo>
                                <a:pt x="38157" y="10237"/>
                              </a:lnTo>
                              <a:lnTo>
                                <a:pt x="38157" y="29441"/>
                              </a:lnTo>
                              <a:lnTo>
                                <a:pt x="18298" y="26370"/>
                              </a:lnTo>
                              <a:cubicBezTo>
                                <a:pt x="11859" y="24273"/>
                                <a:pt x="5760" y="21127"/>
                                <a:pt x="0" y="16929"/>
                              </a:cubicBezTo>
                              <a:lnTo>
                                <a:pt x="1371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7" name="Shape 80"/>
                      <wps:cNvSpPr/>
                      <wps:spPr>
                        <a:xfrm>
                          <a:off x="5408952" y="508781"/>
                          <a:ext cx="38589" cy="95326"/>
                        </a:xfrm>
                        <a:custGeom>
                          <a:avLst/>
                          <a:gdLst/>
                          <a:ahLst/>
                          <a:cxnLst/>
                          <a:rect l="0" t="0" r="0" b="0"/>
                          <a:pathLst>
                            <a:path w="38589" h="95326">
                              <a:moveTo>
                                <a:pt x="37846" y="0"/>
                              </a:moveTo>
                              <a:lnTo>
                                <a:pt x="38589" y="166"/>
                              </a:lnTo>
                              <a:lnTo>
                                <a:pt x="38589" y="17955"/>
                              </a:lnTo>
                              <a:lnTo>
                                <a:pt x="26822" y="22492"/>
                              </a:lnTo>
                              <a:cubicBezTo>
                                <a:pt x="23698" y="25616"/>
                                <a:pt x="22136" y="29629"/>
                                <a:pt x="22136" y="34557"/>
                              </a:cubicBezTo>
                              <a:cubicBezTo>
                                <a:pt x="22136" y="40056"/>
                                <a:pt x="23660" y="44463"/>
                                <a:pt x="26683" y="47790"/>
                              </a:cubicBezTo>
                              <a:lnTo>
                                <a:pt x="38589" y="52636"/>
                              </a:lnTo>
                              <a:lnTo>
                                <a:pt x="38589" y="69834"/>
                              </a:lnTo>
                              <a:lnTo>
                                <a:pt x="36983" y="69723"/>
                              </a:lnTo>
                              <a:lnTo>
                                <a:pt x="33427" y="69202"/>
                              </a:lnTo>
                              <a:cubicBezTo>
                                <a:pt x="33007" y="69202"/>
                                <a:pt x="31471" y="69812"/>
                                <a:pt x="28766" y="71057"/>
                              </a:cubicBezTo>
                              <a:cubicBezTo>
                                <a:pt x="26099" y="72314"/>
                                <a:pt x="24740" y="73596"/>
                                <a:pt x="24740" y="74930"/>
                              </a:cubicBezTo>
                              <a:cubicBezTo>
                                <a:pt x="24740" y="77241"/>
                                <a:pt x="26734" y="78397"/>
                                <a:pt x="30734" y="78397"/>
                              </a:cubicBezTo>
                              <a:lnTo>
                                <a:pt x="38589" y="77270"/>
                              </a:lnTo>
                              <a:lnTo>
                                <a:pt x="38589" y="94311"/>
                              </a:lnTo>
                              <a:lnTo>
                                <a:pt x="36716" y="94463"/>
                              </a:lnTo>
                              <a:cubicBezTo>
                                <a:pt x="31928" y="95047"/>
                                <a:pt x="28296" y="95326"/>
                                <a:pt x="25870" y="95326"/>
                              </a:cubicBezTo>
                              <a:cubicBezTo>
                                <a:pt x="10935" y="95326"/>
                                <a:pt x="3467" y="89967"/>
                                <a:pt x="3467" y="79273"/>
                              </a:cubicBezTo>
                              <a:cubicBezTo>
                                <a:pt x="3467" y="76200"/>
                                <a:pt x="4712" y="73190"/>
                                <a:pt x="7201" y="70244"/>
                              </a:cubicBezTo>
                              <a:cubicBezTo>
                                <a:pt x="9703" y="67285"/>
                                <a:pt x="12586" y="65113"/>
                                <a:pt x="15888" y="63729"/>
                              </a:cubicBezTo>
                              <a:cubicBezTo>
                                <a:pt x="5296" y="56845"/>
                                <a:pt x="0" y="47079"/>
                                <a:pt x="0" y="34468"/>
                              </a:cubicBezTo>
                              <a:cubicBezTo>
                                <a:pt x="0" y="24511"/>
                                <a:pt x="3645" y="16294"/>
                                <a:pt x="10935" y="9766"/>
                              </a:cubicBezTo>
                              <a:cubicBezTo>
                                <a:pt x="18224" y="3264"/>
                                <a:pt x="27191" y="0"/>
                                <a:pt x="3784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8" name="Shape 81"/>
                      <wps:cNvSpPr/>
                      <wps:spPr>
                        <a:xfrm>
                          <a:off x="5447541" y="584575"/>
                          <a:ext cx="43707" cy="55563"/>
                        </a:xfrm>
                        <a:custGeom>
                          <a:avLst/>
                          <a:gdLst/>
                          <a:ahLst/>
                          <a:cxnLst/>
                          <a:rect l="0" t="0" r="0" b="0"/>
                          <a:pathLst>
                            <a:path w="43707" h="55563">
                              <a:moveTo>
                                <a:pt x="12021" y="0"/>
                              </a:moveTo>
                              <a:cubicBezTo>
                                <a:pt x="33141" y="0"/>
                                <a:pt x="43707" y="8484"/>
                                <a:pt x="43707" y="25438"/>
                              </a:cubicBezTo>
                              <a:cubicBezTo>
                                <a:pt x="43707" y="34811"/>
                                <a:pt x="39478" y="42177"/>
                                <a:pt x="31033" y="47523"/>
                              </a:cubicBezTo>
                              <a:cubicBezTo>
                                <a:pt x="22587" y="52883"/>
                                <a:pt x="12389" y="55563"/>
                                <a:pt x="476" y="55563"/>
                              </a:cubicBezTo>
                              <a:lnTo>
                                <a:pt x="0" y="55489"/>
                              </a:lnTo>
                              <a:lnTo>
                                <a:pt x="0" y="36284"/>
                              </a:lnTo>
                              <a:lnTo>
                                <a:pt x="908" y="36462"/>
                              </a:lnTo>
                              <a:cubicBezTo>
                                <a:pt x="7157" y="36462"/>
                                <a:pt x="12313" y="35535"/>
                                <a:pt x="16364" y="33680"/>
                              </a:cubicBezTo>
                              <a:cubicBezTo>
                                <a:pt x="20415" y="31839"/>
                                <a:pt x="22447" y="29286"/>
                                <a:pt x="22447" y="26048"/>
                              </a:cubicBezTo>
                              <a:cubicBezTo>
                                <a:pt x="22447" y="20549"/>
                                <a:pt x="17952" y="17793"/>
                                <a:pt x="8985" y="17793"/>
                              </a:cubicBezTo>
                              <a:lnTo>
                                <a:pt x="0" y="18518"/>
                              </a:lnTo>
                              <a:lnTo>
                                <a:pt x="0" y="1477"/>
                              </a:lnTo>
                              <a:lnTo>
                                <a:pt x="1175" y="1308"/>
                              </a:lnTo>
                              <a:cubicBezTo>
                                <a:pt x="5404" y="432"/>
                                <a:pt x="9011" y="0"/>
                                <a:pt x="120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9" name="Shape 82"/>
                      <wps:cNvSpPr/>
                      <wps:spPr>
                        <a:xfrm>
                          <a:off x="5447541" y="503574"/>
                          <a:ext cx="43707" cy="75362"/>
                        </a:xfrm>
                        <a:custGeom>
                          <a:avLst/>
                          <a:gdLst/>
                          <a:ahLst/>
                          <a:cxnLst/>
                          <a:rect l="0" t="0" r="0" b="0"/>
                          <a:pathLst>
                            <a:path w="43707" h="75362">
                              <a:moveTo>
                                <a:pt x="28696" y="0"/>
                              </a:moveTo>
                              <a:lnTo>
                                <a:pt x="43707" y="13627"/>
                              </a:lnTo>
                              <a:lnTo>
                                <a:pt x="33382" y="21184"/>
                              </a:lnTo>
                              <a:cubicBezTo>
                                <a:pt x="36963" y="26632"/>
                                <a:pt x="38767" y="33058"/>
                                <a:pt x="38767" y="40462"/>
                              </a:cubicBezTo>
                              <a:cubicBezTo>
                                <a:pt x="38767" y="51054"/>
                                <a:pt x="35541" y="59525"/>
                                <a:pt x="29077" y="65849"/>
                              </a:cubicBezTo>
                              <a:cubicBezTo>
                                <a:pt x="22625" y="72199"/>
                                <a:pt x="14484" y="75362"/>
                                <a:pt x="4642" y="75362"/>
                              </a:cubicBezTo>
                              <a:lnTo>
                                <a:pt x="0" y="75041"/>
                              </a:lnTo>
                              <a:lnTo>
                                <a:pt x="0" y="57843"/>
                              </a:lnTo>
                              <a:lnTo>
                                <a:pt x="387" y="58001"/>
                              </a:lnTo>
                              <a:cubicBezTo>
                                <a:pt x="5531" y="58001"/>
                                <a:pt x="9506" y="56375"/>
                                <a:pt x="12287" y="53137"/>
                              </a:cubicBezTo>
                              <a:cubicBezTo>
                                <a:pt x="15056" y="49898"/>
                                <a:pt x="16453" y="45428"/>
                                <a:pt x="16453" y="39764"/>
                              </a:cubicBezTo>
                              <a:cubicBezTo>
                                <a:pt x="16453" y="35077"/>
                                <a:pt x="14967" y="31102"/>
                                <a:pt x="11983" y="27864"/>
                              </a:cubicBezTo>
                              <a:cubicBezTo>
                                <a:pt x="8998" y="24638"/>
                                <a:pt x="5137" y="23012"/>
                                <a:pt x="387" y="23012"/>
                              </a:cubicBezTo>
                              <a:lnTo>
                                <a:pt x="0" y="23162"/>
                              </a:lnTo>
                              <a:lnTo>
                                <a:pt x="0" y="5373"/>
                              </a:lnTo>
                              <a:lnTo>
                                <a:pt x="20187" y="9893"/>
                              </a:lnTo>
                              <a:lnTo>
                                <a:pt x="2869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0" name="Shape 83"/>
                      <wps:cNvSpPr/>
                      <wps:spPr>
                        <a:xfrm>
                          <a:off x="5498788"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1" name="Shape 84"/>
                      <wps:cNvSpPr/>
                      <wps:spPr>
                        <a:xfrm>
                          <a:off x="5545067" y="579534"/>
                          <a:ext cx="33947" cy="25851"/>
                        </a:xfrm>
                        <a:custGeom>
                          <a:avLst/>
                          <a:gdLst/>
                          <a:ahLst/>
                          <a:cxnLst/>
                          <a:rect l="0" t="0" r="0" b="0"/>
                          <a:pathLst>
                            <a:path w="33947" h="25851">
                              <a:moveTo>
                                <a:pt x="25527" y="0"/>
                              </a:moveTo>
                              <a:lnTo>
                                <a:pt x="33947" y="16586"/>
                              </a:lnTo>
                              <a:cubicBezTo>
                                <a:pt x="30124"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2" name="Shape 85"/>
                      <wps:cNvSpPr/>
                      <wps:spPr>
                        <a:xfrm>
                          <a:off x="5545067"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3" name="Shape 86"/>
                      <wps:cNvSpPr/>
                      <wps:spPr>
                        <a:xfrm>
                          <a:off x="5606351"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4" name="Shape 87"/>
                      <wps:cNvSpPr/>
                      <wps:spPr>
                        <a:xfrm>
                          <a:off x="5681412" y="508959"/>
                          <a:ext cx="129362" cy="94717"/>
                        </a:xfrm>
                        <a:custGeom>
                          <a:avLst/>
                          <a:gdLst/>
                          <a:ahLst/>
                          <a:cxnLst/>
                          <a:rect l="0" t="0" r="0" b="0"/>
                          <a:pathLst>
                            <a:path w="129362" h="94717">
                              <a:moveTo>
                                <a:pt x="42723" y="0"/>
                              </a:moveTo>
                              <a:cubicBezTo>
                                <a:pt x="55042" y="0"/>
                                <a:pt x="64338" y="3365"/>
                                <a:pt x="70586" y="10071"/>
                              </a:cubicBezTo>
                              <a:cubicBezTo>
                                <a:pt x="73304" y="7010"/>
                                <a:pt x="77101" y="4547"/>
                                <a:pt x="81966" y="2743"/>
                              </a:cubicBezTo>
                              <a:cubicBezTo>
                                <a:pt x="86817" y="902"/>
                                <a:pt x="91681" y="0"/>
                                <a:pt x="96545" y="0"/>
                              </a:cubicBezTo>
                              <a:cubicBezTo>
                                <a:pt x="106896" y="0"/>
                                <a:pt x="114960" y="2959"/>
                                <a:pt x="120714" y="8890"/>
                              </a:cubicBezTo>
                              <a:cubicBezTo>
                                <a:pt x="126479" y="14834"/>
                                <a:pt x="129362" y="22987"/>
                                <a:pt x="129362" y="33338"/>
                              </a:cubicBezTo>
                              <a:lnTo>
                                <a:pt x="129362" y="94717"/>
                              </a:lnTo>
                              <a:lnTo>
                                <a:pt x="107658" y="94717"/>
                              </a:lnTo>
                              <a:lnTo>
                                <a:pt x="107658" y="36462"/>
                              </a:lnTo>
                              <a:cubicBezTo>
                                <a:pt x="107658" y="24244"/>
                                <a:pt x="102184" y="18148"/>
                                <a:pt x="91249" y="18148"/>
                              </a:cubicBezTo>
                              <a:cubicBezTo>
                                <a:pt x="88011" y="18148"/>
                                <a:pt x="84886" y="19101"/>
                                <a:pt x="81876" y="21006"/>
                              </a:cubicBezTo>
                              <a:cubicBezTo>
                                <a:pt x="78854" y="22924"/>
                                <a:pt x="76746" y="25121"/>
                                <a:pt x="75540" y="27610"/>
                              </a:cubicBezTo>
                              <a:lnTo>
                                <a:pt x="75540" y="94717"/>
                              </a:lnTo>
                              <a:lnTo>
                                <a:pt x="53835" y="94717"/>
                              </a:lnTo>
                              <a:lnTo>
                                <a:pt x="53835" y="33071"/>
                              </a:lnTo>
                              <a:cubicBezTo>
                                <a:pt x="53835" y="28499"/>
                                <a:pt x="52413" y="24867"/>
                                <a:pt x="49581" y="22187"/>
                              </a:cubicBezTo>
                              <a:cubicBezTo>
                                <a:pt x="46736" y="19482"/>
                                <a:pt x="42748" y="18148"/>
                                <a:pt x="37592" y="18148"/>
                              </a:cubicBezTo>
                              <a:cubicBezTo>
                                <a:pt x="34887" y="18148"/>
                                <a:pt x="31915" y="19164"/>
                                <a:pt x="28689" y="21184"/>
                              </a:cubicBezTo>
                              <a:cubicBezTo>
                                <a:pt x="25489" y="23203"/>
                                <a:pt x="23164" y="25438"/>
                                <a:pt x="21704" y="27864"/>
                              </a:cubicBezTo>
                              <a:lnTo>
                                <a:pt x="21704" y="94717"/>
                              </a:lnTo>
                              <a:lnTo>
                                <a:pt x="0" y="94717"/>
                              </a:lnTo>
                              <a:lnTo>
                                <a:pt x="0" y="1740"/>
                              </a:lnTo>
                              <a:lnTo>
                                <a:pt x="14935" y="1740"/>
                              </a:lnTo>
                              <a:lnTo>
                                <a:pt x="19367" y="9893"/>
                              </a:lnTo>
                              <a:cubicBezTo>
                                <a:pt x="25374" y="3302"/>
                                <a:pt x="33172" y="0"/>
                                <a:pt x="427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5" name="Shape 88"/>
                      <wps:cNvSpPr/>
                      <wps:spPr>
                        <a:xfrm>
                          <a:off x="5827240"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6" name="Shape 89"/>
                      <wps:cNvSpPr/>
                      <wps:spPr>
                        <a:xfrm>
                          <a:off x="5873518"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7" name="Shape 90"/>
                      <wps:cNvSpPr/>
                      <wps:spPr>
                        <a:xfrm>
                          <a:off x="5873518"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8" name="Shape 91"/>
                      <wps:cNvSpPr/>
                      <wps:spPr>
                        <a:xfrm>
                          <a:off x="5928724" y="510696"/>
                          <a:ext cx="33858" cy="92977"/>
                        </a:xfrm>
                        <a:custGeom>
                          <a:avLst/>
                          <a:gdLst/>
                          <a:ahLst/>
                          <a:cxnLst/>
                          <a:rect l="0" t="0" r="0" b="0"/>
                          <a:pathLst>
                            <a:path w="33858" h="92977">
                              <a:moveTo>
                                <a:pt x="0" y="0"/>
                              </a:moveTo>
                              <a:lnTo>
                                <a:pt x="33858" y="0"/>
                              </a:lnTo>
                              <a:lnTo>
                                <a:pt x="33858" y="92977"/>
                              </a:lnTo>
                              <a:lnTo>
                                <a:pt x="11887" y="92977"/>
                              </a:lnTo>
                              <a:lnTo>
                                <a:pt x="11887" y="17793"/>
                              </a:lnTo>
                              <a:lnTo>
                                <a:pt x="0" y="1779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9" name="Shape 92"/>
                      <wps:cNvSpPr/>
                      <wps:spPr>
                        <a:xfrm>
                          <a:off x="5939226" y="474666"/>
                          <a:ext cx="25172" cy="25171"/>
                        </a:xfrm>
                        <a:custGeom>
                          <a:avLst/>
                          <a:gdLst/>
                          <a:ahLst/>
                          <a:cxnLst/>
                          <a:rect l="0" t="0" r="0" b="0"/>
                          <a:pathLst>
                            <a:path w="25172" h="25171">
                              <a:moveTo>
                                <a:pt x="12586" y="0"/>
                              </a:moveTo>
                              <a:cubicBezTo>
                                <a:pt x="16053" y="0"/>
                                <a:pt x="19025" y="1232"/>
                                <a:pt x="21476" y="3696"/>
                              </a:cubicBezTo>
                              <a:cubicBezTo>
                                <a:pt x="23953" y="6147"/>
                                <a:pt x="25172" y="9119"/>
                                <a:pt x="25172" y="12586"/>
                              </a:cubicBezTo>
                              <a:cubicBezTo>
                                <a:pt x="25172" y="16065"/>
                                <a:pt x="23953" y="19025"/>
                                <a:pt x="21476" y="21476"/>
                              </a:cubicBezTo>
                              <a:cubicBezTo>
                                <a:pt x="19025" y="23952"/>
                                <a:pt x="16053" y="25171"/>
                                <a:pt x="12586" y="25171"/>
                              </a:cubicBezTo>
                              <a:cubicBezTo>
                                <a:pt x="9119" y="25171"/>
                                <a:pt x="6147" y="23952"/>
                                <a:pt x="3696" y="21476"/>
                              </a:cubicBezTo>
                              <a:cubicBezTo>
                                <a:pt x="1219" y="19025"/>
                                <a:pt x="0" y="16065"/>
                                <a:pt x="0" y="12586"/>
                              </a:cubicBezTo>
                              <a:cubicBezTo>
                                <a:pt x="0" y="9119"/>
                                <a:pt x="1219" y="6147"/>
                                <a:pt x="3696" y="3696"/>
                              </a:cubicBezTo>
                              <a:cubicBezTo>
                                <a:pt x="6147" y="1232"/>
                                <a:pt x="9119" y="0"/>
                                <a:pt x="1258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0" name="Shape 93"/>
                      <wps:cNvSpPr/>
                      <wps:spPr>
                        <a:xfrm>
                          <a:off x="5980875" y="508963"/>
                          <a:ext cx="65277" cy="96444"/>
                        </a:xfrm>
                        <a:custGeom>
                          <a:avLst/>
                          <a:gdLst/>
                          <a:ahLst/>
                          <a:cxnLst/>
                          <a:rect l="0" t="0" r="0" b="0"/>
                          <a:pathLst>
                            <a:path w="65277" h="96444">
                              <a:moveTo>
                                <a:pt x="32727" y="0"/>
                              </a:moveTo>
                              <a:cubicBezTo>
                                <a:pt x="42392" y="0"/>
                                <a:pt x="51473" y="2172"/>
                                <a:pt x="59982" y="6502"/>
                              </a:cubicBezTo>
                              <a:lnTo>
                                <a:pt x="53733" y="23355"/>
                              </a:lnTo>
                              <a:cubicBezTo>
                                <a:pt x="48984" y="19291"/>
                                <a:pt x="42392" y="17272"/>
                                <a:pt x="33947" y="17272"/>
                              </a:cubicBezTo>
                              <a:cubicBezTo>
                                <a:pt x="26365" y="17272"/>
                                <a:pt x="22568" y="20282"/>
                                <a:pt x="22568" y="26302"/>
                              </a:cubicBezTo>
                              <a:cubicBezTo>
                                <a:pt x="22568" y="28664"/>
                                <a:pt x="23813" y="30810"/>
                                <a:pt x="26301" y="32728"/>
                              </a:cubicBezTo>
                              <a:cubicBezTo>
                                <a:pt x="28790" y="34633"/>
                                <a:pt x="34112" y="37186"/>
                                <a:pt x="42278" y="40411"/>
                              </a:cubicBezTo>
                              <a:cubicBezTo>
                                <a:pt x="50431" y="43612"/>
                                <a:pt x="56311" y="47511"/>
                                <a:pt x="59893" y="52083"/>
                              </a:cubicBezTo>
                              <a:cubicBezTo>
                                <a:pt x="63487" y="56667"/>
                                <a:pt x="65277" y="62179"/>
                                <a:pt x="65277" y="68669"/>
                              </a:cubicBezTo>
                              <a:cubicBezTo>
                                <a:pt x="65277" y="77292"/>
                                <a:pt x="62078" y="84074"/>
                                <a:pt x="55689" y="89027"/>
                              </a:cubicBezTo>
                              <a:cubicBezTo>
                                <a:pt x="49288" y="93967"/>
                                <a:pt x="40601" y="96444"/>
                                <a:pt x="29604" y="96444"/>
                              </a:cubicBezTo>
                              <a:cubicBezTo>
                                <a:pt x="23406" y="96444"/>
                                <a:pt x="18440" y="95936"/>
                                <a:pt x="14719" y="94932"/>
                              </a:cubicBezTo>
                              <a:cubicBezTo>
                                <a:pt x="10972" y="93916"/>
                                <a:pt x="6185" y="91846"/>
                                <a:pt x="343" y="88722"/>
                              </a:cubicBezTo>
                              <a:lnTo>
                                <a:pt x="8064" y="71450"/>
                              </a:lnTo>
                              <a:cubicBezTo>
                                <a:pt x="14554" y="76594"/>
                                <a:pt x="21869" y="79172"/>
                                <a:pt x="30035" y="79172"/>
                              </a:cubicBezTo>
                              <a:cubicBezTo>
                                <a:pt x="38481" y="79172"/>
                                <a:pt x="42710" y="76162"/>
                                <a:pt x="42710" y="70142"/>
                              </a:cubicBezTo>
                              <a:cubicBezTo>
                                <a:pt x="42710" y="66612"/>
                                <a:pt x="41427" y="63716"/>
                                <a:pt x="38887" y="61468"/>
                              </a:cubicBezTo>
                              <a:cubicBezTo>
                                <a:pt x="36347" y="59207"/>
                                <a:pt x="31394" y="56540"/>
                                <a:pt x="24041" y="53480"/>
                              </a:cubicBezTo>
                              <a:cubicBezTo>
                                <a:pt x="8013" y="46812"/>
                                <a:pt x="0" y="37503"/>
                                <a:pt x="0" y="25514"/>
                              </a:cubicBezTo>
                              <a:cubicBezTo>
                                <a:pt x="0" y="17475"/>
                                <a:pt x="3060" y="11201"/>
                                <a:pt x="9195" y="6731"/>
                              </a:cubicBezTo>
                              <a:cubicBezTo>
                                <a:pt x="15342" y="2235"/>
                                <a:pt x="23177" y="0"/>
                                <a:pt x="327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1" name="Shape 94"/>
                      <wps:cNvSpPr/>
                      <wps:spPr>
                        <a:xfrm>
                          <a:off x="6055343" y="483783"/>
                          <a:ext cx="61126" cy="121628"/>
                        </a:xfrm>
                        <a:custGeom>
                          <a:avLst/>
                          <a:gdLst/>
                          <a:ahLst/>
                          <a:cxnLst/>
                          <a:rect l="0" t="0" r="0" b="0"/>
                          <a:pathLst>
                            <a:path w="61126" h="121628">
                              <a:moveTo>
                                <a:pt x="32474" y="0"/>
                              </a:moveTo>
                              <a:lnTo>
                                <a:pt x="32474" y="26911"/>
                              </a:lnTo>
                              <a:lnTo>
                                <a:pt x="58001" y="26911"/>
                              </a:lnTo>
                              <a:lnTo>
                                <a:pt x="58001" y="44361"/>
                              </a:lnTo>
                              <a:lnTo>
                                <a:pt x="32474" y="44361"/>
                              </a:lnTo>
                              <a:lnTo>
                                <a:pt x="32474" y="85077"/>
                              </a:lnTo>
                              <a:cubicBezTo>
                                <a:pt x="32474" y="91732"/>
                                <a:pt x="33516" y="96444"/>
                                <a:pt x="35599" y="99174"/>
                              </a:cubicBezTo>
                              <a:cubicBezTo>
                                <a:pt x="37681" y="101930"/>
                                <a:pt x="41326" y="103315"/>
                                <a:pt x="46533" y="103315"/>
                              </a:cubicBezTo>
                              <a:cubicBezTo>
                                <a:pt x="51753" y="103315"/>
                                <a:pt x="56604" y="101892"/>
                                <a:pt x="61126" y="99060"/>
                              </a:cubicBezTo>
                              <a:lnTo>
                                <a:pt x="61126" y="119024"/>
                              </a:lnTo>
                              <a:cubicBezTo>
                                <a:pt x="56083" y="120764"/>
                                <a:pt x="48908" y="121628"/>
                                <a:pt x="39599" y="121628"/>
                              </a:cubicBezTo>
                              <a:cubicBezTo>
                                <a:pt x="30328" y="121628"/>
                                <a:pt x="23203" y="119012"/>
                                <a:pt x="18238" y="113767"/>
                              </a:cubicBezTo>
                              <a:cubicBezTo>
                                <a:pt x="13259" y="108534"/>
                                <a:pt x="10770" y="101079"/>
                                <a:pt x="10770" y="91415"/>
                              </a:cubicBezTo>
                              <a:lnTo>
                                <a:pt x="10770" y="44361"/>
                              </a:lnTo>
                              <a:lnTo>
                                <a:pt x="0" y="44361"/>
                              </a:lnTo>
                              <a:lnTo>
                                <a:pt x="0" y="26911"/>
                              </a:lnTo>
                              <a:lnTo>
                                <a:pt x="10770" y="26911"/>
                              </a:lnTo>
                              <a:lnTo>
                                <a:pt x="10770" y="7988"/>
                              </a:lnTo>
                              <a:lnTo>
                                <a:pt x="3247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2" name="Shape 95"/>
                      <wps:cNvSpPr/>
                      <wps:spPr>
                        <a:xfrm>
                          <a:off x="6126334"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3" name="Shape 96"/>
                      <wps:cNvSpPr/>
                      <wps:spPr>
                        <a:xfrm>
                          <a:off x="6172613"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4" name="Shape 97"/>
                      <wps:cNvSpPr/>
                      <wps:spPr>
                        <a:xfrm>
                          <a:off x="6172613"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5" name="Shape 98"/>
                      <wps:cNvSpPr/>
                      <wps:spPr>
                        <a:xfrm>
                          <a:off x="6233897" y="508964"/>
                          <a:ext cx="62941" cy="94717"/>
                        </a:xfrm>
                        <a:custGeom>
                          <a:avLst/>
                          <a:gdLst/>
                          <a:ahLst/>
                          <a:cxnLst/>
                          <a:rect l="0" t="0" r="0" b="0"/>
                          <a:pathLst>
                            <a:path w="62941" h="94717">
                              <a:moveTo>
                                <a:pt x="45924" y="0"/>
                              </a:moveTo>
                              <a:cubicBezTo>
                                <a:pt x="53328" y="0"/>
                                <a:pt x="59004" y="1118"/>
                                <a:pt x="62941" y="3378"/>
                              </a:cubicBezTo>
                              <a:lnTo>
                                <a:pt x="53734" y="21958"/>
                              </a:lnTo>
                              <a:cubicBezTo>
                                <a:pt x="49847" y="19418"/>
                                <a:pt x="45593" y="18136"/>
                                <a:pt x="40970" y="18136"/>
                              </a:cubicBezTo>
                              <a:cubicBezTo>
                                <a:pt x="35941" y="18136"/>
                                <a:pt x="31458" y="20422"/>
                                <a:pt x="27560" y="24994"/>
                              </a:cubicBezTo>
                              <a:cubicBezTo>
                                <a:pt x="23647" y="29578"/>
                                <a:pt x="21705" y="35154"/>
                                <a:pt x="21705" y="41758"/>
                              </a:cubicBezTo>
                              <a:lnTo>
                                <a:pt x="21705" y="94717"/>
                              </a:lnTo>
                              <a:lnTo>
                                <a:pt x="0" y="94717"/>
                              </a:lnTo>
                              <a:lnTo>
                                <a:pt x="0" y="1727"/>
                              </a:lnTo>
                              <a:lnTo>
                                <a:pt x="21705" y="1727"/>
                              </a:lnTo>
                              <a:lnTo>
                                <a:pt x="21705" y="10236"/>
                              </a:lnTo>
                              <a:cubicBezTo>
                                <a:pt x="27775" y="3404"/>
                                <a:pt x="35852" y="0"/>
                                <a:pt x="4592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6" name="Rectangle 99"/>
                      <wps:cNvSpPr/>
                      <wps:spPr>
                        <a:xfrm>
                          <a:off x="6296709" y="481946"/>
                          <a:ext cx="66095" cy="210684"/>
                        </a:xfrm>
                        <a:prstGeom prst="rect">
                          <a:avLst/>
                        </a:prstGeom>
                        <a:ln>
                          <a:noFill/>
                        </a:ln>
                      </wps:spPr>
                      <wps:txbx>
                        <w:txbxContent>
                          <w:p w14:paraId="55D208AD" w14:textId="77777777" w:rsidR="008C521E" w:rsidRDefault="008C521E" w:rsidP="00C830FE">
                            <w:r>
                              <w:rPr>
                                <w:rFonts w:ascii="Trebuchet MS" w:eastAsia="Trebuchet MS" w:hAnsi="Trebuchet MS" w:cs="Trebuchet MS"/>
                                <w:b/>
                                <w:color w:val="007E44"/>
                                <w:sz w:val="2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17C337F" id="Group 316" o:spid="_x0000_s1026" style="position:absolute;margin-left:0;margin-top:-15.75pt;width:496.15pt;height:81pt;z-index:-251657216;mso-width-relative:margin;mso-height-relative:margin" coordsize="63691,10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">
              <v:shape id="Shape 6" o:spid="_x0000_s1027" style="position:absolute;left:12;top:5046;width:62950;height:5008;visibility:visible;mso-wrap-style:square;v-text-anchor:top" coordsize="6295047,500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" path="m6295047,439738c5234382,500799,4506951,451180,4049268,398971,3533356,340119,2173770,,1536459,,807619,,302032,169964,,258737e" filled="f" strokecolor="#007d3f" strokeweight=".44239mm">
                <v:stroke miterlimit="1" joinstyle="miter"/>
                <v:path arrowok="t" textboxrect="0,0,6295047,500799"/>
              </v:shape>
              <v:shape id="Shape 7" o:spid="_x0000_s1028" style="position:absolute;top:6842;width:62955;height:3904;visibility:visible;mso-wrap-style:square;v-text-anchor:top" coordsize="6295543,39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" path="m6295543,39662c6116854,13271,5920676,,5714784,2769,5103597,10935,4539628,122212,4239400,171209v-283401,46228,-621754,87223,-923100,125361c3014955,334721,2668473,366078,2363445,373304v-380949,9030,-966610,17132,-1367435,13538c705066,384251,450482,368795,210452,350736,119291,343878,50787,336525,,329806e" filled="f" strokecolor="#007d3f" strokeweight=".44239mm">
                <v:stroke miterlimit="1" joinstyle="miter"/>
                <v:path arrowok="t" textboxrect="0,0,6295543,390436"/>
              </v:shape>
              <v:shape id="Shape 8" o:spid="_x0000_s1029" style="position:absolute;left:43978;top:4357;width:1623;height:1948;visibility:visible;mso-wrap-style:square;v-text-anchor:top" coordsize="162294,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" path="m,l162294,r,194742c72758,194742,89,122657,,32461l,xe" fillcolor="#e53c39" stroked="f" strokeweight="0">
                <v:stroke miterlimit="83231f" joinstyle="miter"/>
                <v:path arrowok="t" textboxrect="0,0,162294,194742"/>
              </v:shape>
              <v:shape id="Shape 335" o:spid="_x0000_s1030" style="position:absolute;left:45601;top:2451;width:1623;height:1906;visibility:visible;mso-wrap-style:square;v-text-anchor:top" coordsize="162293,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" path="m,l162293,r,190691l,190691,,e" fillcolor="#e53c39" stroked="f" strokeweight="0">
                <v:stroke miterlimit="83231f" joinstyle="miter"/>
                <v:path arrowok="t" textboxrect="0,0,162293,190691"/>
              </v:shape>
              <v:shape id="Shape 10" o:spid="_x0000_s1031" style="position:absolute;left:45601;top:4357;width:1623;height:1948;visibility:visible;mso-wrap-style:square;v-text-anchor:top" coordsize="162293,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" path="m,l162293,r-13,32093c162280,121996,89268,194742,,194742l,xe" fillcolor="#f4e943" stroked="f" strokeweight="0">
                <v:stroke miterlimit="83231f" joinstyle="miter"/>
                <v:path arrowok="t" textboxrect="0,0,162293,194742"/>
              </v:shape>
              <v:shape id="Shape 11" o:spid="_x0000_s1032" style="position:absolute;left:43978;top:2451;width:1623;height:1906;visibility:visible;mso-wrap-style:square;v-text-anchor:top" coordsize="162294,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" path="m26,l162294,r,190691l,190691,26,xe" fillcolor="#f4e943" stroked="f" strokeweight="0">
                <v:stroke miterlimit="83231f" joinstyle="miter"/>
                <v:path arrowok="t" textboxrect="0,0,162294,190691"/>
              </v:shape>
              <v:shape id="Shape 12" o:spid="_x0000_s1033" style="position:absolute;left:43979;top:2450;width:3245;height:3855;visibility:visible;mso-wrap-style:square;v-text-anchor:top" coordsize="324561,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" path="m324561,223152l324561,,,,51,222796v89,90195,72961,162649,162217,162649c251536,385445,324561,313055,324561,223152xe" filled="f" strokecolor="#110f0d" strokeweight=".1351mm">
                <v:stroke miterlimit="1" joinstyle="miter" endcap="square"/>
                <v:path arrowok="t" textboxrect="0,0,324561,385445"/>
              </v:shape>
              <v:shape id="Shape 13" o:spid="_x0000_s1034" style="position:absolute;left:45601;top:2450;width:0;height:3855;visibility:visible;mso-wrap-style:square;v-text-anchor:top" coordsize="0,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" path="m,385445l,e" filled="f" strokecolor="#110f0d" strokeweight=".04517mm">
                <v:stroke miterlimit="1" joinstyle="miter"/>
                <v:path arrowok="t" textboxrect="0,0,0,385445"/>
              </v:shape>
              <v:shape id="Shape 14" o:spid="_x0000_s1035" style="position:absolute;left:43979;top:4357;width:3245;height:0;visibility:visible;mso-wrap-style:square;v-text-anchor:top" coordsize="324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" path="m324574,l,e" filled="f" strokecolor="#110f0d" strokeweight=".04517mm">
                <v:stroke miterlimit="1" joinstyle="miter"/>
                <v:path arrowok="t" textboxrect="0,0,324574,0"/>
              </v:shape>
              <v:shape id="Shape 15" o:spid="_x0000_s1036" style="position:absolute;left:44275;top:3008;width:1327;height:2687;visibility:visible;mso-wrap-style:square;v-text-anchor:top" coordsize="132734,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" path="m99695,r33039,l132734,67577r-33039,l99695,48222c75133,57455,55575,76759,45962,101155r19977,l65939,168719r-20549,c54788,193764,74625,213601,99695,222987r,-21883l132734,201104r,67565l99695,268669r,-16269c59220,241008,27203,209118,15723,168719l,168719,,101155r16180,c28029,61417,59741,30074,99695,18783l99695,xe" fillcolor="#110f0d" stroked="f" strokeweight="0">
                <v:stroke miterlimit="83231f" joinstyle="miter"/>
                <v:path arrowok="t" textboxrect="0,0,132734,268669"/>
              </v:shape>
              <v:shape id="Shape 16" o:spid="_x0000_s1037" style="position:absolute;left:45602;top:3008;width:1316;height:2687;visibility:visible;mso-wrap-style:square;v-text-anchor:top" coordsize="131642,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" path="m,l32899,r,18809c72815,30137,104477,61455,116313,101155r15329,l131642,168719r-14859,c105315,209093,73323,240944,32899,252374r,16295l,268669,,201104r32899,l32899,222961v25083,-9398,44984,-29210,54445,-54242l65703,168719r,-67564l86760,101155c77083,76784,57486,57506,32899,48247r,19330l,67577,,xe" fillcolor="#110f0d" stroked="f" strokeweight="0">
                <v:stroke miterlimit="83231f" joinstyle="miter"/>
                <v:path arrowok="t" textboxrect="0,0,131642,268669"/>
              </v:shape>
              <v:shape id="Shape 17" o:spid="_x0000_s1038" style="position:absolute;left:47775;top:64;width:1134;height:1454;visibility:visible;mso-wrap-style:square;v-text-anchor:top" coordsize="113309,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" path="m,l25794,r,69545l75209,r29363,l59030,63500r54279,81852l82448,145352,41961,83439,25794,105562r,39790l,145352,,xe" fillcolor="#acacac" stroked="f" strokeweight="0">
                <v:stroke miterlimit="83231f" joinstyle="miter"/>
                <v:path arrowok="t" textboxrect="0,0,113309,145352"/>
              </v:shape>
              <v:shape id="Shape 18" o:spid="_x0000_s1039" style="position:absolute;left:49074;top:435;width:931;height:1083;visibility:visible;mso-wrap-style:square;v-text-anchor:top" coordsize="93167,10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" path="m52286,c64922,,74905,3785,82207,11354v7303,7582,10960,18148,10960,31699l93167,108242r-24803,l68364,46825v,-9055,-1740,-15672,-5207,-19837c59677,22809,54013,20726,46139,20726v-3632,,-7531,1029,-11659,3087c30353,25857,27127,28410,24803,31445r,76797l,108242,,1981r17856,l22428,11900c29172,3962,39129,,52286,xe" fillcolor="#acacac" stroked="f" strokeweight="0">
                <v:stroke miterlimit="83231f" joinstyle="miter"/>
                <v:path arrowok="t" textboxrect="0,0,93167,108242"/>
              </v:shape>
              <v:shape id="Shape 19" o:spid="_x0000_s1040" style="position:absolute;left:50263;top:435;width:528;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" path="m52781,r96,16l52877,20840,35965,26568v-4399,3887,-7460,9716,-9181,17488l52877,44056r,18657l25895,62713v458,8471,3366,15049,8725,19735l52877,88398r,21803l52578,110236v-16205,,-29019,-4750,-38443,-14237c4712,86512,,73266,,56261,,39535,5169,25971,15520,15583,25883,5194,38291,,52781,xe" fillcolor="#acacac" stroked="f" strokeweight="0">
                <v:stroke miterlimit="83231f" joinstyle="miter"/>
                <v:path arrowok="t" textboxrect="0,0,52877,110236"/>
              </v:shape>
              <v:shape id="Shape 20" o:spid="_x0000_s1041" style="position:absolute;left:50791;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" path="m29178,r9614,18948c34430,22492,28991,25146,22476,26914l,29531,,7728,3372,8826c14687,8826,23285,5893,29178,xe" fillcolor="#acacac" stroked="f" strokeweight="0">
                <v:stroke miterlimit="83231f" joinstyle="miter"/>
                <v:path arrowok="t" textboxrect="0,0,38792,29531"/>
              </v:shape>
              <v:shape id="Shape 21" o:spid="_x0000_s1042" style="position:absolute;left:50791;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22" o:spid="_x0000_s1043" style="position:absolute;left:5149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" path="m,l38697,r,106261l13589,106261r,-85916l,20345,,xe" fillcolor="#acacac" stroked="f" strokeweight="0">
                <v:stroke miterlimit="83231f" joinstyle="miter"/>
                <v:path arrowok="t" textboxrect="0,0,38697,106261"/>
              </v:shape>
              <v:shape id="Shape 23" o:spid="_x0000_s1044" style="position:absolute;left:5161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24" o:spid="_x0000_s1045" style="position:absolute;left:52210;top:435;width:487;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5" o:spid="_x0000_s1046" style="position:absolute;left:52697;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26" o:spid="_x0000_s1047" style="position:absolute;left:53452;top:435;width:488;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7" o:spid="_x0000_s1048" style="position:absolute;left:53940;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336" o:spid="_x0000_s1049" style="position:absolute;left:54689;top:812;width:525;height:233;visibility:visible;mso-wrap-style:square;v-text-anchor:top" coordsize="52489,2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" path="m,l52489,r,23317l,23317,,e" fillcolor="#acacac" stroked="f" strokeweight="0">
                <v:stroke miterlimit="83231f" joinstyle="miter"/>
                <v:path arrowok="t" textboxrect="0,0,52489,23317"/>
              </v:shape>
              <v:shape id="Shape 29" o:spid="_x0000_s1050" style="position:absolute;left:55535;top:64;width:1091;height:1454;visibility:visible;mso-wrap-style:square;v-text-anchor:top" coordsize="109144,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" path="m,l25794,r,56947l83642,56947,83642,r25502,l109144,145352r-25502,l83642,79870r-57848,l25794,145352,,145352,,xe" fillcolor="#acacac" stroked="f" strokeweight="0">
                <v:stroke miterlimit="83231f" joinstyle="miter"/>
                <v:path arrowok="t" textboxrect="0,0,109144,145352"/>
              </v:shape>
              <v:shape id="Shape 30" o:spid="_x0000_s1051" style="position:absolute;left:56906;top:435;width:529;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" path="m52781,r96,16l52877,20840,35964,26568v-4398,3887,-7459,9716,-9180,17488l52877,44056r,18657l25895,62713v458,8471,3366,15049,8725,19735l52877,88398r,21803l52578,110236v-16205,,-29020,-4750,-38442,-14237c4712,86512,,73266,,56261,,39535,5169,25971,15519,15583,25883,5194,38291,,52781,xe" fillcolor="#acacac" stroked="f" strokeweight="0">
                <v:stroke miterlimit="83231f" joinstyle="miter"/>
                <v:path arrowok="t" textboxrect="0,0,52877,110236"/>
              </v:shape>
              <v:shape id="Shape 31" o:spid="_x0000_s1052" style="position:absolute;left:57435;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" path="m29178,r9614,18948c34430,22492,28990,25146,22476,26914l,29531,,7728,3372,8826c14687,8826,23285,5893,29178,xe" fillcolor="#acacac" stroked="f" strokeweight="0">
                <v:stroke miterlimit="83231f" joinstyle="miter"/>
                <v:path arrowok="t" textboxrect="0,0,38792,29531"/>
              </v:shape>
              <v:shape id="Shape 32" o:spid="_x0000_s1053" style="position:absolute;left:57435;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33" o:spid="_x0000_s1054" style="position:absolute;left:5813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" path="m,l38697,r,106261l13589,106261r,-85916l,20345,,xe" fillcolor="#acacac" stroked="f" strokeweight="0">
                <v:stroke miterlimit="83231f" joinstyle="miter"/>
                <v:path arrowok="t" textboxrect="0,0,38697,106261"/>
              </v:shape>
              <v:shape id="Shape 34" o:spid="_x0000_s1055" style="position:absolute;left:5825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35" o:spid="_x0000_s1056" style="position:absolute;left:58912;width:366;height:1537;visibility:visible;mso-wrap-style:square;v-text-anchor:top" coordsize="36513,1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" path="m24803,r,119469c24803,132563,28715,140360,36513,142875v-3836,7277,-10377,10922,-19647,10922c5614,153797,,145986,,130378l,5956,24803,xe" fillcolor="#acacac" stroked="f" strokeweight="0">
                <v:stroke miterlimit="83231f" joinstyle="miter"/>
                <v:path arrowok="t" textboxrect="0,0,36513,153797"/>
              </v:shape>
              <v:shape id="Shape 36" o:spid="_x0000_s1057" style="position:absolute;left:59510;width:487;height:1537;visibility:visible;mso-wrap-style:square;v-text-anchor:top" coordsize="48666,15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" path="m24803,r,49606c31420,45580,38633,43561,46431,43561r2235,390l48666,67064,41567,64592v-7340,,-12928,2083,-16764,6249l24803,126301v3632,4306,8572,6452,14783,6452l48666,131490r,21640l44945,153784v-9855,,-18313,-2603,-25400,-7836l13983,153784,,153784,,5956,24803,xe" fillcolor="#acacac" stroked="f" strokeweight="0">
                <v:stroke miterlimit="83231f" joinstyle="miter"/>
                <v:path arrowok="t" textboxrect="0,0,48666,153784"/>
              </v:shape>
              <v:shape id="Shape 37" o:spid="_x0000_s1058" style="position:absolute;left:59997;top:439;width:496;height:1092;visibility:visible;mso-wrap-style:square;v-text-anchor:top" coordsize="49657,10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" path="m,l18825,3289v6267,2455,11782,6138,16545,11053c44895,24159,49657,36744,49657,52086v,17805,-4800,31877,-14389,42227c30474,99489,24829,103369,18331,105955l,109178,,87538r6255,-870c10497,85246,13869,83112,16371,80267v5004,-5689,7493,-14783,7493,-27279c23864,42205,21282,34119,16121,28728l,23113,,xe" fillcolor="#acacac" stroked="f" strokeweight="0">
                <v:stroke miterlimit="83231f" joinstyle="miter"/>
                <v:path arrowok="t" textboxrect="0,0,49657,109178"/>
              </v:shape>
              <v:shape id="Shape 38" o:spid="_x0000_s1059" style="position:absolute;left:60701;top:825;width:443;height:712;visibility:visible;mso-wrap-style:square;v-text-anchor:top" coordsize="44253,7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" path="m44253,r,20087l32147,22733v-4896,3210,-7344,8023,-7344,14437c24803,46695,30328,51457,41377,51457r2876,-958l44253,69707r-7436,1499c25362,71206,16370,68348,9830,62621,3277,56906,,48778,,38262,,25956,4623,16329,13843,9395,18459,5922,24044,3315,30600,1577l44253,xe" fillcolor="#acacac" stroked="f" strokeweight="0">
                <v:stroke miterlimit="83231f" joinstyle="miter"/>
                <v:path arrowok="t" textboxrect="0,0,44253,71206"/>
              </v:shape>
              <v:shape id="Shape 39" o:spid="_x0000_s1060" style="position:absolute;left:60811;top:435;width:333;height:254;visibility:visible;mso-wrap-style:square;v-text-anchor:top" coordsize="3323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" path="m30455,r2775,365l33230,21916,28766,20739v-9322,,-17120,1550,-23419,4661l,6147c8522,2057,18682,,30455,xe" fillcolor="#acacac" stroked="f" strokeweight="0">
                <v:stroke miterlimit="83231f" joinstyle="miter"/>
                <v:path arrowok="t" textboxrect="0,0,33230,25400"/>
              </v:shape>
              <v:shape id="Shape 40" o:spid="_x0000_s1061" style="position:absolute;left:61144;top:439;width:526;height:1098;visibility:visible;mso-wrap-style:square;v-text-anchor:top" coordsize="52686,1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" path="m,l18285,2404v5937,1844,10792,4610,14563,8293c40380,18076,44152,32046,44152,52620r,22720c44152,89500,46996,98391,52686,102035v-2045,3569,-4331,5766,-6845,6592c43326,109452,40443,109871,37205,109871v-3569,,-6782,-1333,-9614,-3975c24746,103255,22828,100384,21837,97273v-2247,3708,-6171,6731,-11759,9068l,108372,,89164,13868,84541v3722,-3721,5582,-9303,5582,-16745l19450,57877c15221,57027,12046,56582,9925,56582l,58752,,38665,8934,37634v2909,,6350,495,10313,1486c19247,32871,17272,28185,13321,25061l,21551,,xe" fillcolor="#acacac" stroked="f" strokeweight="0">
                <v:stroke miterlimit="83231f" joinstyle="miter"/>
                <v:path arrowok="t" textboxrect="0,0,52686,109871"/>
              </v:shape>
              <v:shape id="Shape 41" o:spid="_x0000_s1062" style="position:absolute;left:61864;top:439;width:496;height:1098;visibility:visible;mso-wrap-style:square;v-text-anchor:top" coordsize="49555,10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" path="m49555,r,23539l33833,29771v-5360,6045,-8039,14732,-8039,26047c25794,66861,28457,75145,33782,80668r15773,5456l49555,109576r-1841,306c32893,109882,21234,105196,12738,95798,4255,86413,,73319,,56504,,39715,4864,26037,14631,15483,19507,10206,25000,6250,31111,3613l49555,xe" fillcolor="#acacac" stroked="f" strokeweight="0">
                <v:stroke miterlimit="83231f" joinstyle="miter"/>
                <v:path arrowok="t" textboxrect="0,0,49555,109882"/>
              </v:shape>
              <v:shape id="Shape 42" o:spid="_x0000_s1063" style="position:absolute;left:62360;width:486;height:1534;visibility:visible;mso-wrap-style:square;v-text-anchor:top" coordsize="48565,153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" path="m48565,r,151803l23762,151803r,-6451c21717,147612,18238,149568,13348,151257l,153478,,130026r8179,2829c10567,132855,13488,132144,16968,130721v3466,-1422,5740,-2857,6794,-4318l23762,70942c18466,66713,12942,64592,7189,64592l,67441,,43902r1740,-341c9805,43561,17145,45212,23762,48514r,-42558l48565,xe" fillcolor="#acacac" stroked="f" strokeweight="0">
                <v:stroke miterlimit="83231f" joinstyle="miter"/>
                <v:path arrowok="t" textboxrect="0,0,48565,153478"/>
              </v:shape>
              <v:rect id="Rectangle 43" o:spid="_x0000_s1064" style="position:absolute;left:43368;top:2372;width:5627;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482A6995" w14:textId="77777777" w:rsidR="008C521E" w:rsidRDefault="008C521E" w:rsidP="00C830FE">
                      <w:r>
                        <w:rPr>
                          <w:rFonts w:ascii="Trebuchet MS" w:eastAsia="Trebuchet MS" w:hAnsi="Trebuchet MS" w:cs="Trebuchet MS"/>
                          <w:b/>
                          <w:color w:val="74B43C"/>
                          <w:sz w:val="36"/>
                        </w:rPr>
                        <w:t xml:space="preserve">      </w:t>
                      </w:r>
                    </w:p>
                  </w:txbxContent>
                </v:textbox>
              </v:rect>
              <v:shape id="Shape 44" o:spid="_x0000_s1065" style="position:absolute;left:47731;top:2302;width:1045;height:1785;visibility:visible;mso-wrap-style:square;v-text-anchor:top" coordsize="104508,17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" path="m52654,c72618,,87262,3734,96609,11201l87313,37592c76543,29896,65202,26048,53251,26048v-7061,,-12548,1854,-16434,5588c32931,35369,30975,40221,30975,46190v,9893,10973,20193,32880,30874c75412,82715,83731,87922,88836,92672v5106,4750,8992,10287,11672,16611c103175,115608,104508,122657,104508,130429v,13983,-5524,25502,-16548,34531c76924,173990,62141,178499,43599,178499,27496,178499,12967,174346,,166014l11316,138557v12090,8484,23990,12725,35687,12725c64999,151282,73990,145009,73990,132436v,-5893,-2121,-11507,-6362,-16853c63386,110249,54648,104254,41415,97625,28181,90983,19266,85522,14668,81242,10071,76962,6541,71869,4064,65989,1588,60096,343,53569,343,46418,343,33071,5245,21996,15024,13195,24803,4407,37351,,52654,xe" fillcolor="#007d3f" stroked="f" strokeweight="0">
                <v:stroke miterlimit="83231f" joinstyle="miter"/>
                <v:path arrowok="t" textboxrect="0,0,104508,178499"/>
              </v:shape>
              <v:shape id="Shape 45" o:spid="_x0000_s1066" style="position:absolute;left:48950;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46" o:spid="_x0000_s1067" style="position:absolute;left:49947;top:3236;width:526;height:845;visibility:visible;mso-wrap-style:square;v-text-anchor:top" coordsize="52533,8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" path="m52533,r,23853l38160,26994v-5813,3810,-8721,9525,-8721,17145c29439,55454,36004,61106,49123,61106r3410,-1137l52533,82776r-8833,1774c30111,84550,19431,81159,11659,74365,3886,67570,,57931,,45434,,30829,5474,19399,16433,11157,21907,7029,28540,3934,36328,1870l52533,xe" fillcolor="#007d3f" stroked="f" strokeweight="0">
                <v:stroke miterlimit="83231f" joinstyle="miter"/>
                <v:path arrowok="t" textboxrect="0,0,52533,84550"/>
              </v:shape>
              <v:shape id="Shape 47" o:spid="_x0000_s1068" style="position:absolute;left:50078;top:2772;width:395;height:302;visibility:visible;mso-wrap-style:square;v-text-anchor:top" coordsize="39465,30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" path="m36169,r3296,433l39465,26021,34176,24625v-11075,,-20346,1854,-27813,5538l,7302c10135,2438,22187,,36169,xe" fillcolor="#007d3f" stroked="f" strokeweight="0">
                <v:stroke miterlimit="83231f" joinstyle="miter"/>
                <v:path arrowok="t" textboxrect="0,0,39465,30163"/>
              </v:shape>
              <v:shape id="Shape 48" o:spid="_x0000_s1069" style="position:absolute;left:50473;top:2776;width:625;height:1305;visibility:visible;mso-wrap-style:square;v-text-anchor:top" coordsize="62567,13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" path="m,l21714,2853v7052,2191,12817,5477,17294,9858c47962,21462,52445,38061,52445,62483r,26987c52445,106285,55810,116851,62567,121157v-2426,4242,-5144,6858,-8116,7836c51454,129983,48038,130466,44190,130466v-4242,,-8052,-1575,-11418,-4712c29382,122617,27108,119201,25927,115505v-2667,4407,-7328,8001,-13957,10783l,128692,,105885r16472,-5491c20889,95976,23095,89350,23095,80517r,-11786c18066,67715,14307,67194,11780,67194l,69769,,45916,10624,44690v3441,,7531,597,12242,1778c22866,39045,20520,33476,15828,29763l,25587,,xe" fillcolor="#007d3f" stroked="f" strokeweight="0">
                <v:stroke miterlimit="83231f" joinstyle="miter"/>
                <v:path arrowok="t" textboxrect="0,0,62567,130466"/>
              </v:shape>
              <v:shape id="Shape 49" o:spid="_x0000_s1070" style="position:absolute;left:51281;top:2776;width:588;height:1305;visibility:visible;mso-wrap-style:square;v-text-anchor:top" coordsize="58846,13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" path="m58846,r,26050l51745,27274v-4536,1797,-8393,4493,-11575,8087c33808,42549,30633,52861,30633,66285v,19679,7108,31978,21329,36898l58846,104203r,25940l56655,130509v-17590,,-31433,-5575,-41529,-16739c5029,102620,,87075,,67111,,47172,5779,30928,17374,18393,23165,12132,29686,7433,36940,4300l58846,xe" fillcolor="#007d3f" stroked="f" strokeweight="0">
                <v:stroke miterlimit="83231f" joinstyle="miter"/>
                <v:path arrowok="t" textboxrect="0,0,58846,130509"/>
              </v:shape>
              <v:shape id="Shape 50" o:spid="_x0000_s1071" style="position:absolute;left:51869;top:2255;width:577;height:1823;visibility:visible;mso-wrap-style:square;v-text-anchor:top" coordsize="57664,18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" path="m57664,r,180264l28213,180264r,-7658c25787,175273,21647,177610,15830,179616l,182260,,156320r9709,1439c12541,157759,16021,156921,20136,155219v4127,-1676,6820,-3390,8077,-5118l28213,84239c21927,79210,15361,76695,8541,76695l,78167,,52117r2051,-403c11640,51714,20364,53683,28213,57607r,-50546l57664,xe" fillcolor="#007d3f" stroked="f" strokeweight="0">
                <v:stroke miterlimit="83231f" joinstyle="miter"/>
                <v:path arrowok="t" textboxrect="0,0,57664,182260"/>
              </v:shape>
              <v:shape id="Shape 51" o:spid="_x0000_s1072" style="position:absolute;left:52663;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52" o:spid="_x0000_s1073" style="position:absolute;left:54427;top:2301;width:754;height:1786;visibility:visible;mso-wrap-style:square;v-text-anchor:top" coordsize="75406,17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" path="m74232,r1174,207l75406,27444r-1174,-228c60566,27216,50076,32702,42761,43650,35471,54610,31814,69367,31814,87897v,20193,3416,35814,10261,46888c48895,145860,58839,151397,71869,151397r3537,-710l75406,177978r-3537,647c48704,178625,30937,170536,18555,154343,6185,138163,,116014,,87897,,63310,6731,42520,20206,25502,33668,8509,51676,,74232,xe" fillcolor="#007d3f" stroked="f" strokeweight="0">
                <v:stroke miterlimit="83231f" joinstyle="miter"/>
                <v:path arrowok="t" textboxrect="0,0,75406,178625"/>
              </v:shape>
              <v:shape id="Shape 53" o:spid="_x0000_s1074" style="position:absolute;left:55181;top:2303;width:754;height:1778;visibility:visible;mso-wrap-style:square;v-text-anchor:top" coordsize="75406,17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" path="m,l31666,5570v9485,3850,17509,9622,24068,17312c68853,38287,75406,59890,75406,87690v,27800,-6858,49886,-20561,66218c47994,162074,39703,168202,29974,172288l,177772,,150481r16713,-3352c22555,144421,27489,140357,31515,134934,39567,124101,43593,108353,43593,87690v,-30337,-8394,-49301,-25182,-56887l,27237,,xe" fillcolor="#007d3f" stroked="f" strokeweight="0">
                <v:stroke miterlimit="83231f" joinstyle="miter"/>
                <v:path arrowok="t" textboxrect="0,0,75406,177772"/>
              </v:shape>
              <v:shape id="Shape 54" o:spid="_x0000_s1075" style="position:absolute;left:56261;top:2255;width:433;height:1826;visibility:visible;mso-wrap-style:square;v-text-anchor:top" coordsize="43358,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" path="m29451,r,141859c29451,157416,34099,166688,43358,169672v-4547,8636,-12332,12954,-23330,12954c6667,182626,,173368,,154826l,7074,29451,xe" fillcolor="#007d3f" stroked="f" strokeweight="0">
                <v:stroke miterlimit="83231f" joinstyle="miter"/>
                <v:path arrowok="t" textboxrect="0,0,43358,182626"/>
              </v:shape>
              <v:shape id="Shape 55" o:spid="_x0000_s1076" style="position:absolute;left:56873;top:2772;width:886;height:1309;visibility:visible;mso-wrap-style:square;v-text-anchor:top" coordsize="885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" path="m44412,c57531,,69862,2934,81407,8826l72923,31687c66484,26200,57531,23444,46063,23444v-10300,,-15431,4090,-15431,12256c30632,38913,32321,41821,35687,44412v3378,2591,10604,6071,21678,10427c68453,59195,76415,64491,81280,70688v4877,6211,7315,13716,7315,22505c88595,104902,84251,114097,75578,120828v-8688,6705,-20485,10071,-35408,10071c31762,130899,25032,130200,19964,128842,14897,127457,8395,124651,470,120409l10947,96965v8801,6997,18746,10477,29807,10477c52222,107442,57962,103365,57962,95199v,-4788,-1727,-8725,-5181,-11785c49326,80353,42596,76746,32626,72568,10871,63538,,50889,,34633,,23724,4153,15215,12471,9131,20815,3035,31445,,44412,xe" fillcolor="#007d3f" stroked="f" strokeweight="0">
                <v:stroke miterlimit="83231f" joinstyle="miter"/>
                <v:path arrowok="t" textboxrect="0,0,88595,130899"/>
              </v:shape>
              <v:shape id="Shape 56" o:spid="_x0000_s1077" style="position:absolute;left:57996;top:2255;width:578;height:1826;visibility:visible;mso-wrap-style:square;v-text-anchor:top" coordsize="57797,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" path="m29464,r,58915c37312,54127,45872,51727,55131,51727r2666,466l57797,77966,49365,76708v-8712,,-15355,2464,-19901,7417l29464,149987v4318,5105,10173,7658,17552,7658l57797,156145r,25703l53378,182626v-11709,,-21755,-3099,-30162,-9309l16611,182626,,182626,,7074,29464,xe" fillcolor="#007d3f" stroked="f" strokeweight="0">
                <v:stroke miterlimit="83231f" joinstyle="miter"/>
                <v:path arrowok="t" textboxrect="0,0,57797,182626"/>
              </v:shape>
              <v:shape id="Shape 57" o:spid="_x0000_s1078" style="position:absolute;left:58574;top:2777;width:590;height:1296;visibility:visible;mso-wrap-style:square;v-text-anchor:top" coordsize="58967,12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" path="m,l22352,3906v7443,2915,13990,7287,19648,13116c53315,28693,58967,43641,58967,61853v,21145,-5690,37846,-17082,50140c36189,118139,29483,122749,21767,125823l,129655,,103952r7431,-1034c12469,101229,16473,98696,19445,95317v5930,-6756,8889,-17551,8889,-32397c28334,43717,21441,31716,7653,26915l,25773,,xe" fillcolor="#007d3f" stroked="f" strokeweight="0">
                <v:stroke miterlimit="83231f" joinstyle="miter"/>
                <v:path arrowok="t" textboxrect="0,0,58967,129655"/>
              </v:shape>
              <v:shape id="Shape 58" o:spid="_x0000_s1079" style="position:absolute;left:59365;top:2772;width:628;height:1309;visibility:visible;mso-wrap-style:square;v-text-anchor:top" coordsize="627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" path="m62688,r107,18l62795,24748,42707,31548c37481,36163,33846,43085,31801,52311r30994,l62795,74460r-32048,c31293,84519,34747,92329,41110,97904r21685,7064l62795,130857r-362,42c43193,130899,27978,125260,16777,113995,5601,102718,,86995,,66802,,46939,6135,30836,18428,18491,30721,6172,45466,,62688,xe" fillcolor="#007d3f" stroked="f" strokeweight="0">
                <v:stroke miterlimit="83231f" joinstyle="miter"/>
                <v:path arrowok="t" textboxrect="0,0,62795,130899"/>
              </v:shape>
              <v:shape id="Shape 59" o:spid="_x0000_s1080" style="position:absolute;left:59993;top:3730;width:461;height:351;visibility:visible;mso-wrap-style:square;v-text-anchor:top" coordsize="46069,35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" path="m34640,l46069,22504v-5182,4204,-11642,7357,-19381,9459l,35073,,9185r4007,1305c17431,10490,27642,6998,34640,xe" fillcolor="#007d3f" stroked="f" strokeweight="0">
                <v:stroke miterlimit="83231f" joinstyle="miter"/>
                <v:path arrowok="t" textboxrect="0,0,46069,35073"/>
              </v:shape>
              <v:shape id="Shape 60" o:spid="_x0000_s1081" style="position:absolute;left:59993;top:2772;width:606;height:745;visibility:visible;mso-wrap-style:square;v-text-anchor:top" coordsize="60560,7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" path="m,l24624,4076v7342,2729,13781,6822,19312,12276c55023,27274,60560,41181,60560,58072v,3607,-812,9068,-2477,16370l,74442,,52294r30994,c28949,33840,18739,24608,362,24608l,24730,,xe" fillcolor="#007d3f" stroked="f" strokeweight="0">
                <v:stroke miterlimit="83231f" joinstyle="miter"/>
                <v:path arrowok="t" textboxrect="0,0,60560,74442"/>
              </v:shape>
              <v:shape id="Shape 61" o:spid="_x0000_s1082" style="position:absolute;left:60858;top:2772;width:854;height:1286;visibility:visible;mso-wrap-style:square;v-text-anchor:top" coordsize="85420,12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" path="m62331,c72389,,80086,1524,85420,4597l72936,29807c67678,26352,61899,24625,55613,24625v-6820,,-12903,3099,-18199,9309c32105,40132,29464,47714,29464,56667r,71870l,128537,,2349r29464,l29464,13907c37706,4635,48666,,62331,xe" fillcolor="#007d3f" stroked="f" strokeweight="0">
                <v:stroke miterlimit="83231f" joinstyle="miter"/>
                <v:path arrowok="t" textboxrect="0,0,85420,128537"/>
              </v:shape>
              <v:shape id="Shape 62" o:spid="_x0000_s1083" style="position:absolute;left:61817;top:4152;width:518;height:399;visibility:visible;mso-wrap-style:square;v-text-anchor:top" coordsize="51791,3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" path="m18618,v5143,4712,10583,8245,16316,10601l51791,13894r,26062l24833,35787c16094,32941,7817,28670,,22974l18618,xe" fillcolor="#007d3f" stroked="f" strokeweight="0">
                <v:stroke miterlimit="83231f" joinstyle="miter"/>
                <v:path arrowok="t" textboxrect="0,0,51791,39956"/>
              </v:shape>
              <v:shape id="Shape 63" o:spid="_x0000_s1084" style="position:absolute;left:61811;top:2770;width:524;height:1293;visibility:visible;mso-wrap-style:square;v-text-anchor:top" coordsize="52375,1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" path="m51372,r1003,225l52375,24344,36399,30505v-4242,4242,-6350,9716,-6350,16383c30049,54356,32106,60338,36221,64859r16154,6558l52375,94756r-2184,-154l45352,93904v-546,,-2641,838,-6299,2527c35408,98120,33566,99873,33566,101676v,3150,2719,4712,8142,4712l52375,104851r,23130l49848,128181v-6528,787,-11443,1181,-14745,1181c14846,129362,4712,122098,4712,107569v,-4166,1689,-8255,5067,-12255c13157,91313,17082,88367,21565,86474,7176,77127,,63894,,46774,,33261,4941,22085,14846,13246,24740,4420,36919,,51372,xe" fillcolor="#007d3f" stroked="f" strokeweight="0">
                <v:stroke miterlimit="83231f" joinstyle="miter"/>
                <v:path arrowok="t" textboxrect="0,0,52375,129362"/>
              </v:shape>
              <v:shape id="Shape 64" o:spid="_x0000_s1085" style="position:absolute;left:62335;top:3798;width:593;height:754;visibility:visible;mso-wrap-style:square;v-text-anchor:top" coordsize="59322,7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" path="m16320,c44983,,59322,11506,59322,34519v,12725,-5728,22720,-17209,29984c30645,71768,16828,75400,648,75400l,75300,,49239r1232,240c9716,49479,16701,48222,22199,45707v5500,-2514,8256,-5969,8256,-10363c30455,27876,24371,24155,12192,24155l,25123,,1994,1588,1765c7315,584,12230,,16320,xe" fillcolor="#007d3f" stroked="f" strokeweight="0">
                <v:stroke miterlimit="83231f" joinstyle="miter"/>
                <v:path arrowok="t" textboxrect="0,0,59322,75400"/>
              </v:shape>
              <v:shape id="Shape 65" o:spid="_x0000_s1086" style="position:absolute;left:62335;top:2699;width:593;height:1023;visibility:visible;mso-wrap-style:square;v-text-anchor:top" coordsize="59322,102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" path="m38938,l59322,18504,45288,28753v4877,7379,7316,16103,7316,26149c52604,69279,48222,80772,39459,89370,30709,97968,19660,102273,6300,102273l,101830,,78490r521,212c7518,78702,12891,76505,16663,72111v3771,-4395,5664,-10452,5664,-18149c22327,47600,20295,42227,16256,37821,12205,33426,6972,31217,521,31217l,31418,,7299r27381,6138l38938,xe" fillcolor="#007d3f" stroked="f" strokeweight="0">
                <v:stroke miterlimit="83231f" joinstyle="miter"/>
                <v:path arrowok="t" textboxrect="0,0,59322,102273"/>
              </v:shape>
              <v:rect id="Rectangle 66" o:spid="_x0000_s1087" style="position:absolute;left:62964;top:2278;width:966;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9YxQAAANwAAAAPAAAAZHJzL2Rvd25yZXYueG1sRI9Ba8JA&#10;FITvhf6H5RV6q5u2IB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D/Q79YxQAAANwAAAAP&#10;AAAAAAAAAAAAAAAAAAcCAABkcnMvZG93bnJldi54bWxQSwUGAAAAAAMAAwC3AAAA+QIAAAAA&#10;" filled="f" stroked="f">
                <v:textbox inset="0,0,0,0">
                  <w:txbxContent>
                    <w:p w14:paraId="7E7BD125" w14:textId="77777777" w:rsidR="008C521E" w:rsidRDefault="008C521E" w:rsidP="00C830FE">
                      <w:r>
                        <w:rPr>
                          <w:rFonts w:ascii="Trebuchet MS" w:eastAsia="Trebuchet MS" w:hAnsi="Trebuchet MS" w:cs="Trebuchet MS"/>
                          <w:b/>
                          <w:color w:val="74B43C"/>
                          <w:sz w:val="38"/>
                        </w:rPr>
                        <w:t xml:space="preserve"> </w:t>
                      </w:r>
                    </w:p>
                  </w:txbxContent>
                </v:textbox>
              </v:rect>
              <v:shape id="Shape 67" o:spid="_x0000_s1088" style="position:absolute;left:47778;top:4756;width:467;height:1280;visibility:visible;mso-wrap-style:square;v-text-anchor:top" coordsize="46704,12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" path="m33947,l46704,2085r,20090l32893,20053v-2425,,-5867,204,-10325,610l22568,107480v3645,343,7582,521,11811,521l46704,105489r,19822l28207,128054,,128054,,952c17996,318,29312,,33947,xe" fillcolor="#007d3f" stroked="f" strokeweight="0">
                <v:stroke miterlimit="83231f" joinstyle="miter"/>
                <v:path arrowok="t" textboxrect="0,0,46704,128054"/>
              </v:shape>
              <v:shape id="Shape 68" o:spid="_x0000_s1089" style="position:absolute;left:48245;top:4777;width:475;height:1232;visibility:visible;mso-wrap-style:square;v-text-anchor:top" coordsize="47568,123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" path="m,l12143,1984v7342,2713,13727,6784,19156,12213c42145,25043,47568,39444,47568,57390v,34289,-12387,55721,-37162,64293l,123226,,103405r2915,-594c7379,100741,11227,97636,14459,93496v6452,-8268,9678,-19850,9678,-34722c24137,38371,17021,25620,2791,20519l,20090,,xe" fillcolor="#007d3f" stroked="f" strokeweight="0">
                <v:stroke miterlimit="83231f" joinstyle="miter"/>
                <v:path arrowok="t" textboxrect="0,0,47568,123226"/>
              </v:shape>
              <v:shape id="Shape 69" o:spid="_x0000_s1090" style="position:absolute;left:48839;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70" o:spid="_x0000_s1091" style="position:absolute;left:49302;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" path="m25527,r8420,16586c30125,19679,25365,22003,19664,23554l,25851,,6775r2946,959c12852,7734,20371,5156,25527,xe" fillcolor="#007d3f" stroked="f" strokeweight="0">
                <v:stroke miterlimit="83231f" joinstyle="miter"/>
                <v:path arrowok="t" textboxrect="0,0,33947,25851"/>
              </v:shape>
              <v:shape id="Shape 71" o:spid="_x0000_s1092" style="position:absolute;left:49302;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72" o:spid="_x0000_s1093" style="position:absolute;left:49915;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3" o:spid="_x0000_s1094" style="position:absolute;left:51332;top:4753;width:425;height:1283;visibility:visible;mso-wrap-style:square;v-text-anchor:top" coordsize="42494,12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" path="m36030,r6464,1767l42494,20548,35509,18847v-3543,,-7848,140,-12941,432l22568,49746v3467,241,7125,355,10935,355l42494,47846r,21173l33947,67107v-2197,,-5994,89,-11379,267l22568,109398v4572,406,8268,597,11113,597l42494,107938r,19894l38888,128321,,128321,,1219c17120,419,29147,,36030,xe" fillcolor="#007d3f" stroked="f" strokeweight="0">
                <v:stroke miterlimit="83231f" joinstyle="miter"/>
                <v:path arrowok="t" textboxrect="0,0,42494,128321"/>
              </v:shape>
              <v:shape id="Shape 74" o:spid="_x0000_s1095" style="position:absolute;left:51757;top:4771;width:434;height:1260;visibility:visible;mso-wrap-style:square;v-text-anchor:top" coordsize="43358,12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" path="m,l24473,6691v7442,5664,11163,13703,11163,24193c35636,40955,30315,48918,19660,54760v15798,5487,23698,16841,23698,34024c43358,100353,39002,109548,30251,116355v-4368,3398,-9376,5947,-15019,7647l,126065,,106171r13119,-3062c17653,99706,19926,94016,19926,86091v,-7226,-2108,-12497,-6337,-15798l,67252,,46079,7553,44184v3677,-2765,5515,-6912,5515,-12436c13068,26852,11395,23185,8052,20742l,18781,,xe" fillcolor="#007d3f" stroked="f" strokeweight="0">
                <v:stroke miterlimit="83231f" joinstyle="miter"/>
                <v:path arrowok="t" textboxrect="0,0,43358,126065"/>
              </v:shape>
              <v:shape id="Shape 75" o:spid="_x0000_s1096" style="position:absolute;left:52369;top:5107;width:816;height:947;visibility:visible;mso-wrap-style:square;v-text-anchor:top" coordsize="81610,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" path="m,l21704,r,58687c21704,70599,27063,76568,37770,76568v4927,,9487,-1282,13716,-3822c55715,70206,58522,67259,59906,63894l59906,,81610,r,93066l59906,93066r,-7811c56845,87859,52616,90081,47231,91935v-5385,1842,-10325,2782,-14846,2782c10795,94717,,83249,,60338l,xe" fillcolor="#007d3f" stroked="f" strokeweight="0">
                <v:stroke miterlimit="83231f" joinstyle="miter"/>
                <v:path arrowok="t" textboxrect="0,0,81610,94717"/>
              </v:shape>
              <v:shape id="Shape 76" o:spid="_x0000_s1097" style="position:absolute;left:52924;top:4734;width:248;height:247;visibility:visible;mso-wrap-style:square;v-text-anchor:top" coordsize="24752,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" path="m12421,v3416,,6324,1219,8737,3645c23546,6083,24752,9004,24752,12421v,3403,-1206,6324,-3594,8712c18745,23546,15837,24740,12421,24740v-3417,,-6338,-1194,-8763,-3607c1219,18745,,15824,,12421,,9004,1219,6083,3658,3645,6083,1219,9004,,12421,xe" fillcolor="#007d3f" stroked="f" strokeweight="0">
                <v:stroke miterlimit="83231f" joinstyle="miter"/>
                <v:path arrowok="t" textboxrect="0,0,24752,24740"/>
              </v:shape>
              <v:shape id="Shape 77" o:spid="_x0000_s1098" style="position:absolute;left:52386;top:4734;width:247;height:247;visibility:visible;mso-wrap-style:square;v-text-anchor:top" coordsize="24740,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" path="m12421,v3403,,6324,1219,8725,3645c23546,6083,24740,9004,24740,12421v,3403,-1194,6324,-3594,8712c18745,23546,15824,24740,12421,24740v-3417,,-6338,-1194,-8776,-3607c1219,18745,,15824,,12421,,9004,1219,6083,3645,3645,6083,1219,9004,,12421,xe" fillcolor="#007d3f" stroked="f" strokeweight="0">
                <v:stroke miterlimit="83231f" joinstyle="miter"/>
                <v:path arrowok="t" textboxrect="0,0,24740,24740"/>
              </v:shape>
              <v:shape id="Shape 78" o:spid="_x0000_s1099" style="position:absolute;left:53412;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9" o:spid="_x0000_s1100" style="position:absolute;left:54093;top:6106;width:382;height:294;visibility:visible;mso-wrap-style:square;v-text-anchor:top" coordsize="38157,29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" path="m13716,v3791,3474,7801,6077,12027,7812l38157,10237r,19204l18298,26370c11859,24273,5760,21127,,16929l13716,xe" fillcolor="#007d3f" stroked="f" strokeweight="0">
                <v:stroke miterlimit="83231f" joinstyle="miter"/>
                <v:path arrowok="t" textboxrect="0,0,38157,29441"/>
              </v:shape>
              <v:shape id="Shape 80" o:spid="_x0000_s1101" style="position:absolute;left:54089;top:5087;width:386;height:954;visibility:visible;mso-wrap-style:square;v-text-anchor:top" coordsize="38589,9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" path="m37846,r743,166l38589,17955,26822,22492v-3124,3124,-4686,7137,-4686,12065c22136,40056,23660,44463,26683,47790r11906,4846l38589,69834r-1606,-111l33427,69202v-420,,-1956,610,-4661,1855c26099,72314,24740,73596,24740,74930v,2311,1994,3467,5994,3467l38589,77270r,17041l36716,94463v-4788,584,-8420,863,-10846,863c10935,95326,3467,89967,3467,79273v,-3073,1245,-6083,3734,-9029c9703,67285,12586,65113,15888,63729,5296,56845,,47079,,34468,,24511,3645,16294,10935,9766,18224,3264,27191,,37846,xe" fillcolor="#007d3f" stroked="f" strokeweight="0">
                <v:stroke miterlimit="83231f" joinstyle="miter"/>
                <v:path arrowok="t" textboxrect="0,0,38589,95326"/>
              </v:shape>
              <v:shape id="Shape 81" o:spid="_x0000_s1102" style="position:absolute;left:54475;top:5845;width:437;height:556;visibility:visible;mso-wrap-style:square;v-text-anchor:top" coordsize="43707,55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" path="m12021,c33141,,43707,8484,43707,25438v,9373,-4229,16739,-12674,22085c22587,52883,12389,55563,476,55563l,55489,,36284r908,178c7157,36462,12313,35535,16364,33680v4051,-1841,6083,-4394,6083,-7632c22447,20549,17952,17793,8985,17793l,18518,,1477,1175,1308c5404,432,9011,,12021,xe" fillcolor="#007d3f" stroked="f" strokeweight="0">
                <v:stroke miterlimit="83231f" joinstyle="miter"/>
                <v:path arrowok="t" textboxrect="0,0,43707,55563"/>
              </v:shape>
              <v:shape id="Shape 82" o:spid="_x0000_s1103" style="position:absolute;left:54475;top:5035;width:437;height:754;visibility:visible;mso-wrap-style:square;v-text-anchor:top" coordsize="43707,75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" path="m28696,l43707,13627,33382,21184v3581,5448,5385,11874,5385,19278c38767,51054,35541,59525,29077,65849,22625,72199,14484,75362,4642,75362l,75041,,57843r387,158c5531,58001,9506,56375,12287,53137v2769,-3239,4166,-7709,4166,-13373c16453,35077,14967,31102,11983,27864,8998,24638,5137,23012,387,23012l,23162,,5373,20187,9893,28696,xe" fillcolor="#007d3f" stroked="f" strokeweight="0">
                <v:stroke miterlimit="83231f" joinstyle="miter"/>
                <v:path arrowok="t" textboxrect="0,0,43707,75362"/>
              </v:shape>
              <v:shape id="Shape 83" o:spid="_x0000_s1104" style="position:absolute;left:54987;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84" o:spid="_x0000_s1105" style="position:absolute;left:55450;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" path="m25527,r8420,16586c30124,19679,25365,22003,19664,23554l,25851,,6775r2946,959c12852,7734,20371,5156,25527,xe" fillcolor="#007d3f" stroked="f" strokeweight="0">
                <v:stroke miterlimit="83231f" joinstyle="miter"/>
                <v:path arrowok="t" textboxrect="0,0,33947,25851"/>
              </v:shape>
              <v:shape id="Shape 85" o:spid="_x0000_s1106" style="position:absolute;left:55450;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86" o:spid="_x0000_s1107" style="position:absolute;left:56063;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87" o:spid="_x0000_s1108" style="position:absolute;left:56814;top:5089;width:1293;height:947;visibility:visible;mso-wrap-style:square;v-text-anchor:top" coordsize="129362,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" path="m42723,c55042,,64338,3365,70586,10071,73304,7010,77101,4547,81966,2743,86817,902,91681,,96545,v10351,,18415,2959,24169,8890c126479,14834,129362,22987,129362,33338r,61379l107658,94717r,-58255c107658,24244,102184,18148,91249,18148v-3238,,-6363,953,-9373,2858c78854,22924,76746,25121,75540,27610r,67107l53835,94717r,-61646c53835,28499,52413,24867,49581,22187,46736,19482,42748,18148,37592,18148v-2705,,-5677,1016,-8903,3036c25489,23203,23164,25438,21704,27864r,66853l,94717,,1740r14935,l19367,9893c25374,3302,33172,,42723,xe" fillcolor="#007d3f" stroked="f" strokeweight="0">
                <v:stroke miterlimit="83231f" joinstyle="miter"/>
                <v:path arrowok="t" textboxrect="0,0,129362,94717"/>
              </v:shape>
              <v:shape id="Shape 88" o:spid="_x0000_s1109" style="position:absolute;left:58272;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89" o:spid="_x0000_s1110" style="position:absolute;left:58735;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" path="m25527,r8421,16586c30125,19679,25366,22003,19665,23554l,25851,,6775r2947,959c12853,7734,20371,5156,25527,xe" fillcolor="#007d3f" stroked="f" strokeweight="0">
                <v:stroke miterlimit="83231f" joinstyle="miter"/>
                <v:path arrowok="t" textboxrect="0,0,33948,25851"/>
              </v:shape>
              <v:shape id="Shape 90" o:spid="_x0000_s1111" style="position:absolute;left:58735;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1" o:spid="_x0000_s1112" style="position:absolute;left:59287;top:5106;width:338;height:930;visibility:visible;mso-wrap-style:square;v-text-anchor:top" coordsize="33858,9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" path="m,l33858,r,92977l11887,92977r,-75184l,17793,,xe" fillcolor="#007d3f" stroked="f" strokeweight="0">
                <v:stroke miterlimit="83231f" joinstyle="miter"/>
                <v:path arrowok="t" textboxrect="0,0,33858,92977"/>
              </v:shape>
              <v:shape id="Shape 92" o:spid="_x0000_s1113" style="position:absolute;left:59392;top:4746;width:251;height:252;visibility:visible;mso-wrap-style:square;v-text-anchor:top" coordsize="25172,2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" path="m12586,v3467,,6439,1232,8890,3696c23953,6147,25172,9119,25172,12586v,3479,-1219,6439,-3696,8890c19025,23952,16053,25171,12586,25171v-3467,,-6439,-1219,-8890,-3695c1219,19025,,16065,,12586,,9119,1219,6147,3696,3696,6147,1232,9119,,12586,xe" fillcolor="#007d3f" stroked="f" strokeweight="0">
                <v:stroke miterlimit="83231f" joinstyle="miter"/>
                <v:path arrowok="t" textboxrect="0,0,25172,25171"/>
              </v:shape>
              <v:shape id="Shape 93" o:spid="_x0000_s1114" style="position:absolute;left:59808;top:5089;width:653;height:965;visibility:visible;mso-wrap-style:square;v-text-anchor:top" coordsize="65277,96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" path="m32727,v9665,,18746,2172,27255,6502l53733,23355c48984,19291,42392,17272,33947,17272v-7582,,-11379,3010,-11379,9030c22568,28664,23813,30810,26301,32728v2489,1905,7811,4458,15977,7683c50431,43612,56311,47511,59893,52083v3594,4584,5384,10096,5384,16586c65277,77292,62078,84074,55689,89027v-6401,4940,-15088,7417,-26085,7417c23406,96444,18440,95936,14719,94932,10972,93916,6185,91846,343,88722l8064,71450v6490,5144,13805,7722,21971,7722c38481,79172,42710,76162,42710,70142v,-3530,-1283,-6426,-3823,-8674c36347,59207,31394,56540,24041,53480,8013,46812,,37503,,25514,,17475,3060,11201,9195,6731,15342,2235,23177,,32727,xe" fillcolor="#007d3f" stroked="f" strokeweight="0">
                <v:stroke miterlimit="83231f" joinstyle="miter"/>
                <v:path arrowok="t" textboxrect="0,0,65277,96444"/>
              </v:shape>
              <v:shape id="Shape 94" o:spid="_x0000_s1115" style="position:absolute;left:60553;top:4837;width:611;height:1217;visibility:visible;mso-wrap-style:square;v-text-anchor:top" coordsize="61126,12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" path="m32474,r,26911l58001,26911r,17450l32474,44361r,40716c32474,91732,33516,96444,35599,99174v2082,2756,5727,4141,10934,4141c51753,103315,56604,101892,61126,99060r,19964c56083,120764,48908,121628,39599,121628v-9271,,-16396,-2616,-21361,-7861c13259,108534,10770,101079,10770,91415r,-47054l,44361,,26911r10770,l10770,7988,32474,xe" fillcolor="#007d3f" stroked="f" strokeweight="0">
                <v:stroke miterlimit="83231f" joinstyle="miter"/>
                <v:path arrowok="t" textboxrect="0,0,61126,121628"/>
              </v:shape>
              <v:shape id="Shape 95" o:spid="_x0000_s1116" style="position:absolute;left:61263;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96" o:spid="_x0000_s1117" style="position:absolute;left:61726;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" path="m25527,r8421,16586c30125,19679,25366,22003,19665,23554l,25851,,6775r2947,959c12853,7734,20371,5156,25527,xe" fillcolor="#007d3f" stroked="f" strokeweight="0">
                <v:stroke miterlimit="83231f" joinstyle="miter"/>
                <v:path arrowok="t" textboxrect="0,0,33948,25851"/>
              </v:shape>
              <v:shape id="Shape 97" o:spid="_x0000_s1118" style="position:absolute;left:61726;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8" o:spid="_x0000_s1119" style="position:absolute;left:62338;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" path="m45924,v7404,,13080,1118,17017,3378l53734,21958c49847,19418,45593,18136,40970,18136v-5029,,-9512,2286,-13410,6858c23647,29578,21705,35154,21705,41758r,52959l,94717,,1727r21705,l21705,10236c27775,3404,35852,,45924,xe" fillcolor="#007d3f" stroked="f" strokeweight="0">
                <v:stroke miterlimit="83231f" joinstyle="miter"/>
                <v:path arrowok="t" textboxrect="0,0,62941,94717"/>
              </v:shape>
              <v:rect id="Rectangle 99" o:spid="_x0000_s1120" style="position:absolute;left:62967;top:4819;width:661;height:2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55D208AD" w14:textId="77777777" w:rsidR="008C521E" w:rsidRDefault="008C521E" w:rsidP="00C830FE">
                      <w:r>
                        <w:rPr>
                          <w:rFonts w:ascii="Trebuchet MS" w:eastAsia="Trebuchet MS" w:hAnsi="Trebuchet MS" w:cs="Trebuchet MS"/>
                          <w:b/>
                          <w:color w:val="007E44"/>
                          <w:sz w:val="26"/>
                        </w:rPr>
                        <w:t xml:space="preserve"> </w:t>
                      </w:r>
                    </w:p>
                  </w:txbxContent>
                </v:textbox>
              </v:rect>
              <w10:wrap type="tight"/>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5f5f5f,#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3AF"/>
    <w:rsid w:val="00006A2F"/>
    <w:rsid w:val="00021EE9"/>
    <w:rsid w:val="000417EB"/>
    <w:rsid w:val="000615B2"/>
    <w:rsid w:val="00092532"/>
    <w:rsid w:val="000A2364"/>
    <w:rsid w:val="000D039E"/>
    <w:rsid w:val="000E53A5"/>
    <w:rsid w:val="001244D9"/>
    <w:rsid w:val="0014271F"/>
    <w:rsid w:val="0014349D"/>
    <w:rsid w:val="00151ED0"/>
    <w:rsid w:val="00161B76"/>
    <w:rsid w:val="00165AF5"/>
    <w:rsid w:val="00175FBD"/>
    <w:rsid w:val="001819DD"/>
    <w:rsid w:val="00182474"/>
    <w:rsid w:val="00182FC7"/>
    <w:rsid w:val="001A272D"/>
    <w:rsid w:val="001B0D0F"/>
    <w:rsid w:val="001E05A1"/>
    <w:rsid w:val="001E57D0"/>
    <w:rsid w:val="00206660"/>
    <w:rsid w:val="002304CD"/>
    <w:rsid w:val="00245EAB"/>
    <w:rsid w:val="00293E7C"/>
    <w:rsid w:val="002D488D"/>
    <w:rsid w:val="002F1AEA"/>
    <w:rsid w:val="00321EBC"/>
    <w:rsid w:val="00370E76"/>
    <w:rsid w:val="00370F1A"/>
    <w:rsid w:val="00381252"/>
    <w:rsid w:val="0038752A"/>
    <w:rsid w:val="003A0270"/>
    <w:rsid w:val="003A573E"/>
    <w:rsid w:val="003B560A"/>
    <w:rsid w:val="003B7921"/>
    <w:rsid w:val="003C2A85"/>
    <w:rsid w:val="003E6DBD"/>
    <w:rsid w:val="003F780C"/>
    <w:rsid w:val="004326DA"/>
    <w:rsid w:val="00447213"/>
    <w:rsid w:val="00490BD2"/>
    <w:rsid w:val="004A3C48"/>
    <w:rsid w:val="004F5B83"/>
    <w:rsid w:val="00530C9D"/>
    <w:rsid w:val="00534AF7"/>
    <w:rsid w:val="0053541E"/>
    <w:rsid w:val="00576634"/>
    <w:rsid w:val="005970A1"/>
    <w:rsid w:val="005A361E"/>
    <w:rsid w:val="005A4EE9"/>
    <w:rsid w:val="005C482B"/>
    <w:rsid w:val="005E3334"/>
    <w:rsid w:val="005F0DEE"/>
    <w:rsid w:val="005F7974"/>
    <w:rsid w:val="00641054"/>
    <w:rsid w:val="00647D14"/>
    <w:rsid w:val="0066774B"/>
    <w:rsid w:val="0067301F"/>
    <w:rsid w:val="00683597"/>
    <w:rsid w:val="00687F33"/>
    <w:rsid w:val="00691CAE"/>
    <w:rsid w:val="006972F6"/>
    <w:rsid w:val="006A5C7F"/>
    <w:rsid w:val="006C0FE0"/>
    <w:rsid w:val="006D486F"/>
    <w:rsid w:val="006D517B"/>
    <w:rsid w:val="006D6B2C"/>
    <w:rsid w:val="006F7005"/>
    <w:rsid w:val="006F72CD"/>
    <w:rsid w:val="00704B5F"/>
    <w:rsid w:val="00725110"/>
    <w:rsid w:val="00730826"/>
    <w:rsid w:val="007316BC"/>
    <w:rsid w:val="00734487"/>
    <w:rsid w:val="00751FC0"/>
    <w:rsid w:val="00765638"/>
    <w:rsid w:val="0077088E"/>
    <w:rsid w:val="00787D25"/>
    <w:rsid w:val="007A1B4F"/>
    <w:rsid w:val="007B43F3"/>
    <w:rsid w:val="007B5876"/>
    <w:rsid w:val="007B590D"/>
    <w:rsid w:val="007B7257"/>
    <w:rsid w:val="007D5A6E"/>
    <w:rsid w:val="00800712"/>
    <w:rsid w:val="00812DFE"/>
    <w:rsid w:val="00813C8C"/>
    <w:rsid w:val="008175D0"/>
    <w:rsid w:val="00820D71"/>
    <w:rsid w:val="00834A27"/>
    <w:rsid w:val="008421D8"/>
    <w:rsid w:val="00852E69"/>
    <w:rsid w:val="008604B5"/>
    <w:rsid w:val="0086142D"/>
    <w:rsid w:val="00862D0E"/>
    <w:rsid w:val="00880CB2"/>
    <w:rsid w:val="00892E24"/>
    <w:rsid w:val="008B52B0"/>
    <w:rsid w:val="008C394B"/>
    <w:rsid w:val="008C521E"/>
    <w:rsid w:val="008D257B"/>
    <w:rsid w:val="008E182D"/>
    <w:rsid w:val="008F0C6B"/>
    <w:rsid w:val="00907D07"/>
    <w:rsid w:val="009149F8"/>
    <w:rsid w:val="0091501B"/>
    <w:rsid w:val="00924494"/>
    <w:rsid w:val="009353F0"/>
    <w:rsid w:val="00962A82"/>
    <w:rsid w:val="009677BC"/>
    <w:rsid w:val="009831CB"/>
    <w:rsid w:val="00997751"/>
    <w:rsid w:val="009C27C2"/>
    <w:rsid w:val="009C60D8"/>
    <w:rsid w:val="009F7B80"/>
    <w:rsid w:val="00A031A7"/>
    <w:rsid w:val="00A06EC3"/>
    <w:rsid w:val="00A07A96"/>
    <w:rsid w:val="00A25889"/>
    <w:rsid w:val="00A27570"/>
    <w:rsid w:val="00A309A2"/>
    <w:rsid w:val="00A34A95"/>
    <w:rsid w:val="00A4263B"/>
    <w:rsid w:val="00A503AF"/>
    <w:rsid w:val="00A6769A"/>
    <w:rsid w:val="00AB12E5"/>
    <w:rsid w:val="00AB36EC"/>
    <w:rsid w:val="00AB5B3E"/>
    <w:rsid w:val="00AC65D8"/>
    <w:rsid w:val="00AD4E28"/>
    <w:rsid w:val="00AE1533"/>
    <w:rsid w:val="00AE28F7"/>
    <w:rsid w:val="00B050C3"/>
    <w:rsid w:val="00B2117A"/>
    <w:rsid w:val="00B23F10"/>
    <w:rsid w:val="00B33723"/>
    <w:rsid w:val="00B71E8D"/>
    <w:rsid w:val="00BB3CA7"/>
    <w:rsid w:val="00BB495C"/>
    <w:rsid w:val="00BC71B9"/>
    <w:rsid w:val="00BD467E"/>
    <w:rsid w:val="00BE0957"/>
    <w:rsid w:val="00C74E5E"/>
    <w:rsid w:val="00C8164A"/>
    <w:rsid w:val="00C830FE"/>
    <w:rsid w:val="00C916BA"/>
    <w:rsid w:val="00CC07E4"/>
    <w:rsid w:val="00CD2D9F"/>
    <w:rsid w:val="00CF21AF"/>
    <w:rsid w:val="00D13A68"/>
    <w:rsid w:val="00D30581"/>
    <w:rsid w:val="00D52526"/>
    <w:rsid w:val="00D72EB2"/>
    <w:rsid w:val="00D85C0D"/>
    <w:rsid w:val="00D85D26"/>
    <w:rsid w:val="00D90667"/>
    <w:rsid w:val="00DB70FA"/>
    <w:rsid w:val="00DD3AA1"/>
    <w:rsid w:val="00DD568E"/>
    <w:rsid w:val="00DD57C0"/>
    <w:rsid w:val="00DD5B9B"/>
    <w:rsid w:val="00DE27AC"/>
    <w:rsid w:val="00DF426E"/>
    <w:rsid w:val="00DF566D"/>
    <w:rsid w:val="00DF6684"/>
    <w:rsid w:val="00E00395"/>
    <w:rsid w:val="00E04C34"/>
    <w:rsid w:val="00E15713"/>
    <w:rsid w:val="00E160F5"/>
    <w:rsid w:val="00E20434"/>
    <w:rsid w:val="00E44CF6"/>
    <w:rsid w:val="00E46C26"/>
    <w:rsid w:val="00E75A7D"/>
    <w:rsid w:val="00E97C0A"/>
    <w:rsid w:val="00EC5F53"/>
    <w:rsid w:val="00ED2C51"/>
    <w:rsid w:val="00ED54ED"/>
    <w:rsid w:val="00EF2213"/>
    <w:rsid w:val="00F04E47"/>
    <w:rsid w:val="00F179E7"/>
    <w:rsid w:val="00F208B0"/>
    <w:rsid w:val="00F46335"/>
    <w:rsid w:val="00F90326"/>
    <w:rsid w:val="00FA2FE1"/>
    <w:rsid w:val="00FB08F4"/>
    <w:rsid w:val="00FE20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5f5f5f,#eaeaea"/>
    </o:shapedefaults>
    <o:shapelayout v:ext="edit">
      <o:idmap v:ext="edit" data="2"/>
    </o:shapelayout>
  </w:shapeDefaults>
  <w:decimalSymbol w:val=","/>
  <w:listSeparator w:val=";"/>
  <w14:docId w14:val="0BD03A17"/>
  <w15:docId w15:val="{940AFF29-6DFC-43F8-BBC4-93B2D153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jc w:val="right"/>
      <w:outlineLvl w:val="0"/>
    </w:pPr>
    <w:rPr>
      <w:rFonts w:ascii="Arial" w:hAnsi="Arial"/>
      <w:b/>
      <w:sz w:val="36"/>
    </w:rPr>
  </w:style>
  <w:style w:type="paragraph" w:styleId="berschrift3">
    <w:name w:val="heading 3"/>
    <w:basedOn w:val="Standard"/>
    <w:next w:val="Standard"/>
    <w:link w:val="berschrift3Zchn"/>
    <w:unhideWhenUsed/>
    <w:qFormat/>
    <w:rsid w:val="003B560A"/>
    <w:pPr>
      <w:keepNext/>
      <w:keepLines/>
      <w:spacing w:before="200"/>
      <w:outlineLvl w:val="2"/>
    </w:pPr>
    <w:rPr>
      <w:rFonts w:asciiTheme="majorHAnsi" w:eastAsiaTheme="majorEastAsia" w:hAnsiTheme="majorHAnsi" w:cstheme="majorBidi"/>
      <w:b/>
      <w:bCs/>
      <w:color w:val="5B9BD5"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tandardWeb">
    <w:name w:val="Normal (Web)"/>
    <w:basedOn w:val="Standard"/>
    <w:uiPriority w:val="99"/>
    <w:unhideWhenUsed/>
    <w:rsid w:val="004F5B83"/>
    <w:pPr>
      <w:spacing w:before="100" w:beforeAutospacing="1" w:after="100" w:afterAutospacing="1"/>
    </w:pPr>
    <w:rPr>
      <w:rFonts w:eastAsiaTheme="minorEastAsia"/>
      <w:sz w:val="24"/>
      <w:szCs w:val="24"/>
    </w:rPr>
  </w:style>
  <w:style w:type="character" w:customStyle="1" w:styleId="KopfzeileZchn">
    <w:name w:val="Kopfzeile Zchn"/>
    <w:basedOn w:val="Absatz-Standardschriftart"/>
    <w:link w:val="Kopfzeile"/>
    <w:rsid w:val="007B7257"/>
  </w:style>
  <w:style w:type="paragraph" w:customStyle="1" w:styleId="Default">
    <w:name w:val="Default"/>
    <w:rsid w:val="00E160F5"/>
    <w:pPr>
      <w:autoSpaceDE w:val="0"/>
      <w:autoSpaceDN w:val="0"/>
      <w:adjustRightInd w:val="0"/>
    </w:pPr>
    <w:rPr>
      <w:rFonts w:ascii="Arial" w:hAnsi="Arial" w:cs="Arial"/>
      <w:color w:val="000000"/>
      <w:sz w:val="24"/>
      <w:szCs w:val="24"/>
    </w:rPr>
  </w:style>
  <w:style w:type="character" w:customStyle="1" w:styleId="berschrift3Zchn">
    <w:name w:val="Überschrift 3 Zchn"/>
    <w:basedOn w:val="Absatz-Standardschriftart"/>
    <w:link w:val="berschrift3"/>
    <w:rsid w:val="003B560A"/>
    <w:rPr>
      <w:rFonts w:asciiTheme="majorHAnsi" w:eastAsiaTheme="majorEastAsia" w:hAnsiTheme="majorHAnsi" w:cstheme="majorBidi"/>
      <w:b/>
      <w:bCs/>
      <w:color w:val="5B9BD5" w:themeColor="accent1"/>
    </w:rPr>
  </w:style>
  <w:style w:type="character" w:customStyle="1" w:styleId="fl-heading-text">
    <w:name w:val="fl-heading-text"/>
    <w:basedOn w:val="Absatz-Standardschriftart"/>
    <w:rsid w:val="003B560A"/>
  </w:style>
  <w:style w:type="character" w:styleId="Hyperlink">
    <w:name w:val="Hyperlink"/>
    <w:basedOn w:val="Absatz-Standardschriftart"/>
    <w:rsid w:val="00AC65D8"/>
    <w:rPr>
      <w:color w:val="0563C1" w:themeColor="hyperlink"/>
      <w:u w:val="single"/>
    </w:rPr>
  </w:style>
  <w:style w:type="paragraph" w:styleId="berarbeitung">
    <w:name w:val="Revision"/>
    <w:hidden/>
    <w:uiPriority w:val="99"/>
    <w:semiHidden/>
    <w:rsid w:val="00143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0087">
      <w:bodyDiv w:val="1"/>
      <w:marLeft w:val="0"/>
      <w:marRight w:val="0"/>
      <w:marTop w:val="0"/>
      <w:marBottom w:val="0"/>
      <w:divBdr>
        <w:top w:val="none" w:sz="0" w:space="0" w:color="auto"/>
        <w:left w:val="none" w:sz="0" w:space="0" w:color="auto"/>
        <w:bottom w:val="none" w:sz="0" w:space="0" w:color="auto"/>
        <w:right w:val="none" w:sz="0" w:space="0" w:color="auto"/>
      </w:divBdr>
    </w:div>
    <w:div w:id="699936031">
      <w:bodyDiv w:val="1"/>
      <w:marLeft w:val="0"/>
      <w:marRight w:val="0"/>
      <w:marTop w:val="0"/>
      <w:marBottom w:val="0"/>
      <w:divBdr>
        <w:top w:val="none" w:sz="0" w:space="0" w:color="auto"/>
        <w:left w:val="none" w:sz="0" w:space="0" w:color="auto"/>
        <w:bottom w:val="none" w:sz="0" w:space="0" w:color="auto"/>
        <w:right w:val="none" w:sz="0" w:space="0" w:color="auto"/>
      </w:divBdr>
    </w:div>
    <w:div w:id="1628390245">
      <w:bodyDiv w:val="1"/>
      <w:marLeft w:val="0"/>
      <w:marRight w:val="0"/>
      <w:marTop w:val="0"/>
      <w:marBottom w:val="0"/>
      <w:divBdr>
        <w:top w:val="none" w:sz="0" w:space="0" w:color="auto"/>
        <w:left w:val="none" w:sz="0" w:space="0" w:color="auto"/>
        <w:bottom w:val="none" w:sz="0" w:space="0" w:color="auto"/>
        <w:right w:val="none" w:sz="0" w:space="0" w:color="auto"/>
      </w:divBdr>
      <w:divsChild>
        <w:div w:id="46534476">
          <w:marLeft w:val="0"/>
          <w:marRight w:val="0"/>
          <w:marTop w:val="0"/>
          <w:marBottom w:val="0"/>
          <w:divBdr>
            <w:top w:val="none" w:sz="0" w:space="0" w:color="auto"/>
            <w:left w:val="none" w:sz="0" w:space="0" w:color="auto"/>
            <w:bottom w:val="none" w:sz="0" w:space="0" w:color="auto"/>
            <w:right w:val="none" w:sz="0" w:space="0" w:color="auto"/>
          </w:divBdr>
        </w:div>
        <w:div w:id="574710140">
          <w:marLeft w:val="0"/>
          <w:marRight w:val="0"/>
          <w:marTop w:val="0"/>
          <w:marBottom w:val="0"/>
          <w:divBdr>
            <w:top w:val="none" w:sz="0" w:space="0" w:color="auto"/>
            <w:left w:val="none" w:sz="0" w:space="0" w:color="auto"/>
            <w:bottom w:val="none" w:sz="0" w:space="0" w:color="auto"/>
            <w:right w:val="none" w:sz="0" w:space="0" w:color="auto"/>
          </w:divBdr>
        </w:div>
        <w:div w:id="1824619438">
          <w:marLeft w:val="0"/>
          <w:marRight w:val="0"/>
          <w:marTop w:val="0"/>
          <w:marBottom w:val="0"/>
          <w:divBdr>
            <w:top w:val="none" w:sz="0" w:space="0" w:color="auto"/>
            <w:left w:val="none" w:sz="0" w:space="0" w:color="auto"/>
            <w:bottom w:val="none" w:sz="0" w:space="0" w:color="auto"/>
            <w:right w:val="none" w:sz="0" w:space="0" w:color="auto"/>
          </w:divBdr>
        </w:div>
        <w:div w:id="1939675422">
          <w:marLeft w:val="0"/>
          <w:marRight w:val="0"/>
          <w:marTop w:val="0"/>
          <w:marBottom w:val="0"/>
          <w:divBdr>
            <w:top w:val="none" w:sz="0" w:space="0" w:color="auto"/>
            <w:left w:val="none" w:sz="0" w:space="0" w:color="auto"/>
            <w:bottom w:val="none" w:sz="0" w:space="0" w:color="auto"/>
            <w:right w:val="none" w:sz="0" w:space="0" w:color="auto"/>
          </w:divBdr>
        </w:div>
        <w:div w:id="2020110780">
          <w:marLeft w:val="0"/>
          <w:marRight w:val="0"/>
          <w:marTop w:val="0"/>
          <w:marBottom w:val="0"/>
          <w:divBdr>
            <w:top w:val="none" w:sz="0" w:space="0" w:color="auto"/>
            <w:left w:val="none" w:sz="0" w:space="0" w:color="auto"/>
            <w:bottom w:val="none" w:sz="0" w:space="0" w:color="auto"/>
            <w:right w:val="none" w:sz="0" w:space="0" w:color="auto"/>
          </w:divBdr>
        </w:div>
      </w:divsChild>
    </w:div>
    <w:div w:id="1679848786">
      <w:bodyDiv w:val="1"/>
      <w:marLeft w:val="0"/>
      <w:marRight w:val="0"/>
      <w:marTop w:val="0"/>
      <w:marBottom w:val="0"/>
      <w:divBdr>
        <w:top w:val="none" w:sz="0" w:space="0" w:color="auto"/>
        <w:left w:val="none" w:sz="0" w:space="0" w:color="auto"/>
        <w:bottom w:val="none" w:sz="0" w:space="0" w:color="auto"/>
        <w:right w:val="none" w:sz="0" w:space="0" w:color="auto"/>
      </w:divBdr>
    </w:div>
    <w:div w:id="1882746329">
      <w:bodyDiv w:val="1"/>
      <w:marLeft w:val="0"/>
      <w:marRight w:val="0"/>
      <w:marTop w:val="0"/>
      <w:marBottom w:val="0"/>
      <w:divBdr>
        <w:top w:val="none" w:sz="0" w:space="0" w:color="auto"/>
        <w:left w:val="none" w:sz="0" w:space="0" w:color="auto"/>
        <w:bottom w:val="none" w:sz="0" w:space="0" w:color="auto"/>
        <w:right w:val="none" w:sz="0" w:space="0" w:color="auto"/>
      </w:divBdr>
      <w:divsChild>
        <w:div w:id="1598518506">
          <w:marLeft w:val="0"/>
          <w:marRight w:val="0"/>
          <w:marTop w:val="0"/>
          <w:marBottom w:val="0"/>
          <w:divBdr>
            <w:top w:val="none" w:sz="0" w:space="0" w:color="auto"/>
            <w:left w:val="none" w:sz="0" w:space="0" w:color="auto"/>
            <w:bottom w:val="none" w:sz="0" w:space="0" w:color="auto"/>
            <w:right w:val="none" w:sz="0" w:space="0" w:color="auto"/>
          </w:divBdr>
        </w:div>
        <w:div w:id="1819610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246;hling\AppData\Local\Microsoft\Windows\INetCache\Content.Outlook\VB6RMNXC\Pressemitteilung%20vb.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9FF0E-3AC9-4443-929A-7CECDB8F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vb</Template>
  <TotalTime>0</TotalTime>
  <Pages>2</Pages>
  <Words>490</Words>
  <Characters>3093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Jörg Fröhling</dc:creator>
  <cp:keywords/>
  <dc:description/>
  <cp:lastModifiedBy>Jörg Fröhling</cp:lastModifiedBy>
  <cp:revision>3</cp:revision>
  <cp:lastPrinted>1999-10-01T10:02:00Z</cp:lastPrinted>
  <dcterms:created xsi:type="dcterms:W3CDTF">2026-10-21T12:39:00Z</dcterms:created>
  <dcterms:modified xsi:type="dcterms:W3CDTF">2026-10-21T14:05:00Z</dcterms:modified>
</cp:coreProperties>
</file>