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tblpY="3108"/>
        <w:tblOverlap w:val="never"/>
        <w:tblW w:w="48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4"/>
      </w:tblGrid>
      <w:tr w:rsidR="00CD0967" w14:paraId="7A2A5EFF" w14:textId="77777777" w:rsidTr="00D04FED">
        <w:trPr>
          <w:trHeight w:hRule="exact" w:val="1701"/>
        </w:trPr>
        <w:tc>
          <w:tcPr>
            <w:tcW w:w="4854" w:type="dxa"/>
            <w:shd w:val="clear" w:color="auto" w:fill="auto"/>
          </w:tcPr>
          <w:p w14:paraId="6C364CBA" w14:textId="0DB00CE0" w:rsidR="00114C68" w:rsidRPr="003E0997" w:rsidRDefault="00114C68" w:rsidP="00415FDA">
            <w:pPr>
              <w:pStyle w:val="WFGFlietext10ptnormal"/>
            </w:pPr>
          </w:p>
        </w:tc>
      </w:tr>
    </w:tbl>
    <w:tbl>
      <w:tblPr>
        <w:tblpPr w:leftFromText="142" w:rightFromText="142" w:vertAnchor="page" w:horzAnchor="page" w:tblpX="6598" w:tblpY="3176"/>
        <w:tblOverlap w:val="never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  <w:gridCol w:w="2552"/>
        <w:gridCol w:w="2434"/>
      </w:tblGrid>
      <w:tr w:rsidR="00CD0967" w14:paraId="60DFB1E5" w14:textId="77777777" w:rsidTr="005A3A8C">
        <w:trPr>
          <w:trHeight w:hRule="exact" w:val="200"/>
        </w:trPr>
        <w:tc>
          <w:tcPr>
            <w:tcW w:w="212" w:type="dxa"/>
          </w:tcPr>
          <w:p w14:paraId="468B5E56" w14:textId="77777777" w:rsidR="00114C68" w:rsidRPr="00D97825" w:rsidRDefault="00114C68" w:rsidP="00CD0967"/>
        </w:tc>
        <w:tc>
          <w:tcPr>
            <w:tcW w:w="2552" w:type="dxa"/>
            <w:vAlign w:val="bottom"/>
          </w:tcPr>
          <w:p w14:paraId="6BAEF343" w14:textId="77777777" w:rsidR="00114C68" w:rsidRPr="00D97825" w:rsidRDefault="00114C68" w:rsidP="00CD0967"/>
        </w:tc>
        <w:tc>
          <w:tcPr>
            <w:tcW w:w="2434" w:type="dxa"/>
          </w:tcPr>
          <w:p w14:paraId="31B7525E" w14:textId="7356BED3" w:rsidR="00114C68" w:rsidRPr="000D4A56" w:rsidRDefault="00D73FEF" w:rsidP="00CD0967">
            <w:pPr>
              <w:pStyle w:val="WFGobererBezugsblockrechtsfett"/>
              <w:framePr w:hSpace="0" w:wrap="auto" w:vAnchor="margin" w:hAnchor="text" w:xAlign="left" w:yAlign="inline"/>
            </w:pPr>
            <w:r>
              <w:fldChar w:fldCharType="begin"/>
            </w:r>
            <w:r>
              <w:instrText xml:space="preserve"> TIME \@ "d. MMMM yyyy" </w:instrText>
            </w:r>
            <w:r>
              <w:fldChar w:fldCharType="separate"/>
            </w:r>
            <w:r w:rsidR="00DE79B0">
              <w:t>18. August 2026</w:t>
            </w:r>
            <w:r>
              <w:fldChar w:fldCharType="end"/>
            </w:r>
          </w:p>
        </w:tc>
      </w:tr>
      <w:tr w:rsidR="00CD0967" w14:paraId="18BA83FE" w14:textId="77777777" w:rsidTr="005A3A8C">
        <w:tc>
          <w:tcPr>
            <w:tcW w:w="212" w:type="dxa"/>
          </w:tcPr>
          <w:p w14:paraId="2359EA56" w14:textId="77777777" w:rsidR="00114C68" w:rsidRPr="00334B5A" w:rsidRDefault="00114C68" w:rsidP="00CD0967">
            <w:pPr>
              <w:pStyle w:val="WFGobererBezugsblocklinks"/>
              <w:framePr w:hSpace="0" w:wrap="auto" w:vAnchor="margin" w:hAnchor="text" w:xAlign="left" w:yAlign="inline"/>
            </w:pPr>
          </w:p>
        </w:tc>
        <w:tc>
          <w:tcPr>
            <w:tcW w:w="2552" w:type="dxa"/>
          </w:tcPr>
          <w:p w14:paraId="4B7FA5FB" w14:textId="77777777" w:rsidR="00114C68" w:rsidRPr="00334B5A" w:rsidRDefault="003E0997" w:rsidP="00CD0967">
            <w:pPr>
              <w:pStyle w:val="WFGobererBezugsblocklinks"/>
              <w:framePr w:hSpace="0" w:wrap="auto" w:vAnchor="margin" w:hAnchor="text" w:xAlign="left" w:yAlign="inline"/>
            </w:pPr>
            <w:r w:rsidRPr="00334B5A">
              <w:t>Ihr Ansprechpartner</w:t>
            </w:r>
          </w:p>
        </w:tc>
        <w:tc>
          <w:tcPr>
            <w:tcW w:w="2434" w:type="dxa"/>
          </w:tcPr>
          <w:p w14:paraId="7B0F659F" w14:textId="26075580" w:rsidR="00114C68" w:rsidRPr="00D97825" w:rsidRDefault="00AB79B7" w:rsidP="00415FDA">
            <w:pPr>
              <w:pStyle w:val="WFGobererBezugsblockrechtsnormal"/>
              <w:framePr w:hSpace="0" w:wrap="auto" w:vAnchor="margin" w:hAnchor="text" w:xAlign="left" w:yAlign="inline"/>
              <w:rPr>
                <w:szCs w:val="15"/>
              </w:rPr>
            </w:pPr>
            <w:r>
              <w:t>Johanna Spirkl</w:t>
            </w:r>
          </w:p>
        </w:tc>
      </w:tr>
      <w:tr w:rsidR="00CD0967" w14:paraId="4EE7EDF5" w14:textId="77777777" w:rsidTr="005A3A8C">
        <w:tc>
          <w:tcPr>
            <w:tcW w:w="212" w:type="dxa"/>
          </w:tcPr>
          <w:p w14:paraId="46666B3C" w14:textId="77777777" w:rsidR="00114C68" w:rsidRPr="00334B5A" w:rsidRDefault="00114C68" w:rsidP="00CD0967">
            <w:pPr>
              <w:pStyle w:val="WFGobererBezugsblocklinks"/>
              <w:framePr w:hSpace="0" w:wrap="auto" w:vAnchor="margin" w:hAnchor="text" w:xAlign="left" w:yAlign="inline"/>
            </w:pPr>
          </w:p>
        </w:tc>
        <w:tc>
          <w:tcPr>
            <w:tcW w:w="2552" w:type="dxa"/>
          </w:tcPr>
          <w:p w14:paraId="622CACF8" w14:textId="77777777" w:rsidR="00114C68" w:rsidRPr="00334B5A" w:rsidRDefault="003E0997" w:rsidP="00CD0967">
            <w:pPr>
              <w:pStyle w:val="WFGobererBezugsblocklinks"/>
              <w:framePr w:hSpace="0" w:wrap="auto" w:vAnchor="margin" w:hAnchor="text" w:xAlign="left" w:yAlign="inline"/>
            </w:pPr>
            <w:r w:rsidRPr="00334B5A">
              <w:t>Telefon</w:t>
            </w:r>
          </w:p>
        </w:tc>
        <w:tc>
          <w:tcPr>
            <w:tcW w:w="2434" w:type="dxa"/>
          </w:tcPr>
          <w:p w14:paraId="66F48D91" w14:textId="7E6355A2" w:rsidR="00114C68" w:rsidRPr="000D4A56" w:rsidRDefault="00644473" w:rsidP="00415FDA">
            <w:pPr>
              <w:pStyle w:val="WFGobererBezugsblockrechtsnormal"/>
              <w:framePr w:hSpace="0" w:wrap="auto" w:vAnchor="margin" w:hAnchor="text" w:xAlign="left" w:yAlign="inline"/>
            </w:pPr>
            <w:r>
              <w:t>+49 8638 959</w:t>
            </w:r>
            <w:r w:rsidR="003E0997" w:rsidRPr="000D4A56">
              <w:t>-</w:t>
            </w:r>
            <w:r w:rsidR="00AB79B7">
              <w:t>248</w:t>
            </w:r>
          </w:p>
        </w:tc>
      </w:tr>
      <w:tr w:rsidR="00CD0967" w14:paraId="57CF7A3D" w14:textId="77777777" w:rsidTr="005A3A8C">
        <w:tc>
          <w:tcPr>
            <w:tcW w:w="212" w:type="dxa"/>
          </w:tcPr>
          <w:p w14:paraId="32A0BAA1" w14:textId="77777777" w:rsidR="00114C68" w:rsidRPr="00334B5A" w:rsidRDefault="00114C68" w:rsidP="00CD0967">
            <w:pPr>
              <w:pStyle w:val="WFGobererBezugsblocklinks"/>
              <w:framePr w:hSpace="0" w:wrap="auto" w:vAnchor="margin" w:hAnchor="text" w:xAlign="left" w:yAlign="inline"/>
            </w:pPr>
          </w:p>
        </w:tc>
        <w:tc>
          <w:tcPr>
            <w:tcW w:w="2552" w:type="dxa"/>
          </w:tcPr>
          <w:p w14:paraId="5B24782C" w14:textId="77777777" w:rsidR="00114C68" w:rsidRPr="00334B5A" w:rsidRDefault="003E0997" w:rsidP="00CD0967">
            <w:pPr>
              <w:pStyle w:val="WFGobererBezugsblocklinks"/>
              <w:framePr w:hSpace="0" w:wrap="auto" w:vAnchor="margin" w:hAnchor="text" w:xAlign="left" w:yAlign="inline"/>
            </w:pPr>
            <w:r w:rsidRPr="00334B5A">
              <w:t>Telefax</w:t>
            </w:r>
          </w:p>
        </w:tc>
        <w:tc>
          <w:tcPr>
            <w:tcW w:w="2434" w:type="dxa"/>
          </w:tcPr>
          <w:p w14:paraId="212306FA" w14:textId="3D6B3487" w:rsidR="00114C68" w:rsidRPr="000D4A56" w:rsidRDefault="00644473" w:rsidP="00415FDA">
            <w:pPr>
              <w:pStyle w:val="WFGobererBezugsblockrechtsnormal"/>
              <w:framePr w:hSpace="0" w:wrap="auto" w:vAnchor="margin" w:hAnchor="text" w:xAlign="left" w:yAlign="inline"/>
            </w:pPr>
            <w:r>
              <w:t>+49 8638 959</w:t>
            </w:r>
            <w:r w:rsidR="003E0997" w:rsidRPr="000D4A56">
              <w:t>-</w:t>
            </w:r>
            <w:r w:rsidR="00D52649">
              <w:t>200</w:t>
            </w:r>
          </w:p>
        </w:tc>
      </w:tr>
      <w:tr w:rsidR="00CD0967" w14:paraId="473F12E6" w14:textId="77777777" w:rsidTr="005A3A8C">
        <w:tc>
          <w:tcPr>
            <w:tcW w:w="212" w:type="dxa"/>
          </w:tcPr>
          <w:p w14:paraId="4D9152B2" w14:textId="77777777" w:rsidR="00114C68" w:rsidRPr="00334B5A" w:rsidRDefault="00114C68" w:rsidP="00CD0967">
            <w:pPr>
              <w:pStyle w:val="WFGobererBezugsblocklinks"/>
              <w:framePr w:hSpace="0" w:wrap="auto" w:vAnchor="margin" w:hAnchor="text" w:xAlign="left" w:yAlign="inline"/>
            </w:pPr>
          </w:p>
        </w:tc>
        <w:tc>
          <w:tcPr>
            <w:tcW w:w="2552" w:type="dxa"/>
          </w:tcPr>
          <w:p w14:paraId="5B1E5D04" w14:textId="77777777" w:rsidR="00114C68" w:rsidRPr="00334B5A" w:rsidRDefault="003E0997" w:rsidP="00CD0967">
            <w:pPr>
              <w:pStyle w:val="WFGobererBezugsblocklinks"/>
              <w:framePr w:hSpace="0" w:wrap="auto" w:vAnchor="margin" w:hAnchor="text" w:xAlign="left" w:yAlign="inline"/>
            </w:pPr>
            <w:r w:rsidRPr="00334B5A">
              <w:t>Zimmer</w:t>
            </w:r>
          </w:p>
        </w:tc>
        <w:tc>
          <w:tcPr>
            <w:tcW w:w="2434" w:type="dxa"/>
          </w:tcPr>
          <w:p w14:paraId="36E340F0" w14:textId="79F434A9" w:rsidR="00114C68" w:rsidRPr="000D4A56" w:rsidRDefault="00D52649" w:rsidP="00415FDA">
            <w:pPr>
              <w:pStyle w:val="WFGobererBezugsblockrechtsnormal"/>
              <w:framePr w:hSpace="0" w:wrap="auto" w:vAnchor="margin" w:hAnchor="text" w:xAlign="left" w:yAlign="inline"/>
            </w:pPr>
            <w:r>
              <w:t>20</w:t>
            </w:r>
            <w:r w:rsidR="00AB79B7">
              <w:t>6</w:t>
            </w:r>
          </w:p>
        </w:tc>
      </w:tr>
      <w:tr w:rsidR="00CD0967" w14:paraId="1CC00EB7" w14:textId="77777777" w:rsidTr="005A3A8C">
        <w:tc>
          <w:tcPr>
            <w:tcW w:w="212" w:type="dxa"/>
          </w:tcPr>
          <w:p w14:paraId="59C4E7FB" w14:textId="77777777" w:rsidR="00114C68" w:rsidRPr="00334B5A" w:rsidRDefault="00114C68" w:rsidP="00CD0967">
            <w:pPr>
              <w:pStyle w:val="WFGobererBezugsblocklinks"/>
              <w:framePr w:hSpace="0" w:wrap="auto" w:vAnchor="margin" w:hAnchor="text" w:xAlign="left" w:yAlign="inline"/>
            </w:pPr>
          </w:p>
        </w:tc>
        <w:tc>
          <w:tcPr>
            <w:tcW w:w="2552" w:type="dxa"/>
          </w:tcPr>
          <w:p w14:paraId="72046DA2" w14:textId="77777777" w:rsidR="00114C68" w:rsidRPr="00334B5A" w:rsidRDefault="003E0997" w:rsidP="00CD0967">
            <w:pPr>
              <w:pStyle w:val="WFGobererBezugsblocklinks"/>
              <w:framePr w:hSpace="0" w:wrap="auto" w:vAnchor="margin" w:hAnchor="text" w:xAlign="left" w:yAlign="inline"/>
            </w:pPr>
            <w:r w:rsidRPr="00334B5A">
              <w:t>E-Mail</w:t>
            </w:r>
          </w:p>
        </w:tc>
        <w:tc>
          <w:tcPr>
            <w:tcW w:w="2434" w:type="dxa"/>
          </w:tcPr>
          <w:p w14:paraId="2EEEDDCF" w14:textId="35B83BFA" w:rsidR="00114C68" w:rsidRPr="00D97825" w:rsidRDefault="00D52649" w:rsidP="00415FDA">
            <w:pPr>
              <w:pStyle w:val="WFGobererBezugsblockrechtsnormal"/>
              <w:framePr w:hSpace="0" w:wrap="auto" w:vAnchor="margin" w:hAnchor="text" w:xAlign="left" w:yAlign="inline"/>
              <w:rPr>
                <w:szCs w:val="15"/>
              </w:rPr>
            </w:pPr>
            <w:r>
              <w:t>presse</w:t>
            </w:r>
            <w:r w:rsidR="003E0997" w:rsidRPr="000D4A56">
              <w:t>@waldkraiburg.de</w:t>
            </w:r>
          </w:p>
        </w:tc>
      </w:tr>
      <w:tr w:rsidR="00CD0967" w14:paraId="1F34AA25" w14:textId="77777777" w:rsidTr="005A3A8C">
        <w:trPr>
          <w:trHeight w:val="300"/>
        </w:trPr>
        <w:tc>
          <w:tcPr>
            <w:tcW w:w="212" w:type="dxa"/>
          </w:tcPr>
          <w:p w14:paraId="0F014505" w14:textId="77777777" w:rsidR="00114C68" w:rsidRPr="00D97825" w:rsidRDefault="00114C68" w:rsidP="00CD0967"/>
        </w:tc>
        <w:tc>
          <w:tcPr>
            <w:tcW w:w="2552" w:type="dxa"/>
          </w:tcPr>
          <w:p w14:paraId="3EC18FAF" w14:textId="77777777" w:rsidR="00114C68" w:rsidRPr="00D97825" w:rsidRDefault="00114C68" w:rsidP="00CD0967"/>
        </w:tc>
        <w:tc>
          <w:tcPr>
            <w:tcW w:w="2434" w:type="dxa"/>
          </w:tcPr>
          <w:p w14:paraId="22B1EF43" w14:textId="77777777" w:rsidR="00114C68" w:rsidRPr="00D97825" w:rsidRDefault="00114C68" w:rsidP="00CD0967">
            <w:pPr>
              <w:pStyle w:val="WFGobererBezugsblockrechtsnormal"/>
              <w:framePr w:hSpace="0" w:wrap="auto" w:vAnchor="margin" w:hAnchor="text" w:xAlign="left" w:yAlign="inline"/>
              <w:rPr>
                <w:szCs w:val="15"/>
              </w:rPr>
            </w:pPr>
          </w:p>
        </w:tc>
      </w:tr>
      <w:tr w:rsidR="00CD0967" w14:paraId="1B7EFB0D" w14:textId="77777777" w:rsidTr="005A3A8C">
        <w:trPr>
          <w:trHeight w:val="300"/>
        </w:trPr>
        <w:tc>
          <w:tcPr>
            <w:tcW w:w="212" w:type="dxa"/>
          </w:tcPr>
          <w:p w14:paraId="427007E3" w14:textId="77777777" w:rsidR="00114C68" w:rsidRPr="00D97825" w:rsidRDefault="00114C68" w:rsidP="00CD0967"/>
        </w:tc>
        <w:tc>
          <w:tcPr>
            <w:tcW w:w="2552" w:type="dxa"/>
          </w:tcPr>
          <w:p w14:paraId="5EEB5D04" w14:textId="77777777" w:rsidR="00114C68" w:rsidRPr="00D97825" w:rsidRDefault="00114C68" w:rsidP="00CD0967"/>
        </w:tc>
        <w:tc>
          <w:tcPr>
            <w:tcW w:w="2434" w:type="dxa"/>
          </w:tcPr>
          <w:p w14:paraId="065C3C39" w14:textId="77777777" w:rsidR="00114C68" w:rsidRPr="00D97825" w:rsidRDefault="00114C68" w:rsidP="00CD0967">
            <w:pPr>
              <w:pStyle w:val="WFGobererBezugsblockrechtsnormal"/>
              <w:framePr w:hSpace="0" w:wrap="auto" w:vAnchor="margin" w:hAnchor="text" w:xAlign="left" w:yAlign="inline"/>
              <w:rPr>
                <w:szCs w:val="15"/>
              </w:rPr>
            </w:pPr>
          </w:p>
        </w:tc>
      </w:tr>
    </w:tbl>
    <w:p w14:paraId="344A7FED" w14:textId="77777777" w:rsidR="003F70EB" w:rsidRDefault="003F70EB" w:rsidP="004832DB">
      <w:pPr>
        <w:jc w:val="both"/>
        <w:rPr>
          <w:rFonts w:cs="Arial"/>
          <w:b/>
          <w:bCs/>
          <w:sz w:val="24"/>
          <w:szCs w:val="24"/>
        </w:rPr>
      </w:pPr>
      <w:r w:rsidRPr="003F70EB">
        <w:rPr>
          <w:rFonts w:cs="Arial"/>
          <w:b/>
          <w:bCs/>
          <w:sz w:val="24"/>
          <w:szCs w:val="24"/>
        </w:rPr>
        <w:t xml:space="preserve">Ein Leben für Waldkraiburg:  </w:t>
      </w:r>
    </w:p>
    <w:p w14:paraId="41DF8490" w14:textId="2A5C5C37" w:rsidR="004832DB" w:rsidRPr="003F70EB" w:rsidRDefault="003F70EB" w:rsidP="004832DB">
      <w:pPr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A</w:t>
      </w:r>
      <w:r w:rsidR="00067B9A" w:rsidRPr="003F70EB">
        <w:rPr>
          <w:rFonts w:cs="Arial"/>
          <w:b/>
          <w:bCs/>
          <w:sz w:val="24"/>
          <w:szCs w:val="24"/>
        </w:rPr>
        <w:t xml:space="preserve">ltbürgermeister Siegfried </w:t>
      </w:r>
      <w:proofErr w:type="spellStart"/>
      <w:r w:rsidR="00067B9A" w:rsidRPr="003F70EB">
        <w:rPr>
          <w:rFonts w:cs="Arial"/>
          <w:b/>
          <w:bCs/>
          <w:sz w:val="24"/>
          <w:szCs w:val="24"/>
        </w:rPr>
        <w:t>Klika</w:t>
      </w:r>
      <w:proofErr w:type="spellEnd"/>
      <w:r w:rsidR="00067B9A" w:rsidRPr="003F70EB">
        <w:rPr>
          <w:rFonts w:cs="Arial"/>
          <w:b/>
          <w:bCs/>
          <w:sz w:val="24"/>
          <w:szCs w:val="24"/>
        </w:rPr>
        <w:t xml:space="preserve"> </w:t>
      </w:r>
      <w:r w:rsidRPr="003F70EB">
        <w:rPr>
          <w:rFonts w:cs="Arial"/>
          <w:b/>
          <w:bCs/>
          <w:sz w:val="24"/>
          <w:szCs w:val="24"/>
        </w:rPr>
        <w:t>feiert</w:t>
      </w:r>
      <w:r w:rsidR="00067B9A" w:rsidRPr="003F70EB">
        <w:rPr>
          <w:rFonts w:cs="Arial"/>
          <w:b/>
          <w:bCs/>
          <w:sz w:val="24"/>
          <w:szCs w:val="24"/>
        </w:rPr>
        <w:t xml:space="preserve"> 80. Geburtstag</w:t>
      </w:r>
    </w:p>
    <w:p w14:paraId="1BF1A547" w14:textId="77777777" w:rsidR="00642BB1" w:rsidRPr="004832DB" w:rsidRDefault="00642BB1" w:rsidP="004832DB">
      <w:pPr>
        <w:jc w:val="both"/>
        <w:rPr>
          <w:rFonts w:cs="Arial"/>
          <w:sz w:val="20"/>
        </w:rPr>
      </w:pPr>
    </w:p>
    <w:p w14:paraId="54054CA6" w14:textId="7C873D09" w:rsidR="00067B9A" w:rsidRPr="00067B9A" w:rsidRDefault="003F70EB" w:rsidP="00067B9A">
      <w:pPr>
        <w:jc w:val="both"/>
        <w:rPr>
          <w:rFonts w:cs="Arial"/>
          <w:sz w:val="20"/>
        </w:rPr>
      </w:pPr>
      <w:r w:rsidRPr="003F70EB">
        <w:rPr>
          <w:rFonts w:cs="Arial"/>
          <w:sz w:val="20"/>
        </w:rPr>
        <w:t xml:space="preserve">Am 19. August </w:t>
      </w:r>
      <w:proofErr w:type="gramStart"/>
      <w:r w:rsidRPr="003F70EB">
        <w:rPr>
          <w:rFonts w:cs="Arial"/>
          <w:sz w:val="20"/>
        </w:rPr>
        <w:t>diese</w:t>
      </w:r>
      <w:r w:rsidR="000466FE">
        <w:rPr>
          <w:rFonts w:cs="Arial"/>
          <w:sz w:val="20"/>
        </w:rPr>
        <w:t>n</w:t>
      </w:r>
      <w:r w:rsidRPr="003F70EB">
        <w:rPr>
          <w:rFonts w:cs="Arial"/>
          <w:sz w:val="20"/>
        </w:rPr>
        <w:t xml:space="preserve"> Jahres</w:t>
      </w:r>
      <w:proofErr w:type="gramEnd"/>
      <w:r w:rsidRPr="003F70EB">
        <w:rPr>
          <w:rFonts w:cs="Arial"/>
          <w:sz w:val="20"/>
        </w:rPr>
        <w:t xml:space="preserve"> wird Siegfried </w:t>
      </w:r>
      <w:proofErr w:type="spellStart"/>
      <w:r w:rsidRPr="003F70EB">
        <w:rPr>
          <w:rFonts w:cs="Arial"/>
          <w:sz w:val="20"/>
        </w:rPr>
        <w:t>Klika</w:t>
      </w:r>
      <w:proofErr w:type="spellEnd"/>
      <w:r w:rsidRPr="003F70EB">
        <w:rPr>
          <w:rFonts w:cs="Arial"/>
          <w:sz w:val="20"/>
        </w:rPr>
        <w:t xml:space="preserve"> 80 Jahre alt. </w:t>
      </w:r>
      <w:r w:rsidR="00067B9A" w:rsidRPr="00067B9A">
        <w:rPr>
          <w:rFonts w:cs="Arial"/>
          <w:sz w:val="20"/>
        </w:rPr>
        <w:t>Die Stadt Waldkraiburg gratuliert</w:t>
      </w:r>
      <w:r w:rsidR="00067B9A">
        <w:rPr>
          <w:rFonts w:cs="Arial"/>
          <w:sz w:val="20"/>
        </w:rPr>
        <w:t xml:space="preserve"> </w:t>
      </w:r>
      <w:r w:rsidR="00F1758F">
        <w:rPr>
          <w:rFonts w:cs="Arial"/>
          <w:sz w:val="20"/>
        </w:rPr>
        <w:t xml:space="preserve">dem Mann, </w:t>
      </w:r>
      <w:r w:rsidR="00F1758F" w:rsidRPr="00F1758F">
        <w:rPr>
          <w:rFonts w:cs="Arial"/>
          <w:sz w:val="20"/>
        </w:rPr>
        <w:t xml:space="preserve">der die Entwicklung der Stadt über </w:t>
      </w:r>
      <w:r w:rsidR="00F1758F">
        <w:rPr>
          <w:rFonts w:cs="Arial"/>
          <w:sz w:val="20"/>
        </w:rPr>
        <w:t>viele Jahre</w:t>
      </w:r>
      <w:r w:rsidR="00F1758F" w:rsidRPr="00F1758F">
        <w:rPr>
          <w:rFonts w:cs="Arial"/>
          <w:sz w:val="20"/>
        </w:rPr>
        <w:t xml:space="preserve"> hinweg </w:t>
      </w:r>
      <w:r w:rsidR="00F1758F">
        <w:rPr>
          <w:rFonts w:cs="Arial"/>
          <w:sz w:val="20"/>
        </w:rPr>
        <w:t>entscheidend</w:t>
      </w:r>
      <w:r w:rsidR="00F1758F" w:rsidRPr="00F1758F">
        <w:rPr>
          <w:rFonts w:cs="Arial"/>
          <w:sz w:val="20"/>
        </w:rPr>
        <w:t xml:space="preserve"> mitgestaltet hat</w:t>
      </w:r>
      <w:r w:rsidR="00F1758F">
        <w:rPr>
          <w:rFonts w:cs="Arial"/>
          <w:sz w:val="20"/>
        </w:rPr>
        <w:t>,</w:t>
      </w:r>
      <w:r w:rsidR="00067B9A" w:rsidRPr="00067B9A">
        <w:rPr>
          <w:rFonts w:cs="Arial"/>
          <w:sz w:val="20"/>
        </w:rPr>
        <w:t xml:space="preserve"> herzlich und blickt mit Dank auf mehr als zwei Jahrzehnte kommunalpolitisches Engagement zurück.</w:t>
      </w:r>
    </w:p>
    <w:p w14:paraId="6A5A63EE" w14:textId="2035E6FB" w:rsidR="00067B9A" w:rsidRDefault="00E90AE3" w:rsidP="00067B9A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Im Jahr 1990 begann </w:t>
      </w:r>
      <w:proofErr w:type="spellStart"/>
      <w:r w:rsidR="00067B9A" w:rsidRPr="00067B9A">
        <w:rPr>
          <w:rFonts w:cs="Arial"/>
          <w:sz w:val="20"/>
        </w:rPr>
        <w:t>Klikas</w:t>
      </w:r>
      <w:proofErr w:type="spellEnd"/>
      <w:r w:rsidR="00067B9A" w:rsidRPr="00067B9A">
        <w:rPr>
          <w:rFonts w:cs="Arial"/>
          <w:sz w:val="20"/>
        </w:rPr>
        <w:t xml:space="preserve"> Weg im Waldkraiburger Rathaus</w:t>
      </w:r>
      <w:r w:rsidR="003F70EB">
        <w:rPr>
          <w:rFonts w:cs="Arial"/>
          <w:sz w:val="20"/>
        </w:rPr>
        <w:t xml:space="preserve"> a</w:t>
      </w:r>
      <w:r>
        <w:rPr>
          <w:rFonts w:cs="Arial"/>
          <w:sz w:val="20"/>
        </w:rPr>
        <w:t>ls Stadtratsmitglied und Sozial- und Familienreferent. Von</w:t>
      </w:r>
      <w:r w:rsidR="00067B9A" w:rsidRPr="00067B9A">
        <w:rPr>
          <w:rFonts w:cs="Arial"/>
          <w:sz w:val="20"/>
        </w:rPr>
        <w:t xml:space="preserve"> 1996 bis 2002 </w:t>
      </w:r>
      <w:r>
        <w:rPr>
          <w:rFonts w:cs="Arial"/>
          <w:sz w:val="20"/>
        </w:rPr>
        <w:t xml:space="preserve">nahm er als Vertretung </w:t>
      </w:r>
      <w:r w:rsidR="00067B9A" w:rsidRPr="00067B9A">
        <w:rPr>
          <w:rFonts w:cs="Arial"/>
          <w:sz w:val="20"/>
        </w:rPr>
        <w:t>als Zweiter Bürgermeister</w:t>
      </w:r>
      <w:r>
        <w:rPr>
          <w:rFonts w:cs="Arial"/>
          <w:sz w:val="20"/>
        </w:rPr>
        <w:t xml:space="preserve"> ab und an im Büro des Bürgermeisters Platz und ab </w:t>
      </w:r>
      <w:r w:rsidR="00067B9A" w:rsidRPr="00067B9A">
        <w:rPr>
          <w:rFonts w:cs="Arial"/>
          <w:sz w:val="20"/>
        </w:rPr>
        <w:t>1. Mai 2002 übernahm er</w:t>
      </w:r>
      <w:r>
        <w:rPr>
          <w:rFonts w:cs="Arial"/>
          <w:sz w:val="20"/>
        </w:rPr>
        <w:t xml:space="preserve"> </w:t>
      </w:r>
      <w:r w:rsidR="00067B9A" w:rsidRPr="00067B9A">
        <w:rPr>
          <w:rFonts w:cs="Arial"/>
          <w:sz w:val="20"/>
        </w:rPr>
        <w:t>das Amt des Ersten Bürgermeisters</w:t>
      </w:r>
      <w:r w:rsidR="003F70EB">
        <w:rPr>
          <w:rFonts w:cs="Arial"/>
          <w:sz w:val="20"/>
        </w:rPr>
        <w:t xml:space="preserve"> </w:t>
      </w:r>
      <w:r w:rsidR="00067B9A" w:rsidRPr="00067B9A">
        <w:rPr>
          <w:rFonts w:cs="Arial"/>
          <w:sz w:val="20"/>
        </w:rPr>
        <w:t xml:space="preserve">zwölf Jahre lang bis zum 30. April 2014. Parallel </w:t>
      </w:r>
      <w:r>
        <w:rPr>
          <w:rFonts w:cs="Arial"/>
          <w:sz w:val="20"/>
        </w:rPr>
        <w:t xml:space="preserve">dazu </w:t>
      </w:r>
      <w:r w:rsidR="00067B9A" w:rsidRPr="00067B9A">
        <w:rPr>
          <w:rFonts w:cs="Arial"/>
          <w:sz w:val="20"/>
        </w:rPr>
        <w:t>vertrat er die Stadt ab 2002 im Kreistag des Landkreises Mühldorf a. Inn.</w:t>
      </w:r>
    </w:p>
    <w:p w14:paraId="2D4FEB2A" w14:textId="77777777" w:rsidR="00E90AE3" w:rsidRPr="00067B9A" w:rsidRDefault="00E90AE3" w:rsidP="00067B9A">
      <w:pPr>
        <w:jc w:val="both"/>
        <w:rPr>
          <w:rFonts w:cs="Arial"/>
          <w:sz w:val="20"/>
        </w:rPr>
      </w:pPr>
    </w:p>
    <w:p w14:paraId="28B88352" w14:textId="7C5A7FDD" w:rsidR="00067B9A" w:rsidRDefault="003F70EB" w:rsidP="00067B9A">
      <w:pPr>
        <w:jc w:val="both"/>
        <w:rPr>
          <w:rFonts w:cs="Arial"/>
          <w:sz w:val="20"/>
        </w:rPr>
      </w:pPr>
      <w:r w:rsidRPr="003F70EB">
        <w:rPr>
          <w:rFonts w:cs="Arial"/>
          <w:sz w:val="20"/>
        </w:rPr>
        <w:t xml:space="preserve">An der Rathausspitze </w:t>
      </w:r>
      <w:r w:rsidR="00F1758F" w:rsidRPr="00F1758F">
        <w:rPr>
          <w:rFonts w:cs="Arial"/>
          <w:sz w:val="20"/>
        </w:rPr>
        <w:t>führte er kraft Amtes den Aufsichtsrat der Stadtbau Waldkraiburg GmbH und der Stadtwerke Waldkraiburg GmbH</w:t>
      </w:r>
      <w:r w:rsidR="00F1758F">
        <w:rPr>
          <w:rFonts w:cs="Arial"/>
          <w:sz w:val="20"/>
        </w:rPr>
        <w:t xml:space="preserve"> </w:t>
      </w:r>
      <w:r w:rsidR="00067B9A" w:rsidRPr="00067B9A">
        <w:rPr>
          <w:rFonts w:cs="Arial"/>
          <w:sz w:val="20"/>
        </w:rPr>
        <w:t xml:space="preserve">und – ab 2006 – der Stadtmarketing Waldkraiburg GmbH und </w:t>
      </w:r>
      <w:r w:rsidRPr="003F70EB">
        <w:rPr>
          <w:rFonts w:cs="Arial"/>
          <w:sz w:val="20"/>
        </w:rPr>
        <w:t xml:space="preserve">stellte </w:t>
      </w:r>
      <w:r>
        <w:rPr>
          <w:rFonts w:cs="Arial"/>
          <w:sz w:val="20"/>
        </w:rPr>
        <w:t>damit</w:t>
      </w:r>
      <w:r w:rsidRPr="003F70EB">
        <w:rPr>
          <w:rFonts w:cs="Arial"/>
          <w:sz w:val="20"/>
        </w:rPr>
        <w:t xml:space="preserve"> in Wohnungsbau, Versorgung und Standortprofil wichtige Weichen.</w:t>
      </w:r>
    </w:p>
    <w:p w14:paraId="775EBDD6" w14:textId="77777777" w:rsidR="00F1758F" w:rsidRDefault="00F1758F" w:rsidP="00067B9A">
      <w:pPr>
        <w:jc w:val="both"/>
        <w:rPr>
          <w:rFonts w:cs="Arial"/>
          <w:sz w:val="20"/>
        </w:rPr>
      </w:pPr>
    </w:p>
    <w:p w14:paraId="6DC48876" w14:textId="5D494C37" w:rsidR="00F1758F" w:rsidRDefault="00F1758F" w:rsidP="00067B9A">
      <w:pPr>
        <w:jc w:val="both"/>
        <w:rPr>
          <w:rFonts w:cs="Arial"/>
          <w:sz w:val="20"/>
        </w:rPr>
      </w:pPr>
      <w:r w:rsidRPr="00F1758F">
        <w:rPr>
          <w:rFonts w:cs="Arial"/>
          <w:sz w:val="20"/>
        </w:rPr>
        <w:t xml:space="preserve">Siegfried </w:t>
      </w:r>
      <w:proofErr w:type="spellStart"/>
      <w:r w:rsidRPr="00F1758F">
        <w:rPr>
          <w:rFonts w:cs="Arial"/>
          <w:sz w:val="20"/>
        </w:rPr>
        <w:t>Klika</w:t>
      </w:r>
      <w:proofErr w:type="spellEnd"/>
      <w:r w:rsidRPr="00F1758F">
        <w:rPr>
          <w:rFonts w:cs="Arial"/>
          <w:sz w:val="20"/>
        </w:rPr>
        <w:t xml:space="preserve"> verstand sein Amt stets als Auftrag, Menschen zusammenzubringen. Sein </w:t>
      </w:r>
      <w:r w:rsidR="003F70EB" w:rsidRPr="003F70EB">
        <w:rPr>
          <w:rFonts w:cs="Arial"/>
          <w:sz w:val="20"/>
        </w:rPr>
        <w:t xml:space="preserve">ehrenamtlicher Einsatz </w:t>
      </w:r>
      <w:r w:rsidRPr="00F1758F">
        <w:rPr>
          <w:rFonts w:cs="Arial"/>
          <w:sz w:val="20"/>
        </w:rPr>
        <w:t xml:space="preserve">reicht weit über die Kommunalpolitik hinaus: </w:t>
      </w:r>
      <w:r w:rsidRPr="00067B9A">
        <w:rPr>
          <w:rFonts w:cs="Arial"/>
          <w:sz w:val="20"/>
        </w:rPr>
        <w:t>Er führte unter anderem den Musikverein Waldkraiburg, die Orchestergemeinschaft, den Förderverein „Freunde der Mittelschule an der Dieselstraße“ und ab 2008 die Freiwilligenagentur „Ehrensache“ im Landkreis Mühldorf a. Inn</w:t>
      </w:r>
      <w:r>
        <w:rPr>
          <w:rFonts w:cs="Arial"/>
          <w:sz w:val="20"/>
        </w:rPr>
        <w:t xml:space="preserve">. </w:t>
      </w:r>
    </w:p>
    <w:p w14:paraId="5BAA68C7" w14:textId="5D56D8E7" w:rsidR="00F1758F" w:rsidRDefault="003F70EB" w:rsidP="00F1758F">
      <w:pPr>
        <w:jc w:val="both"/>
        <w:rPr>
          <w:rFonts w:cs="Arial"/>
          <w:sz w:val="20"/>
        </w:rPr>
      </w:pPr>
      <w:r w:rsidRPr="003F70EB">
        <w:rPr>
          <w:rFonts w:cs="Arial"/>
          <w:sz w:val="20"/>
        </w:rPr>
        <w:t xml:space="preserve">Als Erster Vorsitzender der Arbeitsgemeinschaft Sport in Schulen sowie als Gründungs- und Beiratsmitglied des Anna Hospizvereins war er ebenso gefragt wie in einer beeindruckenden Zahl weiterer Vereine </w:t>
      </w:r>
      <w:r w:rsidR="00067B9A" w:rsidRPr="00067B9A">
        <w:rPr>
          <w:rFonts w:cs="Arial"/>
          <w:sz w:val="20"/>
        </w:rPr>
        <w:t xml:space="preserve">– von der Kolpingfamilie über den Bund Naturschutz </w:t>
      </w:r>
      <w:r>
        <w:rPr>
          <w:rFonts w:cs="Arial"/>
          <w:sz w:val="20"/>
        </w:rPr>
        <w:t>bis hin zum</w:t>
      </w:r>
      <w:r w:rsidR="00067B9A" w:rsidRPr="00067B9A">
        <w:rPr>
          <w:rFonts w:cs="Arial"/>
          <w:sz w:val="20"/>
        </w:rPr>
        <w:t xml:space="preserve"> Rote</w:t>
      </w:r>
      <w:r>
        <w:rPr>
          <w:rFonts w:cs="Arial"/>
          <w:sz w:val="20"/>
        </w:rPr>
        <w:t>n</w:t>
      </w:r>
      <w:r w:rsidR="00067B9A" w:rsidRPr="00067B9A">
        <w:rPr>
          <w:rFonts w:cs="Arial"/>
          <w:sz w:val="20"/>
        </w:rPr>
        <w:t xml:space="preserve"> Kreuz.</w:t>
      </w:r>
      <w:r w:rsidR="00F1758F">
        <w:rPr>
          <w:rFonts w:cs="Arial"/>
          <w:sz w:val="20"/>
        </w:rPr>
        <w:t xml:space="preserve"> </w:t>
      </w:r>
      <w:r w:rsidR="00F1758F" w:rsidRPr="00F1758F">
        <w:rPr>
          <w:rFonts w:cs="Arial"/>
          <w:sz w:val="20"/>
        </w:rPr>
        <w:t>D</w:t>
      </w:r>
      <w:r>
        <w:rPr>
          <w:rFonts w:cs="Arial"/>
          <w:sz w:val="20"/>
        </w:rPr>
        <w:t>as</w:t>
      </w:r>
      <w:r w:rsidR="00F1758F" w:rsidRPr="00F1758F">
        <w:rPr>
          <w:rFonts w:cs="Arial"/>
          <w:sz w:val="20"/>
        </w:rPr>
        <w:t xml:space="preserve"> besondere Erbe Waldkraiburgs als Stadt der Heimatvertriebenen </w:t>
      </w:r>
      <w:r w:rsidRPr="003F70EB">
        <w:rPr>
          <w:rFonts w:cs="Arial"/>
          <w:sz w:val="20"/>
        </w:rPr>
        <w:t>war ihm dabei stets ein Herzensanliegen</w:t>
      </w:r>
      <w:r w:rsidR="00F1758F" w:rsidRPr="00F1758F">
        <w:rPr>
          <w:rFonts w:cs="Arial"/>
          <w:sz w:val="20"/>
        </w:rPr>
        <w:t>, unter anderem als Beiratsmitglied für Vertriebenen- und Spätaussiedlerfragen.</w:t>
      </w:r>
    </w:p>
    <w:p w14:paraId="09B0E4AF" w14:textId="77777777" w:rsidR="00F1758F" w:rsidRPr="00F1758F" w:rsidRDefault="00F1758F" w:rsidP="00F1758F">
      <w:pPr>
        <w:jc w:val="both"/>
        <w:rPr>
          <w:rFonts w:cs="Arial"/>
          <w:sz w:val="20"/>
        </w:rPr>
      </w:pPr>
    </w:p>
    <w:p w14:paraId="1806FDAD" w14:textId="1EE767A4" w:rsidR="00F1758F" w:rsidRDefault="00067B9A" w:rsidP="00067B9A">
      <w:pPr>
        <w:jc w:val="both"/>
        <w:rPr>
          <w:rFonts w:cs="Arial"/>
          <w:sz w:val="20"/>
        </w:rPr>
      </w:pPr>
      <w:r w:rsidRPr="00067B9A">
        <w:rPr>
          <w:rFonts w:cs="Arial"/>
          <w:sz w:val="20"/>
        </w:rPr>
        <w:t xml:space="preserve"> 2011 erhielt er die Dankurkunde für besondere Verdienste um die kommunale Selbstverwaltung.</w:t>
      </w:r>
    </w:p>
    <w:p w14:paraId="7FB94934" w14:textId="77777777" w:rsidR="00F1758F" w:rsidRPr="00067B9A" w:rsidRDefault="00F1758F" w:rsidP="00067B9A">
      <w:pPr>
        <w:jc w:val="both"/>
        <w:rPr>
          <w:rFonts w:cs="Arial"/>
          <w:sz w:val="20"/>
        </w:rPr>
      </w:pPr>
    </w:p>
    <w:p w14:paraId="3986CA8F" w14:textId="268DCA66" w:rsidR="00A464CA" w:rsidRPr="00AD5237" w:rsidRDefault="00067B9A" w:rsidP="00A464CA">
      <w:pPr>
        <w:jc w:val="both"/>
        <w:rPr>
          <w:rFonts w:cs="Arial"/>
          <w:sz w:val="20"/>
        </w:rPr>
      </w:pPr>
      <w:r w:rsidRPr="00067B9A">
        <w:rPr>
          <w:rFonts w:cs="Arial"/>
          <w:sz w:val="20"/>
        </w:rPr>
        <w:t xml:space="preserve">„Siegfried </w:t>
      </w:r>
      <w:proofErr w:type="spellStart"/>
      <w:r w:rsidRPr="00067B9A">
        <w:rPr>
          <w:rFonts w:cs="Arial"/>
          <w:sz w:val="20"/>
        </w:rPr>
        <w:t>Klika</w:t>
      </w:r>
      <w:proofErr w:type="spellEnd"/>
      <w:r w:rsidRPr="00067B9A">
        <w:rPr>
          <w:rFonts w:cs="Arial"/>
          <w:sz w:val="20"/>
        </w:rPr>
        <w:t xml:space="preserve"> hat Waldkraiburg über Jahrzehnte </w:t>
      </w:r>
      <w:r w:rsidR="00F1758F" w:rsidRPr="00067B9A">
        <w:rPr>
          <w:rFonts w:cs="Arial"/>
          <w:sz w:val="20"/>
        </w:rPr>
        <w:t xml:space="preserve">im Rathaus wie im Ehrenamt </w:t>
      </w:r>
      <w:r w:rsidR="003F70EB">
        <w:rPr>
          <w:rFonts w:cs="Arial"/>
          <w:sz w:val="20"/>
        </w:rPr>
        <w:t>geprägt.</w:t>
      </w:r>
      <w:r w:rsidR="003F70EB" w:rsidRPr="003F70EB">
        <w:rPr>
          <w:rFonts w:ascii="Times New Roman" w:hAnsi="Times New Roman"/>
          <w:i/>
          <w:sz w:val="24"/>
          <w:szCs w:val="24"/>
        </w:rPr>
        <w:t xml:space="preserve"> </w:t>
      </w:r>
      <w:r w:rsidR="003F70EB" w:rsidRPr="003F70EB">
        <w:rPr>
          <w:rFonts w:cs="Arial"/>
          <w:sz w:val="20"/>
        </w:rPr>
        <w:t>Dafür sagen wir von Herzen Danke und wünschen ihm zu seinem 80. Geburtstag Gesundheit, Zufriedenheit und noch viele erfüllte Jahre im Kreis seiner Familie</w:t>
      </w:r>
      <w:r w:rsidRPr="00067B9A">
        <w:rPr>
          <w:rFonts w:cs="Arial"/>
          <w:sz w:val="20"/>
        </w:rPr>
        <w:t>“, gratuliert Erster Bürgermeister Emil Kirchmeier im Namen der Stadt Waldkraiburg, des Stadtrats und der Mitarbeiter der Stadtverwaltung.</w:t>
      </w:r>
    </w:p>
    <w:sectPr w:rsidR="00A464CA" w:rsidRPr="00AD5237" w:rsidSect="004551CE">
      <w:headerReference w:type="default" r:id="rId8"/>
      <w:headerReference w:type="first" r:id="rId9"/>
      <w:footerReference w:type="first" r:id="rId10"/>
      <w:type w:val="continuous"/>
      <w:pgSz w:w="11900" w:h="16840"/>
      <w:pgMar w:top="1417" w:right="1417" w:bottom="1843" w:left="1417" w:header="708" w:footer="708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1FEEF" w14:textId="77777777" w:rsidR="00D52649" w:rsidRDefault="00D52649">
      <w:pPr>
        <w:spacing w:line="240" w:lineRule="auto"/>
      </w:pPr>
      <w:r>
        <w:separator/>
      </w:r>
    </w:p>
  </w:endnote>
  <w:endnote w:type="continuationSeparator" w:id="0">
    <w:p w14:paraId="012F829F" w14:textId="77777777" w:rsidR="00D52649" w:rsidRDefault="00D526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625B9" w14:textId="77777777" w:rsidR="00114C68" w:rsidRDefault="00644473">
    <w:pPr>
      <w:pStyle w:val="Fuzeil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9AA1EE5" wp14:editId="7E700317">
              <wp:simplePos x="0" y="0"/>
              <wp:positionH relativeFrom="column">
                <wp:posOffset>-16510</wp:posOffset>
              </wp:positionH>
              <wp:positionV relativeFrom="page">
                <wp:posOffset>9739630</wp:posOffset>
              </wp:positionV>
              <wp:extent cx="6422390" cy="914400"/>
              <wp:effectExtent l="0" t="0" r="16510" b="0"/>
              <wp:wrapThrough wrapText="bothSides">
                <wp:wrapPolygon edited="0">
                  <wp:start x="0" y="0"/>
                  <wp:lineTo x="0" y="21150"/>
                  <wp:lineTo x="3908" y="21150"/>
                  <wp:lineTo x="17491" y="21150"/>
                  <wp:lineTo x="18965" y="20700"/>
                  <wp:lineTo x="18836" y="14400"/>
                  <wp:lineTo x="21591" y="13950"/>
                  <wp:lineTo x="21591" y="2250"/>
                  <wp:lineTo x="18836" y="0"/>
                  <wp:lineTo x="0" y="0"/>
                </wp:wrapPolygon>
              </wp:wrapThrough>
              <wp:docPr id="1" name="Gruppierung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2390" cy="914400"/>
                        <a:chOff x="0" y="0"/>
                        <a:chExt cx="6422390" cy="914400"/>
                      </a:xfrm>
                    </wpg:grpSpPr>
                    <wps:wsp>
                      <wps:cNvPr id="16" name="Textfeld 16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2D4410" w14:textId="77777777" w:rsidR="00644473" w:rsidRPr="00AF6277" w:rsidRDefault="00644473" w:rsidP="00644473">
                            <w:pPr>
                              <w:pStyle w:val="WFGFufett"/>
                              <w:spacing w:line="180" w:lineRule="exact"/>
                            </w:pPr>
                            <w:r w:rsidRPr="00AF6277">
                              <w:t>Stadt Waldkraiburg</w:t>
                            </w:r>
                          </w:p>
                          <w:p w14:paraId="3098D528" w14:textId="77777777" w:rsidR="00644473" w:rsidRPr="00AF6277" w:rsidRDefault="00644473" w:rsidP="00644473">
                            <w:pPr>
                              <w:pStyle w:val="WFGFunormal"/>
                            </w:pPr>
                            <w:r w:rsidRPr="00AF6277">
                              <w:t>Rathaus, Stadtplatz 26</w:t>
                            </w:r>
                          </w:p>
                          <w:p w14:paraId="723633F9" w14:textId="77777777" w:rsidR="00644473" w:rsidRPr="00AF6277" w:rsidRDefault="00644473" w:rsidP="00644473">
                            <w:pPr>
                              <w:pStyle w:val="WFGFunormal"/>
                            </w:pPr>
                            <w:r w:rsidRPr="00AF6277">
                              <w:t>84478 Waldkraiburg</w:t>
                            </w:r>
                          </w:p>
                          <w:p w14:paraId="2474CC7F" w14:textId="77777777" w:rsidR="00644473" w:rsidRPr="00AF6277" w:rsidRDefault="00644473" w:rsidP="00644473">
                            <w:pPr>
                              <w:pStyle w:val="WFGFunormal"/>
                            </w:pPr>
                            <w:r w:rsidRPr="00AF6277">
                              <w:t>Telefon +49 8638 959-0</w:t>
                            </w:r>
                          </w:p>
                          <w:p w14:paraId="2FD5F37D" w14:textId="77777777" w:rsidR="00644473" w:rsidRPr="00AF6277" w:rsidRDefault="00644473" w:rsidP="00644473">
                            <w:pPr>
                              <w:pStyle w:val="WFGFunormal"/>
                            </w:pPr>
                            <w:r w:rsidRPr="00AF6277">
                              <w:t>Telefax +49 8638 959-200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7" name="Textfeld 17"/>
                      <wps:cNvSpPr txBox="1">
                        <a:spLocks noChangeArrowheads="1"/>
                      </wps:cNvSpPr>
                      <wps:spPr bwMode="auto">
                        <a:xfrm>
                          <a:off x="1229360" y="0"/>
                          <a:ext cx="1028700" cy="638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5E9F78" w14:textId="77777777" w:rsidR="00264CAF" w:rsidRDefault="00264CAF" w:rsidP="00264CAF">
                            <w:pPr>
                              <w:pStyle w:val="WFGFufett"/>
                              <w:spacing w:line="180" w:lineRule="exact"/>
                            </w:pPr>
                            <w:r>
                              <w:t>Öffnungszeiten</w:t>
                            </w:r>
                          </w:p>
                          <w:p w14:paraId="3318A519" w14:textId="77777777" w:rsidR="00264CAF" w:rsidRDefault="00264CAF" w:rsidP="00264CAF">
                            <w:pPr>
                              <w:pStyle w:val="WFGFunormal"/>
                            </w:pPr>
                            <w:r>
                              <w:t>Rathaus</w:t>
                            </w:r>
                          </w:p>
                          <w:p w14:paraId="53827624" w14:textId="77777777" w:rsidR="00264CAF" w:rsidRDefault="00264CAF" w:rsidP="00264CAF">
                            <w:pPr>
                              <w:pStyle w:val="WFGFunormal"/>
                            </w:pPr>
                            <w:r>
                              <w:t>Mo–Fr, 8-12 Uhr</w:t>
                            </w:r>
                          </w:p>
                          <w:p w14:paraId="4EFB168C" w14:textId="77777777" w:rsidR="00264CAF" w:rsidRDefault="00264CAF" w:rsidP="00264CAF">
                            <w:pPr>
                              <w:pStyle w:val="WFGFunormal"/>
                            </w:pPr>
                            <w:r>
                              <w:t>Do, 8-12, 13-18 Uhr</w:t>
                            </w:r>
                          </w:p>
                          <w:p w14:paraId="119CE00A" w14:textId="77777777" w:rsidR="00264CAF" w:rsidRDefault="00264CAF" w:rsidP="00264CAF">
                            <w:pPr>
                              <w:pStyle w:val="WFGFunormal"/>
                            </w:pPr>
                            <w:r>
                              <w:t>oder nach Vereinbarung</w:t>
                            </w:r>
                          </w:p>
                          <w:p w14:paraId="4A4B97AE" w14:textId="77777777" w:rsidR="00644473" w:rsidRDefault="00644473" w:rsidP="00644473">
                            <w:pPr>
                              <w:spacing w:line="18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8" name="Textfeld 18"/>
                      <wps:cNvSpPr txBox="1">
                        <a:spLocks noChangeArrowheads="1"/>
                      </wps:cNvSpPr>
                      <wps:spPr bwMode="auto">
                        <a:xfrm>
                          <a:off x="4018914" y="0"/>
                          <a:ext cx="1550035" cy="867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71F531" w14:textId="77777777" w:rsidR="00644473" w:rsidRDefault="00D04FED" w:rsidP="00644473">
                            <w:pPr>
                              <w:pStyle w:val="WFGFukursiv"/>
                              <w:spacing w:line="180" w:lineRule="exact"/>
                            </w:pPr>
                            <w:r>
                              <w:t xml:space="preserve"> </w:t>
                            </w:r>
                          </w:p>
                          <w:p w14:paraId="2DD81784" w14:textId="77777777" w:rsidR="00644473" w:rsidRPr="00BB3008" w:rsidRDefault="00644473" w:rsidP="00644473">
                            <w:pPr>
                              <w:pStyle w:val="WFGFukursiv"/>
                            </w:pPr>
                            <w:r w:rsidRPr="00BB3008">
                              <w:t xml:space="preserve">meine </w:t>
                            </w:r>
                            <w:r w:rsidR="00325F5C">
                              <w:t xml:space="preserve">Volksbank </w:t>
                            </w:r>
                            <w:r w:rsidRPr="00BB3008">
                              <w:t>Raiffeisenbank eG</w:t>
                            </w:r>
                          </w:p>
                          <w:p w14:paraId="560AFE11" w14:textId="77777777" w:rsidR="00644473" w:rsidRDefault="00644473" w:rsidP="00644473">
                            <w:pPr>
                              <w:pStyle w:val="WFGFunormal"/>
                            </w:pPr>
                            <w:r>
                              <w:t xml:space="preserve">IBAN </w:t>
                            </w:r>
                            <w:r w:rsidR="00D04FED" w:rsidRPr="00D04FED">
                              <w:t>DE</w:t>
                            </w:r>
                            <w:r w:rsidR="00325F5C">
                              <w:t>28 7116 0000 0002 0365 50</w:t>
                            </w:r>
                          </w:p>
                          <w:p w14:paraId="7EC1A737" w14:textId="77777777" w:rsidR="00644473" w:rsidRDefault="00644473" w:rsidP="00644473">
                            <w:pPr>
                              <w:pStyle w:val="WFGFunormal"/>
                            </w:pPr>
                            <w:r>
                              <w:t>BIC GENODEF1</w:t>
                            </w:r>
                            <w:r w:rsidR="00325F5C">
                              <w:t>VRR</w:t>
                            </w:r>
                          </w:p>
                          <w:p w14:paraId="6638EF66" w14:textId="77777777" w:rsidR="00644473" w:rsidRDefault="00644473" w:rsidP="00644473">
                            <w:pPr>
                              <w:spacing w:line="180" w:lineRule="exact"/>
                            </w:pPr>
                          </w:p>
                          <w:p w14:paraId="3145172A" w14:textId="77777777" w:rsidR="00644473" w:rsidRDefault="00644473" w:rsidP="00644473">
                            <w:pPr>
                              <w:spacing w:line="18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" name="Textfeld 19"/>
                      <wps:cNvSpPr txBox="1">
                        <a:spLocks noChangeArrowheads="1"/>
                      </wps:cNvSpPr>
                      <wps:spPr bwMode="auto">
                        <a:xfrm>
                          <a:off x="2373630" y="0"/>
                          <a:ext cx="1595120" cy="892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7E5622" w14:textId="77777777" w:rsidR="00644473" w:rsidRDefault="00644473" w:rsidP="00644473">
                            <w:pPr>
                              <w:pStyle w:val="WFGFufett"/>
                              <w:spacing w:line="180" w:lineRule="exact"/>
                            </w:pPr>
                            <w:r>
                              <w:t>Bankverbindungen</w:t>
                            </w:r>
                          </w:p>
                          <w:p w14:paraId="4CBB0B1A" w14:textId="77777777" w:rsidR="00644473" w:rsidRPr="00BB3008" w:rsidRDefault="00644473" w:rsidP="00644473">
                            <w:pPr>
                              <w:pStyle w:val="WFGFukursiv"/>
                            </w:pPr>
                            <w:r w:rsidRPr="00BB3008">
                              <w:t>Sparkasse Altötting-Mühldorf</w:t>
                            </w:r>
                          </w:p>
                          <w:p w14:paraId="3EA5B97D" w14:textId="77777777" w:rsidR="00644473" w:rsidRDefault="00644473" w:rsidP="00644473">
                            <w:pPr>
                              <w:pStyle w:val="WFGFunormal"/>
                            </w:pPr>
                            <w:r>
                              <w:t xml:space="preserve">IBAN </w:t>
                            </w:r>
                            <w:r w:rsidR="00D04FED" w:rsidRPr="00D04FED">
                              <w:t>DE53 7115 1020 0000 1003 96</w:t>
                            </w:r>
                          </w:p>
                          <w:p w14:paraId="76C9D077" w14:textId="77777777" w:rsidR="00644473" w:rsidRDefault="00644473" w:rsidP="00644473">
                            <w:pPr>
                              <w:pStyle w:val="WFGFunormal"/>
                            </w:pPr>
                            <w:r>
                              <w:t xml:space="preserve">BIC </w:t>
                            </w:r>
                            <w:r w:rsidR="00D04FED" w:rsidRPr="00D04FED">
                              <w:t>BYLADEM1MDF</w:t>
                            </w:r>
                          </w:p>
                          <w:p w14:paraId="374F6030" w14:textId="77777777" w:rsidR="00644473" w:rsidRDefault="00644473" w:rsidP="00644473">
                            <w:pPr>
                              <w:spacing w:line="180" w:lineRule="exact"/>
                            </w:pPr>
                          </w:p>
                          <w:p w14:paraId="7B29EE1F" w14:textId="77777777" w:rsidR="00644473" w:rsidRPr="00AF6277" w:rsidRDefault="00644473" w:rsidP="00644473">
                            <w:pPr>
                              <w:pStyle w:val="WFGFukursiv"/>
                              <w:spacing w:line="18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" name="Textfeld 20"/>
                      <wps:cNvSpPr txBox="1">
                        <a:spLocks noChangeArrowheads="1"/>
                      </wps:cNvSpPr>
                      <wps:spPr bwMode="auto">
                        <a:xfrm>
                          <a:off x="6026150" y="111125"/>
                          <a:ext cx="39624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DE6A77" w14:textId="77777777" w:rsidR="00644473" w:rsidRPr="00A54805" w:rsidRDefault="00644473" w:rsidP="00644473">
                            <w:pPr>
                              <w:pStyle w:val="WFGWappenSartrouville"/>
                            </w:pPr>
                            <w:r w:rsidRPr="00A54805">
                              <w:t>Partnerstadt</w:t>
                            </w:r>
                          </w:p>
                          <w:p w14:paraId="3AA733B1" w14:textId="77777777" w:rsidR="00644473" w:rsidRPr="00A54805" w:rsidRDefault="00644473" w:rsidP="00644473">
                            <w:pPr>
                              <w:pStyle w:val="WFGWappenSartrouville"/>
                            </w:pPr>
                            <w:proofErr w:type="spellStart"/>
                            <w:r w:rsidRPr="00A54805">
                              <w:t>Sartrouville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" name="Bild 21" descr="W_WappenSart2012_Schwarz-Fläch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097270" y="247650"/>
                          <a:ext cx="2476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AA1EE5" id="Gruppierung 1" o:spid="_x0000_s1028" style="position:absolute;margin-left:-1.3pt;margin-top:766.9pt;width:505.7pt;height:1in;z-index:251659264;mso-position-vertical-relative:page;mso-height-relative:margin" coordsize="64223,91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6" o:spid="_x0000_s1029" type="#_x0000_t202" style="position:absolute;width:11430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<v:textbox inset="0,0,0,0">
                  <w:txbxContent>
                    <w:p w14:paraId="312D4410" w14:textId="77777777" w:rsidR="00644473" w:rsidRPr="00AF6277" w:rsidRDefault="00644473" w:rsidP="00644473">
                      <w:pPr>
                        <w:pStyle w:val="WFGFufett"/>
                        <w:spacing w:line="180" w:lineRule="exact"/>
                      </w:pPr>
                      <w:r w:rsidRPr="00AF6277">
                        <w:t>Stadt Waldkraiburg</w:t>
                      </w:r>
                    </w:p>
                    <w:p w14:paraId="3098D528" w14:textId="77777777" w:rsidR="00644473" w:rsidRPr="00AF6277" w:rsidRDefault="00644473" w:rsidP="00644473">
                      <w:pPr>
                        <w:pStyle w:val="WFGFunormal"/>
                      </w:pPr>
                      <w:r w:rsidRPr="00AF6277">
                        <w:t>Rathaus, Stadtplatz 26</w:t>
                      </w:r>
                    </w:p>
                    <w:p w14:paraId="723633F9" w14:textId="77777777" w:rsidR="00644473" w:rsidRPr="00AF6277" w:rsidRDefault="00644473" w:rsidP="00644473">
                      <w:pPr>
                        <w:pStyle w:val="WFGFunormal"/>
                      </w:pPr>
                      <w:r w:rsidRPr="00AF6277">
                        <w:t>84478 Waldkraiburg</w:t>
                      </w:r>
                    </w:p>
                    <w:p w14:paraId="2474CC7F" w14:textId="77777777" w:rsidR="00644473" w:rsidRPr="00AF6277" w:rsidRDefault="00644473" w:rsidP="00644473">
                      <w:pPr>
                        <w:pStyle w:val="WFGFunormal"/>
                      </w:pPr>
                      <w:r w:rsidRPr="00AF6277">
                        <w:t>Telefon +49 8638 959-0</w:t>
                      </w:r>
                    </w:p>
                    <w:p w14:paraId="2FD5F37D" w14:textId="77777777" w:rsidR="00644473" w:rsidRPr="00AF6277" w:rsidRDefault="00644473" w:rsidP="00644473">
                      <w:pPr>
                        <w:pStyle w:val="WFGFunormal"/>
                      </w:pPr>
                      <w:r w:rsidRPr="00AF6277">
                        <w:t>Telefax +49 8638 959-200</w:t>
                      </w:r>
                    </w:p>
                  </w:txbxContent>
                </v:textbox>
              </v:shape>
              <v:shape id="Textfeld 17" o:spid="_x0000_s1030" type="#_x0000_t202" style="position:absolute;left:12293;width:10287;height:6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<v:textbox inset="0,0,0,0">
                  <w:txbxContent>
                    <w:p w14:paraId="725E9F78" w14:textId="77777777" w:rsidR="00264CAF" w:rsidRDefault="00264CAF" w:rsidP="00264CAF">
                      <w:pPr>
                        <w:pStyle w:val="WFGFufett"/>
                        <w:spacing w:line="180" w:lineRule="exact"/>
                      </w:pPr>
                      <w:r>
                        <w:t>Öffnungszeiten</w:t>
                      </w:r>
                    </w:p>
                    <w:p w14:paraId="3318A519" w14:textId="77777777" w:rsidR="00264CAF" w:rsidRDefault="00264CAF" w:rsidP="00264CAF">
                      <w:pPr>
                        <w:pStyle w:val="WFGFunormal"/>
                      </w:pPr>
                      <w:r>
                        <w:t>Rathaus</w:t>
                      </w:r>
                    </w:p>
                    <w:p w14:paraId="53827624" w14:textId="77777777" w:rsidR="00264CAF" w:rsidRDefault="00264CAF" w:rsidP="00264CAF">
                      <w:pPr>
                        <w:pStyle w:val="WFGFunormal"/>
                      </w:pPr>
                      <w:r>
                        <w:t>Mo–Fr, 8-12 Uhr</w:t>
                      </w:r>
                    </w:p>
                    <w:p w14:paraId="4EFB168C" w14:textId="77777777" w:rsidR="00264CAF" w:rsidRDefault="00264CAF" w:rsidP="00264CAF">
                      <w:pPr>
                        <w:pStyle w:val="WFGFunormal"/>
                      </w:pPr>
                      <w:r>
                        <w:t>Do, 8-12, 13-18 Uhr</w:t>
                      </w:r>
                    </w:p>
                    <w:p w14:paraId="119CE00A" w14:textId="77777777" w:rsidR="00264CAF" w:rsidRDefault="00264CAF" w:rsidP="00264CAF">
                      <w:pPr>
                        <w:pStyle w:val="WFGFunormal"/>
                      </w:pPr>
                      <w:r>
                        <w:t>oder nach Vereinbarung</w:t>
                      </w:r>
                    </w:p>
                    <w:p w14:paraId="4A4B97AE" w14:textId="77777777" w:rsidR="00644473" w:rsidRDefault="00644473" w:rsidP="00644473">
                      <w:pPr>
                        <w:spacing w:line="180" w:lineRule="exact"/>
                      </w:pPr>
                    </w:p>
                  </w:txbxContent>
                </v:textbox>
              </v:shape>
              <v:shape id="Textfeld 18" o:spid="_x0000_s1031" type="#_x0000_t202" style="position:absolute;left:40189;width:15500;height:86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<v:textbox inset="0,0,0,0">
                  <w:txbxContent>
                    <w:p w14:paraId="0B71F531" w14:textId="77777777" w:rsidR="00644473" w:rsidRDefault="00D04FED" w:rsidP="00644473">
                      <w:pPr>
                        <w:pStyle w:val="WFGFukursiv"/>
                        <w:spacing w:line="180" w:lineRule="exact"/>
                      </w:pPr>
                      <w:r>
                        <w:t xml:space="preserve"> </w:t>
                      </w:r>
                    </w:p>
                    <w:p w14:paraId="2DD81784" w14:textId="77777777" w:rsidR="00644473" w:rsidRPr="00BB3008" w:rsidRDefault="00644473" w:rsidP="00644473">
                      <w:pPr>
                        <w:pStyle w:val="WFGFukursiv"/>
                      </w:pPr>
                      <w:r w:rsidRPr="00BB3008">
                        <w:t xml:space="preserve">meine </w:t>
                      </w:r>
                      <w:r w:rsidR="00325F5C">
                        <w:t xml:space="preserve">Volksbank </w:t>
                      </w:r>
                      <w:r w:rsidRPr="00BB3008">
                        <w:t>Raiffeisenbank eG</w:t>
                      </w:r>
                    </w:p>
                    <w:p w14:paraId="560AFE11" w14:textId="77777777" w:rsidR="00644473" w:rsidRDefault="00644473" w:rsidP="00644473">
                      <w:pPr>
                        <w:pStyle w:val="WFGFunormal"/>
                      </w:pPr>
                      <w:r>
                        <w:t xml:space="preserve">IBAN </w:t>
                      </w:r>
                      <w:r w:rsidR="00D04FED" w:rsidRPr="00D04FED">
                        <w:t>DE</w:t>
                      </w:r>
                      <w:r w:rsidR="00325F5C">
                        <w:t>28 7116 0000 0002 0365 50</w:t>
                      </w:r>
                    </w:p>
                    <w:p w14:paraId="7EC1A737" w14:textId="77777777" w:rsidR="00644473" w:rsidRDefault="00644473" w:rsidP="00644473">
                      <w:pPr>
                        <w:pStyle w:val="WFGFunormal"/>
                      </w:pPr>
                      <w:r>
                        <w:t>BIC GENODEF1</w:t>
                      </w:r>
                      <w:r w:rsidR="00325F5C">
                        <w:t>VRR</w:t>
                      </w:r>
                    </w:p>
                    <w:p w14:paraId="6638EF66" w14:textId="77777777" w:rsidR="00644473" w:rsidRDefault="00644473" w:rsidP="00644473">
                      <w:pPr>
                        <w:spacing w:line="180" w:lineRule="exact"/>
                      </w:pPr>
                    </w:p>
                    <w:p w14:paraId="3145172A" w14:textId="77777777" w:rsidR="00644473" w:rsidRDefault="00644473" w:rsidP="00644473">
                      <w:pPr>
                        <w:spacing w:line="180" w:lineRule="exact"/>
                      </w:pPr>
                    </w:p>
                  </w:txbxContent>
                </v:textbox>
              </v:shape>
              <v:shape id="Textfeld 19" o:spid="_x0000_s1032" type="#_x0000_t202" style="position:absolute;left:23736;width:15951;height:8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1F7E5622" w14:textId="77777777" w:rsidR="00644473" w:rsidRDefault="00644473" w:rsidP="00644473">
                      <w:pPr>
                        <w:pStyle w:val="WFGFufett"/>
                        <w:spacing w:line="180" w:lineRule="exact"/>
                      </w:pPr>
                      <w:r>
                        <w:t>Bankverbindungen</w:t>
                      </w:r>
                    </w:p>
                    <w:p w14:paraId="4CBB0B1A" w14:textId="77777777" w:rsidR="00644473" w:rsidRPr="00BB3008" w:rsidRDefault="00644473" w:rsidP="00644473">
                      <w:pPr>
                        <w:pStyle w:val="WFGFukursiv"/>
                      </w:pPr>
                      <w:r w:rsidRPr="00BB3008">
                        <w:t>Sparkasse Altötting-Mühldorf</w:t>
                      </w:r>
                    </w:p>
                    <w:p w14:paraId="3EA5B97D" w14:textId="77777777" w:rsidR="00644473" w:rsidRDefault="00644473" w:rsidP="00644473">
                      <w:pPr>
                        <w:pStyle w:val="WFGFunormal"/>
                      </w:pPr>
                      <w:r>
                        <w:t xml:space="preserve">IBAN </w:t>
                      </w:r>
                      <w:r w:rsidR="00D04FED" w:rsidRPr="00D04FED">
                        <w:t>DE53 7115 1020 0000 1003 96</w:t>
                      </w:r>
                    </w:p>
                    <w:p w14:paraId="76C9D077" w14:textId="77777777" w:rsidR="00644473" w:rsidRDefault="00644473" w:rsidP="00644473">
                      <w:pPr>
                        <w:pStyle w:val="WFGFunormal"/>
                      </w:pPr>
                      <w:r>
                        <w:t xml:space="preserve">BIC </w:t>
                      </w:r>
                      <w:r w:rsidR="00D04FED" w:rsidRPr="00D04FED">
                        <w:t>BYLADEM1MDF</w:t>
                      </w:r>
                    </w:p>
                    <w:p w14:paraId="374F6030" w14:textId="77777777" w:rsidR="00644473" w:rsidRDefault="00644473" w:rsidP="00644473">
                      <w:pPr>
                        <w:spacing w:line="180" w:lineRule="exact"/>
                      </w:pPr>
                    </w:p>
                    <w:p w14:paraId="7B29EE1F" w14:textId="77777777" w:rsidR="00644473" w:rsidRPr="00AF6277" w:rsidRDefault="00644473" w:rsidP="00644473">
                      <w:pPr>
                        <w:pStyle w:val="WFGFukursiv"/>
                        <w:spacing w:line="180" w:lineRule="exact"/>
                      </w:pPr>
                    </w:p>
                  </w:txbxContent>
                </v:textbox>
              </v:shape>
              <v:shape id="Textfeld 20" o:spid="_x0000_s1033" type="#_x0000_t202" style="position:absolute;left:60261;top:1111;width:3962;height:2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<v:textbox inset="0,0,0,0">
                  <w:txbxContent>
                    <w:p w14:paraId="47DE6A77" w14:textId="77777777" w:rsidR="00644473" w:rsidRPr="00A54805" w:rsidRDefault="00644473" w:rsidP="00644473">
                      <w:pPr>
                        <w:pStyle w:val="WFGWappenSartrouville"/>
                      </w:pPr>
                      <w:r w:rsidRPr="00A54805">
                        <w:t>Partnerstadt</w:t>
                      </w:r>
                    </w:p>
                    <w:p w14:paraId="3AA733B1" w14:textId="77777777" w:rsidR="00644473" w:rsidRPr="00A54805" w:rsidRDefault="00644473" w:rsidP="00644473">
                      <w:pPr>
                        <w:pStyle w:val="WFGWappenSartrouville"/>
                      </w:pPr>
                      <w:r w:rsidRPr="00A54805">
                        <w:t>Sartrouville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 21" o:spid="_x0000_s1034" type="#_x0000_t75" alt="W_WappenSart2012_Schwarz-Fläche" style="position:absolute;left:60972;top:2476;width:2477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">
                <v:imagedata r:id="rId2" o:title="W_WappenSart2012_Schwarz-Fläche"/>
              </v:shape>
              <w10:wrap type="through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9F3C6" w14:textId="77777777" w:rsidR="00D52649" w:rsidRDefault="00D52649">
      <w:pPr>
        <w:spacing w:line="240" w:lineRule="auto"/>
      </w:pPr>
      <w:r>
        <w:separator/>
      </w:r>
    </w:p>
  </w:footnote>
  <w:footnote w:type="continuationSeparator" w:id="0">
    <w:p w14:paraId="6208F4BB" w14:textId="77777777" w:rsidR="00D52649" w:rsidRDefault="00D526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vertAnchor="page" w:horzAnchor="page" w:tblpX="6578" w:tblpY="3176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"/>
      <w:gridCol w:w="2552"/>
      <w:gridCol w:w="2434"/>
    </w:tblGrid>
    <w:tr w:rsidR="00CD0967" w14:paraId="64F09DFE" w14:textId="77777777">
      <w:trPr>
        <w:cantSplit/>
        <w:trHeight w:hRule="exact" w:val="200"/>
      </w:trPr>
      <w:tc>
        <w:tcPr>
          <w:tcW w:w="212" w:type="dxa"/>
        </w:tcPr>
        <w:p w14:paraId="0748F621" w14:textId="77777777" w:rsidR="00114C68" w:rsidRPr="00D97825" w:rsidRDefault="00114C68" w:rsidP="00CD0967"/>
      </w:tc>
      <w:tc>
        <w:tcPr>
          <w:tcW w:w="2552" w:type="dxa"/>
          <w:vAlign w:val="bottom"/>
        </w:tcPr>
        <w:p w14:paraId="1516FF92" w14:textId="77777777" w:rsidR="00114C68" w:rsidRPr="00D97825" w:rsidRDefault="00114C68" w:rsidP="00CD0967"/>
      </w:tc>
      <w:tc>
        <w:tcPr>
          <w:tcW w:w="2434" w:type="dxa"/>
        </w:tcPr>
        <w:p w14:paraId="2E5744A1" w14:textId="1854E82D" w:rsidR="00114C68" w:rsidRPr="000D4A56" w:rsidRDefault="00D73FEF" w:rsidP="00CD0967">
          <w:pPr>
            <w:pStyle w:val="WFGobererBezugsblockrechtsfett"/>
            <w:framePr w:hSpace="0" w:wrap="auto" w:vAnchor="margin" w:hAnchor="text" w:xAlign="left" w:yAlign="inline"/>
          </w:pPr>
          <w:r>
            <w:fldChar w:fldCharType="begin"/>
          </w:r>
          <w:r>
            <w:instrText xml:space="preserve"> TIME \@ "d. MMMM yyyy" </w:instrText>
          </w:r>
          <w:r>
            <w:fldChar w:fldCharType="separate"/>
          </w:r>
          <w:r w:rsidR="00DE79B0">
            <w:t>18. August 2026</w:t>
          </w:r>
          <w:r>
            <w:fldChar w:fldCharType="end"/>
          </w:r>
        </w:p>
      </w:tc>
    </w:tr>
    <w:tr w:rsidR="000D1B52" w14:paraId="0E81E6B5" w14:textId="77777777">
      <w:trPr>
        <w:cantSplit/>
        <w:trHeight w:hRule="exact" w:val="200"/>
      </w:trPr>
      <w:tc>
        <w:tcPr>
          <w:tcW w:w="212" w:type="dxa"/>
        </w:tcPr>
        <w:p w14:paraId="7DE9FA61" w14:textId="77777777" w:rsidR="000D1B52" w:rsidRPr="00D97825" w:rsidRDefault="000D1B52" w:rsidP="00CD0967"/>
      </w:tc>
      <w:tc>
        <w:tcPr>
          <w:tcW w:w="2552" w:type="dxa"/>
          <w:vAlign w:val="bottom"/>
        </w:tcPr>
        <w:p w14:paraId="143744AA" w14:textId="77777777" w:rsidR="000D1B52" w:rsidRPr="00D97825" w:rsidRDefault="000D1B52" w:rsidP="00CD0967"/>
      </w:tc>
      <w:tc>
        <w:tcPr>
          <w:tcW w:w="2434" w:type="dxa"/>
        </w:tcPr>
        <w:p w14:paraId="2751F71D" w14:textId="77777777" w:rsidR="000D1B52" w:rsidRPr="000D1B52" w:rsidRDefault="000D1B52" w:rsidP="00CD0967">
          <w:pPr>
            <w:pStyle w:val="WFGobererBezugsblockrechtsfett"/>
            <w:framePr w:hSpace="0" w:wrap="auto" w:vAnchor="margin" w:hAnchor="text" w:xAlign="left" w:yAlign="inline"/>
            <w:rPr>
              <w:b w:val="0"/>
            </w:rPr>
          </w:pPr>
          <w:r w:rsidRPr="000D1B52">
            <w:rPr>
              <w:b w:val="0"/>
            </w:rPr>
            <w:t xml:space="preserve">Seite </w:t>
          </w:r>
          <w:r w:rsidRPr="000D1B52">
            <w:rPr>
              <w:b w:val="0"/>
            </w:rPr>
            <w:fldChar w:fldCharType="begin"/>
          </w:r>
          <w:r w:rsidRPr="000D1B52">
            <w:rPr>
              <w:b w:val="0"/>
            </w:rPr>
            <w:instrText xml:space="preserve"> PAGE </w:instrText>
          </w:r>
          <w:r w:rsidRPr="000D1B52">
            <w:rPr>
              <w:b w:val="0"/>
            </w:rPr>
            <w:fldChar w:fldCharType="separate"/>
          </w:r>
          <w:r w:rsidR="004F4445">
            <w:rPr>
              <w:b w:val="0"/>
            </w:rPr>
            <w:t>2</w:t>
          </w:r>
          <w:r w:rsidRPr="000D1B52">
            <w:rPr>
              <w:b w:val="0"/>
            </w:rPr>
            <w:fldChar w:fldCharType="end"/>
          </w:r>
          <w:r w:rsidRPr="000D1B52">
            <w:rPr>
              <w:b w:val="0"/>
            </w:rPr>
            <w:t xml:space="preserve"> von </w:t>
          </w:r>
          <w:r w:rsidRPr="000D1B52">
            <w:rPr>
              <w:b w:val="0"/>
            </w:rPr>
            <w:fldChar w:fldCharType="begin"/>
          </w:r>
          <w:r w:rsidRPr="000D1B52">
            <w:rPr>
              <w:b w:val="0"/>
            </w:rPr>
            <w:instrText xml:space="preserve"> NUMPAGES </w:instrText>
          </w:r>
          <w:r w:rsidRPr="000D1B52">
            <w:rPr>
              <w:b w:val="0"/>
            </w:rPr>
            <w:fldChar w:fldCharType="separate"/>
          </w:r>
          <w:r w:rsidR="004F4445">
            <w:rPr>
              <w:b w:val="0"/>
            </w:rPr>
            <w:t>2</w:t>
          </w:r>
          <w:r w:rsidRPr="000D1B52">
            <w:rPr>
              <w:b w:val="0"/>
            </w:rPr>
            <w:fldChar w:fldCharType="end"/>
          </w:r>
        </w:p>
      </w:tc>
    </w:tr>
  </w:tbl>
  <w:p w14:paraId="287C790F" w14:textId="77777777" w:rsidR="00114C68" w:rsidRDefault="00644473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0" wp14:anchorId="4BE6DE73" wp14:editId="72F0C821">
              <wp:simplePos x="0" y="0"/>
              <wp:positionH relativeFrom="margin">
                <wp:posOffset>-6985</wp:posOffset>
              </wp:positionH>
              <wp:positionV relativeFrom="page">
                <wp:posOffset>461010</wp:posOffset>
              </wp:positionV>
              <wp:extent cx="2345690" cy="340360"/>
              <wp:effectExtent l="0" t="0" r="16510" b="15240"/>
              <wp:wrapNone/>
              <wp:docPr id="8" name="Textfeld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5690" cy="340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3389A2" w14:textId="77777777" w:rsidR="00644473" w:rsidRPr="00EC27A8" w:rsidRDefault="00644473" w:rsidP="00644473">
                          <w:pPr>
                            <w:pStyle w:val="WFGKopfgro"/>
                          </w:pPr>
                          <w:r w:rsidRPr="00EC27A8">
                            <w:t>Stadt Waldkraiburg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E6DE73" id="_x0000_t202" coordsize="21600,21600" o:spt="202" path="m,l,21600r21600,l21600,xe">
              <v:stroke joinstyle="miter"/>
              <v:path gradientshapeok="t" o:connecttype="rect"/>
            </v:shapetype>
            <v:shape id="Textfeld 7" o:spid="_x0000_s1026" type="#_x0000_t202" style="position:absolute;margin-left:-.55pt;margin-top:36.3pt;width:184.7pt;height:26.8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" o:allowoverlap="f" filled="f" stroked="f">
              <v:textbox inset="0,0,0,0">
                <w:txbxContent>
                  <w:p w14:paraId="2A3389A2" w14:textId="77777777" w:rsidR="00644473" w:rsidRPr="00EC27A8" w:rsidRDefault="00644473" w:rsidP="00644473">
                    <w:pPr>
                      <w:pStyle w:val="WFGKopfgro"/>
                    </w:pPr>
                    <w:r w:rsidRPr="00EC27A8">
                      <w:t>Stadt Waldkraiburg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4A3CFCFB" w14:textId="77777777" w:rsidR="00114C68" w:rsidRDefault="00114C68">
    <w:pPr>
      <w:pStyle w:val="Kopfzeile"/>
    </w:pPr>
  </w:p>
  <w:p w14:paraId="20C1FC6E" w14:textId="77777777" w:rsidR="00114C68" w:rsidRDefault="00114C68">
    <w:pPr>
      <w:pStyle w:val="Kopfzeile"/>
    </w:pPr>
  </w:p>
  <w:p w14:paraId="4CFDDA3B" w14:textId="77777777" w:rsidR="00114C68" w:rsidRDefault="00114C68">
    <w:pPr>
      <w:pStyle w:val="Kopfzeile"/>
    </w:pPr>
  </w:p>
  <w:p w14:paraId="41A9F435" w14:textId="77777777" w:rsidR="00114C68" w:rsidRDefault="00114C68">
    <w:pPr>
      <w:pStyle w:val="Kopfzeile"/>
    </w:pPr>
  </w:p>
  <w:p w14:paraId="300A68E0" w14:textId="77777777" w:rsidR="00114C68" w:rsidRDefault="00644473">
    <w:pPr>
      <w:pStyle w:val="Kopfzeile"/>
    </w:pPr>
    <w:r>
      <w:rPr>
        <w:noProof/>
      </w:rPr>
      <w:drawing>
        <wp:anchor distT="0" distB="0" distL="114300" distR="114300" simplePos="0" relativeHeight="251660288" behindDoc="0" locked="1" layoutInCell="1" allowOverlap="1" wp14:anchorId="1A3A83F1" wp14:editId="51E46208">
          <wp:simplePos x="0" y="0"/>
          <wp:positionH relativeFrom="column">
            <wp:posOffset>-561975</wp:posOffset>
          </wp:positionH>
          <wp:positionV relativeFrom="page">
            <wp:posOffset>882015</wp:posOffset>
          </wp:positionV>
          <wp:extent cx="241300" cy="323850"/>
          <wp:effectExtent l="0" t="0" r="12700" b="6350"/>
          <wp:wrapNone/>
          <wp:docPr id="12" name="Bild 12" descr="W_Wappen2012_Schwarz-Fläch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9" descr="W_Wappen2012_Schwarz-Fläch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3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pPr w:leftFromText="142" w:rightFromText="142" w:vertAnchor="page" w:tblpY="1288"/>
      <w:tblOverlap w:val="never"/>
      <w:tblW w:w="5397" w:type="dxa"/>
      <w:tblLook w:val="04A0" w:firstRow="1" w:lastRow="0" w:firstColumn="1" w:lastColumn="0" w:noHBand="0" w:noVBand="1"/>
    </w:tblPr>
    <w:tblGrid>
      <w:gridCol w:w="5397"/>
    </w:tblGrid>
    <w:tr w:rsidR="00644473" w14:paraId="5C1E29CB" w14:textId="77777777" w:rsidTr="00A5719C">
      <w:trPr>
        <w:trHeight w:hRule="exact" w:val="280"/>
      </w:trPr>
      <w:tc>
        <w:tcPr>
          <w:tcW w:w="5397" w:type="dxa"/>
          <w:shd w:val="clear" w:color="auto" w:fill="auto"/>
        </w:tcPr>
        <w:p w14:paraId="1A662821" w14:textId="77777777" w:rsidR="00644473" w:rsidRPr="00FF0E4C" w:rsidRDefault="00DC2EF6" w:rsidP="00A5719C">
          <w:pPr>
            <w:pStyle w:val="WFGKopf10ptfett"/>
            <w:framePr w:hSpace="0" w:wrap="auto" w:vAnchor="margin" w:yAlign="inline"/>
            <w:suppressOverlap w:val="0"/>
          </w:pPr>
          <w:r>
            <w:t>Steuerung, Finanzen</w:t>
          </w:r>
        </w:p>
      </w:tc>
    </w:tr>
    <w:tr w:rsidR="00644473" w14:paraId="1465D5AB" w14:textId="77777777" w:rsidTr="00D90C55">
      <w:trPr>
        <w:trHeight w:hRule="exact" w:val="284"/>
      </w:trPr>
      <w:tc>
        <w:tcPr>
          <w:tcW w:w="5397" w:type="dxa"/>
          <w:shd w:val="clear" w:color="auto" w:fill="auto"/>
        </w:tcPr>
        <w:p w14:paraId="0C36263E" w14:textId="50DE8B1E" w:rsidR="00644473" w:rsidRPr="00FF0E4C" w:rsidRDefault="00D90C55" w:rsidP="00A5719C">
          <w:pPr>
            <w:pStyle w:val="WFGKopf10ptnormal"/>
            <w:framePr w:hSpace="0" w:wrap="auto" w:vAnchor="margin" w:yAlign="inline"/>
            <w:suppressOverlap w:val="0"/>
          </w:pPr>
          <w:r>
            <w:t>Steuerung</w:t>
          </w:r>
          <w:r w:rsidR="00F621F7">
            <w:t xml:space="preserve"> und Kommunikation</w:t>
          </w:r>
        </w:p>
      </w:tc>
    </w:tr>
  </w:tbl>
  <w:p w14:paraId="21C2BCFE" w14:textId="77777777" w:rsidR="00114C68" w:rsidRDefault="00114C68">
    <w:pPr>
      <w:pStyle w:val="Kopfzeile"/>
    </w:pPr>
  </w:p>
  <w:p w14:paraId="46D914C5" w14:textId="77777777" w:rsidR="00114C68" w:rsidRDefault="00114C68">
    <w:pPr>
      <w:pStyle w:val="Kopfzeile"/>
    </w:pPr>
  </w:p>
  <w:p w14:paraId="10FEA1C3" w14:textId="77777777" w:rsidR="00114C68" w:rsidRDefault="00114C68" w:rsidP="00CD0967">
    <w:pPr>
      <w:pStyle w:val="Kopfzeile"/>
      <w:spacing w:after="40"/>
    </w:pPr>
  </w:p>
  <w:p w14:paraId="1390614D" w14:textId="77777777" w:rsidR="00114C68" w:rsidRDefault="00114C68" w:rsidP="00CD0967">
    <w:pPr>
      <w:pStyle w:val="Kopfzeile"/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7D0A1" w14:textId="77777777" w:rsidR="00114C68" w:rsidRDefault="00644473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0" wp14:anchorId="4191B090" wp14:editId="0D2F4E1F">
              <wp:simplePos x="0" y="0"/>
              <wp:positionH relativeFrom="margin">
                <wp:posOffset>-6985</wp:posOffset>
              </wp:positionH>
              <wp:positionV relativeFrom="page">
                <wp:posOffset>461010</wp:posOffset>
              </wp:positionV>
              <wp:extent cx="2345690" cy="340360"/>
              <wp:effectExtent l="0" t="0" r="16510" b="15240"/>
              <wp:wrapNone/>
              <wp:docPr id="15" name="Textfeld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5690" cy="340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D18B0A" w14:textId="77777777" w:rsidR="00644473" w:rsidRPr="00EC27A8" w:rsidRDefault="00644473" w:rsidP="00644473">
                          <w:pPr>
                            <w:pStyle w:val="WFGKopfgro"/>
                          </w:pPr>
                          <w:r w:rsidRPr="00EC27A8">
                            <w:t>Stadt Waldkraiburg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91B09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.55pt;margin-top:36.3pt;width:184.7pt;height:26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" o:allowoverlap="f" filled="f" stroked="f">
              <v:textbox inset="0,0,0,0">
                <w:txbxContent>
                  <w:p w14:paraId="5FD18B0A" w14:textId="77777777" w:rsidR="00644473" w:rsidRPr="00EC27A8" w:rsidRDefault="00644473" w:rsidP="00644473">
                    <w:pPr>
                      <w:pStyle w:val="WFGKopfgro"/>
                    </w:pPr>
                    <w:r w:rsidRPr="00EC27A8">
                      <w:t>Stadt Waldkraiburg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473B8947" w14:textId="77777777" w:rsidR="00114C68" w:rsidRDefault="00114C68">
    <w:pPr>
      <w:pStyle w:val="Kopfzeile"/>
    </w:pPr>
  </w:p>
  <w:tbl>
    <w:tblPr>
      <w:tblpPr w:leftFromText="142" w:rightFromText="142" w:vertAnchor="page" w:tblpY="1288"/>
      <w:tblOverlap w:val="never"/>
      <w:tblW w:w="5397" w:type="dxa"/>
      <w:tblLook w:val="04A0" w:firstRow="1" w:lastRow="0" w:firstColumn="1" w:lastColumn="0" w:noHBand="0" w:noVBand="1"/>
    </w:tblPr>
    <w:tblGrid>
      <w:gridCol w:w="5397"/>
    </w:tblGrid>
    <w:tr w:rsidR="00114C68" w14:paraId="0986625C" w14:textId="77777777" w:rsidTr="00A5719C">
      <w:trPr>
        <w:trHeight w:hRule="exact" w:val="280"/>
      </w:trPr>
      <w:tc>
        <w:tcPr>
          <w:tcW w:w="5397" w:type="dxa"/>
          <w:shd w:val="clear" w:color="auto" w:fill="auto"/>
        </w:tcPr>
        <w:p w14:paraId="6AD2AF10" w14:textId="05BADA37" w:rsidR="00114C68" w:rsidRPr="00114C68" w:rsidRDefault="00114C68" w:rsidP="00114C68">
          <w:pPr>
            <w:pStyle w:val="WFGKopf10ptnormal"/>
            <w:framePr w:hSpace="0" w:wrap="auto" w:vAnchor="margin" w:yAlign="inline"/>
            <w:suppressOverlap w:val="0"/>
            <w:rPr>
              <w:b/>
              <w:bCs/>
            </w:rPr>
          </w:pPr>
          <w:r w:rsidRPr="00114C68">
            <w:rPr>
              <w:b/>
              <w:bCs/>
            </w:rPr>
            <w:t>Pressemitteilung</w:t>
          </w:r>
          <w:r w:rsidR="00930262">
            <w:rPr>
              <w:b/>
              <w:bCs/>
            </w:rPr>
            <w:t xml:space="preserve"> </w:t>
          </w:r>
          <w:r w:rsidR="00A464CA">
            <w:rPr>
              <w:b/>
              <w:bCs/>
            </w:rPr>
            <w:t>4</w:t>
          </w:r>
          <w:r w:rsidR="00DE79B0">
            <w:rPr>
              <w:b/>
              <w:bCs/>
            </w:rPr>
            <w:t>4</w:t>
          </w:r>
          <w:r w:rsidRPr="00114C68">
            <w:rPr>
              <w:b/>
              <w:bCs/>
            </w:rPr>
            <w:t xml:space="preserve"> / 2026</w:t>
          </w:r>
        </w:p>
        <w:p w14:paraId="520E4BFF" w14:textId="05A831F5" w:rsidR="00114C68" w:rsidRPr="00FF0E4C" w:rsidRDefault="00114C68" w:rsidP="00114C68">
          <w:pPr>
            <w:pStyle w:val="WFGKopf10ptfett"/>
            <w:framePr w:hSpace="0" w:wrap="auto" w:vAnchor="margin" w:yAlign="inline"/>
            <w:suppressOverlap w:val="0"/>
          </w:pPr>
        </w:p>
      </w:tc>
    </w:tr>
    <w:tr w:rsidR="00114C68" w14:paraId="344C421C" w14:textId="77777777" w:rsidTr="00D52649">
      <w:trPr>
        <w:trHeight w:hRule="exact" w:val="284"/>
      </w:trPr>
      <w:tc>
        <w:tcPr>
          <w:tcW w:w="5397" w:type="dxa"/>
          <w:shd w:val="clear" w:color="auto" w:fill="auto"/>
        </w:tcPr>
        <w:p w14:paraId="03782C68" w14:textId="6110CC75" w:rsidR="00114C68" w:rsidRPr="00FF0E4C" w:rsidRDefault="00114C68" w:rsidP="00114C68">
          <w:pPr>
            <w:pStyle w:val="WFGKopf10ptnormal"/>
            <w:framePr w:hSpace="0" w:wrap="auto" w:vAnchor="margin" w:yAlign="inline"/>
            <w:suppressOverlap w:val="0"/>
          </w:pPr>
        </w:p>
      </w:tc>
    </w:tr>
  </w:tbl>
  <w:p w14:paraId="6C910C14" w14:textId="77777777" w:rsidR="00114C68" w:rsidRDefault="00644473">
    <w:pPr>
      <w:pStyle w:val="Kopfzeile"/>
    </w:pPr>
    <w:r>
      <w:rPr>
        <w:noProof/>
      </w:rPr>
      <w:drawing>
        <wp:anchor distT="0" distB="0" distL="114300" distR="114300" simplePos="0" relativeHeight="251663360" behindDoc="0" locked="1" layoutInCell="1" allowOverlap="1" wp14:anchorId="6AD4AB83" wp14:editId="7BC4BFE4">
          <wp:simplePos x="0" y="0"/>
          <wp:positionH relativeFrom="column">
            <wp:posOffset>-561975</wp:posOffset>
          </wp:positionH>
          <wp:positionV relativeFrom="page">
            <wp:posOffset>882015</wp:posOffset>
          </wp:positionV>
          <wp:extent cx="241300" cy="323850"/>
          <wp:effectExtent l="0" t="0" r="12700" b="6350"/>
          <wp:wrapThrough wrapText="bothSides">
            <wp:wrapPolygon edited="0">
              <wp:start x="0" y="0"/>
              <wp:lineTo x="0" y="20329"/>
              <wp:lineTo x="20463" y="20329"/>
              <wp:lineTo x="20463" y="0"/>
              <wp:lineTo x="0" y="0"/>
            </wp:wrapPolygon>
          </wp:wrapThrough>
          <wp:docPr id="13" name="Bild 13" descr="W_Wappen2012_Schwarz-Fläch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9" descr="W_Wappen2012_Schwarz-Fläch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3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89484A" w14:textId="77777777" w:rsidR="00114C68" w:rsidRDefault="00114C68">
    <w:pPr>
      <w:pStyle w:val="Kopfzeile"/>
    </w:pPr>
  </w:p>
  <w:p w14:paraId="14A6FD73" w14:textId="77777777" w:rsidR="00114C68" w:rsidRDefault="00114C68">
    <w:pPr>
      <w:pStyle w:val="Kopfzeile"/>
    </w:pPr>
  </w:p>
  <w:p w14:paraId="6555F1F4" w14:textId="77777777" w:rsidR="00114C68" w:rsidRDefault="00114C68">
    <w:pPr>
      <w:pStyle w:val="Kopfzeile"/>
    </w:pPr>
  </w:p>
  <w:p w14:paraId="2D2FFAEE" w14:textId="77777777" w:rsidR="00114C68" w:rsidRDefault="00114C68">
    <w:pPr>
      <w:pStyle w:val="Kopfzeile"/>
    </w:pPr>
  </w:p>
  <w:p w14:paraId="169FB26C" w14:textId="77777777" w:rsidR="00114C68" w:rsidRDefault="00114C68" w:rsidP="00D52649">
    <w:pPr>
      <w:pStyle w:val="Kopfzeile"/>
    </w:pPr>
  </w:p>
  <w:p w14:paraId="078C9255" w14:textId="77777777" w:rsidR="00114C68" w:rsidRDefault="00114C68">
    <w:pPr>
      <w:pStyle w:val="Kopfzeile"/>
    </w:pPr>
  </w:p>
  <w:p w14:paraId="36D68A17" w14:textId="77777777" w:rsidR="00114C68" w:rsidRDefault="00114C68">
    <w:pPr>
      <w:pStyle w:val="Kopfzeile"/>
    </w:pPr>
  </w:p>
  <w:p w14:paraId="5F7C6B92" w14:textId="77777777" w:rsidR="00114C68" w:rsidRDefault="00114C68">
    <w:pPr>
      <w:pStyle w:val="Kopfzeile"/>
    </w:pPr>
  </w:p>
  <w:p w14:paraId="4337AA5D" w14:textId="77777777" w:rsidR="00114C68" w:rsidRDefault="00114C68">
    <w:pPr>
      <w:pStyle w:val="Kopfzeile"/>
    </w:pPr>
  </w:p>
  <w:p w14:paraId="498F81F5" w14:textId="77777777" w:rsidR="00114C68" w:rsidRDefault="00114C68">
    <w:pPr>
      <w:pStyle w:val="Kopfzeile"/>
    </w:pPr>
  </w:p>
  <w:p w14:paraId="21797B7B" w14:textId="77777777" w:rsidR="00841097" w:rsidRDefault="00841097">
    <w:pPr>
      <w:pStyle w:val="Kopfzeile"/>
    </w:pPr>
  </w:p>
  <w:p w14:paraId="4C82F19A" w14:textId="254B5062" w:rsidR="00114C68" w:rsidRDefault="00114C6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EF60E7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F8AC6B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4FC844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0DA49C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C89EF5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B251067"/>
    <w:multiLevelType w:val="multilevel"/>
    <w:tmpl w:val="CEA8C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605072"/>
    <w:multiLevelType w:val="multilevel"/>
    <w:tmpl w:val="E03A9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854A79"/>
    <w:multiLevelType w:val="hybridMultilevel"/>
    <w:tmpl w:val="70641ACE"/>
    <w:lvl w:ilvl="0" w:tplc="C01686B8">
      <w:start w:val="1"/>
      <w:numFmt w:val="bullet"/>
      <w:pStyle w:val="4Aufzhlung10p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B0E7E7D"/>
    <w:multiLevelType w:val="multilevel"/>
    <w:tmpl w:val="943EB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357731"/>
    <w:multiLevelType w:val="hybridMultilevel"/>
    <w:tmpl w:val="EA08F2EC"/>
    <w:lvl w:ilvl="0" w:tplc="5F2809B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964511"/>
    <w:multiLevelType w:val="multilevel"/>
    <w:tmpl w:val="C5640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B9565D"/>
    <w:multiLevelType w:val="multilevel"/>
    <w:tmpl w:val="EF401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E22ECE"/>
    <w:multiLevelType w:val="multilevel"/>
    <w:tmpl w:val="99C21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7047413">
    <w:abstractNumId w:val="9"/>
  </w:num>
  <w:num w:numId="2" w16cid:durableId="503714919">
    <w:abstractNumId w:val="7"/>
  </w:num>
  <w:num w:numId="3" w16cid:durableId="320935190">
    <w:abstractNumId w:val="4"/>
  </w:num>
  <w:num w:numId="4" w16cid:durableId="10498714">
    <w:abstractNumId w:val="3"/>
  </w:num>
  <w:num w:numId="5" w16cid:durableId="693657345">
    <w:abstractNumId w:val="2"/>
  </w:num>
  <w:num w:numId="6" w16cid:durableId="845050003">
    <w:abstractNumId w:val="1"/>
  </w:num>
  <w:num w:numId="7" w16cid:durableId="156187794">
    <w:abstractNumId w:val="0"/>
  </w:num>
  <w:num w:numId="8" w16cid:durableId="1265191814">
    <w:abstractNumId w:val="12"/>
  </w:num>
  <w:num w:numId="9" w16cid:durableId="970474423">
    <w:abstractNumId w:val="5"/>
  </w:num>
  <w:num w:numId="10" w16cid:durableId="780731026">
    <w:abstractNumId w:val="11"/>
  </w:num>
  <w:num w:numId="11" w16cid:durableId="2120634527">
    <w:abstractNumId w:val="6"/>
  </w:num>
  <w:num w:numId="12" w16cid:durableId="2060199503">
    <w:abstractNumId w:val="10"/>
  </w:num>
  <w:num w:numId="13" w16cid:durableId="13293594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649"/>
    <w:rsid w:val="00001E2A"/>
    <w:rsid w:val="000030C1"/>
    <w:rsid w:val="000069EB"/>
    <w:rsid w:val="0001036E"/>
    <w:rsid w:val="000317C1"/>
    <w:rsid w:val="00036B75"/>
    <w:rsid w:val="000466FE"/>
    <w:rsid w:val="0005032D"/>
    <w:rsid w:val="00067B9A"/>
    <w:rsid w:val="00075DCD"/>
    <w:rsid w:val="000A0552"/>
    <w:rsid w:val="000A17E9"/>
    <w:rsid w:val="000A4907"/>
    <w:rsid w:val="000A64B3"/>
    <w:rsid w:val="000B7E99"/>
    <w:rsid w:val="000D1B52"/>
    <w:rsid w:val="000D42C1"/>
    <w:rsid w:val="00114C68"/>
    <w:rsid w:val="00124AE3"/>
    <w:rsid w:val="00141A1A"/>
    <w:rsid w:val="00146984"/>
    <w:rsid w:val="00166968"/>
    <w:rsid w:val="00176626"/>
    <w:rsid w:val="0019091F"/>
    <w:rsid w:val="00191498"/>
    <w:rsid w:val="00191B69"/>
    <w:rsid w:val="001A3E6B"/>
    <w:rsid w:val="001C1269"/>
    <w:rsid w:val="001C3604"/>
    <w:rsid w:val="001D594A"/>
    <w:rsid w:val="00236740"/>
    <w:rsid w:val="002432E0"/>
    <w:rsid w:val="002563FA"/>
    <w:rsid w:val="00264CAF"/>
    <w:rsid w:val="002664B9"/>
    <w:rsid w:val="002717FF"/>
    <w:rsid w:val="002869E2"/>
    <w:rsid w:val="00293E61"/>
    <w:rsid w:val="002C1A8F"/>
    <w:rsid w:val="002C77E7"/>
    <w:rsid w:val="002E74F8"/>
    <w:rsid w:val="00325F5C"/>
    <w:rsid w:val="00336897"/>
    <w:rsid w:val="00351F94"/>
    <w:rsid w:val="00377477"/>
    <w:rsid w:val="003834FE"/>
    <w:rsid w:val="00387A61"/>
    <w:rsid w:val="003A0946"/>
    <w:rsid w:val="003A3B8C"/>
    <w:rsid w:val="003A72A4"/>
    <w:rsid w:val="003B7193"/>
    <w:rsid w:val="003E0997"/>
    <w:rsid w:val="003E3BC7"/>
    <w:rsid w:val="003E7459"/>
    <w:rsid w:val="003F70EB"/>
    <w:rsid w:val="00413B56"/>
    <w:rsid w:val="004148BE"/>
    <w:rsid w:val="00415FDA"/>
    <w:rsid w:val="00423E6D"/>
    <w:rsid w:val="0042499F"/>
    <w:rsid w:val="004551CE"/>
    <w:rsid w:val="004763B2"/>
    <w:rsid w:val="00476B97"/>
    <w:rsid w:val="00477D68"/>
    <w:rsid w:val="004832DB"/>
    <w:rsid w:val="004A2DE3"/>
    <w:rsid w:val="004C4C74"/>
    <w:rsid w:val="004C714F"/>
    <w:rsid w:val="004E0C54"/>
    <w:rsid w:val="004E4CBB"/>
    <w:rsid w:val="004E530B"/>
    <w:rsid w:val="004F4445"/>
    <w:rsid w:val="005037DC"/>
    <w:rsid w:val="00503FC8"/>
    <w:rsid w:val="005106EF"/>
    <w:rsid w:val="00520DA2"/>
    <w:rsid w:val="0053775B"/>
    <w:rsid w:val="005423C5"/>
    <w:rsid w:val="00570345"/>
    <w:rsid w:val="00575ED1"/>
    <w:rsid w:val="005A3943"/>
    <w:rsid w:val="005A3A8C"/>
    <w:rsid w:val="005B036B"/>
    <w:rsid w:val="005B54F2"/>
    <w:rsid w:val="005D11ED"/>
    <w:rsid w:val="006007DA"/>
    <w:rsid w:val="006022B4"/>
    <w:rsid w:val="0060290A"/>
    <w:rsid w:val="00612CB7"/>
    <w:rsid w:val="006135D2"/>
    <w:rsid w:val="00617BF0"/>
    <w:rsid w:val="00620973"/>
    <w:rsid w:val="00642BB1"/>
    <w:rsid w:val="00644473"/>
    <w:rsid w:val="00662983"/>
    <w:rsid w:val="00663DAA"/>
    <w:rsid w:val="00667279"/>
    <w:rsid w:val="00680E9F"/>
    <w:rsid w:val="00683AD6"/>
    <w:rsid w:val="00690ED4"/>
    <w:rsid w:val="006A7049"/>
    <w:rsid w:val="006D0559"/>
    <w:rsid w:val="006E0A93"/>
    <w:rsid w:val="006F4FAC"/>
    <w:rsid w:val="00700C3D"/>
    <w:rsid w:val="0070711E"/>
    <w:rsid w:val="007076D0"/>
    <w:rsid w:val="00733BDA"/>
    <w:rsid w:val="00754499"/>
    <w:rsid w:val="00754F50"/>
    <w:rsid w:val="00756F02"/>
    <w:rsid w:val="00761A57"/>
    <w:rsid w:val="00764F60"/>
    <w:rsid w:val="00790855"/>
    <w:rsid w:val="00795E01"/>
    <w:rsid w:val="007A3086"/>
    <w:rsid w:val="007A339A"/>
    <w:rsid w:val="007A3910"/>
    <w:rsid w:val="007A3A02"/>
    <w:rsid w:val="007C2480"/>
    <w:rsid w:val="007F0481"/>
    <w:rsid w:val="00807EDD"/>
    <w:rsid w:val="008118F4"/>
    <w:rsid w:val="008203DE"/>
    <w:rsid w:val="008303AD"/>
    <w:rsid w:val="00834651"/>
    <w:rsid w:val="00840F60"/>
    <w:rsid w:val="00841097"/>
    <w:rsid w:val="0086513C"/>
    <w:rsid w:val="008838B0"/>
    <w:rsid w:val="00886860"/>
    <w:rsid w:val="00886EA1"/>
    <w:rsid w:val="00895E97"/>
    <w:rsid w:val="008B7DE4"/>
    <w:rsid w:val="008C478B"/>
    <w:rsid w:val="008C4FB1"/>
    <w:rsid w:val="008C7A0A"/>
    <w:rsid w:val="008C7DEF"/>
    <w:rsid w:val="008D2003"/>
    <w:rsid w:val="00913BB4"/>
    <w:rsid w:val="009230A3"/>
    <w:rsid w:val="00930262"/>
    <w:rsid w:val="00941122"/>
    <w:rsid w:val="00946738"/>
    <w:rsid w:val="009666B3"/>
    <w:rsid w:val="00970A31"/>
    <w:rsid w:val="00990E9D"/>
    <w:rsid w:val="00994DE7"/>
    <w:rsid w:val="009A3686"/>
    <w:rsid w:val="009B4E1A"/>
    <w:rsid w:val="009D72EB"/>
    <w:rsid w:val="009F59D4"/>
    <w:rsid w:val="009F5EA8"/>
    <w:rsid w:val="00A464CA"/>
    <w:rsid w:val="00A62DA9"/>
    <w:rsid w:val="00A7110E"/>
    <w:rsid w:val="00A74CD7"/>
    <w:rsid w:val="00AA3E49"/>
    <w:rsid w:val="00AB79B7"/>
    <w:rsid w:val="00AD5237"/>
    <w:rsid w:val="00AD5293"/>
    <w:rsid w:val="00AD770D"/>
    <w:rsid w:val="00AE2296"/>
    <w:rsid w:val="00B22CA8"/>
    <w:rsid w:val="00B30013"/>
    <w:rsid w:val="00B516D3"/>
    <w:rsid w:val="00B54CD1"/>
    <w:rsid w:val="00B64BDE"/>
    <w:rsid w:val="00B82CAC"/>
    <w:rsid w:val="00BA65B0"/>
    <w:rsid w:val="00BC0694"/>
    <w:rsid w:val="00BC4692"/>
    <w:rsid w:val="00BC67B5"/>
    <w:rsid w:val="00BE13C3"/>
    <w:rsid w:val="00BE3FEF"/>
    <w:rsid w:val="00C35B47"/>
    <w:rsid w:val="00C45ACF"/>
    <w:rsid w:val="00C603E9"/>
    <w:rsid w:val="00C641B8"/>
    <w:rsid w:val="00C702B8"/>
    <w:rsid w:val="00CB6FEB"/>
    <w:rsid w:val="00CB7CBD"/>
    <w:rsid w:val="00CE089B"/>
    <w:rsid w:val="00CF0EB8"/>
    <w:rsid w:val="00D04FED"/>
    <w:rsid w:val="00D05B9A"/>
    <w:rsid w:val="00D30328"/>
    <w:rsid w:val="00D35A4F"/>
    <w:rsid w:val="00D4159E"/>
    <w:rsid w:val="00D44BD0"/>
    <w:rsid w:val="00D52649"/>
    <w:rsid w:val="00D607F1"/>
    <w:rsid w:val="00D724C0"/>
    <w:rsid w:val="00D73FEF"/>
    <w:rsid w:val="00D75BAA"/>
    <w:rsid w:val="00D85377"/>
    <w:rsid w:val="00D9099D"/>
    <w:rsid w:val="00D90C55"/>
    <w:rsid w:val="00D93D72"/>
    <w:rsid w:val="00DA32B1"/>
    <w:rsid w:val="00DA4976"/>
    <w:rsid w:val="00DB7983"/>
    <w:rsid w:val="00DC2EF6"/>
    <w:rsid w:val="00DC6E3C"/>
    <w:rsid w:val="00DE79B0"/>
    <w:rsid w:val="00E05468"/>
    <w:rsid w:val="00E25984"/>
    <w:rsid w:val="00E36E90"/>
    <w:rsid w:val="00E3763A"/>
    <w:rsid w:val="00E37DDD"/>
    <w:rsid w:val="00E401B6"/>
    <w:rsid w:val="00E4194F"/>
    <w:rsid w:val="00E44A79"/>
    <w:rsid w:val="00E6459F"/>
    <w:rsid w:val="00E70DBB"/>
    <w:rsid w:val="00E776D4"/>
    <w:rsid w:val="00E90AE3"/>
    <w:rsid w:val="00E91F04"/>
    <w:rsid w:val="00E947C1"/>
    <w:rsid w:val="00EA658B"/>
    <w:rsid w:val="00EB2D6B"/>
    <w:rsid w:val="00EC5BD2"/>
    <w:rsid w:val="00EC6FDD"/>
    <w:rsid w:val="00ED4CE1"/>
    <w:rsid w:val="00EF4800"/>
    <w:rsid w:val="00F0406F"/>
    <w:rsid w:val="00F13BD3"/>
    <w:rsid w:val="00F1758F"/>
    <w:rsid w:val="00F26FDD"/>
    <w:rsid w:val="00F4195C"/>
    <w:rsid w:val="00F42939"/>
    <w:rsid w:val="00F621F7"/>
    <w:rsid w:val="00F70E5F"/>
    <w:rsid w:val="00F97AF5"/>
    <w:rsid w:val="00FA0B11"/>
    <w:rsid w:val="00FA7172"/>
    <w:rsid w:val="00FB2892"/>
    <w:rsid w:val="00FB7E3A"/>
    <w:rsid w:val="00FC058F"/>
    <w:rsid w:val="00FC341C"/>
    <w:rsid w:val="00FC5545"/>
    <w:rsid w:val="00FD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48D3BAA"/>
  <w15:docId w15:val="{0AB8CA74-3FCB-4A1A-B101-4165DBA0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WFG Marginale normal"/>
    <w:rsid w:val="00453C2C"/>
    <w:pPr>
      <w:widowControl w:val="0"/>
      <w:spacing w:line="300" w:lineRule="exact"/>
    </w:pPr>
    <w:rPr>
      <w:rFonts w:ascii="Arial" w:hAnsi="Arial"/>
      <w:sz w:val="16"/>
    </w:rPr>
  </w:style>
  <w:style w:type="paragraph" w:styleId="berschrift1">
    <w:name w:val="heading 1"/>
    <w:basedOn w:val="Standard"/>
    <w:next w:val="Standard"/>
    <w:link w:val="berschrift1Zchn"/>
    <w:uiPriority w:val="9"/>
    <w:rsid w:val="006022B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rsid w:val="006022B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rsid w:val="00683AD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683AD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rsid w:val="00683AD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rsid w:val="00683AD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rsid w:val="00683AD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rsid w:val="00683AD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rsid w:val="00683AD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WFGKopf10ptkursiv">
    <w:name w:val="WFG Kopf 10 pt kursiv"/>
    <w:basedOn w:val="Standard"/>
    <w:rsid w:val="008F5F10"/>
    <w:pPr>
      <w:framePr w:hSpace="142" w:wrap="around" w:vAnchor="page" w:hAnchor="text" w:y="1288"/>
      <w:spacing w:line="280" w:lineRule="exact"/>
      <w:suppressOverlap/>
    </w:pPr>
    <w:rPr>
      <w:i/>
      <w:sz w:val="20"/>
    </w:rPr>
  </w:style>
  <w:style w:type="paragraph" w:styleId="Kopfzeile">
    <w:name w:val="header"/>
    <w:basedOn w:val="Standard"/>
    <w:rsid w:val="00453C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453C2C"/>
    <w:pPr>
      <w:tabs>
        <w:tab w:val="center" w:pos="4536"/>
        <w:tab w:val="right" w:pos="9072"/>
      </w:tabs>
    </w:pPr>
  </w:style>
  <w:style w:type="paragraph" w:customStyle="1" w:styleId="WFGKopfAbsenderSeitevonbis">
    <w:name w:val="WFG Kopf Absender/Seite von bis"/>
    <w:basedOn w:val="Standard"/>
    <w:rsid w:val="00453C2C"/>
    <w:rPr>
      <w:sz w:val="14"/>
      <w:szCs w:val="14"/>
    </w:rPr>
  </w:style>
  <w:style w:type="paragraph" w:customStyle="1" w:styleId="WFGFunormal">
    <w:name w:val="WFG Fuß normal"/>
    <w:basedOn w:val="Standard"/>
    <w:rsid w:val="00453C2C"/>
    <w:pPr>
      <w:spacing w:line="180" w:lineRule="exact"/>
    </w:pPr>
    <w:rPr>
      <w:sz w:val="14"/>
      <w:szCs w:val="16"/>
    </w:rPr>
  </w:style>
  <w:style w:type="paragraph" w:customStyle="1" w:styleId="WFGFufett">
    <w:name w:val="WFG Fuß fett"/>
    <w:basedOn w:val="Standard"/>
    <w:rsid w:val="00453C2C"/>
    <w:pPr>
      <w:spacing w:line="200" w:lineRule="exact"/>
    </w:pPr>
    <w:rPr>
      <w:b/>
      <w:sz w:val="14"/>
      <w:szCs w:val="16"/>
    </w:rPr>
  </w:style>
  <w:style w:type="paragraph" w:customStyle="1" w:styleId="WFGFukursiv">
    <w:name w:val="WFG Fuß kursiv"/>
    <w:basedOn w:val="Standard"/>
    <w:rsid w:val="00453C2C"/>
    <w:pPr>
      <w:spacing w:line="200" w:lineRule="exact"/>
    </w:pPr>
    <w:rPr>
      <w:i/>
      <w:sz w:val="14"/>
      <w:szCs w:val="16"/>
    </w:rPr>
  </w:style>
  <w:style w:type="paragraph" w:customStyle="1" w:styleId="WFGFlietext10ptnormal">
    <w:name w:val="WFG Fließtext 10 pt normal"/>
    <w:basedOn w:val="Standard"/>
    <w:autoRedefine/>
    <w:rsid w:val="00D724C0"/>
    <w:pPr>
      <w:spacing w:line="280" w:lineRule="exact"/>
    </w:pPr>
    <w:rPr>
      <w:sz w:val="20"/>
    </w:rPr>
  </w:style>
  <w:style w:type="paragraph" w:customStyle="1" w:styleId="WFGobererBezugsblockrechtsnormal">
    <w:name w:val="WFG oberer Bezugsblock rechts normal"/>
    <w:basedOn w:val="WFGobererBezugsblockrechtsfett"/>
    <w:rsid w:val="00453C2C"/>
    <w:pPr>
      <w:framePr w:wrap="around"/>
    </w:pPr>
    <w:rPr>
      <w:b w:val="0"/>
    </w:rPr>
  </w:style>
  <w:style w:type="paragraph" w:customStyle="1" w:styleId="WFGobererBezugsblockrechtsfett">
    <w:name w:val="WFG oberer Bezugsblock rechts fett"/>
    <w:basedOn w:val="Standard"/>
    <w:rsid w:val="00453C2C"/>
    <w:pPr>
      <w:framePr w:hSpace="142" w:wrap="around" w:vAnchor="page" w:hAnchor="page" w:x="4322" w:y="3176"/>
      <w:spacing w:line="200" w:lineRule="atLeast"/>
    </w:pPr>
    <w:rPr>
      <w:b/>
      <w:noProof/>
      <w:sz w:val="15"/>
      <w:szCs w:val="16"/>
    </w:rPr>
  </w:style>
  <w:style w:type="paragraph" w:customStyle="1" w:styleId="WFGobererBezugsblocklinks">
    <w:name w:val="WFG oberer Bezugsblock links"/>
    <w:basedOn w:val="Standard"/>
    <w:rsid w:val="00453C2C"/>
    <w:pPr>
      <w:framePr w:hSpace="142" w:wrap="around" w:vAnchor="page" w:hAnchor="page" w:x="4322" w:y="3176"/>
      <w:spacing w:line="200" w:lineRule="atLeast"/>
      <w:jc w:val="right"/>
    </w:pPr>
    <w:rPr>
      <w:noProof/>
      <w:sz w:val="15"/>
      <w:szCs w:val="16"/>
    </w:rPr>
  </w:style>
  <w:style w:type="paragraph" w:customStyle="1" w:styleId="WFGFlietext10ptfett">
    <w:name w:val="WFG Fließtext 10 pt fett"/>
    <w:basedOn w:val="Standard"/>
    <w:rsid w:val="00453C2C"/>
    <w:pPr>
      <w:spacing w:line="280" w:lineRule="exact"/>
    </w:pPr>
    <w:rPr>
      <w:b/>
      <w:sz w:val="20"/>
    </w:rPr>
  </w:style>
  <w:style w:type="table" w:styleId="Tabellenraster">
    <w:name w:val="Table Grid"/>
    <w:basedOn w:val="NormaleTabelle"/>
    <w:rsid w:val="00453C2C"/>
    <w:pPr>
      <w:widowControl w:val="0"/>
      <w:spacing w:line="300" w:lineRule="exact"/>
    </w:pPr>
    <w:rPr>
      <w:rFonts w:eastAsia="MS Mincho"/>
      <w:lang w:bidi="x-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FGFlietext10ptkursiv">
    <w:name w:val="WFG Fließtext 10 pt kursiv"/>
    <w:basedOn w:val="WFGFlietext10ptnormal"/>
    <w:rsid w:val="00453C2C"/>
    <w:pPr>
      <w:framePr w:wrap="around" w:hAnchor="text"/>
    </w:pPr>
    <w:rPr>
      <w:i/>
    </w:rPr>
  </w:style>
  <w:style w:type="character" w:customStyle="1" w:styleId="2fett10pt">
    <w:name w:val="2 fett 10 pt"/>
    <w:basedOn w:val="1normal10pt"/>
    <w:uiPriority w:val="1"/>
    <w:qFormat/>
    <w:rsid w:val="00BC4692"/>
    <w:rPr>
      <w:rFonts w:ascii="Arial" w:hAnsi="Arial"/>
      <w:b/>
      <w:i w:val="0"/>
      <w:sz w:val="20"/>
    </w:rPr>
  </w:style>
  <w:style w:type="character" w:customStyle="1" w:styleId="1normal10pt">
    <w:name w:val="1 normal 10 pt"/>
    <w:uiPriority w:val="1"/>
    <w:qFormat/>
    <w:rsid w:val="007C2480"/>
    <w:rPr>
      <w:rFonts w:ascii="Arial" w:hAnsi="Arial"/>
      <w:b w:val="0"/>
      <w:i w:val="0"/>
      <w:sz w:val="20"/>
    </w:rPr>
  </w:style>
  <w:style w:type="character" w:customStyle="1" w:styleId="3kursiv10pt">
    <w:name w:val="3 kursiv 10 pt"/>
    <w:basedOn w:val="1normal10pt"/>
    <w:uiPriority w:val="1"/>
    <w:qFormat/>
    <w:rsid w:val="00BC4692"/>
    <w:rPr>
      <w:rFonts w:ascii="Arial" w:hAnsi="Arial"/>
      <w:b w:val="0"/>
      <w:bCs w:val="0"/>
      <w:i/>
      <w:iCs/>
      <w:sz w:val="20"/>
      <w:szCs w:val="20"/>
    </w:rPr>
  </w:style>
  <w:style w:type="paragraph" w:customStyle="1" w:styleId="4Aufzhlung10pt">
    <w:name w:val="4 Aufzählung 10 pt"/>
    <w:basedOn w:val="WFGFlietext10ptnormal"/>
    <w:qFormat/>
    <w:rsid w:val="00377477"/>
    <w:pPr>
      <w:framePr w:wrap="around" w:hAnchor="text"/>
      <w:numPr>
        <w:numId w:val="2"/>
      </w:numPr>
      <w:tabs>
        <w:tab w:val="left" w:pos="284"/>
      </w:tabs>
      <w:ind w:left="284" w:hanging="284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6022B4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022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normal8pt">
    <w:name w:val="5 normal 8 pt"/>
    <w:basedOn w:val="1normal10pt"/>
    <w:uiPriority w:val="1"/>
    <w:qFormat/>
    <w:rsid w:val="00BC4692"/>
    <w:rPr>
      <w:rFonts w:ascii="Arial" w:hAnsi="Arial"/>
      <w:b w:val="0"/>
      <w:i w:val="0"/>
      <w:sz w:val="1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83AD6"/>
    <w:rPr>
      <w:rFonts w:asciiTheme="majorHAnsi" w:eastAsiaTheme="majorEastAsia" w:hAnsiTheme="majorHAnsi" w:cstheme="majorBidi"/>
      <w:b/>
      <w:bCs/>
      <w:color w:val="4F81BD" w:themeColor="accent1"/>
      <w:sz w:val="1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83AD6"/>
    <w:rPr>
      <w:rFonts w:asciiTheme="majorHAnsi" w:eastAsiaTheme="majorEastAsia" w:hAnsiTheme="majorHAnsi" w:cstheme="majorBidi"/>
      <w:b/>
      <w:bCs/>
      <w:i/>
      <w:iCs/>
      <w:color w:val="4F81BD" w:themeColor="accent1"/>
      <w:sz w:val="16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83AD6"/>
    <w:rPr>
      <w:rFonts w:asciiTheme="majorHAnsi" w:eastAsiaTheme="majorEastAsia" w:hAnsiTheme="majorHAnsi" w:cstheme="majorBidi"/>
      <w:color w:val="243F60" w:themeColor="accent1" w:themeShade="7F"/>
      <w:sz w:val="1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83AD6"/>
    <w:rPr>
      <w:rFonts w:asciiTheme="majorHAnsi" w:eastAsiaTheme="majorEastAsia" w:hAnsiTheme="majorHAnsi" w:cstheme="majorBidi"/>
      <w:i/>
      <w:iCs/>
      <w:color w:val="243F60" w:themeColor="accent1" w:themeShade="7F"/>
      <w:sz w:val="1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83AD6"/>
    <w:rPr>
      <w:rFonts w:asciiTheme="majorHAnsi" w:eastAsiaTheme="majorEastAsia" w:hAnsiTheme="majorHAnsi" w:cstheme="majorBidi"/>
      <w:i/>
      <w:iCs/>
      <w:color w:val="404040" w:themeColor="text1" w:themeTint="BF"/>
      <w:sz w:val="1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83AD6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83AD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6fett8pt">
    <w:name w:val="6 fett 8 pt"/>
    <w:basedOn w:val="Absatz-Standardschriftart"/>
    <w:uiPriority w:val="1"/>
    <w:qFormat/>
    <w:rsid w:val="00BC4692"/>
    <w:rPr>
      <w:rFonts w:ascii="Arial" w:hAnsi="Arial"/>
      <w:b/>
      <w:i w:val="0"/>
      <w:sz w:val="16"/>
    </w:rPr>
  </w:style>
  <w:style w:type="character" w:customStyle="1" w:styleId="7kursiv8pt">
    <w:name w:val="7 kursiv 8 pt"/>
    <w:basedOn w:val="6fett8pt"/>
    <w:uiPriority w:val="1"/>
    <w:qFormat/>
    <w:rsid w:val="00BC4692"/>
    <w:rPr>
      <w:rFonts w:ascii="Arial" w:hAnsi="Arial"/>
      <w:b w:val="0"/>
      <w:i/>
      <w:sz w:val="16"/>
    </w:rPr>
  </w:style>
  <w:style w:type="paragraph" w:styleId="Beschriftung">
    <w:name w:val="caption"/>
    <w:basedOn w:val="Standard"/>
    <w:next w:val="Standard"/>
    <w:uiPriority w:val="35"/>
    <w:semiHidden/>
    <w:unhideWhenUsed/>
    <w:rsid w:val="00683AD6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rsid w:val="00683AD6"/>
    <w:pPr>
      <w:outlineLvl w:val="9"/>
    </w:pPr>
  </w:style>
  <w:style w:type="paragraph" w:styleId="Verzeichnis1">
    <w:name w:val="toc 1"/>
    <w:basedOn w:val="Standard"/>
    <w:next w:val="Standard"/>
    <w:uiPriority w:val="39"/>
    <w:semiHidden/>
    <w:unhideWhenUsed/>
    <w:rsid w:val="00683AD6"/>
    <w:pPr>
      <w:spacing w:after="100"/>
    </w:pPr>
  </w:style>
  <w:style w:type="paragraph" w:styleId="Verzeichnis2">
    <w:name w:val="toc 2"/>
    <w:basedOn w:val="Standard"/>
    <w:next w:val="Standard"/>
    <w:uiPriority w:val="39"/>
    <w:semiHidden/>
    <w:unhideWhenUsed/>
    <w:rsid w:val="00683AD6"/>
    <w:pPr>
      <w:spacing w:after="100"/>
      <w:ind w:left="160"/>
    </w:pPr>
  </w:style>
  <w:style w:type="paragraph" w:styleId="Verzeichnis3">
    <w:name w:val="toc 3"/>
    <w:basedOn w:val="Standard"/>
    <w:next w:val="Standard"/>
    <w:uiPriority w:val="39"/>
    <w:semiHidden/>
    <w:unhideWhenUsed/>
    <w:rsid w:val="00683AD6"/>
    <w:pPr>
      <w:spacing w:after="100"/>
      <w:ind w:left="320"/>
    </w:pPr>
  </w:style>
  <w:style w:type="paragraph" w:styleId="Verzeichnis4">
    <w:name w:val="toc 4"/>
    <w:basedOn w:val="Standard"/>
    <w:next w:val="Standard"/>
    <w:uiPriority w:val="39"/>
    <w:semiHidden/>
    <w:unhideWhenUsed/>
    <w:rsid w:val="00683AD6"/>
    <w:pPr>
      <w:spacing w:after="100"/>
      <w:ind w:left="480"/>
    </w:pPr>
  </w:style>
  <w:style w:type="paragraph" w:styleId="Verzeichnis5">
    <w:name w:val="toc 5"/>
    <w:basedOn w:val="Standard"/>
    <w:next w:val="Standard"/>
    <w:uiPriority w:val="39"/>
    <w:semiHidden/>
    <w:unhideWhenUsed/>
    <w:rsid w:val="00683AD6"/>
    <w:pPr>
      <w:spacing w:after="100"/>
      <w:ind w:left="640"/>
    </w:pPr>
  </w:style>
  <w:style w:type="paragraph" w:styleId="Verzeichnis6">
    <w:name w:val="toc 6"/>
    <w:basedOn w:val="Standard"/>
    <w:next w:val="Standard"/>
    <w:uiPriority w:val="39"/>
    <w:semiHidden/>
    <w:unhideWhenUsed/>
    <w:rsid w:val="00683AD6"/>
    <w:pPr>
      <w:spacing w:after="100"/>
      <w:ind w:left="800"/>
    </w:pPr>
  </w:style>
  <w:style w:type="paragraph" w:styleId="Verzeichnis7">
    <w:name w:val="toc 7"/>
    <w:basedOn w:val="Standard"/>
    <w:next w:val="Standard"/>
    <w:uiPriority w:val="39"/>
    <w:semiHidden/>
    <w:unhideWhenUsed/>
    <w:rsid w:val="00683AD6"/>
    <w:pPr>
      <w:spacing w:after="100"/>
      <w:ind w:left="960"/>
    </w:pPr>
  </w:style>
  <w:style w:type="paragraph" w:styleId="Verzeichnis8">
    <w:name w:val="toc 8"/>
    <w:basedOn w:val="Standard"/>
    <w:next w:val="Standard"/>
    <w:uiPriority w:val="39"/>
    <w:semiHidden/>
    <w:unhideWhenUsed/>
    <w:rsid w:val="00683AD6"/>
    <w:pPr>
      <w:spacing w:after="100"/>
      <w:ind w:left="112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683AD6"/>
    <w:pPr>
      <w:spacing w:after="100"/>
      <w:ind w:left="1280"/>
    </w:pPr>
  </w:style>
  <w:style w:type="paragraph" w:customStyle="1" w:styleId="WFGWappenSartrouville">
    <w:name w:val="WFG Wappen Sartrouville"/>
    <w:basedOn w:val="Standard"/>
    <w:autoRedefine/>
    <w:rsid w:val="00644473"/>
    <w:pPr>
      <w:spacing w:line="80" w:lineRule="exact"/>
      <w:jc w:val="center"/>
    </w:pPr>
    <w:rPr>
      <w:sz w:val="8"/>
    </w:rPr>
  </w:style>
  <w:style w:type="paragraph" w:customStyle="1" w:styleId="WFGKopfgro">
    <w:name w:val="WFG Kopf groß"/>
    <w:basedOn w:val="Standard"/>
    <w:autoRedefine/>
    <w:rsid w:val="00644473"/>
    <w:pPr>
      <w:spacing w:line="480" w:lineRule="exact"/>
    </w:pPr>
    <w:rPr>
      <w:sz w:val="34"/>
    </w:rPr>
  </w:style>
  <w:style w:type="paragraph" w:customStyle="1" w:styleId="WFGKopf10ptfett">
    <w:name w:val="WFG Kopf 10 pt fett"/>
    <w:basedOn w:val="Standard"/>
    <w:rsid w:val="00644473"/>
    <w:pPr>
      <w:framePr w:hSpace="142" w:wrap="around" w:vAnchor="page" w:hAnchor="text" w:y="1248"/>
      <w:spacing w:line="280" w:lineRule="exact"/>
      <w:suppressOverlap/>
    </w:pPr>
    <w:rPr>
      <w:b/>
      <w:sz w:val="20"/>
    </w:rPr>
  </w:style>
  <w:style w:type="paragraph" w:customStyle="1" w:styleId="WFGKopf10ptnormal">
    <w:name w:val="WFG Kopf 10 pt normal"/>
    <w:basedOn w:val="Standard"/>
    <w:rsid w:val="00644473"/>
    <w:pPr>
      <w:framePr w:hSpace="142" w:wrap="around" w:vAnchor="page" w:hAnchor="text" w:y="1248"/>
      <w:spacing w:line="280" w:lineRule="exact"/>
      <w:suppressOverlap/>
    </w:pPr>
    <w:rPr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1097"/>
    <w:pPr>
      <w:spacing w:line="240" w:lineRule="auto"/>
    </w:pPr>
    <w:rPr>
      <w:rFonts w:ascii="Tahoma" w:hAnsi="Tahoma" w:cs="Tahoma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41097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B22CA8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22CA8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913BB4"/>
    <w:rPr>
      <w:rFonts w:ascii="Times New Roman" w:hAnsi="Times New Roman"/>
      <w:sz w:val="24"/>
      <w:szCs w:val="24"/>
    </w:rPr>
  </w:style>
  <w:style w:type="character" w:styleId="BesuchterLink">
    <w:name w:val="FollowedHyperlink"/>
    <w:basedOn w:val="Absatz-Standardschriftart"/>
    <w:uiPriority w:val="99"/>
    <w:semiHidden/>
    <w:unhideWhenUsed/>
    <w:rsid w:val="00413B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49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010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2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9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935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Vorlagen\Rathaus\I_11_Steuerung_Kommunikation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3F2BF-5A66-40CF-96EC-05A190380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I_11_Steuerung_Kommunikation.dotx</Template>
  <TotalTime>0</TotalTime>
  <Pages>1</Pages>
  <Words>348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Links>
    <vt:vector size="6" baseType="variant">
      <vt:variant>
        <vt:i4>589920</vt:i4>
      </vt:variant>
      <vt:variant>
        <vt:i4>0</vt:i4>
      </vt:variant>
      <vt:variant>
        <vt:i4>0</vt:i4>
      </vt:variant>
      <vt:variant>
        <vt:i4>5</vt:i4>
      </vt:variant>
      <vt:variant>
        <vt:lpwstr>mailto:info@stadtbau-waldkraiburg.de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Johanna Spirkl</dc:creator>
  <cp:lastModifiedBy>Spirkl, Johanna</cp:lastModifiedBy>
  <cp:revision>7</cp:revision>
  <cp:lastPrinted>2026-07-30T08:47:00Z</cp:lastPrinted>
  <dcterms:created xsi:type="dcterms:W3CDTF">2026-08-11T08:37:00Z</dcterms:created>
  <dcterms:modified xsi:type="dcterms:W3CDTF">2026-08-18T10:02:00Z</dcterms:modified>
</cp:coreProperties>
</file>