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65" w:type="dxa"/>
        <w:tblInd w:w="71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643"/>
        <w:gridCol w:w="2303"/>
        <w:gridCol w:w="3119"/>
      </w:tblGrid>
      <w:tr w:rsidR="000E45A6" w14:paraId="388E84F3" w14:textId="77777777">
        <w:trPr>
          <w:trHeight w:val="2013"/>
        </w:trPr>
        <w:tc>
          <w:tcPr>
            <w:tcW w:w="6946" w:type="dxa"/>
            <w:gridSpan w:val="2"/>
          </w:tcPr>
          <w:p w14:paraId="49AFA1AC" w14:textId="77777777" w:rsidR="000E45A6" w:rsidRDefault="000E45A6">
            <w:pPr>
              <w:tabs>
                <w:tab w:val="center" w:pos="2552"/>
              </w:tabs>
              <w:ind w:right="-1181"/>
              <w:rPr>
                <w:rFonts w:ascii="Times New Roman" w:hAnsi="Times New Roman"/>
                <w:b/>
                <w:bCs/>
                <w:sz w:val="66"/>
              </w:rPr>
            </w:pPr>
            <w:r>
              <w:rPr>
                <w:sz w:val="20"/>
              </w:rPr>
              <w:br/>
            </w:r>
            <w:r>
              <w:rPr>
                <w:rFonts w:ascii="Times New Roman" w:hAnsi="Times New Roman"/>
                <w:b/>
                <w:bCs/>
                <w:sz w:val="66"/>
              </w:rPr>
              <w:t>Stadt Babenhausen</w:t>
            </w:r>
          </w:p>
          <w:p w14:paraId="71DA2736" w14:textId="77777777" w:rsidR="000E45A6" w:rsidRDefault="000E45A6" w:rsidP="0009362A">
            <w:pPr>
              <w:tabs>
                <w:tab w:val="center" w:pos="2552"/>
                <w:tab w:val="left" w:pos="6150"/>
              </w:tabs>
              <w:ind w:right="-1181"/>
              <w:rPr>
                <w:rFonts w:cs="Arial"/>
                <w:sz w:val="66"/>
              </w:rPr>
            </w:pPr>
            <w:r>
              <w:rPr>
                <w:rFonts w:ascii="Times New Roman" w:hAnsi="Times New Roman"/>
                <w:b/>
                <w:bCs/>
                <w:sz w:val="66"/>
              </w:rPr>
              <w:t>- Pressemitteilung -</w:t>
            </w:r>
            <w:r w:rsidR="0009362A">
              <w:rPr>
                <w:rFonts w:ascii="Times New Roman" w:hAnsi="Times New Roman"/>
                <w:b/>
                <w:bCs/>
                <w:sz w:val="66"/>
              </w:rPr>
              <w:tab/>
            </w:r>
          </w:p>
        </w:tc>
        <w:tc>
          <w:tcPr>
            <w:tcW w:w="3119" w:type="dxa"/>
          </w:tcPr>
          <w:p w14:paraId="591F39C1" w14:textId="77777777" w:rsidR="000E45A6" w:rsidRDefault="000E45A6">
            <w:pPr>
              <w:tabs>
                <w:tab w:val="center" w:pos="979"/>
              </w:tabs>
              <w:ind w:right="-709"/>
            </w:pPr>
          </w:p>
          <w:p w14:paraId="1DF773C3" w14:textId="77777777" w:rsidR="000E45A6" w:rsidRDefault="000E45A6">
            <w:pPr>
              <w:tabs>
                <w:tab w:val="center" w:pos="979"/>
              </w:tabs>
              <w:ind w:right="-709"/>
            </w:pPr>
          </w:p>
          <w:p w14:paraId="3920C0BA" w14:textId="77777777" w:rsidR="000E45A6" w:rsidRDefault="003308DD">
            <w:pPr>
              <w:tabs>
                <w:tab w:val="center" w:pos="979"/>
              </w:tabs>
              <w:ind w:right="-709"/>
            </w:pPr>
            <w:r>
              <w:rPr>
                <w:noProof/>
              </w:rPr>
              <w:drawing>
                <wp:inline distT="0" distB="0" distL="0" distR="0" wp14:anchorId="0E492EF0" wp14:editId="289A5BDF">
                  <wp:extent cx="1885950" cy="1047750"/>
                  <wp:effectExtent l="19050" t="0" r="0" b="0"/>
                  <wp:docPr id="1" name="Bild 1" descr="Logo Babenhausen-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Babenhausen-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5950" cy="1047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45A6" w14:paraId="55E03B3F" w14:textId="77777777">
        <w:tblPrEx>
          <w:tblCellMar>
            <w:left w:w="70" w:type="dxa"/>
            <w:right w:w="70" w:type="dxa"/>
          </w:tblCellMar>
        </w:tblPrEx>
        <w:tc>
          <w:tcPr>
            <w:tcW w:w="4643" w:type="dxa"/>
          </w:tcPr>
          <w:p w14:paraId="4E8F2EE6" w14:textId="77777777" w:rsidR="000E45A6" w:rsidRDefault="000E45A6">
            <w:pPr>
              <w:spacing w:before="120"/>
              <w:jc w:val="center"/>
              <w:rPr>
                <w:rFonts w:cs="Arial"/>
                <w:spacing w:val="6"/>
                <w:sz w:val="14"/>
              </w:rPr>
            </w:pPr>
            <w:r>
              <w:rPr>
                <w:rFonts w:cs="Arial"/>
                <w:spacing w:val="6"/>
                <w:sz w:val="14"/>
              </w:rPr>
              <w:t>Stadtverwaltung Babenhausen, Marktplatz 2, 64832 Babenhausen</w:t>
            </w:r>
          </w:p>
          <w:p w14:paraId="6607187A" w14:textId="77777777" w:rsidR="000E45A6" w:rsidRDefault="000E45A6">
            <w:pPr>
              <w:tabs>
                <w:tab w:val="left" w:pos="4962"/>
              </w:tabs>
              <w:spacing w:before="120"/>
              <w:jc w:val="center"/>
              <w:rPr>
                <w:sz w:val="14"/>
              </w:rPr>
            </w:pPr>
            <w:r>
              <w:rPr>
                <w:rFonts w:cs="Arial"/>
                <w:spacing w:val="6"/>
                <w:sz w:val="14"/>
              </w:rPr>
              <w:t>Postfach 11 09, 64824 Babenhausen/Hessen</w:t>
            </w:r>
          </w:p>
        </w:tc>
        <w:tc>
          <w:tcPr>
            <w:tcW w:w="5422" w:type="dxa"/>
            <w:gridSpan w:val="2"/>
          </w:tcPr>
          <w:p w14:paraId="3942E1E1" w14:textId="1C1F0872" w:rsidR="000E45A6" w:rsidRDefault="000E45A6" w:rsidP="00DD305A">
            <w:pPr>
              <w:spacing w:before="120"/>
              <w:rPr>
                <w:sz w:val="18"/>
              </w:rPr>
            </w:pPr>
            <w:r>
              <w:rPr>
                <w:sz w:val="18"/>
              </w:rPr>
              <w:t xml:space="preserve">                                                Datum: </w:t>
            </w:r>
            <w:r w:rsidR="0007244C">
              <w:rPr>
                <w:sz w:val="18"/>
              </w:rPr>
              <w:t xml:space="preserve"> </w:t>
            </w:r>
            <w:r w:rsidR="00DB721C" w:rsidRPr="00376CBB">
              <w:rPr>
                <w:sz w:val="18"/>
                <w:szCs w:val="18"/>
              </w:rPr>
              <w:fldChar w:fldCharType="begin"/>
            </w:r>
            <w:r w:rsidR="00376CBB" w:rsidRPr="00376CBB">
              <w:rPr>
                <w:sz w:val="18"/>
                <w:szCs w:val="18"/>
              </w:rPr>
              <w:instrText xml:space="preserve"> TIME \@ "dd.MM.yyyy" </w:instrText>
            </w:r>
            <w:r w:rsidR="00DB721C" w:rsidRPr="00376CBB">
              <w:rPr>
                <w:sz w:val="18"/>
                <w:szCs w:val="18"/>
              </w:rPr>
              <w:fldChar w:fldCharType="separate"/>
            </w:r>
            <w:r w:rsidR="00F22FDC">
              <w:rPr>
                <w:noProof/>
                <w:sz w:val="18"/>
                <w:szCs w:val="18"/>
              </w:rPr>
              <w:t>05.10.2026</w:t>
            </w:r>
            <w:r w:rsidR="00DB721C" w:rsidRPr="00376CBB">
              <w:rPr>
                <w:sz w:val="18"/>
                <w:szCs w:val="18"/>
              </w:rPr>
              <w:fldChar w:fldCharType="end"/>
            </w:r>
          </w:p>
        </w:tc>
      </w:tr>
    </w:tbl>
    <w:p w14:paraId="164DB6CE" w14:textId="77777777" w:rsidR="0007244C" w:rsidRDefault="0007244C" w:rsidP="00721506">
      <w:pPr>
        <w:pStyle w:val="Text"/>
        <w:rPr>
          <w:rFonts w:ascii="Arial" w:eastAsia="Times New Roman" w:hAnsi="Arial" w:cs="Times New Roman"/>
          <w:b/>
          <w:color w:val="auto"/>
          <w:sz w:val="24"/>
          <w:szCs w:val="20"/>
          <w:bdr w:val="none" w:sz="0" w:space="0" w:color="auto"/>
        </w:rPr>
      </w:pPr>
    </w:p>
    <w:p w14:paraId="3E6ACB49" w14:textId="77777777" w:rsidR="00E07F46" w:rsidRDefault="00E07F46" w:rsidP="006120EC"/>
    <w:p w14:paraId="2983B0A5" w14:textId="090D0039" w:rsidR="004F74B0" w:rsidRDefault="00F22FDC" w:rsidP="00E07F46">
      <w:pPr>
        <w:tabs>
          <w:tab w:val="left" w:pos="990"/>
        </w:tabs>
      </w:pPr>
      <w:r>
        <w:t xml:space="preserve">Fachbereich VI Soziales &amp; Familie: </w:t>
      </w:r>
    </w:p>
    <w:p w14:paraId="4CB028B2" w14:textId="77777777" w:rsidR="00F22FDC" w:rsidRDefault="00F22FDC" w:rsidP="00E07F46">
      <w:pPr>
        <w:tabs>
          <w:tab w:val="left" w:pos="990"/>
        </w:tabs>
      </w:pPr>
    </w:p>
    <w:p w14:paraId="63EAD89F" w14:textId="77777777" w:rsidR="00F22FDC" w:rsidRDefault="00F22FDC" w:rsidP="00344870"/>
    <w:p w14:paraId="0FEB3517" w14:textId="507A132C" w:rsidR="00F22FDC" w:rsidRPr="00F22FDC" w:rsidRDefault="00F22FDC" w:rsidP="00F22FDC">
      <w:pPr>
        <w:jc w:val="both"/>
        <w:rPr>
          <w:b/>
          <w:bCs/>
        </w:rPr>
      </w:pPr>
      <w:r>
        <w:rPr>
          <w:b/>
          <w:bCs/>
        </w:rPr>
        <w:t xml:space="preserve">Das </w:t>
      </w:r>
      <w:r w:rsidRPr="00F22FDC">
        <w:rPr>
          <w:b/>
          <w:bCs/>
        </w:rPr>
        <w:t>Reparatur-Café Babenhausen bedankt sich für zahlreiche Materialspenden</w:t>
      </w:r>
    </w:p>
    <w:p w14:paraId="4FB775C6" w14:textId="77777777" w:rsidR="00F22FDC" w:rsidRDefault="00F22FDC" w:rsidP="00F22FDC">
      <w:pPr>
        <w:jc w:val="both"/>
      </w:pPr>
    </w:p>
    <w:p w14:paraId="6AE24B07" w14:textId="6F6F3A0C" w:rsidR="003B5637" w:rsidRDefault="00F22FDC" w:rsidP="003B5637">
      <w:pPr>
        <w:jc w:val="both"/>
      </w:pPr>
      <w:r w:rsidRPr="00F22FDC">
        <w:t xml:space="preserve">Das Reparatur-Café Babenhausen bedankt sich herzlich bei allen Bürgerinnen und Bürgern, die </w:t>
      </w:r>
      <w:r>
        <w:t>in den vergangenen Wochen m</w:t>
      </w:r>
      <w:r w:rsidRPr="00F22FDC">
        <w:t>it großzügigen Materialspenden unterstützt haben.</w:t>
      </w:r>
      <w:r w:rsidR="003B5637">
        <w:t xml:space="preserve"> </w:t>
      </w:r>
      <w:r w:rsidR="003B5637" w:rsidRPr="003B5637">
        <w:t>Von Stoffresten, Nähutensilien und Reißverschlüssen bis hin zu Wolle und Stricknadeln – die gespendeten Materialien sind eine wertvolle Unterstützung für unsere ehrenamtliche Arbeit</w:t>
      </w:r>
      <w:r w:rsidR="003B5637">
        <w:t xml:space="preserve"> </w:t>
      </w:r>
      <w:r w:rsidR="003B5637" w:rsidRPr="00F22FDC">
        <w:t xml:space="preserve">und </w:t>
      </w:r>
      <w:r w:rsidR="003B5637">
        <w:t xml:space="preserve">um </w:t>
      </w:r>
      <w:r w:rsidR="003B5637" w:rsidRPr="00F22FDC">
        <w:t>damit einen Beitrag zur Nachhaltigkeit und zur Vermeidung von Abfall zu leisten.</w:t>
      </w:r>
    </w:p>
    <w:p w14:paraId="4D606E66" w14:textId="0665381E" w:rsidR="00F22FDC" w:rsidRPr="003B5637" w:rsidRDefault="00F22FDC" w:rsidP="00F22FDC">
      <w:pPr>
        <w:jc w:val="both"/>
      </w:pPr>
    </w:p>
    <w:p w14:paraId="34104A3E" w14:textId="476F3C05" w:rsidR="00F22FDC" w:rsidRPr="00F22FDC" w:rsidRDefault="00F22FDC" w:rsidP="00F22FDC">
      <w:pPr>
        <w:jc w:val="both"/>
      </w:pPr>
      <w:r w:rsidRPr="00F22FDC">
        <w:t xml:space="preserve">Ein herzliches </w:t>
      </w:r>
      <w:r w:rsidRPr="00F22FDC">
        <w:rPr>
          <w:b/>
          <w:bCs/>
        </w:rPr>
        <w:t>Dankeschön an alle Spenderinnen und Spender</w:t>
      </w:r>
      <w:r w:rsidRPr="00F22FDC">
        <w:t xml:space="preserve"> für ihre Unterstützung</w:t>
      </w:r>
      <w:r>
        <w:t xml:space="preserve">. </w:t>
      </w:r>
    </w:p>
    <w:p w14:paraId="6B74DD0C" w14:textId="77777777" w:rsidR="00344870" w:rsidRDefault="00344870" w:rsidP="00F22FDC">
      <w:pPr>
        <w:jc w:val="both"/>
      </w:pPr>
    </w:p>
    <w:p w14:paraId="660C4B0F" w14:textId="77777777" w:rsidR="00A06B52" w:rsidRDefault="00A06B52" w:rsidP="00F22FDC">
      <w:pPr>
        <w:tabs>
          <w:tab w:val="left" w:pos="990"/>
        </w:tabs>
        <w:jc w:val="both"/>
      </w:pPr>
    </w:p>
    <w:p w14:paraId="5E599E86" w14:textId="596CAC0B" w:rsidR="00666AFF" w:rsidRDefault="00900194" w:rsidP="00284A73">
      <w:pPr>
        <w:tabs>
          <w:tab w:val="left" w:pos="990"/>
          <w:tab w:val="left" w:pos="2640"/>
        </w:tabs>
      </w:pPr>
      <w:r>
        <w:t xml:space="preserve">Babenhausen, </w:t>
      </w:r>
      <w:r w:rsidR="00F22FDC">
        <w:t>Oktober</w:t>
      </w:r>
      <w:r w:rsidR="00284A73">
        <w:t xml:space="preserve"> 2026</w:t>
      </w:r>
    </w:p>
    <w:p w14:paraId="7D36F867" w14:textId="77777777" w:rsidR="00666AFF" w:rsidRDefault="00666AFF" w:rsidP="00E07F46">
      <w:pPr>
        <w:tabs>
          <w:tab w:val="left" w:pos="990"/>
        </w:tabs>
      </w:pPr>
    </w:p>
    <w:p w14:paraId="02A439DF" w14:textId="00A859CA" w:rsidR="00E07F46" w:rsidRDefault="00E07F46" w:rsidP="00E07F46">
      <w:pPr>
        <w:tabs>
          <w:tab w:val="left" w:pos="990"/>
        </w:tabs>
      </w:pPr>
      <w:r>
        <w:br/>
      </w:r>
    </w:p>
    <w:p w14:paraId="714CCEFD" w14:textId="77777777" w:rsidR="00990137" w:rsidRDefault="00990137" w:rsidP="00900194">
      <w:pPr>
        <w:tabs>
          <w:tab w:val="left" w:pos="990"/>
        </w:tabs>
      </w:pPr>
      <w:r>
        <w:t>Dominik Stadler</w:t>
      </w:r>
    </w:p>
    <w:p w14:paraId="2AADBBD8" w14:textId="77777777" w:rsidR="006120EC" w:rsidRDefault="00E07F46" w:rsidP="00900194">
      <w:pPr>
        <w:tabs>
          <w:tab w:val="left" w:pos="990"/>
        </w:tabs>
      </w:pPr>
      <w:r>
        <w:t xml:space="preserve">Bürgermeister </w:t>
      </w:r>
    </w:p>
    <w:p w14:paraId="660C28A8" w14:textId="6BA7C024" w:rsidR="000D41B9" w:rsidRDefault="000D41B9" w:rsidP="00900194">
      <w:pPr>
        <w:tabs>
          <w:tab w:val="left" w:pos="990"/>
        </w:tabs>
      </w:pPr>
    </w:p>
    <w:p w14:paraId="7B80910A" w14:textId="5D98821C" w:rsidR="000D41B9" w:rsidRDefault="000D41B9" w:rsidP="00900194">
      <w:pPr>
        <w:tabs>
          <w:tab w:val="left" w:pos="990"/>
        </w:tabs>
      </w:pPr>
    </w:p>
    <w:p w14:paraId="629B6437" w14:textId="77777777" w:rsidR="00646F19" w:rsidRPr="00E07F46" w:rsidRDefault="00646F19" w:rsidP="00900194">
      <w:pPr>
        <w:tabs>
          <w:tab w:val="left" w:pos="990"/>
        </w:tabs>
      </w:pPr>
    </w:p>
    <w:sectPr w:rsidR="00646F19" w:rsidRPr="00E07F46" w:rsidSect="003946F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7" w:h="16840" w:code="9"/>
      <w:pgMar w:top="465" w:right="1134" w:bottom="2381" w:left="1134" w:header="465" w:footer="85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6CC54E" w14:textId="77777777" w:rsidR="00F80D94" w:rsidRDefault="00F80D94">
      <w:r>
        <w:separator/>
      </w:r>
    </w:p>
  </w:endnote>
  <w:endnote w:type="continuationSeparator" w:id="0">
    <w:p w14:paraId="70E935B5" w14:textId="77777777" w:rsidR="00F80D94" w:rsidRDefault="00F80D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CAEE6C" w14:textId="77777777" w:rsidR="008D7DFE" w:rsidRDefault="008D7DF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631740" w14:textId="77777777" w:rsidR="00030A8D" w:rsidRDefault="00030A8D">
    <w:pPr>
      <w:pStyle w:val="Fuzeile"/>
      <w:jc w:val="center"/>
      <w:rPr>
        <w:sz w:val="16"/>
      </w:rPr>
    </w:pPr>
    <w:r>
      <w:tab/>
    </w:r>
    <w:r>
      <w:tab/>
    </w:r>
    <w:r w:rsidR="00DB721C">
      <w:fldChar w:fldCharType="begin"/>
    </w:r>
    <w:r>
      <w:instrText xml:space="preserve"> IF</w:instrText>
    </w:r>
    <w:r w:rsidR="00901A6B">
      <w:fldChar w:fldCharType="begin"/>
    </w:r>
    <w:r w:rsidR="00901A6B">
      <w:instrText xml:space="preserve"> PAGE</w:instrText>
    </w:r>
    <w:r w:rsidR="00901A6B">
      <w:fldChar w:fldCharType="separate"/>
    </w:r>
    <w:r w:rsidR="00900194">
      <w:rPr>
        <w:noProof/>
      </w:rPr>
      <w:instrText>2</w:instrText>
    </w:r>
    <w:r w:rsidR="00901A6B">
      <w:rPr>
        <w:noProof/>
      </w:rPr>
      <w:fldChar w:fldCharType="end"/>
    </w:r>
    <w:r>
      <w:instrText>&lt;</w:instrText>
    </w:r>
    <w:r w:rsidR="00901A6B">
      <w:fldChar w:fldCharType="begin"/>
    </w:r>
    <w:r w:rsidR="00901A6B">
      <w:instrText xml:space="preserve"> NUMPAGES</w:instrText>
    </w:r>
    <w:r w:rsidR="00901A6B">
      <w:fldChar w:fldCharType="separate"/>
    </w:r>
    <w:r w:rsidR="00900194">
      <w:rPr>
        <w:noProof/>
      </w:rPr>
      <w:instrText>2</w:instrText>
    </w:r>
    <w:r w:rsidR="00901A6B">
      <w:rPr>
        <w:noProof/>
      </w:rPr>
      <w:fldChar w:fldCharType="end"/>
    </w:r>
    <w:r>
      <w:instrText xml:space="preserve"> „- </w:instrText>
    </w:r>
    <w:r w:rsidR="00DB721C">
      <w:fldChar w:fldCharType="begin"/>
    </w:r>
    <w:r>
      <w:instrText xml:space="preserve"> =</w:instrText>
    </w:r>
    <w:r w:rsidR="00901A6B">
      <w:fldChar w:fldCharType="begin"/>
    </w:r>
    <w:r w:rsidR="00901A6B">
      <w:instrText xml:space="preserve"> PAGE</w:instrText>
    </w:r>
    <w:r w:rsidR="00901A6B">
      <w:fldChar w:fldCharType="separate"/>
    </w:r>
    <w:r>
      <w:rPr>
        <w:noProof/>
      </w:rPr>
      <w:instrText>2</w:instrText>
    </w:r>
    <w:r w:rsidR="00901A6B">
      <w:rPr>
        <w:noProof/>
      </w:rPr>
      <w:fldChar w:fldCharType="end"/>
    </w:r>
    <w:r>
      <w:instrText>+1</w:instrText>
    </w:r>
    <w:r w:rsidR="00DB721C">
      <w:fldChar w:fldCharType="separate"/>
    </w:r>
    <w:r>
      <w:rPr>
        <w:noProof/>
      </w:rPr>
      <w:instrText>3</w:instrText>
    </w:r>
    <w:r w:rsidR="00DB721C">
      <w:fldChar w:fldCharType="end"/>
    </w:r>
    <w:r>
      <w:instrText xml:space="preserve"> -“</w:instrText>
    </w:r>
    <w:r w:rsidR="00DB721C">
      <w:fldChar w:fldCharType="end"/>
    </w:r>
  </w:p>
  <w:p w14:paraId="6B7FD72D" w14:textId="77777777" w:rsidR="00030A8D" w:rsidRDefault="00030A8D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5BEB3F" w14:textId="77777777" w:rsidR="008D7DFE" w:rsidRDefault="008D7DF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868440" w14:textId="77777777" w:rsidR="00F80D94" w:rsidRDefault="00F80D94">
      <w:r>
        <w:separator/>
      </w:r>
    </w:p>
  </w:footnote>
  <w:footnote w:type="continuationSeparator" w:id="0">
    <w:p w14:paraId="2BDB8E60" w14:textId="77777777" w:rsidR="00F80D94" w:rsidRDefault="00F80D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D00E2C" w14:textId="77777777" w:rsidR="00030A8D" w:rsidRDefault="00DB721C">
    <w:pPr>
      <w:pStyle w:val="Kopf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 w:rsidR="00030A8D"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030A8D">
      <w:rPr>
        <w:rStyle w:val="Seitenzahl"/>
      </w:rPr>
      <w:t>2</w:t>
    </w:r>
    <w:r>
      <w:rPr>
        <w:rStyle w:val="Seitenzahl"/>
      </w:rPr>
      <w:fldChar w:fldCharType="end"/>
    </w:r>
  </w:p>
  <w:p w14:paraId="67BC759D" w14:textId="77777777" w:rsidR="00030A8D" w:rsidRDefault="00030A8D">
    <w:pPr>
      <w:pStyle w:val="Kopfzeil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8751C" w14:textId="77777777" w:rsidR="00030A8D" w:rsidRDefault="00030A8D" w:rsidP="00112434">
    <w:pPr>
      <w:pStyle w:val="Kopfzeile"/>
      <w:tabs>
        <w:tab w:val="clear" w:pos="4536"/>
        <w:tab w:val="clear" w:pos="9072"/>
        <w:tab w:val="left" w:pos="851"/>
        <w:tab w:val="left" w:pos="1134"/>
        <w:tab w:val="left" w:pos="1560"/>
        <w:tab w:val="center" w:pos="3969"/>
        <w:tab w:val="right" w:pos="9299"/>
      </w:tabs>
      <w:ind w:right="-1"/>
    </w:pPr>
  </w:p>
  <w:p w14:paraId="5C719973" w14:textId="77777777" w:rsidR="00030A8D" w:rsidRDefault="00030A8D" w:rsidP="00112434">
    <w:pPr>
      <w:pStyle w:val="Kopfzeile"/>
      <w:tabs>
        <w:tab w:val="clear" w:pos="4536"/>
        <w:tab w:val="clear" w:pos="9072"/>
        <w:tab w:val="left" w:pos="851"/>
        <w:tab w:val="left" w:pos="1134"/>
        <w:tab w:val="left" w:pos="1560"/>
        <w:tab w:val="center" w:pos="3969"/>
        <w:tab w:val="right" w:pos="9299"/>
      </w:tabs>
      <w:ind w:right="-1"/>
    </w:pPr>
    <w:r>
      <w:rPr>
        <w:noProof/>
      </w:rPr>
      <w:drawing>
        <wp:inline distT="0" distB="0" distL="0" distR="0" wp14:anchorId="7A374DCC" wp14:editId="36B084DE">
          <wp:extent cx="400050" cy="400050"/>
          <wp:effectExtent l="19050" t="0" r="0" b="0"/>
          <wp:docPr id="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050" cy="4000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 xml:space="preserve">  </w:t>
    </w:r>
    <w:r>
      <w:tab/>
    </w:r>
    <w:r>
      <w:rPr>
        <w:noProof/>
      </w:rPr>
      <w:drawing>
        <wp:inline distT="0" distB="0" distL="0" distR="0" wp14:anchorId="2CE618EF" wp14:editId="12574BF7">
          <wp:extent cx="1152525" cy="638175"/>
          <wp:effectExtent l="19050" t="0" r="9525" b="0"/>
          <wp:docPr id="3" name="Bild 3" descr="Logo Babenhausen-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 Babenhausen-2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6381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ab/>
    </w:r>
    <w:r>
      <w:rPr>
        <w:rFonts w:ascii="Batang" w:hAnsi="Batang"/>
        <w:position w:val="16"/>
      </w:rPr>
      <w:t xml:space="preserve">Seite </w:t>
    </w:r>
    <w:r w:rsidR="00DB721C">
      <w:rPr>
        <w:rStyle w:val="Seitenzahl"/>
        <w:rFonts w:ascii="Batang" w:hAnsi="Batang"/>
        <w:position w:val="16"/>
      </w:rPr>
      <w:fldChar w:fldCharType="begin"/>
    </w:r>
    <w:r>
      <w:rPr>
        <w:rStyle w:val="Seitenzahl"/>
        <w:rFonts w:ascii="Batang" w:hAnsi="Batang"/>
        <w:position w:val="16"/>
      </w:rPr>
      <w:instrText xml:space="preserve"> PAGE </w:instrText>
    </w:r>
    <w:r w:rsidR="00DB721C">
      <w:rPr>
        <w:rStyle w:val="Seitenzahl"/>
        <w:rFonts w:ascii="Batang" w:hAnsi="Batang"/>
        <w:position w:val="16"/>
      </w:rPr>
      <w:fldChar w:fldCharType="separate"/>
    </w:r>
    <w:r w:rsidR="00900194">
      <w:rPr>
        <w:rStyle w:val="Seitenzahl"/>
        <w:rFonts w:ascii="Batang" w:hAnsi="Batang"/>
        <w:noProof/>
        <w:position w:val="16"/>
      </w:rPr>
      <w:t>2</w:t>
    </w:r>
    <w:r w:rsidR="00DB721C">
      <w:rPr>
        <w:rStyle w:val="Seitenzahl"/>
        <w:rFonts w:ascii="Batang" w:hAnsi="Batang"/>
        <w:position w:val="16"/>
      </w:rPr>
      <w:fldChar w:fldCharType="end"/>
    </w:r>
  </w:p>
  <w:p w14:paraId="0D18A84C" w14:textId="77777777" w:rsidR="00030A8D" w:rsidRDefault="00030A8D">
    <w:pPr>
      <w:pStyle w:val="Kopfzeile"/>
      <w:tabs>
        <w:tab w:val="left" w:pos="1276"/>
        <w:tab w:val="left" w:pos="7938"/>
      </w:tabs>
      <w:ind w:right="-1"/>
      <w:rPr>
        <w:sz w:val="12"/>
      </w:rPr>
    </w:pPr>
    <w:r>
      <w:rPr>
        <w:sz w:val="12"/>
      </w:rPr>
      <w:t>___________________________________________________________________________________________________________________________________________</w:t>
    </w:r>
  </w:p>
  <w:p w14:paraId="05FD2515" w14:textId="77777777" w:rsidR="00030A8D" w:rsidRDefault="00030A8D">
    <w:pPr>
      <w:pStyle w:val="Kopfzeile"/>
      <w:tabs>
        <w:tab w:val="left" w:pos="1276"/>
        <w:tab w:val="left" w:pos="7938"/>
      </w:tabs>
      <w:ind w:right="-1"/>
      <w:rPr>
        <w:sz w:val="24"/>
      </w:rPr>
    </w:pPr>
  </w:p>
  <w:p w14:paraId="5B845651" w14:textId="77777777" w:rsidR="00030A8D" w:rsidRDefault="00030A8D">
    <w:pPr>
      <w:pStyle w:val="Kopfzeile"/>
      <w:tabs>
        <w:tab w:val="left" w:pos="1276"/>
        <w:tab w:val="left" w:pos="7938"/>
      </w:tabs>
      <w:ind w:right="-1"/>
      <w:rPr>
        <w:sz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3CB8C5" w14:textId="77777777" w:rsidR="008D7DFE" w:rsidRDefault="008D7DFE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637A91"/>
    <w:multiLevelType w:val="hybridMultilevel"/>
    <w:tmpl w:val="826CCF5E"/>
    <w:lvl w:ilvl="0" w:tplc="0407000F">
      <w:start w:val="1"/>
      <w:numFmt w:val="decimal"/>
      <w:lvlText w:val="%1."/>
      <w:lvlJc w:val="left"/>
      <w:pPr>
        <w:ind w:left="780" w:hanging="360"/>
      </w:pPr>
    </w:lvl>
    <w:lvl w:ilvl="1" w:tplc="04070019" w:tentative="1">
      <w:start w:val="1"/>
      <w:numFmt w:val="lowerLetter"/>
      <w:lvlText w:val="%2."/>
      <w:lvlJc w:val="left"/>
      <w:pPr>
        <w:ind w:left="1500" w:hanging="360"/>
      </w:pPr>
    </w:lvl>
    <w:lvl w:ilvl="2" w:tplc="0407001B" w:tentative="1">
      <w:start w:val="1"/>
      <w:numFmt w:val="lowerRoman"/>
      <w:lvlText w:val="%3."/>
      <w:lvlJc w:val="right"/>
      <w:pPr>
        <w:ind w:left="2220" w:hanging="180"/>
      </w:pPr>
    </w:lvl>
    <w:lvl w:ilvl="3" w:tplc="0407000F" w:tentative="1">
      <w:start w:val="1"/>
      <w:numFmt w:val="decimal"/>
      <w:lvlText w:val="%4."/>
      <w:lvlJc w:val="left"/>
      <w:pPr>
        <w:ind w:left="2940" w:hanging="360"/>
      </w:pPr>
    </w:lvl>
    <w:lvl w:ilvl="4" w:tplc="04070019" w:tentative="1">
      <w:start w:val="1"/>
      <w:numFmt w:val="lowerLetter"/>
      <w:lvlText w:val="%5."/>
      <w:lvlJc w:val="left"/>
      <w:pPr>
        <w:ind w:left="3660" w:hanging="360"/>
      </w:pPr>
    </w:lvl>
    <w:lvl w:ilvl="5" w:tplc="0407001B" w:tentative="1">
      <w:start w:val="1"/>
      <w:numFmt w:val="lowerRoman"/>
      <w:lvlText w:val="%6."/>
      <w:lvlJc w:val="right"/>
      <w:pPr>
        <w:ind w:left="4380" w:hanging="180"/>
      </w:pPr>
    </w:lvl>
    <w:lvl w:ilvl="6" w:tplc="0407000F" w:tentative="1">
      <w:start w:val="1"/>
      <w:numFmt w:val="decimal"/>
      <w:lvlText w:val="%7."/>
      <w:lvlJc w:val="left"/>
      <w:pPr>
        <w:ind w:left="5100" w:hanging="360"/>
      </w:pPr>
    </w:lvl>
    <w:lvl w:ilvl="7" w:tplc="04070019" w:tentative="1">
      <w:start w:val="1"/>
      <w:numFmt w:val="lowerLetter"/>
      <w:lvlText w:val="%8."/>
      <w:lvlJc w:val="left"/>
      <w:pPr>
        <w:ind w:left="5820" w:hanging="360"/>
      </w:pPr>
    </w:lvl>
    <w:lvl w:ilvl="8" w:tplc="0407001B" w:tentative="1">
      <w:start w:val="1"/>
      <w:numFmt w:val="lowerRoman"/>
      <w:lvlText w:val="%9."/>
      <w:lvlJc w:val="right"/>
      <w:pPr>
        <w:ind w:left="6540" w:hanging="180"/>
      </w:pPr>
    </w:lvl>
  </w:abstractNum>
  <w:num w:numId="1" w16cid:durableId="13738471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5E15"/>
    <w:rsid w:val="00004A06"/>
    <w:rsid w:val="00006308"/>
    <w:rsid w:val="00024C0E"/>
    <w:rsid w:val="00026C0E"/>
    <w:rsid w:val="00030A8D"/>
    <w:rsid w:val="00036244"/>
    <w:rsid w:val="00066BAE"/>
    <w:rsid w:val="000673B5"/>
    <w:rsid w:val="0007244C"/>
    <w:rsid w:val="00075077"/>
    <w:rsid w:val="000756C1"/>
    <w:rsid w:val="00076F54"/>
    <w:rsid w:val="0009362A"/>
    <w:rsid w:val="000A0150"/>
    <w:rsid w:val="000B7E61"/>
    <w:rsid w:val="000C6E31"/>
    <w:rsid w:val="000C704E"/>
    <w:rsid w:val="000D1C69"/>
    <w:rsid w:val="000D41B9"/>
    <w:rsid w:val="000D6A46"/>
    <w:rsid w:val="000E26D4"/>
    <w:rsid w:val="000E45A6"/>
    <w:rsid w:val="000E6F96"/>
    <w:rsid w:val="000F64B2"/>
    <w:rsid w:val="00112434"/>
    <w:rsid w:val="00122660"/>
    <w:rsid w:val="00123B79"/>
    <w:rsid w:val="001312F9"/>
    <w:rsid w:val="001324D5"/>
    <w:rsid w:val="00141A7C"/>
    <w:rsid w:val="00142360"/>
    <w:rsid w:val="00142DCF"/>
    <w:rsid w:val="00145BE5"/>
    <w:rsid w:val="0015588B"/>
    <w:rsid w:val="0016521D"/>
    <w:rsid w:val="0017312E"/>
    <w:rsid w:val="001858F8"/>
    <w:rsid w:val="001A5973"/>
    <w:rsid w:val="001A69B0"/>
    <w:rsid w:val="001B1220"/>
    <w:rsid w:val="001C1643"/>
    <w:rsid w:val="001D3BC9"/>
    <w:rsid w:val="002042EC"/>
    <w:rsid w:val="00206E09"/>
    <w:rsid w:val="00206EE9"/>
    <w:rsid w:val="00214470"/>
    <w:rsid w:val="00216D90"/>
    <w:rsid w:val="002215D6"/>
    <w:rsid w:val="00222BF0"/>
    <w:rsid w:val="00233027"/>
    <w:rsid w:val="002345DC"/>
    <w:rsid w:val="00235BAC"/>
    <w:rsid w:val="00246C7F"/>
    <w:rsid w:val="00247844"/>
    <w:rsid w:val="00250987"/>
    <w:rsid w:val="00251FE3"/>
    <w:rsid w:val="00252564"/>
    <w:rsid w:val="00252863"/>
    <w:rsid w:val="002547D7"/>
    <w:rsid w:val="00255E73"/>
    <w:rsid w:val="00260FDE"/>
    <w:rsid w:val="00261F44"/>
    <w:rsid w:val="002641CB"/>
    <w:rsid w:val="00273668"/>
    <w:rsid w:val="00284A73"/>
    <w:rsid w:val="0029522E"/>
    <w:rsid w:val="002A1567"/>
    <w:rsid w:val="002A59FB"/>
    <w:rsid w:val="002A773E"/>
    <w:rsid w:val="002B7CBB"/>
    <w:rsid w:val="002C145E"/>
    <w:rsid w:val="002C595B"/>
    <w:rsid w:val="002E4635"/>
    <w:rsid w:val="002F12FB"/>
    <w:rsid w:val="002F30FA"/>
    <w:rsid w:val="00301570"/>
    <w:rsid w:val="003064A6"/>
    <w:rsid w:val="00313414"/>
    <w:rsid w:val="0032169D"/>
    <w:rsid w:val="003227CD"/>
    <w:rsid w:val="00323244"/>
    <w:rsid w:val="00324D49"/>
    <w:rsid w:val="003277C3"/>
    <w:rsid w:val="003308DD"/>
    <w:rsid w:val="00331B24"/>
    <w:rsid w:val="00333277"/>
    <w:rsid w:val="003402DE"/>
    <w:rsid w:val="00344870"/>
    <w:rsid w:val="0034596C"/>
    <w:rsid w:val="0035504A"/>
    <w:rsid w:val="00361247"/>
    <w:rsid w:val="003649D9"/>
    <w:rsid w:val="00367A21"/>
    <w:rsid w:val="00370CD2"/>
    <w:rsid w:val="00376CBB"/>
    <w:rsid w:val="003946F5"/>
    <w:rsid w:val="003A533B"/>
    <w:rsid w:val="003B5637"/>
    <w:rsid w:val="003C2379"/>
    <w:rsid w:val="003C2939"/>
    <w:rsid w:val="003C2B8E"/>
    <w:rsid w:val="003C4AB6"/>
    <w:rsid w:val="003C54EC"/>
    <w:rsid w:val="003F0BB5"/>
    <w:rsid w:val="003F3F57"/>
    <w:rsid w:val="004012F2"/>
    <w:rsid w:val="0041006D"/>
    <w:rsid w:val="0042398D"/>
    <w:rsid w:val="00423BFB"/>
    <w:rsid w:val="00442BE5"/>
    <w:rsid w:val="00445E76"/>
    <w:rsid w:val="0044670C"/>
    <w:rsid w:val="00450C3D"/>
    <w:rsid w:val="00453A28"/>
    <w:rsid w:val="004612DB"/>
    <w:rsid w:val="004665F8"/>
    <w:rsid w:val="0046769D"/>
    <w:rsid w:val="00474A24"/>
    <w:rsid w:val="004766AB"/>
    <w:rsid w:val="004A0A31"/>
    <w:rsid w:val="004C225F"/>
    <w:rsid w:val="004C4AA7"/>
    <w:rsid w:val="004D051E"/>
    <w:rsid w:val="004D1369"/>
    <w:rsid w:val="004E1E84"/>
    <w:rsid w:val="004E6FA9"/>
    <w:rsid w:val="004F74B0"/>
    <w:rsid w:val="0050744E"/>
    <w:rsid w:val="00510E37"/>
    <w:rsid w:val="00544C09"/>
    <w:rsid w:val="0055444B"/>
    <w:rsid w:val="0056091B"/>
    <w:rsid w:val="00572591"/>
    <w:rsid w:val="00580FEA"/>
    <w:rsid w:val="00584EBE"/>
    <w:rsid w:val="00587C0A"/>
    <w:rsid w:val="00593471"/>
    <w:rsid w:val="00595742"/>
    <w:rsid w:val="005A5DF9"/>
    <w:rsid w:val="005A6BEB"/>
    <w:rsid w:val="005B7DF4"/>
    <w:rsid w:val="005C3782"/>
    <w:rsid w:val="005C7DEA"/>
    <w:rsid w:val="005D78AC"/>
    <w:rsid w:val="005E5753"/>
    <w:rsid w:val="005E742B"/>
    <w:rsid w:val="005F1369"/>
    <w:rsid w:val="00604F58"/>
    <w:rsid w:val="006120EC"/>
    <w:rsid w:val="00624F5D"/>
    <w:rsid w:val="00632A61"/>
    <w:rsid w:val="00637E52"/>
    <w:rsid w:val="00646F19"/>
    <w:rsid w:val="00652C36"/>
    <w:rsid w:val="00666AFF"/>
    <w:rsid w:val="00682408"/>
    <w:rsid w:val="006977F7"/>
    <w:rsid w:val="006A0240"/>
    <w:rsid w:val="006A2703"/>
    <w:rsid w:val="006A6250"/>
    <w:rsid w:val="006B3C00"/>
    <w:rsid w:val="006C261B"/>
    <w:rsid w:val="006D105F"/>
    <w:rsid w:val="006D53E7"/>
    <w:rsid w:val="006E5C81"/>
    <w:rsid w:val="006E7D41"/>
    <w:rsid w:val="00710046"/>
    <w:rsid w:val="00712E9A"/>
    <w:rsid w:val="0072065A"/>
    <w:rsid w:val="00721506"/>
    <w:rsid w:val="0072169C"/>
    <w:rsid w:val="007229E5"/>
    <w:rsid w:val="00754025"/>
    <w:rsid w:val="007548EF"/>
    <w:rsid w:val="00757347"/>
    <w:rsid w:val="007607F7"/>
    <w:rsid w:val="00767983"/>
    <w:rsid w:val="0077364E"/>
    <w:rsid w:val="007764A3"/>
    <w:rsid w:val="00776C89"/>
    <w:rsid w:val="007C0BCD"/>
    <w:rsid w:val="007C1214"/>
    <w:rsid w:val="007C12FC"/>
    <w:rsid w:val="007C6EAC"/>
    <w:rsid w:val="007D0CD1"/>
    <w:rsid w:val="007D3566"/>
    <w:rsid w:val="007D70E2"/>
    <w:rsid w:val="007E624D"/>
    <w:rsid w:val="0080160A"/>
    <w:rsid w:val="00825455"/>
    <w:rsid w:val="00836088"/>
    <w:rsid w:val="0084127E"/>
    <w:rsid w:val="00843AB7"/>
    <w:rsid w:val="00843C79"/>
    <w:rsid w:val="00845028"/>
    <w:rsid w:val="00851403"/>
    <w:rsid w:val="00860891"/>
    <w:rsid w:val="00862570"/>
    <w:rsid w:val="0087260E"/>
    <w:rsid w:val="008876CD"/>
    <w:rsid w:val="00890DE8"/>
    <w:rsid w:val="00893549"/>
    <w:rsid w:val="008A32AD"/>
    <w:rsid w:val="008B14EA"/>
    <w:rsid w:val="008C3F1C"/>
    <w:rsid w:val="008C57D3"/>
    <w:rsid w:val="008C5C24"/>
    <w:rsid w:val="008C7BCA"/>
    <w:rsid w:val="008D0E58"/>
    <w:rsid w:val="008D7DFE"/>
    <w:rsid w:val="008E1143"/>
    <w:rsid w:val="008E598D"/>
    <w:rsid w:val="008F0147"/>
    <w:rsid w:val="00900194"/>
    <w:rsid w:val="00901A6B"/>
    <w:rsid w:val="009051C1"/>
    <w:rsid w:val="009231F2"/>
    <w:rsid w:val="0092595A"/>
    <w:rsid w:val="009368C0"/>
    <w:rsid w:val="00946F82"/>
    <w:rsid w:val="00947272"/>
    <w:rsid w:val="009664FB"/>
    <w:rsid w:val="009708DA"/>
    <w:rsid w:val="0097245B"/>
    <w:rsid w:val="00990137"/>
    <w:rsid w:val="00990B56"/>
    <w:rsid w:val="00991FDB"/>
    <w:rsid w:val="009948E3"/>
    <w:rsid w:val="009B4BED"/>
    <w:rsid w:val="009C794E"/>
    <w:rsid w:val="009D0DE9"/>
    <w:rsid w:val="009D4458"/>
    <w:rsid w:val="009D7862"/>
    <w:rsid w:val="009E0405"/>
    <w:rsid w:val="009E06CB"/>
    <w:rsid w:val="009E1E22"/>
    <w:rsid w:val="009E273C"/>
    <w:rsid w:val="009E4B87"/>
    <w:rsid w:val="009F29CB"/>
    <w:rsid w:val="009F7FBA"/>
    <w:rsid w:val="00A056C6"/>
    <w:rsid w:val="00A06B52"/>
    <w:rsid w:val="00A11B07"/>
    <w:rsid w:val="00A26E9A"/>
    <w:rsid w:val="00A2759C"/>
    <w:rsid w:val="00A305D4"/>
    <w:rsid w:val="00A34510"/>
    <w:rsid w:val="00A47DC2"/>
    <w:rsid w:val="00A57FC1"/>
    <w:rsid w:val="00A61F86"/>
    <w:rsid w:val="00A62459"/>
    <w:rsid w:val="00A62BBD"/>
    <w:rsid w:val="00A71425"/>
    <w:rsid w:val="00A7189B"/>
    <w:rsid w:val="00A80D98"/>
    <w:rsid w:val="00A82E43"/>
    <w:rsid w:val="00A83FCF"/>
    <w:rsid w:val="00A84C7B"/>
    <w:rsid w:val="00A86F18"/>
    <w:rsid w:val="00A93B44"/>
    <w:rsid w:val="00A9433C"/>
    <w:rsid w:val="00AA1993"/>
    <w:rsid w:val="00AA2A5F"/>
    <w:rsid w:val="00AA5E15"/>
    <w:rsid w:val="00AC36A2"/>
    <w:rsid w:val="00AC624D"/>
    <w:rsid w:val="00AC68EC"/>
    <w:rsid w:val="00AD5475"/>
    <w:rsid w:val="00AE3471"/>
    <w:rsid w:val="00AF168A"/>
    <w:rsid w:val="00AF43BC"/>
    <w:rsid w:val="00B004F7"/>
    <w:rsid w:val="00B06AC9"/>
    <w:rsid w:val="00B06B35"/>
    <w:rsid w:val="00B0753B"/>
    <w:rsid w:val="00B17787"/>
    <w:rsid w:val="00B211AB"/>
    <w:rsid w:val="00B27A37"/>
    <w:rsid w:val="00B34AD0"/>
    <w:rsid w:val="00B42AD2"/>
    <w:rsid w:val="00B4463C"/>
    <w:rsid w:val="00B4767E"/>
    <w:rsid w:val="00B7319F"/>
    <w:rsid w:val="00BB1130"/>
    <w:rsid w:val="00BB332C"/>
    <w:rsid w:val="00BB3554"/>
    <w:rsid w:val="00BB45FD"/>
    <w:rsid w:val="00BB6B64"/>
    <w:rsid w:val="00BB72C9"/>
    <w:rsid w:val="00BC12F0"/>
    <w:rsid w:val="00BC4087"/>
    <w:rsid w:val="00BD10BF"/>
    <w:rsid w:val="00BF2C11"/>
    <w:rsid w:val="00BF4446"/>
    <w:rsid w:val="00C039CA"/>
    <w:rsid w:val="00C069BA"/>
    <w:rsid w:val="00C10F26"/>
    <w:rsid w:val="00C13ED6"/>
    <w:rsid w:val="00C23D14"/>
    <w:rsid w:val="00C33743"/>
    <w:rsid w:val="00C425F5"/>
    <w:rsid w:val="00C43CE2"/>
    <w:rsid w:val="00C44067"/>
    <w:rsid w:val="00C441C9"/>
    <w:rsid w:val="00C4564D"/>
    <w:rsid w:val="00C46763"/>
    <w:rsid w:val="00C47126"/>
    <w:rsid w:val="00C506FD"/>
    <w:rsid w:val="00C638AD"/>
    <w:rsid w:val="00C74CAD"/>
    <w:rsid w:val="00C80740"/>
    <w:rsid w:val="00C9742C"/>
    <w:rsid w:val="00CC1E76"/>
    <w:rsid w:val="00CC54A3"/>
    <w:rsid w:val="00CD5BC3"/>
    <w:rsid w:val="00CD7798"/>
    <w:rsid w:val="00CE07AC"/>
    <w:rsid w:val="00CE42A7"/>
    <w:rsid w:val="00CF20F5"/>
    <w:rsid w:val="00D02604"/>
    <w:rsid w:val="00D12FB4"/>
    <w:rsid w:val="00D27BDA"/>
    <w:rsid w:val="00D30A06"/>
    <w:rsid w:val="00D33228"/>
    <w:rsid w:val="00D35DFA"/>
    <w:rsid w:val="00D445C4"/>
    <w:rsid w:val="00D56B3B"/>
    <w:rsid w:val="00D57BCF"/>
    <w:rsid w:val="00D657B7"/>
    <w:rsid w:val="00D66F1A"/>
    <w:rsid w:val="00D730C5"/>
    <w:rsid w:val="00D80A1D"/>
    <w:rsid w:val="00D85791"/>
    <w:rsid w:val="00DA5E8C"/>
    <w:rsid w:val="00DB2BA6"/>
    <w:rsid w:val="00DB3238"/>
    <w:rsid w:val="00DB44ED"/>
    <w:rsid w:val="00DB544B"/>
    <w:rsid w:val="00DB6E08"/>
    <w:rsid w:val="00DB721C"/>
    <w:rsid w:val="00DB7C72"/>
    <w:rsid w:val="00DD305A"/>
    <w:rsid w:val="00DE720C"/>
    <w:rsid w:val="00DF3F0E"/>
    <w:rsid w:val="00E07F46"/>
    <w:rsid w:val="00E10856"/>
    <w:rsid w:val="00E21E26"/>
    <w:rsid w:val="00E2317F"/>
    <w:rsid w:val="00E4710E"/>
    <w:rsid w:val="00E53F3C"/>
    <w:rsid w:val="00E55A7E"/>
    <w:rsid w:val="00E56E5D"/>
    <w:rsid w:val="00E6382D"/>
    <w:rsid w:val="00E64333"/>
    <w:rsid w:val="00E75A8F"/>
    <w:rsid w:val="00E7645B"/>
    <w:rsid w:val="00E802A8"/>
    <w:rsid w:val="00E92D04"/>
    <w:rsid w:val="00E97373"/>
    <w:rsid w:val="00EC34E5"/>
    <w:rsid w:val="00EC6B01"/>
    <w:rsid w:val="00ED08B4"/>
    <w:rsid w:val="00EE3CCA"/>
    <w:rsid w:val="00EE5388"/>
    <w:rsid w:val="00EE6F8F"/>
    <w:rsid w:val="00F01CE9"/>
    <w:rsid w:val="00F228C7"/>
    <w:rsid w:val="00F22FDC"/>
    <w:rsid w:val="00F24172"/>
    <w:rsid w:val="00F30C31"/>
    <w:rsid w:val="00F51205"/>
    <w:rsid w:val="00F66156"/>
    <w:rsid w:val="00F71DEE"/>
    <w:rsid w:val="00F741EA"/>
    <w:rsid w:val="00F80D94"/>
    <w:rsid w:val="00F94F62"/>
    <w:rsid w:val="00FA2F49"/>
    <w:rsid w:val="00FB1D97"/>
    <w:rsid w:val="00FC2523"/>
    <w:rsid w:val="00FC7847"/>
    <w:rsid w:val="00FD2BB0"/>
    <w:rsid w:val="00FD45C6"/>
    <w:rsid w:val="00FF3E5C"/>
    <w:rsid w:val="00FF7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C7317B"/>
  <w15:docId w15:val="{8A1BC188-C72E-4D07-B7A7-5428A826B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C1214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2"/>
    </w:rPr>
  </w:style>
  <w:style w:type="paragraph" w:styleId="berschrift1">
    <w:name w:val="heading 1"/>
    <w:basedOn w:val="Standard"/>
    <w:next w:val="Standard"/>
    <w:qFormat/>
    <w:rsid w:val="00323244"/>
    <w:pPr>
      <w:keepNext/>
      <w:spacing w:before="460"/>
      <w:outlineLvl w:val="0"/>
    </w:pPr>
    <w:rPr>
      <w:b/>
      <w:bCs/>
      <w:sz w:val="24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F22FD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schriftung">
    <w:name w:val="caption"/>
    <w:basedOn w:val="Standard"/>
    <w:next w:val="Standard"/>
    <w:qFormat/>
    <w:rsid w:val="00323244"/>
    <w:pPr>
      <w:spacing w:before="120" w:after="120"/>
    </w:pPr>
    <w:rPr>
      <w:b/>
    </w:rPr>
  </w:style>
  <w:style w:type="paragraph" w:styleId="Kopfzeile">
    <w:name w:val="header"/>
    <w:basedOn w:val="Standard"/>
    <w:rsid w:val="00323244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323244"/>
  </w:style>
  <w:style w:type="paragraph" w:styleId="Fuzeile">
    <w:name w:val="footer"/>
    <w:basedOn w:val="Standard"/>
    <w:rsid w:val="00323244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rsid w:val="00323244"/>
    <w:pPr>
      <w:tabs>
        <w:tab w:val="center" w:pos="2552"/>
      </w:tabs>
      <w:ind w:right="-1181"/>
    </w:pPr>
    <w:rPr>
      <w:rFonts w:ascii="Verdana" w:hAnsi="Verdana" w:cs="Arial"/>
      <w:sz w:val="32"/>
    </w:rPr>
  </w:style>
  <w:style w:type="paragraph" w:styleId="Textkrper2">
    <w:name w:val="Body Text 2"/>
    <w:basedOn w:val="Standard"/>
    <w:rsid w:val="00323244"/>
    <w:pPr>
      <w:spacing w:before="460" w:line="360" w:lineRule="auto"/>
    </w:pPr>
    <w:rPr>
      <w:b/>
      <w:bCs/>
      <w:sz w:val="24"/>
    </w:rPr>
  </w:style>
  <w:style w:type="character" w:styleId="Hyperlink">
    <w:name w:val="Hyperlink"/>
    <w:basedOn w:val="Absatz-Standardschriftart"/>
    <w:rsid w:val="0046769D"/>
    <w:rPr>
      <w:color w:val="0000FF"/>
      <w:u w:val="single"/>
    </w:rPr>
  </w:style>
  <w:style w:type="paragraph" w:styleId="StandardWeb">
    <w:name w:val="Normal (Web)"/>
    <w:basedOn w:val="Standard"/>
    <w:uiPriority w:val="99"/>
    <w:unhideWhenUsed/>
    <w:rsid w:val="00331B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Text">
    <w:name w:val="Text"/>
    <w:rsid w:val="00235BAC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  <w:style w:type="paragraph" w:styleId="Listenabsatz">
    <w:name w:val="List Paragraph"/>
    <w:basedOn w:val="Standard"/>
    <w:uiPriority w:val="34"/>
    <w:qFormat/>
    <w:rsid w:val="000F64B2"/>
    <w:pPr>
      <w:overflowPunct/>
      <w:autoSpaceDE/>
      <w:autoSpaceDN/>
      <w:adjustRightInd/>
      <w:spacing w:after="160" w:line="259" w:lineRule="auto"/>
      <w:ind w:left="720"/>
      <w:contextualSpacing/>
      <w:textAlignment w:val="auto"/>
    </w:pPr>
    <w:rPr>
      <w:rFonts w:ascii="Calibri" w:eastAsia="Calibri" w:hAnsi="Calibri"/>
      <w:szCs w:val="22"/>
      <w:lang w:eastAsia="en-US"/>
    </w:rPr>
  </w:style>
  <w:style w:type="paragraph" w:customStyle="1" w:styleId="default">
    <w:name w:val="default"/>
    <w:basedOn w:val="Standard"/>
    <w:rsid w:val="00F30C31"/>
    <w:pPr>
      <w:overflowPunct/>
      <w:adjustRightInd/>
      <w:textAlignment w:val="auto"/>
    </w:pPr>
    <w:rPr>
      <w:rFonts w:eastAsia="Calibri" w:cs="Arial"/>
      <w:color w:val="000000"/>
      <w:sz w:val="24"/>
      <w:szCs w:val="24"/>
    </w:rPr>
  </w:style>
  <w:style w:type="paragraph" w:customStyle="1" w:styleId="pa0">
    <w:name w:val="pa0"/>
    <w:basedOn w:val="Standard"/>
    <w:rsid w:val="00F30C31"/>
    <w:pPr>
      <w:overflowPunct/>
      <w:adjustRightInd/>
      <w:spacing w:line="241" w:lineRule="atLeast"/>
      <w:textAlignment w:val="auto"/>
    </w:pPr>
    <w:rPr>
      <w:rFonts w:eastAsia="Calibri" w:cs="Arial"/>
      <w:sz w:val="24"/>
      <w:szCs w:val="24"/>
    </w:rPr>
  </w:style>
  <w:style w:type="character" w:customStyle="1" w:styleId="a1">
    <w:name w:val="a1"/>
    <w:basedOn w:val="Absatz-Standardschriftart"/>
    <w:rsid w:val="00F30C31"/>
    <w:rPr>
      <w:rFonts w:ascii="Arial" w:hAnsi="Arial" w:cs="Arial" w:hint="default"/>
      <w:color w:val="000000"/>
    </w:rPr>
  </w:style>
  <w:style w:type="character" w:customStyle="1" w:styleId="a2">
    <w:name w:val="a2"/>
    <w:basedOn w:val="Absatz-Standardschriftart"/>
    <w:rsid w:val="00F30C31"/>
    <w:rPr>
      <w:rFonts w:ascii="Arial" w:hAnsi="Arial" w:cs="Arial" w:hint="default"/>
      <w:b/>
      <w:bCs/>
      <w:color w:val="000000"/>
      <w:u w:val="single"/>
    </w:rPr>
  </w:style>
  <w:style w:type="paragraph" w:styleId="NurText">
    <w:name w:val="Plain Text"/>
    <w:basedOn w:val="Standard"/>
    <w:link w:val="NurTextZchn"/>
    <w:uiPriority w:val="99"/>
    <w:unhideWhenUsed/>
    <w:rsid w:val="00682408"/>
    <w:pPr>
      <w:overflowPunct/>
      <w:autoSpaceDE/>
      <w:autoSpaceDN/>
      <w:adjustRightInd/>
      <w:textAlignment w:val="auto"/>
    </w:pPr>
    <w:rPr>
      <w:rFonts w:ascii="Consolas" w:eastAsia="Calibri" w:hAnsi="Consolas"/>
      <w:sz w:val="21"/>
      <w:szCs w:val="21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rsid w:val="00682408"/>
    <w:rPr>
      <w:rFonts w:ascii="Consolas" w:eastAsia="Calibri" w:hAnsi="Consolas" w:cs="Times New Roman"/>
      <w:sz w:val="21"/>
      <w:szCs w:val="21"/>
      <w:lang w:eastAsia="en-US"/>
    </w:rPr>
  </w:style>
  <w:style w:type="paragraph" w:styleId="Sprechblasentext">
    <w:name w:val="Balloon Text"/>
    <w:basedOn w:val="Standard"/>
    <w:link w:val="SprechblasentextZchn"/>
    <w:rsid w:val="00076F54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076F54"/>
    <w:rPr>
      <w:rFonts w:ascii="Tahoma" w:hAnsi="Tahoma" w:cs="Tahoma"/>
      <w:sz w:val="16"/>
      <w:szCs w:val="16"/>
    </w:rPr>
  </w:style>
  <w:style w:type="paragraph" w:customStyle="1" w:styleId="Default0">
    <w:name w:val="Default"/>
    <w:rsid w:val="00BC12F0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E5753"/>
    <w:rPr>
      <w:color w:val="605E5C"/>
      <w:shd w:val="clear" w:color="auto" w:fill="E1DFDD"/>
    </w:rPr>
  </w:style>
  <w:style w:type="character" w:customStyle="1" w:styleId="berschrift2Zchn">
    <w:name w:val="Überschrift 2 Zchn"/>
    <w:basedOn w:val="Absatz-Standardschriftart"/>
    <w:link w:val="berschrift2"/>
    <w:semiHidden/>
    <w:rsid w:val="00F22FD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47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2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1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9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84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5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0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4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5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5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8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gabriele.lennert\Desktop\Pressemitteilung09.dot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Pressemitteilung09</Template>
  <TotalTime>0</TotalTime>
  <Pages>1</Pages>
  <Words>105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Briefbogen der Stadt Babenhausen</vt:lpstr>
    </vt:vector>
  </TitlesOfParts>
  <Company>Stadtverwaltung Babenhausen</Company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Briefbogen der Stadt Babenhausen</dc:title>
  <dc:creator>gabriele.lennert</dc:creator>
  <dc:description>Stadtbogen Stand 23.7.03 nach Magistratsbeschluss v. 22.7.03</dc:description>
  <cp:lastModifiedBy>Heil, Katja</cp:lastModifiedBy>
  <cp:revision>2</cp:revision>
  <cp:lastPrinted>2014-09-25T12:54:00Z</cp:lastPrinted>
  <dcterms:created xsi:type="dcterms:W3CDTF">2026-10-05T06:16:00Z</dcterms:created>
  <dcterms:modified xsi:type="dcterms:W3CDTF">2026-10-05T06:16:00Z</dcterms:modified>
</cp:coreProperties>
</file>