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388E84F3" w14:textId="77777777">
        <w:trPr>
          <w:trHeight w:val="2013"/>
        </w:trPr>
        <w:tc>
          <w:tcPr>
            <w:tcW w:w="6946" w:type="dxa"/>
            <w:gridSpan w:val="2"/>
          </w:tcPr>
          <w:p w14:paraId="49AFA1AC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71DA2736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1F39C1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DF773C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3920C0BA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0E492EF0" wp14:editId="289A5BDF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55E03B3F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4E8F2EE6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607187A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3942E1E1" w14:textId="3663DA2A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DB721C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DB721C" w:rsidRPr="00376CBB">
              <w:rPr>
                <w:sz w:val="18"/>
                <w:szCs w:val="18"/>
              </w:rPr>
              <w:fldChar w:fldCharType="separate"/>
            </w:r>
            <w:r w:rsidR="00AC3A80">
              <w:rPr>
                <w:noProof/>
                <w:sz w:val="18"/>
                <w:szCs w:val="18"/>
              </w:rPr>
              <w:t>05.10.2026</w:t>
            </w:r>
            <w:r w:rsidR="00DB721C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164DB6CE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3E6ACB49" w14:textId="77777777" w:rsidR="00E07F46" w:rsidRDefault="00E07F46" w:rsidP="006120EC"/>
    <w:p w14:paraId="2983B0A5" w14:textId="090D0039" w:rsidR="004F74B0" w:rsidRDefault="00F22FDC" w:rsidP="00E07F46">
      <w:pPr>
        <w:tabs>
          <w:tab w:val="left" w:pos="990"/>
        </w:tabs>
      </w:pPr>
      <w:r>
        <w:t xml:space="preserve">Fachbereich VI Soziales &amp; Familie: </w:t>
      </w:r>
    </w:p>
    <w:p w14:paraId="4CB028B2" w14:textId="77777777" w:rsidR="00F22FDC" w:rsidRDefault="00F22FDC" w:rsidP="00E07F46">
      <w:pPr>
        <w:tabs>
          <w:tab w:val="left" w:pos="990"/>
        </w:tabs>
      </w:pPr>
    </w:p>
    <w:p w14:paraId="0C25C8B5" w14:textId="77777777" w:rsidR="00AC3A80" w:rsidRDefault="00AC3A80" w:rsidP="00F22FDC">
      <w:pPr>
        <w:jc w:val="both"/>
      </w:pPr>
    </w:p>
    <w:p w14:paraId="11958FB1" w14:textId="77777777" w:rsidR="00AC3A80" w:rsidRPr="00AC3A80" w:rsidRDefault="00AC3A80" w:rsidP="00AC3A80">
      <w:pPr>
        <w:jc w:val="both"/>
        <w:rPr>
          <w:b/>
          <w:bCs/>
        </w:rPr>
      </w:pPr>
      <w:r w:rsidRPr="00AC3A80">
        <w:rPr>
          <w:b/>
          <w:bCs/>
        </w:rPr>
        <w:t>Reparatur-Café Babenhausen ändert Öffnungszeit im Oktober</w:t>
      </w:r>
    </w:p>
    <w:p w14:paraId="56EC1EB1" w14:textId="77777777" w:rsidR="00AC3A80" w:rsidRDefault="00AC3A80" w:rsidP="00AC3A80">
      <w:pPr>
        <w:jc w:val="both"/>
      </w:pPr>
    </w:p>
    <w:p w14:paraId="31B62D01" w14:textId="47EC7FB5" w:rsidR="00AC3A80" w:rsidRPr="00AC3A80" w:rsidRDefault="00AC3A80" w:rsidP="00AC3A80">
      <w:pPr>
        <w:jc w:val="both"/>
      </w:pPr>
      <w:r w:rsidRPr="00AC3A80">
        <w:t>Das Reparatur-Café Babenhausen weist auf eine Änderung des nächsten Treffens im Oktober hin.</w:t>
      </w:r>
    </w:p>
    <w:p w14:paraId="34E93F94" w14:textId="6A9411F4" w:rsidR="00AC3A80" w:rsidRPr="00AC3A80" w:rsidRDefault="00AC3A80" w:rsidP="00AC3A80">
      <w:pPr>
        <w:jc w:val="both"/>
      </w:pPr>
      <w:r w:rsidRPr="00AC3A80">
        <w:rPr>
          <w:b/>
          <w:bCs/>
        </w:rPr>
        <w:t>Anstatt am 29. Oktober 2026 findet das nächste Reparatur-Café bereits am Donnerstag, 22. Oktober 2026, von 17:00</w:t>
      </w:r>
      <w:r w:rsidR="00364792">
        <w:rPr>
          <w:b/>
          <w:bCs/>
        </w:rPr>
        <w:t xml:space="preserve"> Uhr </w:t>
      </w:r>
      <w:r w:rsidRPr="00AC3A80">
        <w:rPr>
          <w:b/>
          <w:bCs/>
        </w:rPr>
        <w:t>bis 19:00 Uhr statt.</w:t>
      </w:r>
    </w:p>
    <w:p w14:paraId="7338DDCA" w14:textId="77777777" w:rsidR="00AC3A80" w:rsidRPr="00AC3A80" w:rsidRDefault="00AC3A80" w:rsidP="00AC3A80">
      <w:pPr>
        <w:jc w:val="both"/>
      </w:pPr>
      <w:r w:rsidRPr="00AC3A80">
        <w:t xml:space="preserve">Ein besonderes Highlight an diesem Termin: </w:t>
      </w:r>
      <w:r w:rsidRPr="00AC3A80">
        <w:rPr>
          <w:b/>
          <w:bCs/>
        </w:rPr>
        <w:t>Ein Experte für Spielzeugeisenbahnen ist vor Ort</w:t>
      </w:r>
      <w:r w:rsidRPr="00AC3A80">
        <w:t xml:space="preserve"> und unterstützt bei Fragen, Problemen und Reparaturen rund um alte und neue Spielzeugeisenbahnen.</w:t>
      </w:r>
    </w:p>
    <w:p w14:paraId="67A18418" w14:textId="77777777" w:rsidR="00AC3A80" w:rsidRDefault="00AC3A80" w:rsidP="00AC3A80">
      <w:pPr>
        <w:jc w:val="both"/>
      </w:pPr>
      <w:r w:rsidRPr="00AC3A80">
        <w:t>Natürlich sind auch alle anderen Besucherinnen und Besucher herzlich eingeladen, ihre defekten Gegenstände mitzubringen und gemeinsam mit den ehrenamtlichen Helferinnen und Helfern nach einer Reparaturlösung zu suchen.</w:t>
      </w:r>
    </w:p>
    <w:p w14:paraId="436ECD28" w14:textId="77777777" w:rsidR="00AC3A80" w:rsidRPr="00AC3A80" w:rsidRDefault="00AC3A80" w:rsidP="00AC3A80">
      <w:pPr>
        <w:jc w:val="both"/>
      </w:pPr>
    </w:p>
    <w:p w14:paraId="3A557458" w14:textId="77777777" w:rsidR="00AC3A80" w:rsidRPr="00AC3A80" w:rsidRDefault="00AC3A80" w:rsidP="00AC3A80">
      <w:pPr>
        <w:jc w:val="both"/>
      </w:pPr>
      <w:r w:rsidRPr="00AC3A80">
        <w:rPr>
          <w:b/>
          <w:bCs/>
        </w:rPr>
        <w:t>Bitte beachten: Der ursprünglich geplante Termin am 29.10.2026 entfällt.</w:t>
      </w:r>
    </w:p>
    <w:p w14:paraId="6F305D1F" w14:textId="77777777" w:rsidR="00AC3A80" w:rsidRDefault="00AC3A80" w:rsidP="00AC3A80">
      <w:pPr>
        <w:jc w:val="both"/>
      </w:pPr>
    </w:p>
    <w:p w14:paraId="7B5D35D2" w14:textId="0CC15040" w:rsidR="00AC3A80" w:rsidRPr="00AC3A80" w:rsidRDefault="00AC3A80" w:rsidP="00AC3A80">
      <w:pPr>
        <w:jc w:val="both"/>
      </w:pPr>
      <w:r w:rsidRPr="00AC3A80">
        <w:t>Wir freuen uns auf zahlreiche Besucherinnen und Besucher!</w:t>
      </w:r>
    </w:p>
    <w:p w14:paraId="6B74DD0C" w14:textId="77777777" w:rsidR="00344870" w:rsidRDefault="00344870" w:rsidP="00F22FDC">
      <w:pPr>
        <w:jc w:val="both"/>
      </w:pPr>
    </w:p>
    <w:p w14:paraId="74A0626A" w14:textId="77777777" w:rsidR="00AC3A80" w:rsidRDefault="00AC3A80" w:rsidP="00F22FDC">
      <w:pPr>
        <w:jc w:val="both"/>
      </w:pPr>
    </w:p>
    <w:p w14:paraId="660C4B0F" w14:textId="77777777" w:rsidR="00A06B52" w:rsidRDefault="00A06B52" w:rsidP="00F22FDC">
      <w:pPr>
        <w:tabs>
          <w:tab w:val="left" w:pos="990"/>
        </w:tabs>
        <w:jc w:val="both"/>
      </w:pPr>
    </w:p>
    <w:p w14:paraId="5E599E86" w14:textId="596CAC0B" w:rsidR="00666AFF" w:rsidRDefault="00900194" w:rsidP="00284A73">
      <w:pPr>
        <w:tabs>
          <w:tab w:val="left" w:pos="990"/>
          <w:tab w:val="left" w:pos="2640"/>
        </w:tabs>
      </w:pPr>
      <w:r>
        <w:t xml:space="preserve">Babenhausen, </w:t>
      </w:r>
      <w:r w:rsidR="00F22FDC">
        <w:t>Oktober</w:t>
      </w:r>
      <w:r w:rsidR="00284A73">
        <w:t xml:space="preserve"> 2026</w:t>
      </w:r>
    </w:p>
    <w:p w14:paraId="7D36F867" w14:textId="77777777" w:rsidR="00666AFF" w:rsidRDefault="00666AFF" w:rsidP="00E07F46">
      <w:pPr>
        <w:tabs>
          <w:tab w:val="left" w:pos="990"/>
        </w:tabs>
      </w:pPr>
    </w:p>
    <w:p w14:paraId="02A439DF" w14:textId="00A859CA" w:rsidR="00E07F46" w:rsidRDefault="00E07F46" w:rsidP="00E07F46">
      <w:pPr>
        <w:tabs>
          <w:tab w:val="left" w:pos="990"/>
        </w:tabs>
      </w:pPr>
      <w:r>
        <w:br/>
      </w:r>
    </w:p>
    <w:p w14:paraId="714CCEFD" w14:textId="77777777" w:rsidR="00990137" w:rsidRDefault="00990137" w:rsidP="00900194">
      <w:pPr>
        <w:tabs>
          <w:tab w:val="left" w:pos="990"/>
        </w:tabs>
      </w:pPr>
      <w:r>
        <w:t>Dominik Stadler</w:t>
      </w:r>
    </w:p>
    <w:p w14:paraId="2AADBBD8" w14:textId="77777777" w:rsidR="006120EC" w:rsidRDefault="00E07F46" w:rsidP="00900194">
      <w:pPr>
        <w:tabs>
          <w:tab w:val="left" w:pos="990"/>
        </w:tabs>
      </w:pPr>
      <w:r>
        <w:t xml:space="preserve">Bürgermeister </w:t>
      </w:r>
    </w:p>
    <w:p w14:paraId="660C28A8" w14:textId="6BA7C024" w:rsidR="000D41B9" w:rsidRDefault="000D41B9" w:rsidP="00900194">
      <w:pPr>
        <w:tabs>
          <w:tab w:val="left" w:pos="990"/>
        </w:tabs>
      </w:pPr>
    </w:p>
    <w:p w14:paraId="7B80910A" w14:textId="5D98821C" w:rsidR="000D41B9" w:rsidRDefault="000D41B9" w:rsidP="00900194">
      <w:pPr>
        <w:tabs>
          <w:tab w:val="left" w:pos="990"/>
        </w:tabs>
      </w:pPr>
    </w:p>
    <w:p w14:paraId="629B6437" w14:textId="77777777" w:rsidR="00646F19" w:rsidRPr="00E07F46" w:rsidRDefault="00646F19" w:rsidP="00900194">
      <w:pPr>
        <w:tabs>
          <w:tab w:val="left" w:pos="990"/>
        </w:tabs>
      </w:pPr>
    </w:p>
    <w:sectPr w:rsidR="00646F19" w:rsidRPr="00E07F46" w:rsidSect="003946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CC54E" w14:textId="77777777" w:rsidR="00F80D94" w:rsidRDefault="00F80D94">
      <w:r>
        <w:separator/>
      </w:r>
    </w:p>
  </w:endnote>
  <w:endnote w:type="continuationSeparator" w:id="0">
    <w:p w14:paraId="70E935B5" w14:textId="77777777" w:rsidR="00F80D94" w:rsidRDefault="00F8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EE6C" w14:textId="77777777" w:rsidR="008D7DFE" w:rsidRDefault="008D7D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31740" w14:textId="77777777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DB721C">
      <w:fldChar w:fldCharType="begin"/>
    </w:r>
    <w:r>
      <w:instrText xml:space="preserve"> IF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 w:rsidR="00900194">
      <w:rPr>
        <w:noProof/>
      </w:rPr>
      <w:instrText>2</w:instrText>
    </w:r>
    <w:r w:rsidR="00901A6B">
      <w:rPr>
        <w:noProof/>
      </w:rPr>
      <w:fldChar w:fldCharType="end"/>
    </w:r>
    <w:r>
      <w:instrText>&lt;</w:instrText>
    </w:r>
    <w:r w:rsidR="00901A6B">
      <w:fldChar w:fldCharType="begin"/>
    </w:r>
    <w:r w:rsidR="00901A6B">
      <w:instrText xml:space="preserve"> NUMPAGES</w:instrText>
    </w:r>
    <w:r w:rsidR="00901A6B">
      <w:fldChar w:fldCharType="separate"/>
    </w:r>
    <w:r w:rsidR="00900194">
      <w:rPr>
        <w:noProof/>
      </w:rPr>
      <w:instrText>2</w:instrText>
    </w:r>
    <w:r w:rsidR="00901A6B">
      <w:rPr>
        <w:noProof/>
      </w:rPr>
      <w:fldChar w:fldCharType="end"/>
    </w:r>
    <w:r>
      <w:instrText xml:space="preserve"> „- </w:instrText>
    </w:r>
    <w:r w:rsidR="00DB721C">
      <w:fldChar w:fldCharType="begin"/>
    </w:r>
    <w:r>
      <w:instrText xml:space="preserve"> =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>
      <w:rPr>
        <w:noProof/>
      </w:rPr>
      <w:instrText>2</w:instrText>
    </w:r>
    <w:r w:rsidR="00901A6B">
      <w:rPr>
        <w:noProof/>
      </w:rPr>
      <w:fldChar w:fldCharType="end"/>
    </w:r>
    <w:r>
      <w:instrText>+1</w:instrText>
    </w:r>
    <w:r w:rsidR="00DB721C">
      <w:fldChar w:fldCharType="separate"/>
    </w:r>
    <w:r>
      <w:rPr>
        <w:noProof/>
      </w:rPr>
      <w:instrText>3</w:instrText>
    </w:r>
    <w:r w:rsidR="00DB721C">
      <w:fldChar w:fldCharType="end"/>
    </w:r>
    <w:r>
      <w:instrText xml:space="preserve"> -“</w:instrText>
    </w:r>
    <w:r w:rsidR="00DB721C">
      <w:fldChar w:fldCharType="end"/>
    </w:r>
  </w:p>
  <w:p w14:paraId="6B7FD72D" w14:textId="77777777" w:rsidR="00030A8D" w:rsidRDefault="00030A8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BEB3F" w14:textId="77777777" w:rsidR="008D7DFE" w:rsidRDefault="008D7D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68440" w14:textId="77777777" w:rsidR="00F80D94" w:rsidRDefault="00F80D94">
      <w:r>
        <w:separator/>
      </w:r>
    </w:p>
  </w:footnote>
  <w:footnote w:type="continuationSeparator" w:id="0">
    <w:p w14:paraId="2BDB8E60" w14:textId="77777777" w:rsidR="00F80D94" w:rsidRDefault="00F80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0E2C" w14:textId="77777777" w:rsidR="00030A8D" w:rsidRDefault="00DB721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67BC759D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751C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C719973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A374DCC" wp14:editId="36B084DE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CE618EF" wp14:editId="12574BF7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DB721C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DB721C">
      <w:rPr>
        <w:rStyle w:val="Seitenzahl"/>
        <w:rFonts w:ascii="Batang" w:hAnsi="Batang"/>
        <w:position w:val="16"/>
      </w:rPr>
      <w:fldChar w:fldCharType="separate"/>
    </w:r>
    <w:r w:rsidR="00900194">
      <w:rPr>
        <w:rStyle w:val="Seitenzahl"/>
        <w:rFonts w:ascii="Batang" w:hAnsi="Batang"/>
        <w:noProof/>
        <w:position w:val="16"/>
      </w:rPr>
      <w:t>2</w:t>
    </w:r>
    <w:r w:rsidR="00DB721C">
      <w:rPr>
        <w:rStyle w:val="Seitenzahl"/>
        <w:rFonts w:ascii="Batang" w:hAnsi="Batang"/>
        <w:position w:val="16"/>
      </w:rPr>
      <w:fldChar w:fldCharType="end"/>
    </w:r>
  </w:p>
  <w:p w14:paraId="0D18A84C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05FD2515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5B84565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B8C5" w14:textId="77777777" w:rsidR="008D7DFE" w:rsidRDefault="008D7D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7384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4C0E"/>
    <w:rsid w:val="00026C0E"/>
    <w:rsid w:val="00030A8D"/>
    <w:rsid w:val="00036244"/>
    <w:rsid w:val="00066BAE"/>
    <w:rsid w:val="000673B5"/>
    <w:rsid w:val="0007244C"/>
    <w:rsid w:val="00075077"/>
    <w:rsid w:val="000756C1"/>
    <w:rsid w:val="00076F54"/>
    <w:rsid w:val="0009362A"/>
    <w:rsid w:val="000A0150"/>
    <w:rsid w:val="000B7E61"/>
    <w:rsid w:val="000C6E31"/>
    <w:rsid w:val="000C704E"/>
    <w:rsid w:val="000D1C69"/>
    <w:rsid w:val="000D41B9"/>
    <w:rsid w:val="000D6A46"/>
    <w:rsid w:val="000E26D4"/>
    <w:rsid w:val="000E45A6"/>
    <w:rsid w:val="000E6F96"/>
    <w:rsid w:val="000F64B2"/>
    <w:rsid w:val="00112434"/>
    <w:rsid w:val="00122660"/>
    <w:rsid w:val="00123B79"/>
    <w:rsid w:val="001312F9"/>
    <w:rsid w:val="001324D5"/>
    <w:rsid w:val="00141A7C"/>
    <w:rsid w:val="00142360"/>
    <w:rsid w:val="00142DCF"/>
    <w:rsid w:val="00145BE5"/>
    <w:rsid w:val="0015588B"/>
    <w:rsid w:val="0016521D"/>
    <w:rsid w:val="0017312E"/>
    <w:rsid w:val="001858F8"/>
    <w:rsid w:val="001A5973"/>
    <w:rsid w:val="001A69B0"/>
    <w:rsid w:val="001B1220"/>
    <w:rsid w:val="001C1643"/>
    <w:rsid w:val="001D3BC9"/>
    <w:rsid w:val="002042EC"/>
    <w:rsid w:val="00206E09"/>
    <w:rsid w:val="00206EE9"/>
    <w:rsid w:val="00214470"/>
    <w:rsid w:val="00216D90"/>
    <w:rsid w:val="002215D6"/>
    <w:rsid w:val="00222BF0"/>
    <w:rsid w:val="00233027"/>
    <w:rsid w:val="002345DC"/>
    <w:rsid w:val="00235BAC"/>
    <w:rsid w:val="00246C7F"/>
    <w:rsid w:val="00247844"/>
    <w:rsid w:val="00250987"/>
    <w:rsid w:val="00251FE3"/>
    <w:rsid w:val="00252564"/>
    <w:rsid w:val="00252863"/>
    <w:rsid w:val="002547D7"/>
    <w:rsid w:val="00255E73"/>
    <w:rsid w:val="00260FDE"/>
    <w:rsid w:val="00261F44"/>
    <w:rsid w:val="002641CB"/>
    <w:rsid w:val="00273668"/>
    <w:rsid w:val="00284A73"/>
    <w:rsid w:val="0029522E"/>
    <w:rsid w:val="002A1567"/>
    <w:rsid w:val="002A59FB"/>
    <w:rsid w:val="002A773E"/>
    <w:rsid w:val="002B7CBB"/>
    <w:rsid w:val="002C145E"/>
    <w:rsid w:val="002C595B"/>
    <w:rsid w:val="002E4635"/>
    <w:rsid w:val="002F12FB"/>
    <w:rsid w:val="002F30FA"/>
    <w:rsid w:val="00301570"/>
    <w:rsid w:val="003064A6"/>
    <w:rsid w:val="00313414"/>
    <w:rsid w:val="0032169D"/>
    <w:rsid w:val="003227CD"/>
    <w:rsid w:val="00323244"/>
    <w:rsid w:val="00324D49"/>
    <w:rsid w:val="003277C3"/>
    <w:rsid w:val="003308DD"/>
    <w:rsid w:val="00331B24"/>
    <w:rsid w:val="00333277"/>
    <w:rsid w:val="003402DE"/>
    <w:rsid w:val="00344870"/>
    <w:rsid w:val="0034596C"/>
    <w:rsid w:val="0035504A"/>
    <w:rsid w:val="00361247"/>
    <w:rsid w:val="00364792"/>
    <w:rsid w:val="003649D9"/>
    <w:rsid w:val="00367A21"/>
    <w:rsid w:val="00370CD2"/>
    <w:rsid w:val="00376CBB"/>
    <w:rsid w:val="003946F5"/>
    <w:rsid w:val="003A533B"/>
    <w:rsid w:val="003B5637"/>
    <w:rsid w:val="003C2379"/>
    <w:rsid w:val="003C2939"/>
    <w:rsid w:val="003C2B8E"/>
    <w:rsid w:val="003C4AB6"/>
    <w:rsid w:val="003C54EC"/>
    <w:rsid w:val="003F0BB5"/>
    <w:rsid w:val="003F3F57"/>
    <w:rsid w:val="004012F2"/>
    <w:rsid w:val="0041006D"/>
    <w:rsid w:val="0042398D"/>
    <w:rsid w:val="00423BFB"/>
    <w:rsid w:val="00442BE5"/>
    <w:rsid w:val="00445E76"/>
    <w:rsid w:val="0044670C"/>
    <w:rsid w:val="00450C3D"/>
    <w:rsid w:val="00453A28"/>
    <w:rsid w:val="004612DB"/>
    <w:rsid w:val="00462356"/>
    <w:rsid w:val="004665F8"/>
    <w:rsid w:val="0046769D"/>
    <w:rsid w:val="00474A24"/>
    <w:rsid w:val="004766AB"/>
    <w:rsid w:val="004A0A31"/>
    <w:rsid w:val="004C225F"/>
    <w:rsid w:val="004C4AA7"/>
    <w:rsid w:val="004D051E"/>
    <w:rsid w:val="004D1369"/>
    <w:rsid w:val="004E1E84"/>
    <w:rsid w:val="004E6FA9"/>
    <w:rsid w:val="004F74B0"/>
    <w:rsid w:val="0050744E"/>
    <w:rsid w:val="00510E37"/>
    <w:rsid w:val="00544C09"/>
    <w:rsid w:val="0055444B"/>
    <w:rsid w:val="0056091B"/>
    <w:rsid w:val="00572591"/>
    <w:rsid w:val="00580FEA"/>
    <w:rsid w:val="00584EBE"/>
    <w:rsid w:val="00587C0A"/>
    <w:rsid w:val="00593471"/>
    <w:rsid w:val="00595742"/>
    <w:rsid w:val="005A5DF9"/>
    <w:rsid w:val="005A6BEB"/>
    <w:rsid w:val="005B7DF4"/>
    <w:rsid w:val="005C3782"/>
    <w:rsid w:val="005C7DEA"/>
    <w:rsid w:val="005D78AC"/>
    <w:rsid w:val="005E5753"/>
    <w:rsid w:val="005E742B"/>
    <w:rsid w:val="005F1369"/>
    <w:rsid w:val="00604F58"/>
    <w:rsid w:val="006120EC"/>
    <w:rsid w:val="00624F5D"/>
    <w:rsid w:val="00632A61"/>
    <w:rsid w:val="00637E52"/>
    <w:rsid w:val="00646F19"/>
    <w:rsid w:val="00652C36"/>
    <w:rsid w:val="00666AFF"/>
    <w:rsid w:val="00682408"/>
    <w:rsid w:val="006977F7"/>
    <w:rsid w:val="006A0240"/>
    <w:rsid w:val="006A2703"/>
    <w:rsid w:val="006A6250"/>
    <w:rsid w:val="006B3C00"/>
    <w:rsid w:val="006C261B"/>
    <w:rsid w:val="006D105F"/>
    <w:rsid w:val="006D53E7"/>
    <w:rsid w:val="006E5C81"/>
    <w:rsid w:val="006E7D41"/>
    <w:rsid w:val="00710046"/>
    <w:rsid w:val="00712E9A"/>
    <w:rsid w:val="0072065A"/>
    <w:rsid w:val="00721506"/>
    <w:rsid w:val="0072169C"/>
    <w:rsid w:val="007229E5"/>
    <w:rsid w:val="00754025"/>
    <w:rsid w:val="007548EF"/>
    <w:rsid w:val="00757347"/>
    <w:rsid w:val="007607F7"/>
    <w:rsid w:val="00767983"/>
    <w:rsid w:val="0077364E"/>
    <w:rsid w:val="007764A3"/>
    <w:rsid w:val="00776C89"/>
    <w:rsid w:val="007C0BCD"/>
    <w:rsid w:val="007C1214"/>
    <w:rsid w:val="007C12FC"/>
    <w:rsid w:val="007C6EAC"/>
    <w:rsid w:val="007D0CD1"/>
    <w:rsid w:val="007D3566"/>
    <w:rsid w:val="007D70E2"/>
    <w:rsid w:val="007E624D"/>
    <w:rsid w:val="0080160A"/>
    <w:rsid w:val="00825455"/>
    <w:rsid w:val="00836088"/>
    <w:rsid w:val="0084127E"/>
    <w:rsid w:val="00843AB7"/>
    <w:rsid w:val="00843C79"/>
    <w:rsid w:val="00845028"/>
    <w:rsid w:val="00851403"/>
    <w:rsid w:val="00860891"/>
    <w:rsid w:val="00862570"/>
    <w:rsid w:val="0087260E"/>
    <w:rsid w:val="008876CD"/>
    <w:rsid w:val="00890DE8"/>
    <w:rsid w:val="00893549"/>
    <w:rsid w:val="008A32AD"/>
    <w:rsid w:val="008B14EA"/>
    <w:rsid w:val="008C3F1C"/>
    <w:rsid w:val="008C57D3"/>
    <w:rsid w:val="008C5C24"/>
    <w:rsid w:val="008C7BCA"/>
    <w:rsid w:val="008D0E58"/>
    <w:rsid w:val="008D7DFE"/>
    <w:rsid w:val="008E1143"/>
    <w:rsid w:val="008E598D"/>
    <w:rsid w:val="008F0147"/>
    <w:rsid w:val="00900194"/>
    <w:rsid w:val="00901A6B"/>
    <w:rsid w:val="009051C1"/>
    <w:rsid w:val="009231F2"/>
    <w:rsid w:val="0092595A"/>
    <w:rsid w:val="009368C0"/>
    <w:rsid w:val="00946F82"/>
    <w:rsid w:val="00947272"/>
    <w:rsid w:val="009664FB"/>
    <w:rsid w:val="009708DA"/>
    <w:rsid w:val="0097245B"/>
    <w:rsid w:val="00990137"/>
    <w:rsid w:val="00990B56"/>
    <w:rsid w:val="00991FDB"/>
    <w:rsid w:val="009948E3"/>
    <w:rsid w:val="009B4BED"/>
    <w:rsid w:val="009C794E"/>
    <w:rsid w:val="009D0DE9"/>
    <w:rsid w:val="009D4458"/>
    <w:rsid w:val="009D7862"/>
    <w:rsid w:val="009E0405"/>
    <w:rsid w:val="009E06CB"/>
    <w:rsid w:val="009E1E22"/>
    <w:rsid w:val="009E273C"/>
    <w:rsid w:val="009E4B87"/>
    <w:rsid w:val="009F29CB"/>
    <w:rsid w:val="009F7FBA"/>
    <w:rsid w:val="00A056C6"/>
    <w:rsid w:val="00A06B52"/>
    <w:rsid w:val="00A11B07"/>
    <w:rsid w:val="00A26E9A"/>
    <w:rsid w:val="00A2759C"/>
    <w:rsid w:val="00A305D4"/>
    <w:rsid w:val="00A34510"/>
    <w:rsid w:val="00A47DC2"/>
    <w:rsid w:val="00A57FC1"/>
    <w:rsid w:val="00A61F86"/>
    <w:rsid w:val="00A62459"/>
    <w:rsid w:val="00A62BBD"/>
    <w:rsid w:val="00A71425"/>
    <w:rsid w:val="00A7189B"/>
    <w:rsid w:val="00A80D98"/>
    <w:rsid w:val="00A82E43"/>
    <w:rsid w:val="00A83FCF"/>
    <w:rsid w:val="00A84C7B"/>
    <w:rsid w:val="00A86F18"/>
    <w:rsid w:val="00A93B44"/>
    <w:rsid w:val="00A9433C"/>
    <w:rsid w:val="00AA1993"/>
    <w:rsid w:val="00AA2A5F"/>
    <w:rsid w:val="00AA5E15"/>
    <w:rsid w:val="00AC36A2"/>
    <w:rsid w:val="00AC3A80"/>
    <w:rsid w:val="00AC624D"/>
    <w:rsid w:val="00AC68EC"/>
    <w:rsid w:val="00AD5475"/>
    <w:rsid w:val="00AE3471"/>
    <w:rsid w:val="00AF168A"/>
    <w:rsid w:val="00AF43BC"/>
    <w:rsid w:val="00B004F7"/>
    <w:rsid w:val="00B06AC9"/>
    <w:rsid w:val="00B06B35"/>
    <w:rsid w:val="00B0753B"/>
    <w:rsid w:val="00B17787"/>
    <w:rsid w:val="00B211AB"/>
    <w:rsid w:val="00B27A37"/>
    <w:rsid w:val="00B34AD0"/>
    <w:rsid w:val="00B42AD2"/>
    <w:rsid w:val="00B4463C"/>
    <w:rsid w:val="00B4767E"/>
    <w:rsid w:val="00B7319F"/>
    <w:rsid w:val="00BB1130"/>
    <w:rsid w:val="00BB332C"/>
    <w:rsid w:val="00BB3554"/>
    <w:rsid w:val="00BB45FD"/>
    <w:rsid w:val="00BB6B64"/>
    <w:rsid w:val="00BB72C9"/>
    <w:rsid w:val="00BC12F0"/>
    <w:rsid w:val="00BC4087"/>
    <w:rsid w:val="00BD10BF"/>
    <w:rsid w:val="00BF2C11"/>
    <w:rsid w:val="00BF4446"/>
    <w:rsid w:val="00C039CA"/>
    <w:rsid w:val="00C069BA"/>
    <w:rsid w:val="00C10F26"/>
    <w:rsid w:val="00C13ED6"/>
    <w:rsid w:val="00C23D14"/>
    <w:rsid w:val="00C33743"/>
    <w:rsid w:val="00C425F5"/>
    <w:rsid w:val="00C43CE2"/>
    <w:rsid w:val="00C44067"/>
    <w:rsid w:val="00C441C9"/>
    <w:rsid w:val="00C4564D"/>
    <w:rsid w:val="00C46763"/>
    <w:rsid w:val="00C47126"/>
    <w:rsid w:val="00C506FD"/>
    <w:rsid w:val="00C638AD"/>
    <w:rsid w:val="00C74CAD"/>
    <w:rsid w:val="00C80740"/>
    <w:rsid w:val="00C9742C"/>
    <w:rsid w:val="00CC1E76"/>
    <w:rsid w:val="00CC54A3"/>
    <w:rsid w:val="00CD5BC3"/>
    <w:rsid w:val="00CD7798"/>
    <w:rsid w:val="00CE07AC"/>
    <w:rsid w:val="00CE42A7"/>
    <w:rsid w:val="00CF20F5"/>
    <w:rsid w:val="00D02604"/>
    <w:rsid w:val="00D12FB4"/>
    <w:rsid w:val="00D27BDA"/>
    <w:rsid w:val="00D30A06"/>
    <w:rsid w:val="00D33228"/>
    <w:rsid w:val="00D35DFA"/>
    <w:rsid w:val="00D445C4"/>
    <w:rsid w:val="00D56B3B"/>
    <w:rsid w:val="00D57BCF"/>
    <w:rsid w:val="00D657B7"/>
    <w:rsid w:val="00D66F1A"/>
    <w:rsid w:val="00D730C5"/>
    <w:rsid w:val="00D80A1D"/>
    <w:rsid w:val="00D85791"/>
    <w:rsid w:val="00DA5E8C"/>
    <w:rsid w:val="00DB2BA6"/>
    <w:rsid w:val="00DB3238"/>
    <w:rsid w:val="00DB44ED"/>
    <w:rsid w:val="00DB544B"/>
    <w:rsid w:val="00DB6E08"/>
    <w:rsid w:val="00DB721C"/>
    <w:rsid w:val="00DB7C72"/>
    <w:rsid w:val="00DD305A"/>
    <w:rsid w:val="00DE720C"/>
    <w:rsid w:val="00DF3F0E"/>
    <w:rsid w:val="00E07F46"/>
    <w:rsid w:val="00E10856"/>
    <w:rsid w:val="00E21E26"/>
    <w:rsid w:val="00E2317F"/>
    <w:rsid w:val="00E4710E"/>
    <w:rsid w:val="00E53F3C"/>
    <w:rsid w:val="00E55A7E"/>
    <w:rsid w:val="00E56E5D"/>
    <w:rsid w:val="00E6382D"/>
    <w:rsid w:val="00E64333"/>
    <w:rsid w:val="00E75A8F"/>
    <w:rsid w:val="00E7645B"/>
    <w:rsid w:val="00E802A8"/>
    <w:rsid w:val="00E92D04"/>
    <w:rsid w:val="00E97373"/>
    <w:rsid w:val="00EC34E5"/>
    <w:rsid w:val="00EC6B01"/>
    <w:rsid w:val="00ED08B4"/>
    <w:rsid w:val="00EE3CCA"/>
    <w:rsid w:val="00EE5388"/>
    <w:rsid w:val="00EE6F8F"/>
    <w:rsid w:val="00F01CE9"/>
    <w:rsid w:val="00F228C7"/>
    <w:rsid w:val="00F22FDC"/>
    <w:rsid w:val="00F24172"/>
    <w:rsid w:val="00F30C31"/>
    <w:rsid w:val="00F51205"/>
    <w:rsid w:val="00F66156"/>
    <w:rsid w:val="00F71DEE"/>
    <w:rsid w:val="00F741EA"/>
    <w:rsid w:val="00F80D94"/>
    <w:rsid w:val="00F94F62"/>
    <w:rsid w:val="00FA2F49"/>
    <w:rsid w:val="00FB1D97"/>
    <w:rsid w:val="00FC2523"/>
    <w:rsid w:val="00FC7847"/>
    <w:rsid w:val="00FD2BB0"/>
    <w:rsid w:val="00FD45C6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7317B"/>
  <w15:docId w15:val="{8A1BC188-C72E-4D07-B7A7-5428A826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C121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22F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BC12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5753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semiHidden/>
    <w:rsid w:val="00F22F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140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Heil, Katja</cp:lastModifiedBy>
  <cp:revision>2</cp:revision>
  <cp:lastPrinted>2014-09-25T12:54:00Z</cp:lastPrinted>
  <dcterms:created xsi:type="dcterms:W3CDTF">2026-10-05T07:21:00Z</dcterms:created>
  <dcterms:modified xsi:type="dcterms:W3CDTF">2026-10-05T07:21:00Z</dcterms:modified>
</cp:coreProperties>
</file>