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10A0" w14:textId="77777777" w:rsidR="00794802" w:rsidRDefault="00F80DC0" w:rsidP="00B252A1">
      <w:pPr>
        <w:pStyle w:val="07Flietex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A6952E" wp14:editId="35B6004B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1CB952" w14:textId="77777777" w:rsidR="00794802" w:rsidRDefault="00794802" w:rsidP="00B252A1">
      <w:pPr>
        <w:pStyle w:val="07Flietext"/>
      </w:pPr>
    </w:p>
    <w:p w14:paraId="65FE478B" w14:textId="77777777" w:rsidR="00DD6D27" w:rsidRPr="00646166" w:rsidRDefault="00BE56DA" w:rsidP="00B252A1">
      <w:pPr>
        <w:pStyle w:val="07Flietext"/>
        <w:rPr>
          <w:rFonts w:cstheme="minorBidi"/>
          <w:sz w:val="14"/>
          <w:szCs w:val="14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22361D62" wp14:editId="1111EDCE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5A9" w:rsidRPr="00646166">
        <w:rPr>
          <w:rFonts w:cstheme="minorBidi"/>
          <w:sz w:val="14"/>
          <w:szCs w:val="14"/>
        </w:rPr>
        <w:t xml:space="preserve"> </w:t>
      </w:r>
    </w:p>
    <w:p w14:paraId="670B87A5" w14:textId="77777777" w:rsidR="00B369A3" w:rsidRDefault="00B369A3" w:rsidP="00B252A1">
      <w:pPr>
        <w:pStyle w:val="07Flietext"/>
      </w:pPr>
    </w:p>
    <w:p w14:paraId="405FB137" w14:textId="77777777" w:rsidR="007C7814" w:rsidRDefault="007C7814" w:rsidP="00B252A1">
      <w:pPr>
        <w:pStyle w:val="07Flietext"/>
      </w:pPr>
    </w:p>
    <w:p w14:paraId="321E5084" w14:textId="77777777" w:rsidR="00646166" w:rsidRDefault="00646166" w:rsidP="00B252A1">
      <w:pPr>
        <w:pStyle w:val="07Flietext"/>
      </w:pPr>
    </w:p>
    <w:p w14:paraId="5003A102" w14:textId="77777777" w:rsidR="0013540F" w:rsidRPr="0013540F" w:rsidRDefault="00C24BB6" w:rsidP="00820894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20"/>
      </w:tblGrid>
      <w:tr w:rsidR="0040316A" w:rsidRPr="00D95160" w14:paraId="74B11F24" w14:textId="77777777" w:rsidTr="0040316A">
        <w:trPr>
          <w:trHeight w:val="454"/>
        </w:trPr>
        <w:tc>
          <w:tcPr>
            <w:tcW w:w="3126" w:type="dxa"/>
          </w:tcPr>
          <w:sdt>
            <w:sdtPr>
              <w:id w:val="-807014119"/>
              <w:placeholder>
                <w:docPart w:val="8A1F0E6D2C8C4379ADDFD4623BADD800"/>
              </w:placeholder>
              <w:date w:fullDate="2026-10-21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3644A763" w14:textId="59983CAD" w:rsidR="0040316A" w:rsidRPr="0055762A" w:rsidRDefault="00BD268F" w:rsidP="003207E9">
                <w:pPr>
                  <w:pStyle w:val="03Datum"/>
                  <w:framePr w:wrap="auto" w:vAnchor="margin" w:hAnchor="text" w:xAlign="left" w:yAlign="inline"/>
                </w:pPr>
                <w:r>
                  <w:t>Mittwoch, 21. Oktober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02D65CC2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4A04AFC6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30D82DE6" w14:textId="77777777" w:rsidR="008228DB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7065AAC4" w14:textId="77777777" w:rsidR="00715993" w:rsidRPr="00B252A1" w:rsidRDefault="00715993" w:rsidP="00B252A1">
      <w:pPr>
        <w:pStyle w:val="07Flietext"/>
      </w:pPr>
    </w:p>
    <w:p w14:paraId="1F541452" w14:textId="2A564153" w:rsidR="00437605" w:rsidRDefault="0008666B" w:rsidP="0013540F">
      <w:pPr>
        <w:pStyle w:val="Flietext"/>
        <w:rPr>
          <w:rFonts w:ascii="Calibri" w:hAnsi="Calibri"/>
          <w:b/>
          <w:bCs/>
          <w:sz w:val="25"/>
          <w:szCs w:val="20"/>
        </w:rPr>
      </w:pPr>
      <w:r w:rsidRPr="0008666B">
        <w:rPr>
          <w:rFonts w:ascii="Calibri" w:hAnsi="Calibri"/>
          <w:b/>
          <w:bCs/>
          <w:sz w:val="25"/>
          <w:szCs w:val="20"/>
        </w:rPr>
        <w:t>Engagement für fairen Handel, Nachhaltigkeit und verantwortungsbewusstes Handeln</w:t>
      </w:r>
    </w:p>
    <w:p w14:paraId="7D727097" w14:textId="77777777" w:rsidR="0008666B" w:rsidRPr="006F64B9" w:rsidRDefault="0008666B" w:rsidP="0013540F">
      <w:pPr>
        <w:pStyle w:val="Flietext"/>
        <w:rPr>
          <w:rFonts w:asciiTheme="minorHAnsi" w:hAnsiTheme="minorHAnsi" w:cstheme="minorHAnsi"/>
          <w:sz w:val="20"/>
          <w:szCs w:val="20"/>
        </w:rPr>
      </w:pPr>
    </w:p>
    <w:p w14:paraId="319CA5F4" w14:textId="244918C4" w:rsidR="0008666B" w:rsidRPr="00C24BB6" w:rsidRDefault="0008666B" w:rsidP="0008666B">
      <w:pPr>
        <w:pStyle w:val="Schlagzeile"/>
      </w:pPr>
      <w:r w:rsidRPr="00D011B3">
        <w:t xml:space="preserve">Schiller-Gymnasium Pforzheim als erste </w:t>
      </w:r>
      <w:r w:rsidR="00444B92">
        <w:t>„</w:t>
      </w:r>
      <w:r w:rsidRPr="00D011B3">
        <w:t>Fairtrade School</w:t>
      </w:r>
      <w:r w:rsidR="00444B92">
        <w:t>“</w:t>
      </w:r>
      <w:r w:rsidRPr="00D011B3">
        <w:t xml:space="preserve"> der Stadt ausgezeichnet</w:t>
      </w:r>
    </w:p>
    <w:p w14:paraId="516DACE4" w14:textId="77777777" w:rsidR="0013540F" w:rsidRPr="0013540F" w:rsidRDefault="0013540F" w:rsidP="00D054E7">
      <w:pPr>
        <w:pStyle w:val="07Flietext"/>
      </w:pPr>
    </w:p>
    <w:p w14:paraId="1E07D2B5" w14:textId="77777777" w:rsidR="00CB7B14" w:rsidRDefault="007171F0" w:rsidP="006F64B9">
      <w:pPr>
        <w:pStyle w:val="07Flietext"/>
        <w:rPr>
          <w:bCs/>
        </w:rPr>
      </w:pPr>
      <w:r w:rsidRPr="00B5250D">
        <w:t>(stp)</w:t>
      </w:r>
      <w:r>
        <w:t>.</w:t>
      </w:r>
      <w:r w:rsidRPr="00B5250D">
        <w:t xml:space="preserve"> </w:t>
      </w:r>
      <w:r w:rsidR="0008666B" w:rsidRPr="0008666B">
        <w:rPr>
          <w:bCs/>
        </w:rPr>
        <w:t xml:space="preserve">Das Schiller-Gymnasium ist als erste Schule </w:t>
      </w:r>
      <w:r w:rsidR="00322AB4">
        <w:rPr>
          <w:bCs/>
        </w:rPr>
        <w:t xml:space="preserve">in Pforzheim </w:t>
      </w:r>
      <w:r w:rsidR="0008666B" w:rsidRPr="0008666B">
        <w:rPr>
          <w:bCs/>
        </w:rPr>
        <w:t>mit dem Titel „Fairtrade School“ ausgezeichnet worden. Im Rahmen einer feierlichen Veranstaltung wurde das vielfältige Engagement der Schulgemeinschaft für fairen Handel, Nachhaltigkeit und verantwortungsbewusstes Handeln gewürdigt.</w:t>
      </w:r>
      <w:r w:rsidR="002B14E4">
        <w:rPr>
          <w:bCs/>
        </w:rPr>
        <w:t xml:space="preserve"> </w:t>
      </w:r>
    </w:p>
    <w:p w14:paraId="6969597A" w14:textId="77777777" w:rsidR="00CB7B14" w:rsidRDefault="00CB7B14" w:rsidP="006F64B9">
      <w:pPr>
        <w:pStyle w:val="07Flietext"/>
        <w:rPr>
          <w:bCs/>
        </w:rPr>
      </w:pPr>
    </w:p>
    <w:p w14:paraId="2F5DDF23" w14:textId="3ECCED8B" w:rsidR="001311B7" w:rsidRDefault="00322AB4" w:rsidP="006F64B9">
      <w:pPr>
        <w:pStyle w:val="07Flietext"/>
        <w:rPr>
          <w:bCs/>
        </w:rPr>
      </w:pPr>
      <w:r>
        <w:rPr>
          <w:bCs/>
        </w:rPr>
        <w:t xml:space="preserve">Zunächst hieß </w:t>
      </w:r>
      <w:r w:rsidR="0008666B" w:rsidRPr="0008666B">
        <w:rPr>
          <w:bCs/>
        </w:rPr>
        <w:t xml:space="preserve">Katharina Meyer, Geschäftsführerin des Schiller-Gymnasiums, </w:t>
      </w:r>
      <w:r w:rsidR="00050892" w:rsidRPr="00050892">
        <w:rPr>
          <w:bCs/>
        </w:rPr>
        <w:t>die Gäste bei der Verleihung willkommen und unterstrich die Bedeutung der Auszeichnung für die Schule</w:t>
      </w:r>
      <w:r w:rsidR="00484572">
        <w:rPr>
          <w:bCs/>
        </w:rPr>
        <w:t>:</w:t>
      </w:r>
      <w:r w:rsidR="0098422F">
        <w:rPr>
          <w:bCs/>
        </w:rPr>
        <w:t xml:space="preserve"> </w:t>
      </w:r>
      <w:r w:rsidR="00484572">
        <w:rPr>
          <w:bCs/>
        </w:rPr>
        <w:t>„</w:t>
      </w:r>
      <w:r w:rsidR="001311B7">
        <w:rPr>
          <w:bCs/>
        </w:rPr>
        <w:t>Mit</w:t>
      </w:r>
      <w:r w:rsidR="0098422F">
        <w:rPr>
          <w:bCs/>
        </w:rPr>
        <w:t xml:space="preserve"> unsere</w:t>
      </w:r>
      <w:r w:rsidR="001311B7">
        <w:rPr>
          <w:bCs/>
        </w:rPr>
        <w:t>r</w:t>
      </w:r>
      <w:r w:rsidR="0098422F">
        <w:rPr>
          <w:bCs/>
        </w:rPr>
        <w:t xml:space="preserve"> engagierten Projektgruppe haben wir es im vergangenen Jahr geschafft, die Kriterien für die Auszeichnung zu erfüllen.</w:t>
      </w:r>
      <w:r w:rsidR="001311B7">
        <w:rPr>
          <w:bCs/>
        </w:rPr>
        <w:t xml:space="preserve"> Mein Dank gilt daher unseren Schülerinnen und Schülern, den Lehrkräften, beteiligten Eltern und unserem Küchenteam, die sich hier besonders engagiert haben.</w:t>
      </w:r>
      <w:r w:rsidR="00484572">
        <w:rPr>
          <w:bCs/>
        </w:rPr>
        <w:t>“</w:t>
      </w:r>
    </w:p>
    <w:p w14:paraId="2525B913" w14:textId="4DDE64B6" w:rsidR="0008666B" w:rsidRDefault="00322AB4" w:rsidP="006F64B9">
      <w:pPr>
        <w:pStyle w:val="07Flietext"/>
        <w:rPr>
          <w:bCs/>
        </w:rPr>
      </w:pPr>
      <w:r>
        <w:rPr>
          <w:bCs/>
        </w:rPr>
        <w:t>Anschließend würdigte auch</w:t>
      </w:r>
      <w:r w:rsidR="002B14E4">
        <w:rPr>
          <w:bCs/>
        </w:rPr>
        <w:t xml:space="preserve"> </w:t>
      </w:r>
      <w:r>
        <w:rPr>
          <w:bCs/>
        </w:rPr>
        <w:t>Umweltb</w:t>
      </w:r>
      <w:r w:rsidR="0008666B" w:rsidRPr="0008666B">
        <w:rPr>
          <w:bCs/>
        </w:rPr>
        <w:t>ürgermeister Tobias Volle das Engagement des Gymnasiums</w:t>
      </w:r>
      <w:r>
        <w:rPr>
          <w:bCs/>
        </w:rPr>
        <w:t>:</w:t>
      </w:r>
      <w:r w:rsidR="0008666B" w:rsidRPr="0008666B">
        <w:rPr>
          <w:bCs/>
        </w:rPr>
        <w:t xml:space="preserve"> </w:t>
      </w:r>
      <w:r>
        <w:rPr>
          <w:bCs/>
        </w:rPr>
        <w:t>„</w:t>
      </w:r>
      <w:r w:rsidRPr="0008666B">
        <w:rPr>
          <w:bCs/>
        </w:rPr>
        <w:t xml:space="preserve">Pforzheim ist bereits seit 2019 Fairtrade-Stadt. Mit dem Schiller-Gymnasium trägt nun erstmals auch eine Schule der Stadt die Auszeichnung </w:t>
      </w:r>
      <w:r w:rsidR="00E43646">
        <w:rPr>
          <w:bCs/>
        </w:rPr>
        <w:t>‚</w:t>
      </w:r>
      <w:r w:rsidRPr="0008666B">
        <w:rPr>
          <w:bCs/>
        </w:rPr>
        <w:t>Fairtrade School</w:t>
      </w:r>
      <w:r w:rsidR="00E43646">
        <w:rPr>
          <w:bCs/>
        </w:rPr>
        <w:t>‘</w:t>
      </w:r>
      <w:r w:rsidRPr="0008666B">
        <w:rPr>
          <w:bCs/>
        </w:rPr>
        <w:t xml:space="preserve"> und setzt damit ein weiteres Zeichen für mehr Fairness und Nachhaltigkeit im schulischen Alltag</w:t>
      </w:r>
      <w:r>
        <w:rPr>
          <w:bCs/>
        </w:rPr>
        <w:t xml:space="preserve">.“ </w:t>
      </w:r>
      <w:r w:rsidR="00050892" w:rsidRPr="00050892">
        <w:rPr>
          <w:bCs/>
        </w:rPr>
        <w:t>Er betonte</w:t>
      </w:r>
      <w:r>
        <w:rPr>
          <w:bCs/>
        </w:rPr>
        <w:t xml:space="preserve"> außerdem</w:t>
      </w:r>
      <w:r w:rsidR="00050892" w:rsidRPr="00050892">
        <w:rPr>
          <w:bCs/>
        </w:rPr>
        <w:t>, wie wichtig es ist, junge Menschen frühzeitig für globale Zusammenhänge, faire Produktionsbedingungen und einen verantwortungsvollen Konsum zu sensibilisieren.</w:t>
      </w:r>
    </w:p>
    <w:p w14:paraId="32E84B56" w14:textId="0EC63488" w:rsidR="00B1068D" w:rsidRDefault="00322AB4" w:rsidP="006F64B9">
      <w:pPr>
        <w:pStyle w:val="07Flietext"/>
        <w:rPr>
          <w:bCs/>
        </w:rPr>
      </w:pPr>
      <w:r>
        <w:rPr>
          <w:bCs/>
        </w:rPr>
        <w:lastRenderedPageBreak/>
        <w:t xml:space="preserve">Auch </w:t>
      </w:r>
      <w:r w:rsidR="00B1068D" w:rsidRPr="00B1068D">
        <w:rPr>
          <w:bCs/>
        </w:rPr>
        <w:t>Schulleiter Maximilian Weigl würdigte</w:t>
      </w:r>
      <w:r w:rsidR="002B14E4">
        <w:rPr>
          <w:bCs/>
        </w:rPr>
        <w:t xml:space="preserve"> </w:t>
      </w:r>
      <w:r w:rsidR="00B1068D" w:rsidRPr="00B1068D">
        <w:rPr>
          <w:bCs/>
        </w:rPr>
        <w:t>insbesondere die Bereitschaft aller Engagierten, Verantwortung zu übernehmen und damit auch anderen Menschen</w:t>
      </w:r>
      <w:r w:rsidR="00B1068D">
        <w:rPr>
          <w:bCs/>
        </w:rPr>
        <w:t xml:space="preserve">, </w:t>
      </w:r>
      <w:r w:rsidR="00B1068D" w:rsidRPr="00B1068D">
        <w:rPr>
          <w:bCs/>
        </w:rPr>
        <w:t>weit weg von der eigenen Lebensrealität</w:t>
      </w:r>
      <w:r w:rsidR="00B1068D">
        <w:rPr>
          <w:bCs/>
        </w:rPr>
        <w:t>,</w:t>
      </w:r>
      <w:r w:rsidR="00B1068D" w:rsidRPr="00B1068D">
        <w:rPr>
          <w:bCs/>
        </w:rPr>
        <w:t xml:space="preserve"> ein besseres Leben zu ermöglichen</w:t>
      </w:r>
      <w:r w:rsidR="00484572">
        <w:rPr>
          <w:bCs/>
        </w:rPr>
        <w:t>:</w:t>
      </w:r>
      <w:r w:rsidR="00B1068D" w:rsidRPr="00B1068D">
        <w:rPr>
          <w:bCs/>
        </w:rPr>
        <w:t xml:space="preserve"> </w:t>
      </w:r>
      <w:r w:rsidR="00484572">
        <w:rPr>
          <w:bCs/>
        </w:rPr>
        <w:t>„</w:t>
      </w:r>
      <w:r w:rsidR="0098422F" w:rsidRPr="0098422F">
        <w:rPr>
          <w:bCs/>
        </w:rPr>
        <w:t>Als allgemeinbildende Schule arbeiten wir darauf hin, unsere Schülerinnen und Schüler mit der notwendigen Reife auszustatten, um Teil einer sozialen Gesellschaft zu werden. Reife bedeutet dabei auch: achtsam zu sein und Verantwortung zu übernehmen für andere. Das Fairtrade-Projekt bietet aus meiner Sicht eine gute Möglichkeit, unseren Blick genau dafür zu schärfen.</w:t>
      </w:r>
      <w:r w:rsidR="00484572">
        <w:rPr>
          <w:bCs/>
        </w:rPr>
        <w:t>“</w:t>
      </w:r>
    </w:p>
    <w:p w14:paraId="045FD316" w14:textId="77777777" w:rsidR="00B1068D" w:rsidRDefault="00B1068D" w:rsidP="006F64B9">
      <w:pPr>
        <w:pStyle w:val="07Flietext"/>
        <w:rPr>
          <w:bCs/>
        </w:rPr>
      </w:pPr>
    </w:p>
    <w:p w14:paraId="484E6C47" w14:textId="069F8789" w:rsidR="00B1068D" w:rsidRDefault="00B1068D" w:rsidP="00B1068D">
      <w:pPr>
        <w:pStyle w:val="07Flietext"/>
        <w:rPr>
          <w:bCs/>
        </w:rPr>
      </w:pPr>
      <w:r w:rsidRPr="00B1068D">
        <w:rPr>
          <w:bCs/>
        </w:rPr>
        <w:t>Zu den Anstrengungen auf dem Weg zur Auszeichnung gehörte unter anderem der Verkauf von fair gehandelten Produkten an der Schule. Mit</w:t>
      </w:r>
      <w:r w:rsidR="000F33B3">
        <w:rPr>
          <w:bCs/>
        </w:rPr>
        <w:t xml:space="preserve"> </w:t>
      </w:r>
      <w:r w:rsidR="00A5581A">
        <w:rPr>
          <w:bCs/>
        </w:rPr>
        <w:t>Fairtrade</w:t>
      </w:r>
      <w:r w:rsidR="00050892">
        <w:rPr>
          <w:bCs/>
        </w:rPr>
        <w:t>-</w:t>
      </w:r>
      <w:r w:rsidRPr="00B1068D">
        <w:rPr>
          <w:bCs/>
        </w:rPr>
        <w:t>Bananen</w:t>
      </w:r>
      <w:r w:rsidR="000F33B3">
        <w:rPr>
          <w:bCs/>
        </w:rPr>
        <w:t xml:space="preserve"> und </w:t>
      </w:r>
      <w:r w:rsidR="00050892">
        <w:rPr>
          <w:bCs/>
        </w:rPr>
        <w:t>-</w:t>
      </w:r>
      <w:r w:rsidR="000F33B3">
        <w:rPr>
          <w:bCs/>
        </w:rPr>
        <w:t>Honig</w:t>
      </w:r>
      <w:r w:rsidRPr="00B1068D">
        <w:rPr>
          <w:bCs/>
        </w:rPr>
        <w:t xml:space="preserve"> </w:t>
      </w:r>
      <w:r w:rsidR="000F33B3">
        <w:rPr>
          <w:bCs/>
        </w:rPr>
        <w:t>in der Mensa</w:t>
      </w:r>
      <w:r w:rsidRPr="00B1068D">
        <w:rPr>
          <w:bCs/>
        </w:rPr>
        <w:t xml:space="preserve"> </w:t>
      </w:r>
      <w:r w:rsidR="00A26F7A">
        <w:rPr>
          <w:bCs/>
        </w:rPr>
        <w:t>wählte die Schule</w:t>
      </w:r>
      <w:r w:rsidRPr="00B1068D">
        <w:rPr>
          <w:bCs/>
        </w:rPr>
        <w:t xml:space="preserve"> Produkte aus, bei denen faire Handelsbedingungen unmittelbar im </w:t>
      </w:r>
      <w:r w:rsidR="000F33B3">
        <w:rPr>
          <w:bCs/>
        </w:rPr>
        <w:t>Alltag der Schülerinnen und Schüler</w:t>
      </w:r>
      <w:r w:rsidRPr="00B1068D">
        <w:rPr>
          <w:bCs/>
        </w:rPr>
        <w:t xml:space="preserve"> erfahrbar werden. </w:t>
      </w:r>
      <w:r w:rsidR="00322AB4">
        <w:rPr>
          <w:bCs/>
        </w:rPr>
        <w:t>Besonders intensiv setzen sich d</w:t>
      </w:r>
      <w:r w:rsidR="00050892" w:rsidRPr="00050892">
        <w:rPr>
          <w:bCs/>
        </w:rPr>
        <w:t>ie Schülerinnen und Schüler mit Themen wie Nachhaltigkeit auseinander.</w:t>
      </w:r>
      <w:r w:rsidR="00050892">
        <w:rPr>
          <w:bCs/>
        </w:rPr>
        <w:t xml:space="preserve"> </w:t>
      </w:r>
      <w:r w:rsidRPr="00B1068D">
        <w:rPr>
          <w:bCs/>
        </w:rPr>
        <w:t>Ein</w:t>
      </w:r>
      <w:r w:rsidR="00050892">
        <w:rPr>
          <w:bCs/>
        </w:rPr>
        <w:t xml:space="preserve">en genauen </w:t>
      </w:r>
      <w:r w:rsidRPr="00B1068D">
        <w:rPr>
          <w:bCs/>
        </w:rPr>
        <w:t xml:space="preserve">Einblick </w:t>
      </w:r>
      <w:r w:rsidR="00050892">
        <w:rPr>
          <w:bCs/>
        </w:rPr>
        <w:t>erhielten</w:t>
      </w:r>
      <w:r w:rsidRPr="00B1068D">
        <w:rPr>
          <w:bCs/>
        </w:rPr>
        <w:t xml:space="preserve"> für die </w:t>
      </w:r>
      <w:r>
        <w:rPr>
          <w:bCs/>
        </w:rPr>
        <w:t>fünften</w:t>
      </w:r>
      <w:r w:rsidRPr="00B1068D">
        <w:rPr>
          <w:bCs/>
        </w:rPr>
        <w:t xml:space="preserve"> Klassen beim Besuch des Weltladens in Pforzheim. Dort </w:t>
      </w:r>
      <w:r w:rsidR="00050892">
        <w:rPr>
          <w:bCs/>
        </w:rPr>
        <w:t>erfuhren</w:t>
      </w:r>
      <w:r w:rsidRPr="00B1068D">
        <w:rPr>
          <w:bCs/>
        </w:rPr>
        <w:t xml:space="preserve"> die Schülerinnen und Schüler, was fairer Handel konkret bedeutet und welche Rolle gerechte Preise und Arbeitsbedingungen für Produzentinnen und Produzenten spielen. </w:t>
      </w:r>
    </w:p>
    <w:p w14:paraId="5F6CAACF" w14:textId="77777777" w:rsidR="00322AB4" w:rsidRDefault="00322AB4" w:rsidP="00B1068D">
      <w:pPr>
        <w:pStyle w:val="07Flietext"/>
        <w:rPr>
          <w:bCs/>
        </w:rPr>
      </w:pPr>
    </w:p>
    <w:p w14:paraId="6F278EEE" w14:textId="05EF1DD6" w:rsidR="000F33B3" w:rsidRDefault="000F33B3" w:rsidP="00B1068D">
      <w:pPr>
        <w:pStyle w:val="07Flietext"/>
        <w:rPr>
          <w:bCs/>
        </w:rPr>
      </w:pPr>
      <w:r w:rsidRPr="00B1068D">
        <w:rPr>
          <w:bCs/>
        </w:rPr>
        <w:t xml:space="preserve">Ein weiterer zentraler Bestandteil des Engagements ist die Verankerung des Themas Fairtrade im Unterricht. </w:t>
      </w:r>
      <w:r w:rsidR="00B1068D" w:rsidRPr="00B1068D">
        <w:rPr>
          <w:bCs/>
        </w:rPr>
        <w:t xml:space="preserve">Die Klassen </w:t>
      </w:r>
      <w:r w:rsidR="00B1068D">
        <w:rPr>
          <w:bCs/>
        </w:rPr>
        <w:t>acht</w:t>
      </w:r>
      <w:r w:rsidR="00B1068D" w:rsidRPr="00B1068D">
        <w:rPr>
          <w:bCs/>
        </w:rPr>
        <w:t xml:space="preserve">, </w:t>
      </w:r>
      <w:r w:rsidR="00B1068D">
        <w:rPr>
          <w:bCs/>
        </w:rPr>
        <w:t>neun</w:t>
      </w:r>
      <w:r w:rsidR="00B1068D" w:rsidRPr="00B1068D">
        <w:rPr>
          <w:bCs/>
        </w:rPr>
        <w:t xml:space="preserve"> und </w:t>
      </w:r>
      <w:r w:rsidR="00B1068D">
        <w:rPr>
          <w:bCs/>
        </w:rPr>
        <w:t>zwölf</w:t>
      </w:r>
      <w:r w:rsidR="00B1068D" w:rsidRPr="00B1068D">
        <w:rPr>
          <w:bCs/>
        </w:rPr>
        <w:t xml:space="preserve"> widmeten sich dem Thema anhand eines Produkts, das aus dem Alltag junger Menschen kaum wegzudenken ist: dem Smartphone. Sie beschäftigten sich mit dem Innenleben </w:t>
      </w:r>
      <w:r w:rsidR="00F56ECD">
        <w:rPr>
          <w:bCs/>
        </w:rPr>
        <w:t>der Handys</w:t>
      </w:r>
      <w:r w:rsidR="00B1068D" w:rsidRPr="00B1068D">
        <w:rPr>
          <w:bCs/>
        </w:rPr>
        <w:t xml:space="preserve">, den verwendeten Rohstoffen </w:t>
      </w:r>
      <w:r w:rsidR="00050892">
        <w:rPr>
          <w:bCs/>
        </w:rPr>
        <w:t>sowie</w:t>
      </w:r>
      <w:r w:rsidR="00B1068D" w:rsidRPr="00B1068D">
        <w:rPr>
          <w:bCs/>
        </w:rPr>
        <w:t xml:space="preserve"> den sozialen und ökologischen Bedingungen ihrer Herstellung. Ergänzend </w:t>
      </w:r>
      <w:r w:rsidR="00050892">
        <w:rPr>
          <w:bCs/>
        </w:rPr>
        <w:t xml:space="preserve">dazu </w:t>
      </w:r>
      <w:r w:rsidR="00B1068D" w:rsidRPr="00B1068D">
        <w:rPr>
          <w:bCs/>
        </w:rPr>
        <w:t xml:space="preserve">wurde eine Handy-Sammelaktion durchgeführt, </w:t>
      </w:r>
      <w:r w:rsidR="00050892" w:rsidRPr="00050892">
        <w:rPr>
          <w:bCs/>
        </w:rPr>
        <w:t>um für einen bewussteren Umgang mit elektronischen Geräten und deren Ressourcen zu sensibilisieren.</w:t>
      </w:r>
    </w:p>
    <w:p w14:paraId="08DC24F5" w14:textId="597DE420" w:rsidR="00B1068D" w:rsidRDefault="00B1068D" w:rsidP="00B1068D">
      <w:pPr>
        <w:pStyle w:val="07Flietext"/>
        <w:rPr>
          <w:bCs/>
        </w:rPr>
      </w:pPr>
      <w:r w:rsidRPr="00B1068D">
        <w:rPr>
          <w:bCs/>
        </w:rPr>
        <w:t xml:space="preserve">Damit das Thema fairer Handel nicht nur im Rahmen einzelner Aktionen behandelt wird, sondern langfristig </w:t>
      </w:r>
      <w:r w:rsidR="00050892">
        <w:rPr>
          <w:bCs/>
        </w:rPr>
        <w:t>in den</w:t>
      </w:r>
      <w:r w:rsidRPr="00B1068D">
        <w:rPr>
          <w:bCs/>
        </w:rPr>
        <w:t xml:space="preserve"> schulischen Alltag integriert ist, sind bereits neue Ideen entstanden</w:t>
      </w:r>
      <w:r w:rsidR="00050892" w:rsidRPr="00050892">
        <w:rPr>
          <w:bCs/>
        </w:rPr>
        <w:t>. Diese wurden nun von der Schülerschaft vorgestellt.</w:t>
      </w:r>
      <w:r w:rsidR="00050892">
        <w:rPr>
          <w:bCs/>
        </w:rPr>
        <w:t xml:space="preserve"> </w:t>
      </w:r>
      <w:r w:rsidR="00050892" w:rsidRPr="00050892">
        <w:rPr>
          <w:bCs/>
        </w:rPr>
        <w:t>Dazu gehören die Erweiterung des Sortiments fair gehandelter Produkte in der Schulmensa, die Übernahme einer Patenschaft für ein Stück Regenwald und die Umstellung der Arbeitskleidung in der Küche auf Fairtrade-Produkte.</w:t>
      </w:r>
    </w:p>
    <w:p w14:paraId="0CE7AA8A" w14:textId="77777777" w:rsidR="00B1068D" w:rsidRDefault="00B1068D" w:rsidP="00B1068D">
      <w:pPr>
        <w:pStyle w:val="07Flietext"/>
        <w:rPr>
          <w:bCs/>
        </w:rPr>
      </w:pPr>
    </w:p>
    <w:p w14:paraId="49D19E26" w14:textId="311F4340" w:rsidR="00B1068D" w:rsidRPr="00B1068D" w:rsidRDefault="00B1068D" w:rsidP="00B1068D">
      <w:pPr>
        <w:pStyle w:val="07Flietext"/>
        <w:rPr>
          <w:bCs/>
        </w:rPr>
      </w:pPr>
      <w:r w:rsidRPr="00B1068D">
        <w:rPr>
          <w:bCs/>
        </w:rPr>
        <w:t xml:space="preserve">Die Auszeichnung als </w:t>
      </w:r>
      <w:r>
        <w:rPr>
          <w:bCs/>
        </w:rPr>
        <w:t>„</w:t>
      </w:r>
      <w:r w:rsidRPr="00B1068D">
        <w:rPr>
          <w:bCs/>
        </w:rPr>
        <w:t>Fairtrade School</w:t>
      </w:r>
      <w:r>
        <w:rPr>
          <w:bCs/>
        </w:rPr>
        <w:t>“</w:t>
      </w:r>
      <w:r w:rsidRPr="00B1068D">
        <w:rPr>
          <w:bCs/>
        </w:rPr>
        <w:t xml:space="preserve"> steht damit für das Engagement der gesamten Schulgemeinschaft. Schülerinnen und Schüler lernen, globale Zusammenhänge zu verstehen, kritisch zu konsumieren und selbst Verantwortung zu übernehmen. </w:t>
      </w:r>
      <w:r w:rsidR="00050892" w:rsidRPr="00050892">
        <w:rPr>
          <w:bCs/>
        </w:rPr>
        <w:t xml:space="preserve">Als erste „Fairtrade School“ Pforzheims zeigt das Schiller-Gymnasium, dass </w:t>
      </w:r>
      <w:r w:rsidR="00050892" w:rsidRPr="00050892">
        <w:rPr>
          <w:bCs/>
        </w:rPr>
        <w:lastRenderedPageBreak/>
        <w:t>nachhaltiges und faires Handeln bereits im schulischen Alltag konkret umgesetzt werden kann.</w:t>
      </w:r>
      <w:r w:rsidRPr="00B1068D">
        <w:rPr>
          <w:bCs/>
        </w:rPr>
        <w:t xml:space="preserve"> </w:t>
      </w:r>
      <w:r w:rsidR="00322AB4">
        <w:rPr>
          <w:bCs/>
        </w:rPr>
        <w:t>„</w:t>
      </w:r>
      <w:r w:rsidRPr="00B1068D">
        <w:rPr>
          <w:bCs/>
        </w:rPr>
        <w:t>Die Auszeichnung ist zugleich Anerkennung für das bisherige Engagement und Ansporn, den eingeschlagenen Weg weiterzugehen. Fairtrade soll am Schiller-Gymnasium nicht nur ein Titel sein, sondern ein Thema, das im Unterricht, im Schulalltag und im Bewusstsein der Schülerinnen und Schüler verankert ist</w:t>
      </w:r>
      <w:r w:rsidR="00322AB4">
        <w:rPr>
          <w:bCs/>
        </w:rPr>
        <w:t>“, so Meyer abschließend.</w:t>
      </w:r>
    </w:p>
    <w:p w14:paraId="6BFF7E9B" w14:textId="77777777" w:rsidR="00B1068D" w:rsidRPr="00B1068D" w:rsidRDefault="00B1068D" w:rsidP="00B1068D">
      <w:pPr>
        <w:pStyle w:val="07Flietext"/>
        <w:rPr>
          <w:bCs/>
        </w:rPr>
      </w:pPr>
    </w:p>
    <w:p w14:paraId="68EC10DC" w14:textId="77777777" w:rsidR="00B1068D" w:rsidRPr="00D80887" w:rsidRDefault="00B1068D" w:rsidP="006F64B9">
      <w:pPr>
        <w:pStyle w:val="07Flietext"/>
        <w:rPr>
          <w:bCs/>
        </w:rPr>
      </w:pPr>
    </w:p>
    <w:sectPr w:rsidR="00B1068D" w:rsidRPr="00D80887" w:rsidSect="007171F0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7E79F" w14:textId="77777777" w:rsidR="00DE439B" w:rsidRDefault="00DE439B" w:rsidP="00D01E14">
      <w:pPr>
        <w:spacing w:line="240" w:lineRule="auto"/>
      </w:pPr>
      <w:r>
        <w:separator/>
      </w:r>
    </w:p>
  </w:endnote>
  <w:endnote w:type="continuationSeparator" w:id="0">
    <w:p w14:paraId="56087D1A" w14:textId="77777777" w:rsidR="00DE439B" w:rsidRDefault="00DE439B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altName w:val="Times New Roman"/>
    <w:panose1 w:val="00000000000000000000"/>
    <w:charset w:val="00"/>
    <w:family w:val="auto"/>
    <w:notTrueType/>
    <w:pitch w:val="variable"/>
    <w:sig w:usb0="00000001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31216" w14:textId="13938C18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1311B7">
      <w:rPr>
        <w:rFonts w:ascii="Calibri" w:hAnsi="Calibri" w:cs="Calibri"/>
        <w:bCs/>
        <w:noProof/>
        <w:sz w:val="23"/>
        <w:szCs w:val="23"/>
      </w:rPr>
      <w:t>3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1311B7">
      <w:rPr>
        <w:rFonts w:ascii="Calibri" w:hAnsi="Calibri" w:cs="Calibri"/>
        <w:bCs/>
        <w:noProof/>
        <w:sz w:val="23"/>
        <w:szCs w:val="23"/>
      </w:rPr>
      <w:t>3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FD619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405C965F" wp14:editId="3B0197A1">
          <wp:simplePos x="0" y="0"/>
          <wp:positionH relativeFrom="column">
            <wp:posOffset>13335</wp:posOffset>
          </wp:positionH>
          <wp:positionV relativeFrom="paragraph">
            <wp:posOffset>-657860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B55340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4722D4BA" wp14:editId="1E47CA39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2B0C84" w14:textId="11C76C64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1311B7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1311B7">
                            <w:rPr>
                              <w:noProof/>
                            </w:rPr>
                            <w:t>3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578C1C36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22D4BA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" o:allowincell="f" stroked="f">
              <v:textbox>
                <w:txbxContent>
                  <w:p w14:paraId="5D2B0C84" w14:textId="11C76C64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1311B7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1311B7">
                      <w:rPr>
                        <w:noProof/>
                      </w:rPr>
                      <w:t>3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578C1C36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445F8" w14:textId="77777777" w:rsidR="00DE439B" w:rsidRDefault="00DE439B" w:rsidP="00D01E14">
      <w:pPr>
        <w:spacing w:line="240" w:lineRule="auto"/>
      </w:pPr>
      <w:r>
        <w:separator/>
      </w:r>
    </w:p>
  </w:footnote>
  <w:footnote w:type="continuationSeparator" w:id="0">
    <w:p w14:paraId="44E9DF41" w14:textId="77777777" w:rsidR="00DE439B" w:rsidRDefault="00DE439B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A011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788F447" wp14:editId="7C100049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CE7EF14" wp14:editId="38CB7DCD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3C55877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71A5E967" wp14:editId="04F7FCA6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92F29C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BAE6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8A412E5" wp14:editId="0975A393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C9B044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1103B7" wp14:editId="04C837A2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79A6FFE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100B0584" wp14:editId="11DF58C1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25C0B4" w14:textId="7966B8A6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1311B7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1311B7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3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1A5E849F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0B0584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" o:allowincell="f" stroked="f">
              <v:textbox>
                <w:txbxContent>
                  <w:p w14:paraId="4325C0B4" w14:textId="7966B8A6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1311B7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1311B7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3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1A5E849F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438498">
    <w:abstractNumId w:val="0"/>
  </w:num>
  <w:num w:numId="2" w16cid:durableId="1380546174">
    <w:abstractNumId w:val="1"/>
  </w:num>
  <w:num w:numId="3" w16cid:durableId="931935550">
    <w:abstractNumId w:val="1"/>
  </w:num>
  <w:num w:numId="4" w16cid:durableId="1871262610">
    <w:abstractNumId w:val="2"/>
  </w:num>
  <w:num w:numId="5" w16cid:durableId="469589724">
    <w:abstractNumId w:val="2"/>
    <w:lvlOverride w:ilvl="0">
      <w:startOverride w:val="1"/>
    </w:lvlOverride>
  </w:num>
  <w:num w:numId="6" w16cid:durableId="2084982229">
    <w:abstractNumId w:val="2"/>
    <w:lvlOverride w:ilvl="0">
      <w:startOverride w:val="1"/>
    </w:lvlOverride>
  </w:num>
  <w:num w:numId="7" w16cid:durableId="90868929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bordersDoNotSurroundHeader/>
  <w:bordersDoNotSurroundFooter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82B"/>
    <w:rsid w:val="000029F8"/>
    <w:rsid w:val="00003B71"/>
    <w:rsid w:val="00010256"/>
    <w:rsid w:val="00013064"/>
    <w:rsid w:val="000165B8"/>
    <w:rsid w:val="000209BC"/>
    <w:rsid w:val="00020A18"/>
    <w:rsid w:val="00020E44"/>
    <w:rsid w:val="00024E0F"/>
    <w:rsid w:val="00026571"/>
    <w:rsid w:val="00026851"/>
    <w:rsid w:val="000408CF"/>
    <w:rsid w:val="00041759"/>
    <w:rsid w:val="00044E1E"/>
    <w:rsid w:val="00046D8D"/>
    <w:rsid w:val="00050892"/>
    <w:rsid w:val="00055736"/>
    <w:rsid w:val="00060467"/>
    <w:rsid w:val="00080769"/>
    <w:rsid w:val="00080CA3"/>
    <w:rsid w:val="0008251F"/>
    <w:rsid w:val="00086225"/>
    <w:rsid w:val="0008666B"/>
    <w:rsid w:val="000904C9"/>
    <w:rsid w:val="000909CB"/>
    <w:rsid w:val="0009342B"/>
    <w:rsid w:val="000D0562"/>
    <w:rsid w:val="000D4645"/>
    <w:rsid w:val="000D7E71"/>
    <w:rsid w:val="000E6797"/>
    <w:rsid w:val="000E7584"/>
    <w:rsid w:val="000F2454"/>
    <w:rsid w:val="000F33B3"/>
    <w:rsid w:val="000F561F"/>
    <w:rsid w:val="000F7655"/>
    <w:rsid w:val="00103EC1"/>
    <w:rsid w:val="00110294"/>
    <w:rsid w:val="00122B4E"/>
    <w:rsid w:val="00126EEA"/>
    <w:rsid w:val="001311B7"/>
    <w:rsid w:val="00132CCE"/>
    <w:rsid w:val="0013540F"/>
    <w:rsid w:val="00136223"/>
    <w:rsid w:val="001379FD"/>
    <w:rsid w:val="00153964"/>
    <w:rsid w:val="001551E6"/>
    <w:rsid w:val="001608F5"/>
    <w:rsid w:val="0016505B"/>
    <w:rsid w:val="00167DA3"/>
    <w:rsid w:val="001722AD"/>
    <w:rsid w:val="00172C14"/>
    <w:rsid w:val="00175ABB"/>
    <w:rsid w:val="001803BD"/>
    <w:rsid w:val="00186E96"/>
    <w:rsid w:val="00193C17"/>
    <w:rsid w:val="001A44E2"/>
    <w:rsid w:val="001A7C0C"/>
    <w:rsid w:val="001B3ADF"/>
    <w:rsid w:val="001B3B3A"/>
    <w:rsid w:val="001B6DE5"/>
    <w:rsid w:val="001C05D4"/>
    <w:rsid w:val="001C16CC"/>
    <w:rsid w:val="001C3A13"/>
    <w:rsid w:val="001C3F2F"/>
    <w:rsid w:val="001C4FB8"/>
    <w:rsid w:val="001D1F89"/>
    <w:rsid w:val="001D7BD5"/>
    <w:rsid w:val="001E0839"/>
    <w:rsid w:val="001E1C2C"/>
    <w:rsid w:val="001E2020"/>
    <w:rsid w:val="001E2C71"/>
    <w:rsid w:val="001E31F6"/>
    <w:rsid w:val="001E335C"/>
    <w:rsid w:val="001E743B"/>
    <w:rsid w:val="001F3DC5"/>
    <w:rsid w:val="00205DDB"/>
    <w:rsid w:val="0020737B"/>
    <w:rsid w:val="002126AC"/>
    <w:rsid w:val="00222700"/>
    <w:rsid w:val="0022556B"/>
    <w:rsid w:val="0022677C"/>
    <w:rsid w:val="00226D64"/>
    <w:rsid w:val="00227EA7"/>
    <w:rsid w:val="00232479"/>
    <w:rsid w:val="002331FB"/>
    <w:rsid w:val="00240C9D"/>
    <w:rsid w:val="0024270B"/>
    <w:rsid w:val="00245ECC"/>
    <w:rsid w:val="0024781D"/>
    <w:rsid w:val="00260068"/>
    <w:rsid w:val="002630EC"/>
    <w:rsid w:val="00264E86"/>
    <w:rsid w:val="0026569C"/>
    <w:rsid w:val="0026726D"/>
    <w:rsid w:val="0027366F"/>
    <w:rsid w:val="0027386B"/>
    <w:rsid w:val="00276FE6"/>
    <w:rsid w:val="00290914"/>
    <w:rsid w:val="00295697"/>
    <w:rsid w:val="002A6026"/>
    <w:rsid w:val="002B14E4"/>
    <w:rsid w:val="002B31B3"/>
    <w:rsid w:val="002C1C7A"/>
    <w:rsid w:val="002D67CF"/>
    <w:rsid w:val="002E311A"/>
    <w:rsid w:val="002E3736"/>
    <w:rsid w:val="002E5EB9"/>
    <w:rsid w:val="002E7504"/>
    <w:rsid w:val="002F05F2"/>
    <w:rsid w:val="002F69C9"/>
    <w:rsid w:val="003028DC"/>
    <w:rsid w:val="00305B3E"/>
    <w:rsid w:val="0030779C"/>
    <w:rsid w:val="0031010D"/>
    <w:rsid w:val="00310519"/>
    <w:rsid w:val="003132A6"/>
    <w:rsid w:val="00313D12"/>
    <w:rsid w:val="003142D3"/>
    <w:rsid w:val="00316B49"/>
    <w:rsid w:val="003207E9"/>
    <w:rsid w:val="00322AB4"/>
    <w:rsid w:val="00323B5F"/>
    <w:rsid w:val="00323EC6"/>
    <w:rsid w:val="003259B2"/>
    <w:rsid w:val="00330AD0"/>
    <w:rsid w:val="00331575"/>
    <w:rsid w:val="003318E6"/>
    <w:rsid w:val="003329FA"/>
    <w:rsid w:val="00341348"/>
    <w:rsid w:val="003414D1"/>
    <w:rsid w:val="00342A59"/>
    <w:rsid w:val="003531FE"/>
    <w:rsid w:val="003538CC"/>
    <w:rsid w:val="003548C1"/>
    <w:rsid w:val="00355192"/>
    <w:rsid w:val="0035563D"/>
    <w:rsid w:val="00357DF8"/>
    <w:rsid w:val="00360F4B"/>
    <w:rsid w:val="00361BE0"/>
    <w:rsid w:val="00362EA2"/>
    <w:rsid w:val="00363BBA"/>
    <w:rsid w:val="00365331"/>
    <w:rsid w:val="00373DA3"/>
    <w:rsid w:val="003838A8"/>
    <w:rsid w:val="00384E71"/>
    <w:rsid w:val="003879D0"/>
    <w:rsid w:val="003A70C8"/>
    <w:rsid w:val="003A70EB"/>
    <w:rsid w:val="003B15CB"/>
    <w:rsid w:val="003B3CE0"/>
    <w:rsid w:val="003B56DB"/>
    <w:rsid w:val="003B65B8"/>
    <w:rsid w:val="003C6532"/>
    <w:rsid w:val="003D48BB"/>
    <w:rsid w:val="003E1CC3"/>
    <w:rsid w:val="003E5592"/>
    <w:rsid w:val="003E62CC"/>
    <w:rsid w:val="003E6673"/>
    <w:rsid w:val="0040316A"/>
    <w:rsid w:val="004104C1"/>
    <w:rsid w:val="00413F1F"/>
    <w:rsid w:val="00415609"/>
    <w:rsid w:val="00416196"/>
    <w:rsid w:val="004165BB"/>
    <w:rsid w:val="00416ABF"/>
    <w:rsid w:val="00422437"/>
    <w:rsid w:val="00423A8B"/>
    <w:rsid w:val="004339A1"/>
    <w:rsid w:val="00437605"/>
    <w:rsid w:val="0044029E"/>
    <w:rsid w:val="0044184E"/>
    <w:rsid w:val="004432E1"/>
    <w:rsid w:val="00443529"/>
    <w:rsid w:val="00444B92"/>
    <w:rsid w:val="00446B06"/>
    <w:rsid w:val="00450DF6"/>
    <w:rsid w:val="00460B17"/>
    <w:rsid w:val="004631EF"/>
    <w:rsid w:val="004703F9"/>
    <w:rsid w:val="00480DCB"/>
    <w:rsid w:val="004825ED"/>
    <w:rsid w:val="00484572"/>
    <w:rsid w:val="00486705"/>
    <w:rsid w:val="00491CC5"/>
    <w:rsid w:val="0049576C"/>
    <w:rsid w:val="004A36FB"/>
    <w:rsid w:val="004A7E4B"/>
    <w:rsid w:val="004C04B3"/>
    <w:rsid w:val="004C0831"/>
    <w:rsid w:val="004C22DB"/>
    <w:rsid w:val="004C49EE"/>
    <w:rsid w:val="004C5518"/>
    <w:rsid w:val="004C6D5C"/>
    <w:rsid w:val="004C7E12"/>
    <w:rsid w:val="004D0724"/>
    <w:rsid w:val="004D0BA9"/>
    <w:rsid w:val="004D2652"/>
    <w:rsid w:val="004D3962"/>
    <w:rsid w:val="004D616F"/>
    <w:rsid w:val="004E378B"/>
    <w:rsid w:val="004E43F0"/>
    <w:rsid w:val="004F4BA9"/>
    <w:rsid w:val="00506399"/>
    <w:rsid w:val="00513DCA"/>
    <w:rsid w:val="005176E3"/>
    <w:rsid w:val="00521E26"/>
    <w:rsid w:val="005354F1"/>
    <w:rsid w:val="00542705"/>
    <w:rsid w:val="0054274B"/>
    <w:rsid w:val="005549F2"/>
    <w:rsid w:val="0055762A"/>
    <w:rsid w:val="00560218"/>
    <w:rsid w:val="00560891"/>
    <w:rsid w:val="00567FEC"/>
    <w:rsid w:val="005753BD"/>
    <w:rsid w:val="00581FC0"/>
    <w:rsid w:val="00582C57"/>
    <w:rsid w:val="00586478"/>
    <w:rsid w:val="00590F37"/>
    <w:rsid w:val="005A19B5"/>
    <w:rsid w:val="005A6265"/>
    <w:rsid w:val="005A6BB0"/>
    <w:rsid w:val="005B35A0"/>
    <w:rsid w:val="005B5013"/>
    <w:rsid w:val="005C2061"/>
    <w:rsid w:val="005C28BE"/>
    <w:rsid w:val="005C29BA"/>
    <w:rsid w:val="005C3FEA"/>
    <w:rsid w:val="005D1D21"/>
    <w:rsid w:val="005D42A5"/>
    <w:rsid w:val="005D5937"/>
    <w:rsid w:val="005E0DBB"/>
    <w:rsid w:val="005E29A3"/>
    <w:rsid w:val="005E2E2B"/>
    <w:rsid w:val="005E36A0"/>
    <w:rsid w:val="005E401A"/>
    <w:rsid w:val="005F15A9"/>
    <w:rsid w:val="005F4983"/>
    <w:rsid w:val="005F57F9"/>
    <w:rsid w:val="005F7911"/>
    <w:rsid w:val="005F7ADB"/>
    <w:rsid w:val="006021D1"/>
    <w:rsid w:val="0060272E"/>
    <w:rsid w:val="00603394"/>
    <w:rsid w:val="006046B6"/>
    <w:rsid w:val="00606825"/>
    <w:rsid w:val="0061134D"/>
    <w:rsid w:val="00616359"/>
    <w:rsid w:val="00620CE0"/>
    <w:rsid w:val="006236C9"/>
    <w:rsid w:val="006238A5"/>
    <w:rsid w:val="00630056"/>
    <w:rsid w:val="00634F83"/>
    <w:rsid w:val="006431F7"/>
    <w:rsid w:val="00646166"/>
    <w:rsid w:val="006505DE"/>
    <w:rsid w:val="00650DDF"/>
    <w:rsid w:val="00650E3C"/>
    <w:rsid w:val="006710AA"/>
    <w:rsid w:val="00673F07"/>
    <w:rsid w:val="0067703E"/>
    <w:rsid w:val="0068287C"/>
    <w:rsid w:val="0068433E"/>
    <w:rsid w:val="00687E10"/>
    <w:rsid w:val="006905BF"/>
    <w:rsid w:val="006978DF"/>
    <w:rsid w:val="006A1240"/>
    <w:rsid w:val="006A511F"/>
    <w:rsid w:val="006A513A"/>
    <w:rsid w:val="006A586E"/>
    <w:rsid w:val="006A7763"/>
    <w:rsid w:val="006B1CF0"/>
    <w:rsid w:val="006C3E9E"/>
    <w:rsid w:val="006C6CF0"/>
    <w:rsid w:val="006C793E"/>
    <w:rsid w:val="006D36FC"/>
    <w:rsid w:val="006E0974"/>
    <w:rsid w:val="006E197C"/>
    <w:rsid w:val="006E2622"/>
    <w:rsid w:val="006E64ED"/>
    <w:rsid w:val="006E6952"/>
    <w:rsid w:val="006F21F0"/>
    <w:rsid w:val="006F3BE0"/>
    <w:rsid w:val="006F64B9"/>
    <w:rsid w:val="006F66C3"/>
    <w:rsid w:val="006F78DF"/>
    <w:rsid w:val="0070178F"/>
    <w:rsid w:val="00701F04"/>
    <w:rsid w:val="0071374E"/>
    <w:rsid w:val="00714D6F"/>
    <w:rsid w:val="00714F50"/>
    <w:rsid w:val="00715993"/>
    <w:rsid w:val="00717171"/>
    <w:rsid w:val="007171F0"/>
    <w:rsid w:val="007230C4"/>
    <w:rsid w:val="007239A0"/>
    <w:rsid w:val="00724F59"/>
    <w:rsid w:val="00740923"/>
    <w:rsid w:val="00742005"/>
    <w:rsid w:val="00744B1D"/>
    <w:rsid w:val="00745C3E"/>
    <w:rsid w:val="0075407E"/>
    <w:rsid w:val="0076222D"/>
    <w:rsid w:val="007639EE"/>
    <w:rsid w:val="0076437C"/>
    <w:rsid w:val="00774B4D"/>
    <w:rsid w:val="007760BC"/>
    <w:rsid w:val="0078259B"/>
    <w:rsid w:val="00782BD5"/>
    <w:rsid w:val="00794802"/>
    <w:rsid w:val="00796E9A"/>
    <w:rsid w:val="00796F32"/>
    <w:rsid w:val="0079735B"/>
    <w:rsid w:val="007B165B"/>
    <w:rsid w:val="007B24DB"/>
    <w:rsid w:val="007B526B"/>
    <w:rsid w:val="007C0AC5"/>
    <w:rsid w:val="007C3BEE"/>
    <w:rsid w:val="007C670B"/>
    <w:rsid w:val="007C7814"/>
    <w:rsid w:val="007D094A"/>
    <w:rsid w:val="007D0FA4"/>
    <w:rsid w:val="007D3A1C"/>
    <w:rsid w:val="007D7084"/>
    <w:rsid w:val="007E39E0"/>
    <w:rsid w:val="007E7F4B"/>
    <w:rsid w:val="007F138B"/>
    <w:rsid w:val="007F3651"/>
    <w:rsid w:val="007F5B3F"/>
    <w:rsid w:val="007F5F23"/>
    <w:rsid w:val="007F60F0"/>
    <w:rsid w:val="00803224"/>
    <w:rsid w:val="0080780B"/>
    <w:rsid w:val="008109D1"/>
    <w:rsid w:val="00811367"/>
    <w:rsid w:val="00816F19"/>
    <w:rsid w:val="00817659"/>
    <w:rsid w:val="00820894"/>
    <w:rsid w:val="008228DB"/>
    <w:rsid w:val="008427C9"/>
    <w:rsid w:val="0085207E"/>
    <w:rsid w:val="008523B5"/>
    <w:rsid w:val="008629EA"/>
    <w:rsid w:val="00871A2F"/>
    <w:rsid w:val="00876722"/>
    <w:rsid w:val="00880D3E"/>
    <w:rsid w:val="0088176B"/>
    <w:rsid w:val="008A2AA4"/>
    <w:rsid w:val="008B3342"/>
    <w:rsid w:val="008C0A90"/>
    <w:rsid w:val="008C0D85"/>
    <w:rsid w:val="008C0E9A"/>
    <w:rsid w:val="008C259A"/>
    <w:rsid w:val="008C3B1C"/>
    <w:rsid w:val="008D1AE3"/>
    <w:rsid w:val="008D365C"/>
    <w:rsid w:val="008D3C37"/>
    <w:rsid w:val="008D4AC6"/>
    <w:rsid w:val="008E6F00"/>
    <w:rsid w:val="008E7DD2"/>
    <w:rsid w:val="008F5C9D"/>
    <w:rsid w:val="00901F8A"/>
    <w:rsid w:val="00910DB8"/>
    <w:rsid w:val="00911092"/>
    <w:rsid w:val="00911881"/>
    <w:rsid w:val="00922CD7"/>
    <w:rsid w:val="00927FB5"/>
    <w:rsid w:val="009326BA"/>
    <w:rsid w:val="00932F30"/>
    <w:rsid w:val="00933E5E"/>
    <w:rsid w:val="00933E80"/>
    <w:rsid w:val="0093423F"/>
    <w:rsid w:val="0093795A"/>
    <w:rsid w:val="009420F0"/>
    <w:rsid w:val="009446B7"/>
    <w:rsid w:val="009548C6"/>
    <w:rsid w:val="00961259"/>
    <w:rsid w:val="009664F0"/>
    <w:rsid w:val="00967259"/>
    <w:rsid w:val="0097160F"/>
    <w:rsid w:val="00972064"/>
    <w:rsid w:val="00976498"/>
    <w:rsid w:val="00976912"/>
    <w:rsid w:val="00977B7D"/>
    <w:rsid w:val="0098422F"/>
    <w:rsid w:val="009845F7"/>
    <w:rsid w:val="00984F2E"/>
    <w:rsid w:val="00985B9F"/>
    <w:rsid w:val="009879B4"/>
    <w:rsid w:val="00991A94"/>
    <w:rsid w:val="009956EE"/>
    <w:rsid w:val="009A07AF"/>
    <w:rsid w:val="009A0E0F"/>
    <w:rsid w:val="009A3817"/>
    <w:rsid w:val="009A56C2"/>
    <w:rsid w:val="009A6DEF"/>
    <w:rsid w:val="009B0873"/>
    <w:rsid w:val="009B107F"/>
    <w:rsid w:val="009B7298"/>
    <w:rsid w:val="009C03C5"/>
    <w:rsid w:val="009C06F8"/>
    <w:rsid w:val="009C5907"/>
    <w:rsid w:val="009C6902"/>
    <w:rsid w:val="009C6ED0"/>
    <w:rsid w:val="009D424B"/>
    <w:rsid w:val="009D5C97"/>
    <w:rsid w:val="009D5DA3"/>
    <w:rsid w:val="009E070B"/>
    <w:rsid w:val="009E109B"/>
    <w:rsid w:val="009E21F0"/>
    <w:rsid w:val="009E3374"/>
    <w:rsid w:val="009F39AF"/>
    <w:rsid w:val="00A03B4F"/>
    <w:rsid w:val="00A05AFD"/>
    <w:rsid w:val="00A0681E"/>
    <w:rsid w:val="00A24022"/>
    <w:rsid w:val="00A26F7A"/>
    <w:rsid w:val="00A35AA0"/>
    <w:rsid w:val="00A36C81"/>
    <w:rsid w:val="00A41AB7"/>
    <w:rsid w:val="00A4379C"/>
    <w:rsid w:val="00A43F99"/>
    <w:rsid w:val="00A44D76"/>
    <w:rsid w:val="00A45F44"/>
    <w:rsid w:val="00A50CA4"/>
    <w:rsid w:val="00A53E33"/>
    <w:rsid w:val="00A5581A"/>
    <w:rsid w:val="00A563A5"/>
    <w:rsid w:val="00A57A45"/>
    <w:rsid w:val="00A61EA6"/>
    <w:rsid w:val="00A73C9C"/>
    <w:rsid w:val="00A86957"/>
    <w:rsid w:val="00A90F1F"/>
    <w:rsid w:val="00AA017D"/>
    <w:rsid w:val="00AA6182"/>
    <w:rsid w:val="00AB4E94"/>
    <w:rsid w:val="00AB6A9D"/>
    <w:rsid w:val="00AB77A5"/>
    <w:rsid w:val="00AC2A77"/>
    <w:rsid w:val="00AC73F7"/>
    <w:rsid w:val="00AD3925"/>
    <w:rsid w:val="00AD78AB"/>
    <w:rsid w:val="00AE057C"/>
    <w:rsid w:val="00AE1560"/>
    <w:rsid w:val="00AE6108"/>
    <w:rsid w:val="00AE7850"/>
    <w:rsid w:val="00AF263F"/>
    <w:rsid w:val="00B0291D"/>
    <w:rsid w:val="00B1068D"/>
    <w:rsid w:val="00B15C1A"/>
    <w:rsid w:val="00B15FED"/>
    <w:rsid w:val="00B20652"/>
    <w:rsid w:val="00B20917"/>
    <w:rsid w:val="00B24698"/>
    <w:rsid w:val="00B252A1"/>
    <w:rsid w:val="00B264A8"/>
    <w:rsid w:val="00B279F9"/>
    <w:rsid w:val="00B33F2F"/>
    <w:rsid w:val="00B369A3"/>
    <w:rsid w:val="00B421CF"/>
    <w:rsid w:val="00B47844"/>
    <w:rsid w:val="00B65EA3"/>
    <w:rsid w:val="00B662DC"/>
    <w:rsid w:val="00B808D0"/>
    <w:rsid w:val="00B91CB3"/>
    <w:rsid w:val="00B955CF"/>
    <w:rsid w:val="00B97077"/>
    <w:rsid w:val="00BA2B18"/>
    <w:rsid w:val="00BA2F3F"/>
    <w:rsid w:val="00BB430B"/>
    <w:rsid w:val="00BB65B5"/>
    <w:rsid w:val="00BC1900"/>
    <w:rsid w:val="00BD1A8F"/>
    <w:rsid w:val="00BD268F"/>
    <w:rsid w:val="00BD29A2"/>
    <w:rsid w:val="00BE56DA"/>
    <w:rsid w:val="00BE6FD4"/>
    <w:rsid w:val="00BF2495"/>
    <w:rsid w:val="00BF563A"/>
    <w:rsid w:val="00C01EE8"/>
    <w:rsid w:val="00C027D5"/>
    <w:rsid w:val="00C13A78"/>
    <w:rsid w:val="00C21952"/>
    <w:rsid w:val="00C24BB6"/>
    <w:rsid w:val="00C267D0"/>
    <w:rsid w:val="00C40223"/>
    <w:rsid w:val="00C4049A"/>
    <w:rsid w:val="00C42AB6"/>
    <w:rsid w:val="00C464CC"/>
    <w:rsid w:val="00C61362"/>
    <w:rsid w:val="00C62F3F"/>
    <w:rsid w:val="00C67B35"/>
    <w:rsid w:val="00C72410"/>
    <w:rsid w:val="00C736D1"/>
    <w:rsid w:val="00C74E58"/>
    <w:rsid w:val="00C8512C"/>
    <w:rsid w:val="00C870F7"/>
    <w:rsid w:val="00CA1A96"/>
    <w:rsid w:val="00CA2D55"/>
    <w:rsid w:val="00CA4957"/>
    <w:rsid w:val="00CA5082"/>
    <w:rsid w:val="00CA5D3C"/>
    <w:rsid w:val="00CB01C3"/>
    <w:rsid w:val="00CB035E"/>
    <w:rsid w:val="00CB1901"/>
    <w:rsid w:val="00CB7B14"/>
    <w:rsid w:val="00CC0B3F"/>
    <w:rsid w:val="00CC3FA2"/>
    <w:rsid w:val="00CC77C0"/>
    <w:rsid w:val="00CD1EB1"/>
    <w:rsid w:val="00CD223B"/>
    <w:rsid w:val="00CE1A3A"/>
    <w:rsid w:val="00CE3AA7"/>
    <w:rsid w:val="00CE7756"/>
    <w:rsid w:val="00CE7940"/>
    <w:rsid w:val="00CF4958"/>
    <w:rsid w:val="00D01E14"/>
    <w:rsid w:val="00D03086"/>
    <w:rsid w:val="00D03DE4"/>
    <w:rsid w:val="00D0406A"/>
    <w:rsid w:val="00D051A4"/>
    <w:rsid w:val="00D054E7"/>
    <w:rsid w:val="00D11485"/>
    <w:rsid w:val="00D14541"/>
    <w:rsid w:val="00D146F1"/>
    <w:rsid w:val="00D14DBD"/>
    <w:rsid w:val="00D20EB7"/>
    <w:rsid w:val="00D231C4"/>
    <w:rsid w:val="00D300EB"/>
    <w:rsid w:val="00D336DD"/>
    <w:rsid w:val="00D40DF7"/>
    <w:rsid w:val="00D469F6"/>
    <w:rsid w:val="00D55E41"/>
    <w:rsid w:val="00D57023"/>
    <w:rsid w:val="00D57260"/>
    <w:rsid w:val="00D62806"/>
    <w:rsid w:val="00D62C81"/>
    <w:rsid w:val="00D642D7"/>
    <w:rsid w:val="00D65AAA"/>
    <w:rsid w:val="00D71AE2"/>
    <w:rsid w:val="00D80887"/>
    <w:rsid w:val="00D811AE"/>
    <w:rsid w:val="00D90BCB"/>
    <w:rsid w:val="00D94187"/>
    <w:rsid w:val="00D95160"/>
    <w:rsid w:val="00D96180"/>
    <w:rsid w:val="00DA0F3A"/>
    <w:rsid w:val="00DB76E9"/>
    <w:rsid w:val="00DB7F13"/>
    <w:rsid w:val="00DC078E"/>
    <w:rsid w:val="00DC3A56"/>
    <w:rsid w:val="00DC41F7"/>
    <w:rsid w:val="00DC446B"/>
    <w:rsid w:val="00DC6C16"/>
    <w:rsid w:val="00DC7FAE"/>
    <w:rsid w:val="00DD337F"/>
    <w:rsid w:val="00DD3D90"/>
    <w:rsid w:val="00DD6D27"/>
    <w:rsid w:val="00DE439B"/>
    <w:rsid w:val="00DF5863"/>
    <w:rsid w:val="00DF5CD3"/>
    <w:rsid w:val="00E11625"/>
    <w:rsid w:val="00E141F5"/>
    <w:rsid w:val="00E15302"/>
    <w:rsid w:val="00E21BC7"/>
    <w:rsid w:val="00E21E4F"/>
    <w:rsid w:val="00E24F7A"/>
    <w:rsid w:val="00E260E4"/>
    <w:rsid w:val="00E27548"/>
    <w:rsid w:val="00E3534E"/>
    <w:rsid w:val="00E3682B"/>
    <w:rsid w:val="00E37F32"/>
    <w:rsid w:val="00E43646"/>
    <w:rsid w:val="00E45FAE"/>
    <w:rsid w:val="00E46AB7"/>
    <w:rsid w:val="00E47E86"/>
    <w:rsid w:val="00E519FB"/>
    <w:rsid w:val="00E6755C"/>
    <w:rsid w:val="00E6777C"/>
    <w:rsid w:val="00E677CF"/>
    <w:rsid w:val="00E723F7"/>
    <w:rsid w:val="00E8388B"/>
    <w:rsid w:val="00EA1A69"/>
    <w:rsid w:val="00EA2CDA"/>
    <w:rsid w:val="00EA3E96"/>
    <w:rsid w:val="00EA64DC"/>
    <w:rsid w:val="00EB2892"/>
    <w:rsid w:val="00EB348B"/>
    <w:rsid w:val="00EB55B3"/>
    <w:rsid w:val="00EB7C73"/>
    <w:rsid w:val="00EC1B57"/>
    <w:rsid w:val="00EC2981"/>
    <w:rsid w:val="00ED34A7"/>
    <w:rsid w:val="00ED5F15"/>
    <w:rsid w:val="00EE0880"/>
    <w:rsid w:val="00EE620A"/>
    <w:rsid w:val="00EE6E95"/>
    <w:rsid w:val="00EF05D1"/>
    <w:rsid w:val="00EF1CDA"/>
    <w:rsid w:val="00EF2960"/>
    <w:rsid w:val="00F01792"/>
    <w:rsid w:val="00F060C7"/>
    <w:rsid w:val="00F15ABA"/>
    <w:rsid w:val="00F17658"/>
    <w:rsid w:val="00F231F1"/>
    <w:rsid w:val="00F24E67"/>
    <w:rsid w:val="00F30D2A"/>
    <w:rsid w:val="00F30F6C"/>
    <w:rsid w:val="00F3494A"/>
    <w:rsid w:val="00F437AB"/>
    <w:rsid w:val="00F538F0"/>
    <w:rsid w:val="00F56ECD"/>
    <w:rsid w:val="00F610C6"/>
    <w:rsid w:val="00F65259"/>
    <w:rsid w:val="00F80DC0"/>
    <w:rsid w:val="00F819C4"/>
    <w:rsid w:val="00F85F7B"/>
    <w:rsid w:val="00F9701D"/>
    <w:rsid w:val="00FA6273"/>
    <w:rsid w:val="00FA72B7"/>
    <w:rsid w:val="00FA73F9"/>
    <w:rsid w:val="00FB08F4"/>
    <w:rsid w:val="00FB1A26"/>
    <w:rsid w:val="00FB1A9D"/>
    <w:rsid w:val="00FB1B56"/>
    <w:rsid w:val="00FB66BA"/>
    <w:rsid w:val="00FC12AE"/>
    <w:rsid w:val="00FD5695"/>
    <w:rsid w:val="00FE02F7"/>
    <w:rsid w:val="00FE0A77"/>
    <w:rsid w:val="00FE20BC"/>
    <w:rsid w:val="00FE4C15"/>
    <w:rsid w:val="00FE53DF"/>
    <w:rsid w:val="00FE75C2"/>
    <w:rsid w:val="00FF01ED"/>
    <w:rsid w:val="00FF3D20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B0BE3E"/>
  <w14:defaultImageDpi w14:val="96"/>
  <w15:docId w15:val="{4FD04A26-5ECD-459D-A183-828A5C1E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E7F4B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rsid w:val="0013540F"/>
    <w:rPr>
      <w:rFonts w:eastAsiaTheme="minorHAnsi"/>
      <w:color w:val="000000" w:themeColor="text1"/>
      <w:sz w:val="21"/>
      <w:lang w:eastAsia="en-US"/>
    </w:rPr>
  </w:style>
  <w:style w:type="paragraph" w:customStyle="1" w:styleId="mter">
    <w:name w:val="Ämter"/>
    <w:basedOn w:val="Standard"/>
    <w:rsid w:val="004A36FB"/>
    <w:pPr>
      <w:spacing w:line="320" w:lineRule="exact"/>
    </w:pPr>
    <w:rPr>
      <w:rFonts w:eastAsiaTheme="minorHAnsi"/>
      <w:color w:val="000000" w:themeColor="text1"/>
      <w:sz w:val="28"/>
      <w:lang w:eastAsia="en-US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line="170" w:lineRule="exact"/>
    </w:pPr>
    <w:rPr>
      <w:rFonts w:ascii="Microsoft Sans Serif" w:eastAsiaTheme="minorHAnsi" w:hAnsi="Microsoft Sans Serif"/>
      <w:color w:val="000000" w:themeColor="text1"/>
      <w:sz w:val="14"/>
      <w:szCs w:val="14"/>
      <w:lang w:eastAsia="en-US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line="170" w:lineRule="atLeast"/>
    </w:pPr>
    <w:rPr>
      <w:rFonts w:ascii="Gotham Narrow Book" w:eastAsiaTheme="minorHAnsi" w:hAnsi="Gotham Narrow Book"/>
      <w:sz w:val="14"/>
      <w:szCs w:val="14"/>
      <w:lang w:eastAsia="en-US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jc w:val="right"/>
    </w:pPr>
    <w:rPr>
      <w:rFonts w:ascii="Calibri" w:hAnsi="Calibri"/>
      <w:sz w:val="23"/>
      <w:szCs w:val="20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  <w:style w:type="paragraph" w:customStyle="1" w:styleId="Schlagzeile">
    <w:name w:val="Schlagzeile"/>
    <w:basedOn w:val="2ohneAbstand"/>
    <w:link w:val="SchlagzeileZchn"/>
    <w:qFormat/>
    <w:rsid w:val="0008666B"/>
  </w:style>
  <w:style w:type="character" w:customStyle="1" w:styleId="SchlagzeileZchn">
    <w:name w:val="Schlagzeile Zchn"/>
    <w:basedOn w:val="2ohneAbstandZchn"/>
    <w:link w:val="Schlagzeile"/>
    <w:rsid w:val="0008666B"/>
    <w:rPr>
      <w:rFonts w:ascii="Calibri Light" w:hAnsi="Calibri Light" w:cs="Gotham Light"/>
      <w:color w:val="221E1F"/>
      <w:sz w:val="46"/>
      <w:szCs w:val="44"/>
    </w:rPr>
  </w:style>
  <w:style w:type="paragraph" w:styleId="berarbeitung">
    <w:name w:val="Revision"/>
    <w:hidden/>
    <w:uiPriority w:val="99"/>
    <w:semiHidden/>
    <w:rsid w:val="00322AB4"/>
    <w:pPr>
      <w:spacing w:after="0" w:line="240" w:lineRule="auto"/>
    </w:pPr>
    <w:rPr>
      <w:rFonts w:ascii="Gotham Book" w:hAnsi="Gotham Book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001\Fachbereiche\Presse\08%20B&#252;ro\Vorlagen\Pressemitteilung_GB%20K_ne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1F0E6D2C8C4379ADDFD4623BADD8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C02787-0437-4731-A793-F61A8C5B0F79}"/>
      </w:docPartPr>
      <w:docPartBody>
        <w:p w:rsidR="00202CE0" w:rsidRDefault="00202CE0">
          <w:pPr>
            <w:pStyle w:val="8A1F0E6D2C8C4379ADDFD4623BADD800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altName w:val="Times New Roman"/>
    <w:panose1 w:val="00000000000000000000"/>
    <w:charset w:val="00"/>
    <w:family w:val="auto"/>
    <w:notTrueType/>
    <w:pitch w:val="variable"/>
    <w:sig w:usb0="00000001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CE0"/>
    <w:rsid w:val="0009342B"/>
    <w:rsid w:val="001C3F2F"/>
    <w:rsid w:val="00202CE0"/>
    <w:rsid w:val="002C1C7A"/>
    <w:rsid w:val="003259B2"/>
    <w:rsid w:val="00346996"/>
    <w:rsid w:val="004C49EE"/>
    <w:rsid w:val="007F4CF9"/>
    <w:rsid w:val="007F600E"/>
    <w:rsid w:val="008A6CC0"/>
    <w:rsid w:val="0097498B"/>
    <w:rsid w:val="009879B4"/>
    <w:rsid w:val="009C6902"/>
    <w:rsid w:val="00A42240"/>
    <w:rsid w:val="00AA23F9"/>
    <w:rsid w:val="00AF263F"/>
    <w:rsid w:val="00BE6FD4"/>
    <w:rsid w:val="00CB1901"/>
    <w:rsid w:val="00D20EB7"/>
    <w:rsid w:val="00D25542"/>
    <w:rsid w:val="00E11625"/>
    <w:rsid w:val="00E21E4F"/>
    <w:rsid w:val="00E22889"/>
    <w:rsid w:val="00F06AAA"/>
    <w:rsid w:val="00FA22EE"/>
    <w:rsid w:val="00FB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8A1F0E6D2C8C4379ADDFD4623BADD800">
    <w:name w:val="8A1F0E6D2C8C4379ADDFD4623BADD8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826B7-45AF-4E13-B364-3E36EDD16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Pressemitteilung_GB K_neu.dotx</Template>
  <TotalTime>0</TotalTime>
  <Pages>3</Pages>
  <Words>626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Schaier, Laura</dc:creator>
  <cp:keywords/>
  <dc:description/>
  <cp:lastModifiedBy>Teuscher, Emma</cp:lastModifiedBy>
  <cp:revision>4</cp:revision>
  <cp:lastPrinted>2020-08-21T10:59:00Z</cp:lastPrinted>
  <dcterms:created xsi:type="dcterms:W3CDTF">2026-10-21T12:51:00Z</dcterms:created>
  <dcterms:modified xsi:type="dcterms:W3CDTF">2026-10-21T12:53:00Z</dcterms:modified>
</cp:coreProperties>
</file>