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ACD56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6D35775" wp14:editId="74CECE6F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776462CF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612FA817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7C507529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35AB9AEF" w14:textId="77777777" w:rsidR="00FC5D1E" w:rsidRPr="008425FF" w:rsidRDefault="00645FB4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1363922D" w14:textId="77777777" w:rsidR="008425FF" w:rsidRDefault="008425FF" w:rsidP="00F34C86">
      <w:pPr>
        <w:rPr>
          <w:b/>
          <w:sz w:val="28"/>
          <w:szCs w:val="28"/>
        </w:rPr>
      </w:pPr>
    </w:p>
    <w:p w14:paraId="6DEB8988" w14:textId="147D4ED2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645FB4">
        <w:rPr>
          <w:noProof/>
        </w:rPr>
        <w:t>21</w:t>
      </w:r>
      <w:r w:rsidR="00645FB4">
        <w:rPr>
          <w:noProof/>
        </w:rPr>
        <w:t>.</w:t>
      </w:r>
      <w:r w:rsidR="00645FB4">
        <w:rPr>
          <w:noProof/>
        </w:rPr>
        <w:t>1</w:t>
      </w:r>
      <w:r w:rsidR="00645FB4">
        <w:rPr>
          <w:noProof/>
        </w:rPr>
        <w:t>0.2026</w:t>
      </w:r>
      <w:r w:rsidR="007E09ED">
        <w:fldChar w:fldCharType="end"/>
      </w:r>
      <w:r w:rsidR="008425FF" w:rsidRPr="008425FF">
        <w:t>/</w:t>
      </w:r>
      <w:proofErr w:type="spellStart"/>
      <w:r w:rsidR="00645FB4">
        <w:fldChar w:fldCharType="begin"/>
      </w:r>
      <w:r w:rsidR="00645FB4">
        <w:instrText xml:space="preserve"> USERINITIALS  \* Lower  \* MERGEFORMAT </w:instrText>
      </w:r>
      <w:r w:rsidR="00645FB4">
        <w:fldChar w:fldCharType="separate"/>
      </w:r>
      <w:r w:rsidR="006833B4">
        <w:rPr>
          <w:noProof/>
        </w:rPr>
        <w:t>ak</w:t>
      </w:r>
      <w:proofErr w:type="spellEnd"/>
      <w:r w:rsidR="00645FB4">
        <w:rPr>
          <w:noProof/>
        </w:rPr>
        <w:fldChar w:fldCharType="end"/>
      </w:r>
    </w:p>
    <w:p w14:paraId="000827A9" w14:textId="77777777" w:rsidR="001F0D76" w:rsidRPr="00F34C86" w:rsidRDefault="001F0D76" w:rsidP="00F34C86"/>
    <w:p w14:paraId="53E63E9B" w14:textId="77777777" w:rsidR="00670272" w:rsidRPr="001F0D76" w:rsidRDefault="00670272" w:rsidP="006F60F3">
      <w:pPr>
        <w:pStyle w:val="Balken"/>
      </w:pPr>
    </w:p>
    <w:p w14:paraId="42FCB3B3" w14:textId="77777777" w:rsidR="00670272" w:rsidRPr="00F34C86" w:rsidRDefault="00670272" w:rsidP="00F34C86"/>
    <w:p w14:paraId="7386B703" w14:textId="77777777" w:rsidR="0071539A" w:rsidRPr="00191D95" w:rsidRDefault="0071539A" w:rsidP="00F23A4B">
      <w:pPr>
        <w:pStyle w:val="StandardPM"/>
      </w:pPr>
    </w:p>
    <w:p w14:paraId="2AF9A3E0" w14:textId="77777777" w:rsidR="006833B4" w:rsidRDefault="006833B4" w:rsidP="006833B4">
      <w:pPr>
        <w:pStyle w:val="berschriftPM1"/>
      </w:pPr>
      <w:r>
        <w:t>Sonnenuhr: Schwungvoller Nachmittag mit Alfredo</w:t>
      </w:r>
    </w:p>
    <w:p w14:paraId="46108956" w14:textId="4BE63AD4" w:rsidR="006833B4" w:rsidRDefault="006833B4" w:rsidP="006833B4">
      <w:pPr>
        <w:pStyle w:val="VorspannPM"/>
      </w:pPr>
      <w:r>
        <w:t xml:space="preserve">Wer Lust hat, das Tanzbein zu schwingen und einen geselligen Nachmittag in netter Runde zu verbringen, sollte sich diesen Termin im Kalender vormerken: Donnerstag, 29. Oktober, 15 Uhr im Haus Sonnenuhr in der Paulinenstraße 2. </w:t>
      </w:r>
    </w:p>
    <w:p w14:paraId="03719498" w14:textId="63BEDD56" w:rsidR="006833B4" w:rsidRDefault="006833B4" w:rsidP="006833B4">
      <w:pPr>
        <w:pStyle w:val="StandardPM"/>
      </w:pPr>
      <w:r>
        <w:t>Für die musikalische Begleitung sorgt der beliebte Musiker „Alfredo“. Mit seinen mitreißenden Rhythmen bringt er garantiert Schwung, Spaß und gute Laune in die Sonnenuhr. Ob Walzer, Tango oder beschwingte Oldies – hier ist für jeden Geschmack etwas dabei.</w:t>
      </w:r>
    </w:p>
    <w:p w14:paraId="375E315C" w14:textId="77777777" w:rsidR="006833B4" w:rsidRDefault="006833B4" w:rsidP="006833B4">
      <w:pPr>
        <w:pStyle w:val="StandardPM"/>
      </w:pPr>
      <w:r>
        <w:t>Der Eintritt ist frei. Also: Schuhe schnüren, Lieblingspartner oder -partnerin mitbringen und den Nachmittag genießen.</w:t>
      </w:r>
    </w:p>
    <w:p w14:paraId="33985B5B" w14:textId="77777777" w:rsidR="006833B4" w:rsidRDefault="006833B4" w:rsidP="006833B4">
      <w:pPr>
        <w:pStyle w:val="StandardPM"/>
      </w:pPr>
      <w:r>
        <w:t xml:space="preserve">Für Fragen steht Monica Kleiner, Telefon 07541 203-53111, E-Mail </w:t>
      </w:r>
      <w:hyperlink r:id="rId9" w:history="1">
        <w:r>
          <w:rPr>
            <w:rStyle w:val="Hyperlink"/>
          </w:rPr>
          <w:t>m.kleiner@friedrichshafen.de</w:t>
        </w:r>
      </w:hyperlink>
      <w:r>
        <w:t xml:space="preserve"> von Dienstag bis Donnerstag vormittags und zusätzlich Dienstag nachmittags zur Verfügung. Alle Informationen zu den Veranstaltungen in der Sonnenuhr sind auch im Internet unter </w:t>
      </w:r>
      <w:hyperlink r:id="rId10" w:history="1">
        <w:r>
          <w:rPr>
            <w:rStyle w:val="Hyperlink"/>
          </w:rPr>
          <w:t>www.sonnenuhr.friedrichshafen.de</w:t>
        </w:r>
      </w:hyperlink>
      <w:r>
        <w:t xml:space="preserve"> abrufbar. Das Haus Sonnenuhr ist eine Einrichtung der Zeppelin-Stiftung der Stadt Friedrichshafen.</w:t>
      </w:r>
    </w:p>
    <w:p w14:paraId="76F59017" w14:textId="77777777" w:rsidR="006833B4" w:rsidRDefault="006833B4" w:rsidP="006833B4">
      <w:pPr>
        <w:pStyle w:val="berschriftPM1"/>
      </w:pPr>
    </w:p>
    <w:p w14:paraId="1D920B97" w14:textId="03673F72" w:rsidR="008425FF" w:rsidRPr="008425FF" w:rsidRDefault="008425FF" w:rsidP="006833B4">
      <w:pPr>
        <w:pStyle w:val="berschriftPM1"/>
      </w:pPr>
    </w:p>
    <w:sectPr w:rsidR="008425FF" w:rsidRPr="008425FF" w:rsidSect="008425FF">
      <w:headerReference w:type="default" r:id="rId11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0306E" w14:textId="77777777" w:rsidR="006833B4" w:rsidRDefault="006833B4">
      <w:r>
        <w:separator/>
      </w:r>
    </w:p>
    <w:p w14:paraId="173EBBEA" w14:textId="77777777" w:rsidR="006833B4" w:rsidRDefault="006833B4"/>
    <w:p w14:paraId="5CBBAC37" w14:textId="77777777" w:rsidR="006833B4" w:rsidRDefault="006833B4" w:rsidP="001F0D76"/>
    <w:p w14:paraId="26CA9A44" w14:textId="77777777" w:rsidR="006833B4" w:rsidRDefault="006833B4" w:rsidP="006F60F3"/>
    <w:p w14:paraId="458CE5D7" w14:textId="77777777" w:rsidR="006833B4" w:rsidRDefault="006833B4" w:rsidP="006F60F3"/>
    <w:p w14:paraId="495A395A" w14:textId="77777777" w:rsidR="006833B4" w:rsidRDefault="006833B4"/>
    <w:p w14:paraId="25572024" w14:textId="77777777" w:rsidR="006833B4" w:rsidRDefault="006833B4"/>
    <w:p w14:paraId="1A78D4E1" w14:textId="77777777" w:rsidR="006833B4" w:rsidRDefault="006833B4"/>
  </w:endnote>
  <w:endnote w:type="continuationSeparator" w:id="0">
    <w:p w14:paraId="0AC8A50A" w14:textId="77777777" w:rsidR="006833B4" w:rsidRDefault="006833B4">
      <w:r>
        <w:continuationSeparator/>
      </w:r>
    </w:p>
    <w:p w14:paraId="4E703305" w14:textId="77777777" w:rsidR="006833B4" w:rsidRDefault="006833B4"/>
    <w:p w14:paraId="41621E1C" w14:textId="77777777" w:rsidR="006833B4" w:rsidRDefault="006833B4" w:rsidP="001F0D76"/>
    <w:p w14:paraId="6C29E319" w14:textId="77777777" w:rsidR="006833B4" w:rsidRDefault="006833B4" w:rsidP="006F60F3"/>
    <w:p w14:paraId="1DFA2880" w14:textId="77777777" w:rsidR="006833B4" w:rsidRDefault="006833B4" w:rsidP="006F60F3"/>
    <w:p w14:paraId="20F07811" w14:textId="77777777" w:rsidR="006833B4" w:rsidRDefault="006833B4"/>
    <w:p w14:paraId="443AD52E" w14:textId="77777777" w:rsidR="006833B4" w:rsidRDefault="006833B4"/>
    <w:p w14:paraId="2011179C" w14:textId="77777777" w:rsidR="006833B4" w:rsidRDefault="006833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C7F69" w14:textId="77777777" w:rsidR="006833B4" w:rsidRDefault="006833B4">
      <w:r>
        <w:separator/>
      </w:r>
    </w:p>
    <w:p w14:paraId="3310CF63" w14:textId="77777777" w:rsidR="006833B4" w:rsidRDefault="006833B4"/>
    <w:p w14:paraId="26F0E6B4" w14:textId="77777777" w:rsidR="006833B4" w:rsidRDefault="006833B4" w:rsidP="001F0D76"/>
    <w:p w14:paraId="02CF43C9" w14:textId="77777777" w:rsidR="006833B4" w:rsidRDefault="006833B4" w:rsidP="006F60F3"/>
    <w:p w14:paraId="646838EE" w14:textId="77777777" w:rsidR="006833B4" w:rsidRDefault="006833B4" w:rsidP="006F60F3"/>
    <w:p w14:paraId="0D5CE42C" w14:textId="77777777" w:rsidR="006833B4" w:rsidRDefault="006833B4"/>
    <w:p w14:paraId="3FAA3112" w14:textId="77777777" w:rsidR="006833B4" w:rsidRDefault="006833B4"/>
    <w:p w14:paraId="7F294525" w14:textId="77777777" w:rsidR="006833B4" w:rsidRDefault="006833B4"/>
  </w:footnote>
  <w:footnote w:type="continuationSeparator" w:id="0">
    <w:p w14:paraId="7A63A88D" w14:textId="77777777" w:rsidR="006833B4" w:rsidRDefault="006833B4">
      <w:r>
        <w:continuationSeparator/>
      </w:r>
    </w:p>
    <w:p w14:paraId="5C462BD2" w14:textId="77777777" w:rsidR="006833B4" w:rsidRDefault="006833B4"/>
    <w:p w14:paraId="0B0C0836" w14:textId="77777777" w:rsidR="006833B4" w:rsidRDefault="006833B4" w:rsidP="001F0D76"/>
    <w:p w14:paraId="67A3A8D3" w14:textId="77777777" w:rsidR="006833B4" w:rsidRDefault="006833B4" w:rsidP="006F60F3"/>
    <w:p w14:paraId="0C90A31D" w14:textId="77777777" w:rsidR="006833B4" w:rsidRDefault="006833B4" w:rsidP="006F60F3"/>
    <w:p w14:paraId="23CE37B3" w14:textId="77777777" w:rsidR="006833B4" w:rsidRDefault="006833B4"/>
    <w:p w14:paraId="393B8F4A" w14:textId="77777777" w:rsidR="006833B4" w:rsidRDefault="006833B4"/>
    <w:p w14:paraId="3CF4EBBD" w14:textId="77777777" w:rsidR="006833B4" w:rsidRDefault="006833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C932C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3B4"/>
    <w:rsid w:val="000B53DD"/>
    <w:rsid w:val="000F184A"/>
    <w:rsid w:val="00115C8B"/>
    <w:rsid w:val="00165D5E"/>
    <w:rsid w:val="00176C4D"/>
    <w:rsid w:val="00191D95"/>
    <w:rsid w:val="001A3F3A"/>
    <w:rsid w:val="001F0D76"/>
    <w:rsid w:val="001F1672"/>
    <w:rsid w:val="001F1F30"/>
    <w:rsid w:val="0028782C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45FB4"/>
    <w:rsid w:val="00664B1D"/>
    <w:rsid w:val="00670272"/>
    <w:rsid w:val="006833B4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0CB1CA6"/>
  <w15:docId w15:val="{33B0417B-CD55-44E4-9FDA-77396F3F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character" w:styleId="Fett">
    <w:name w:val="Strong"/>
    <w:basedOn w:val="Absatz-Standardschriftart"/>
    <w:uiPriority w:val="22"/>
    <w:qFormat/>
    <w:rsid w:val="006833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0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sonnenuhr.friedrichshaf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kleiner@friedrichshafen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151</Words>
  <Characters>1285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1434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2</cp:revision>
  <cp:lastPrinted>2015-01-14T17:03:00Z</cp:lastPrinted>
  <dcterms:created xsi:type="dcterms:W3CDTF">2026-08-10T09:57:00Z</dcterms:created>
  <dcterms:modified xsi:type="dcterms:W3CDTF">2026-10-21T08:38:00Z</dcterms:modified>
</cp:coreProperties>
</file>