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82F79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9235B8" wp14:editId="0E239D34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65422845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360FCDE3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175A49BF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7DCBD46A" w14:textId="77777777" w:rsidR="00FC5D1E" w:rsidRPr="008425FF" w:rsidRDefault="007245C0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0FA0D0E9" w14:textId="77777777" w:rsidR="008425FF" w:rsidRDefault="008425FF" w:rsidP="00F34C86">
      <w:pPr>
        <w:rPr>
          <w:b/>
          <w:sz w:val="28"/>
          <w:szCs w:val="28"/>
        </w:rPr>
      </w:pPr>
    </w:p>
    <w:p w14:paraId="277B2B6D" w14:textId="2A85CA7B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7245C0">
        <w:rPr>
          <w:noProof/>
        </w:rPr>
        <w:t>2</w:t>
      </w:r>
      <w:r w:rsidR="007245C0">
        <w:rPr>
          <w:noProof/>
        </w:rPr>
        <w:t>1</w:t>
      </w:r>
      <w:r w:rsidR="007245C0">
        <w:rPr>
          <w:noProof/>
        </w:rPr>
        <w:t>.10.2026</w:t>
      </w:r>
      <w:r w:rsidR="007E09ED">
        <w:fldChar w:fldCharType="end"/>
      </w:r>
      <w:r w:rsidR="008425FF" w:rsidRPr="008425FF">
        <w:t>/</w:t>
      </w:r>
      <w:proofErr w:type="spellStart"/>
      <w:r w:rsidR="00A073C2">
        <w:fldChar w:fldCharType="begin"/>
      </w:r>
      <w:r w:rsidR="00A073C2">
        <w:instrText xml:space="preserve"> USERINITIALS  \* Lower  \* MERGEFORMAT </w:instrText>
      </w:r>
      <w:r w:rsidR="00A073C2">
        <w:fldChar w:fldCharType="separate"/>
      </w:r>
      <w:r w:rsidR="00147952">
        <w:rPr>
          <w:noProof/>
        </w:rPr>
        <w:t>ak</w:t>
      </w:r>
      <w:proofErr w:type="spellEnd"/>
      <w:r w:rsidR="00A073C2">
        <w:rPr>
          <w:noProof/>
        </w:rPr>
        <w:fldChar w:fldCharType="end"/>
      </w:r>
    </w:p>
    <w:p w14:paraId="3B3DB197" w14:textId="77777777" w:rsidR="001F0D76" w:rsidRPr="00F34C86" w:rsidRDefault="001F0D76" w:rsidP="00F34C86"/>
    <w:p w14:paraId="48D2C226" w14:textId="77777777" w:rsidR="00670272" w:rsidRPr="001F0D76" w:rsidRDefault="00670272" w:rsidP="006F60F3">
      <w:pPr>
        <w:pStyle w:val="Balken"/>
      </w:pPr>
    </w:p>
    <w:p w14:paraId="586F12E8" w14:textId="77777777" w:rsidR="00670272" w:rsidRPr="00F34C86" w:rsidRDefault="00670272" w:rsidP="00F34C86"/>
    <w:p w14:paraId="383525B9" w14:textId="77777777" w:rsidR="0071539A" w:rsidRPr="00191D95" w:rsidRDefault="0071539A" w:rsidP="00F23A4B">
      <w:pPr>
        <w:pStyle w:val="StandardPM"/>
      </w:pPr>
    </w:p>
    <w:p w14:paraId="3A154DF9" w14:textId="77777777" w:rsidR="00147952" w:rsidRDefault="00147952" w:rsidP="00147952">
      <w:pPr>
        <w:pStyle w:val="berschriftPM1"/>
      </w:pPr>
      <w:r>
        <w:t>Reparaturcafé gibt defekten Geräten eine zweite Chance</w:t>
      </w:r>
    </w:p>
    <w:p w14:paraId="5E5D2ED5" w14:textId="3BB6662E" w:rsidR="00147952" w:rsidRDefault="00147952" w:rsidP="00147952">
      <w:pPr>
        <w:pStyle w:val="VorspannPM"/>
      </w:pPr>
      <w:r>
        <w:t xml:space="preserve">Ob Mixer, Radio oder Nähmaschine: Im Reparaturcafé im Haus Sonnenuhr werden defekte Haushaltsgeräte wieder flott gemacht. Am Montag, </w:t>
      </w:r>
      <w:r w:rsidR="00A073C2">
        <w:t>2. November</w:t>
      </w:r>
      <w:r>
        <w:t xml:space="preserve"> reparieren die ehrenamtlichen und handwerklich erfahrenen Helferinnen und Helfer des BUND defekte Haushaltsgeräte von 14 Uhr bis spätestens 16 Uhr. </w:t>
      </w:r>
    </w:p>
    <w:p w14:paraId="37DA985E" w14:textId="77777777" w:rsidR="00147952" w:rsidRDefault="00147952" w:rsidP="00147952">
      <w:pPr>
        <w:pStyle w:val="VorspannPM"/>
        <w:rPr>
          <w:rStyle w:val="StandardPMZchn"/>
          <w:b w:val="0"/>
        </w:rPr>
      </w:pPr>
      <w:r>
        <w:rPr>
          <w:b w:val="0"/>
        </w:rPr>
        <w:t xml:space="preserve">Repariert werden unter anderem Küchenmaschinen, Mixer, Radios, Nähmaschinen und vieles mehr – kostenlos und mit viel Know-how. </w:t>
      </w:r>
      <w:r>
        <w:rPr>
          <w:rStyle w:val="StandardPMZchn"/>
          <w:b w:val="0"/>
        </w:rPr>
        <w:t xml:space="preserve">Lediglich benötigte Ersatzteile und Materialien müssen bezahlt werden. Wer möchte, kann als kleines Dankeschön eine freiwillige Spende in die BUND-Spendenkasse geben. </w:t>
      </w:r>
    </w:p>
    <w:p w14:paraId="581412B5" w14:textId="77777777" w:rsidR="00147952" w:rsidRDefault="00147952" w:rsidP="00147952">
      <w:pPr>
        <w:pStyle w:val="VorspannPM"/>
      </w:pPr>
      <w:r>
        <w:rPr>
          <w:b w:val="0"/>
        </w:rPr>
        <w:t xml:space="preserve">Die Geräte können direkt an der Annahmestelle abgegeben werden. </w:t>
      </w:r>
      <w:r>
        <w:rPr>
          <w:rStyle w:val="StandardPMZchn"/>
          <w:b w:val="0"/>
        </w:rPr>
        <w:t>Für eine schnellere Fehlersuche sollten – wenn vorhanden – die Gebrauchsanweisungen mitgebracht werden. Wichtig ist außerdem, dass die Geräte vorab gereinigt werden. Stark verschmutzte Geräte können nicht repariert werden. Während der Reparatur können die Besucherinnen und Besucher in der</w:t>
      </w:r>
      <w:r>
        <w:rPr>
          <w:b w:val="0"/>
        </w:rPr>
        <w:t xml:space="preserve"> Cafeteria der Sonnenuhr warten oder die Geräte später wieder abholen.</w:t>
      </w:r>
    </w:p>
    <w:p w14:paraId="151E8B50" w14:textId="77777777" w:rsidR="00147952" w:rsidRDefault="00147952" w:rsidP="00147952">
      <w:pPr>
        <w:pStyle w:val="StandardPM"/>
      </w:pPr>
      <w:r>
        <w:t xml:space="preserve">Direkt am Haus Sonnenuhr stehen keine Parkplätze zur Verfügung. Zum Ausladen kann kurz angehalten werden. Parkmöglichkeiten gibt es auf dem Parkplatz am Hinteren Hafen sowie im Parkhaus „Altstadt“. </w:t>
      </w:r>
    </w:p>
    <w:p w14:paraId="4FD34292" w14:textId="77777777" w:rsidR="00147952" w:rsidRDefault="00147952" w:rsidP="00147952">
      <w:pPr>
        <w:pStyle w:val="StandardPM"/>
      </w:pPr>
      <w:r>
        <w:t xml:space="preserve">Das Reparaturcafé ist eine Kooperation zwischen dem Haus Sonnenuhr und dem BUND. Für Fragen steht Monica Kleiner, Telefon 07541 203-53111 oder per E-Mail an  </w:t>
      </w:r>
      <w:hyperlink r:id="rId9" w:history="1">
        <w:r>
          <w:rPr>
            <w:rStyle w:val="Hyperlink"/>
          </w:rPr>
          <w:t>m.kleiner@friedrichshafen.de</w:t>
        </w:r>
      </w:hyperlink>
      <w:r>
        <w:t xml:space="preserve"> zur Verfügung. Erreichbar ist sie dienstags bis donnerstags vormittags sowie zusätzlich dienstags nachmittags </w:t>
      </w:r>
      <w:r>
        <w:lastRenderedPageBreak/>
        <w:t xml:space="preserve">erreichbar. Weitere Informationen zu den Veranstaltungen im Haus Sonnenuhr sind unter </w:t>
      </w:r>
      <w:hyperlink r:id="rId10" w:history="1">
        <w:r>
          <w:rPr>
            <w:rStyle w:val="Hyperlink"/>
          </w:rPr>
          <w:t>www.sonnenuhr.friedrichshafen.de</w:t>
        </w:r>
      </w:hyperlink>
      <w:r>
        <w:t xml:space="preserve"> abrufbar. Das Haus Sonnenuhr ist eine Einrichtung der Zeppelin-Stiftung der Stadt Friedrichshafen.</w:t>
      </w:r>
    </w:p>
    <w:p w14:paraId="76ADB1F4" w14:textId="16DE4059" w:rsidR="00147952" w:rsidRDefault="00147952" w:rsidP="00147952">
      <w:pPr>
        <w:pStyle w:val="StandardPM"/>
      </w:pPr>
      <w:r>
        <w:rPr>
          <w:bCs/>
        </w:rPr>
        <w:t xml:space="preserve">Wer am Montag, </w:t>
      </w:r>
      <w:r w:rsidR="00A073C2">
        <w:rPr>
          <w:bCs/>
        </w:rPr>
        <w:t>2. November</w:t>
      </w:r>
      <w:r>
        <w:rPr>
          <w:bCs/>
        </w:rPr>
        <w:t xml:space="preserve"> keine Zeit hat, hat am Dienstag, </w:t>
      </w:r>
      <w:r w:rsidR="00A073C2">
        <w:rPr>
          <w:bCs/>
        </w:rPr>
        <w:t xml:space="preserve">17. </w:t>
      </w:r>
      <w:proofErr w:type="spellStart"/>
      <w:r w:rsidR="00A073C2">
        <w:rPr>
          <w:bCs/>
        </w:rPr>
        <w:t>Ovember</w:t>
      </w:r>
      <w:proofErr w:type="spellEnd"/>
      <w:r w:rsidR="00A073C2">
        <w:rPr>
          <w:bCs/>
        </w:rPr>
        <w:t xml:space="preserve"> </w:t>
      </w:r>
      <w:r>
        <w:rPr>
          <w:bCs/>
        </w:rPr>
        <w:t>eine</w:t>
      </w:r>
      <w:r w:rsidR="00A073C2">
        <w:rPr>
          <w:bCs/>
        </w:rPr>
        <w:t xml:space="preserve"> </w:t>
      </w:r>
      <w:r>
        <w:rPr>
          <w:bCs/>
        </w:rPr>
        <w:t>weitere Gelegenheit. Dann öffnet das Reparaturcafé im Gemeindepsychiatrischen Zentrum (GPZ) in der Paulinenstraße 12. Dort werden die Geräte von 15 Uhr bis längstens 18 Uhr angenommen.</w:t>
      </w:r>
    </w:p>
    <w:p w14:paraId="0090D275" w14:textId="77777777" w:rsidR="00147952" w:rsidRDefault="00147952" w:rsidP="00147952">
      <w:pPr>
        <w:pStyle w:val="StandardPM"/>
      </w:pPr>
      <w:r>
        <w:t>Auch an diesem Termin reparieren die ehrenamtlichen und handwerklich versierten Helferinnen und Helfer des BUND die mitgebrachten Geräte</w:t>
      </w:r>
      <w:r>
        <w:rPr>
          <w:rStyle w:val="StandardPMZchn"/>
        </w:rPr>
        <w:t xml:space="preserve"> kostenlos. Es fallen lediglich Materialkosten an. Eine freiwillige Spende zugunsten des BUND ist willkommen.</w:t>
      </w:r>
    </w:p>
    <w:p w14:paraId="7783B3B6" w14:textId="3751040E" w:rsidR="008425FF" w:rsidRPr="008425FF" w:rsidRDefault="008425FF" w:rsidP="00147952">
      <w:pPr>
        <w:pStyle w:val="berschriftPM1"/>
      </w:pPr>
    </w:p>
    <w:sectPr w:rsidR="008425FF" w:rsidRPr="008425FF" w:rsidSect="008425FF">
      <w:headerReference w:type="default" r:id="rId11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C4AB5" w14:textId="77777777" w:rsidR="00147952" w:rsidRDefault="00147952">
      <w:r>
        <w:separator/>
      </w:r>
    </w:p>
    <w:p w14:paraId="1CBB06AE" w14:textId="77777777" w:rsidR="00147952" w:rsidRDefault="00147952"/>
    <w:p w14:paraId="4DFBFDAD" w14:textId="77777777" w:rsidR="00147952" w:rsidRDefault="00147952" w:rsidP="001F0D76"/>
    <w:p w14:paraId="573FC617" w14:textId="77777777" w:rsidR="00147952" w:rsidRDefault="00147952" w:rsidP="006F60F3"/>
    <w:p w14:paraId="449F3DF1" w14:textId="77777777" w:rsidR="00147952" w:rsidRDefault="00147952" w:rsidP="006F60F3"/>
    <w:p w14:paraId="2C181B5F" w14:textId="77777777" w:rsidR="00147952" w:rsidRDefault="00147952"/>
    <w:p w14:paraId="33DED6AA" w14:textId="77777777" w:rsidR="00147952" w:rsidRDefault="00147952"/>
    <w:p w14:paraId="06DE18B8" w14:textId="77777777" w:rsidR="00147952" w:rsidRDefault="00147952"/>
  </w:endnote>
  <w:endnote w:type="continuationSeparator" w:id="0">
    <w:p w14:paraId="37769E9E" w14:textId="77777777" w:rsidR="00147952" w:rsidRDefault="00147952">
      <w:r>
        <w:continuationSeparator/>
      </w:r>
    </w:p>
    <w:p w14:paraId="5CAFDEDA" w14:textId="77777777" w:rsidR="00147952" w:rsidRDefault="00147952"/>
    <w:p w14:paraId="620527A9" w14:textId="77777777" w:rsidR="00147952" w:rsidRDefault="00147952" w:rsidP="001F0D76"/>
    <w:p w14:paraId="7ACF6FC2" w14:textId="77777777" w:rsidR="00147952" w:rsidRDefault="00147952" w:rsidP="006F60F3"/>
    <w:p w14:paraId="02FF5EDD" w14:textId="77777777" w:rsidR="00147952" w:rsidRDefault="00147952" w:rsidP="006F60F3"/>
    <w:p w14:paraId="19E701A7" w14:textId="77777777" w:rsidR="00147952" w:rsidRDefault="00147952"/>
    <w:p w14:paraId="4E373471" w14:textId="77777777" w:rsidR="00147952" w:rsidRDefault="00147952"/>
    <w:p w14:paraId="36E3BC8D" w14:textId="77777777" w:rsidR="00147952" w:rsidRDefault="001479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01E56" w14:textId="77777777" w:rsidR="00147952" w:rsidRDefault="00147952">
      <w:r>
        <w:separator/>
      </w:r>
    </w:p>
    <w:p w14:paraId="02386B6A" w14:textId="77777777" w:rsidR="00147952" w:rsidRDefault="00147952"/>
    <w:p w14:paraId="497D6E64" w14:textId="77777777" w:rsidR="00147952" w:rsidRDefault="00147952" w:rsidP="001F0D76"/>
    <w:p w14:paraId="6C00DB98" w14:textId="77777777" w:rsidR="00147952" w:rsidRDefault="00147952" w:rsidP="006F60F3"/>
    <w:p w14:paraId="77F556A5" w14:textId="77777777" w:rsidR="00147952" w:rsidRDefault="00147952" w:rsidP="006F60F3"/>
    <w:p w14:paraId="1A09DEAC" w14:textId="77777777" w:rsidR="00147952" w:rsidRDefault="00147952"/>
    <w:p w14:paraId="07B0212A" w14:textId="77777777" w:rsidR="00147952" w:rsidRDefault="00147952"/>
    <w:p w14:paraId="0AF4EFF9" w14:textId="77777777" w:rsidR="00147952" w:rsidRDefault="00147952"/>
  </w:footnote>
  <w:footnote w:type="continuationSeparator" w:id="0">
    <w:p w14:paraId="2A1D0EA7" w14:textId="77777777" w:rsidR="00147952" w:rsidRDefault="00147952">
      <w:r>
        <w:continuationSeparator/>
      </w:r>
    </w:p>
    <w:p w14:paraId="37C7D670" w14:textId="77777777" w:rsidR="00147952" w:rsidRDefault="00147952"/>
    <w:p w14:paraId="087A6241" w14:textId="77777777" w:rsidR="00147952" w:rsidRDefault="00147952" w:rsidP="001F0D76"/>
    <w:p w14:paraId="5A1809BD" w14:textId="77777777" w:rsidR="00147952" w:rsidRDefault="00147952" w:rsidP="006F60F3"/>
    <w:p w14:paraId="673A855A" w14:textId="77777777" w:rsidR="00147952" w:rsidRDefault="00147952" w:rsidP="006F60F3"/>
    <w:p w14:paraId="4B1ACAE6" w14:textId="77777777" w:rsidR="00147952" w:rsidRDefault="00147952"/>
    <w:p w14:paraId="5DE6C766" w14:textId="77777777" w:rsidR="00147952" w:rsidRDefault="00147952"/>
    <w:p w14:paraId="797C78D4" w14:textId="77777777" w:rsidR="00147952" w:rsidRDefault="001479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1309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52"/>
    <w:rsid w:val="000B53DD"/>
    <w:rsid w:val="000F184A"/>
    <w:rsid w:val="00115C8B"/>
    <w:rsid w:val="00147952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E781C"/>
    <w:rsid w:val="006F60F3"/>
    <w:rsid w:val="0071539A"/>
    <w:rsid w:val="007154FF"/>
    <w:rsid w:val="007245C0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3C2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E27830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13374AE"/>
  <w15:docId w15:val="{81651BED-F95D-453B-855C-93178BB08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onnenuhr.friedrichshaf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kleiner@friedrichshaf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2</Pages>
  <Words>314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2666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Kreuzer, Andrea</dc:creator>
  <cp:lastModifiedBy>Widmer, Renate</cp:lastModifiedBy>
  <cp:revision>4</cp:revision>
  <cp:lastPrinted>2015-01-14T17:03:00Z</cp:lastPrinted>
  <dcterms:created xsi:type="dcterms:W3CDTF">2026-10-12T07:08:00Z</dcterms:created>
  <dcterms:modified xsi:type="dcterms:W3CDTF">2026-10-21T08:43:00Z</dcterms:modified>
</cp:coreProperties>
</file>